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39686D" w14:textId="77777777" w:rsidR="00A603AB" w:rsidRDefault="00A603AB" w:rsidP="00337AAA">
      <w:pPr>
        <w:spacing w:after="0"/>
      </w:pPr>
    </w:p>
    <w:p w14:paraId="1A67DDE4" w14:textId="77777777" w:rsidR="004D16B6" w:rsidRDefault="004D16B6" w:rsidP="00337AAA">
      <w:pPr>
        <w:spacing w:after="0"/>
      </w:pPr>
    </w:p>
    <w:p w14:paraId="1DB82176" w14:textId="77777777" w:rsidR="004D16B6" w:rsidRDefault="004D16B6" w:rsidP="00337AAA">
      <w:pPr>
        <w:spacing w:after="0"/>
      </w:pPr>
    </w:p>
    <w:p w14:paraId="3BE87719" w14:textId="77777777" w:rsidR="00351271" w:rsidRDefault="00351271" w:rsidP="00337AAA">
      <w:pPr>
        <w:spacing w:after="0"/>
      </w:pPr>
    </w:p>
    <w:p w14:paraId="602DBBA5" w14:textId="77777777" w:rsidR="00351271" w:rsidRDefault="00351271" w:rsidP="00337AAA">
      <w:pPr>
        <w:spacing w:after="0"/>
      </w:pPr>
    </w:p>
    <w:p w14:paraId="743C92D5" w14:textId="77777777" w:rsidR="00560C90" w:rsidRPr="00560C90" w:rsidRDefault="00560C90" w:rsidP="00560C90">
      <w:pPr>
        <w:tabs>
          <w:tab w:val="left" w:pos="2480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Příjmení, jméno a titul:</w:t>
      </w:r>
    </w:p>
    <w:p w14:paraId="52D9D8BC" w14:textId="77777777" w:rsidR="00560C90" w:rsidRPr="00560C90" w:rsidRDefault="00560C90" w:rsidP="00560C90">
      <w:pPr>
        <w:tabs>
          <w:tab w:val="left" w:pos="2480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Číslo osoby:</w:t>
      </w:r>
    </w:p>
    <w:p w14:paraId="0A5C78BF" w14:textId="77777777" w:rsidR="00560C90" w:rsidRPr="00560C90" w:rsidRDefault="00560C90" w:rsidP="00560C90">
      <w:pPr>
        <w:tabs>
          <w:tab w:val="left" w:pos="2480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Studijní program:</w:t>
      </w:r>
    </w:p>
    <w:p w14:paraId="1890DFB3" w14:textId="77777777" w:rsidR="00560C90" w:rsidRPr="00560C90" w:rsidRDefault="00560C90" w:rsidP="00560C90">
      <w:pPr>
        <w:tabs>
          <w:tab w:val="left" w:pos="2368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Forma studia: prezenční – kombinovaná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14:paraId="08E2A53B" w14:textId="77777777" w:rsidR="00560C90" w:rsidRPr="00560C90" w:rsidRDefault="00560C90" w:rsidP="00560C90">
      <w:pPr>
        <w:tabs>
          <w:tab w:val="left" w:pos="2368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místa trvalého pobytu:</w:t>
      </w:r>
    </w:p>
    <w:p w14:paraId="79E97BAE" w14:textId="77777777" w:rsidR="00560C90" w:rsidRPr="00560C90" w:rsidRDefault="00560C90" w:rsidP="00560C90">
      <w:pPr>
        <w:tabs>
          <w:tab w:val="left" w:pos="2368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Adresa pro doručování</w:t>
      </w:r>
      <w:r w:rsidRPr="00560C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footnoteReference w:id="1"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:</w:t>
      </w:r>
    </w:p>
    <w:p w14:paraId="0D3ACBB5" w14:textId="77777777" w:rsidR="00560C90" w:rsidRPr="00560C90" w:rsidRDefault="00560C90" w:rsidP="00560C90">
      <w:pPr>
        <w:tabs>
          <w:tab w:val="left" w:pos="2368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Telefon:</w:t>
      </w:r>
    </w:p>
    <w:p w14:paraId="23A59E38" w14:textId="77777777" w:rsidR="00560C90" w:rsidRPr="00560C90" w:rsidRDefault="00560C90" w:rsidP="00560C90">
      <w:pPr>
        <w:tabs>
          <w:tab w:val="left" w:pos="2368"/>
          <w:tab w:val="left" w:pos="2640"/>
        </w:tabs>
        <w:spacing w:after="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E-mail:</w:t>
      </w:r>
    </w:p>
    <w:p w14:paraId="23B39E6A" w14:textId="77777777" w:rsidR="00560C90" w:rsidRPr="00560C90" w:rsidRDefault="00560C90" w:rsidP="00560C90">
      <w:pPr>
        <w:tabs>
          <w:tab w:val="left" w:pos="2640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D11AB4" w14:textId="77777777" w:rsidR="00560C90" w:rsidRPr="00560C90" w:rsidRDefault="00560C90" w:rsidP="00560C90">
      <w:pPr>
        <w:tabs>
          <w:tab w:val="left" w:pos="2640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CFA4F32" w14:textId="77777777" w:rsidR="00560C90" w:rsidRPr="00560C90" w:rsidRDefault="00560C90" w:rsidP="00560C90">
      <w:pPr>
        <w:tabs>
          <w:tab w:val="left" w:pos="2640"/>
        </w:tabs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9BD08E7" w14:textId="77777777" w:rsidR="00560C90" w:rsidRPr="00560C90" w:rsidRDefault="00560C90" w:rsidP="00560C90">
      <w:pPr>
        <w:keepNext/>
        <w:tabs>
          <w:tab w:val="left" w:pos="2640"/>
        </w:tabs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b/>
          <w:bCs/>
          <w:sz w:val="28"/>
          <w:szCs w:val="24"/>
          <w:lang w:eastAsia="cs-CZ"/>
        </w:rPr>
        <w:t xml:space="preserve">Ž Á D O S T </w:t>
      </w:r>
    </w:p>
    <w:p w14:paraId="140B7AA9" w14:textId="77777777" w:rsidR="00560C90" w:rsidRPr="00560C90" w:rsidRDefault="00560C90" w:rsidP="00560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 změnu školitele / jmenování konzultanta</w:t>
      </w:r>
    </w:p>
    <w:p w14:paraId="176D58B9" w14:textId="77777777" w:rsidR="00560C90" w:rsidRPr="00560C90" w:rsidRDefault="00560C90" w:rsidP="00560C90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8F174F1" w14:textId="77777777" w:rsidR="00560C90" w:rsidRPr="00560C90" w:rsidRDefault="00560C90" w:rsidP="00560C9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36"/>
          <w:szCs w:val="36"/>
          <w:lang w:eastAsia="cs-CZ"/>
        </w:rPr>
        <w:t>□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Změna školitele podle čl. 10 odst. 6 Studijního a zkušebního řádu Univerzity Karlovy</w:t>
      </w:r>
      <w:r w:rsidRPr="00560C90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cs-CZ"/>
        </w:rPr>
        <w:footnoteReference w:id="2"/>
      </w:r>
    </w:p>
    <w:p w14:paraId="4220232F" w14:textId="77777777" w:rsidR="00560C90" w:rsidRPr="00560C90" w:rsidRDefault="00560C90" w:rsidP="00560C90">
      <w:pPr>
        <w:spacing w:after="0" w:line="240" w:lineRule="auto"/>
        <w:ind w:left="705" w:hanging="705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36"/>
          <w:szCs w:val="36"/>
          <w:lang w:eastAsia="cs-CZ"/>
        </w:rPr>
        <w:t>□</w:t>
      </w:r>
      <w:r w:rsidRPr="00560C90">
        <w:rPr>
          <w:rFonts w:ascii="Times New Roman" w:eastAsia="Times New Roman" w:hAnsi="Times New Roman" w:cs="Times New Roman"/>
          <w:sz w:val="36"/>
          <w:szCs w:val="36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Jmenování konzultanta podle čl. 10 odst. 6 Studijního a zkušebního řádu Univerzity Karlovy</w:t>
      </w:r>
    </w:p>
    <w:p w14:paraId="65F28F8C" w14:textId="77777777" w:rsidR="00560C90" w:rsidRPr="00560C90" w:rsidRDefault="00560C90" w:rsidP="00560C90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579E705" w14:textId="77777777" w:rsidR="00560C90" w:rsidRPr="00560C90" w:rsidRDefault="00560C90" w:rsidP="00560C90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0A079A4" w14:textId="77777777" w:rsidR="00560C90" w:rsidRPr="00560C90" w:rsidRDefault="00560C90" w:rsidP="00560C90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76765B7" w14:textId="77777777" w:rsidR="00560C90" w:rsidRPr="00560C90" w:rsidRDefault="00560C90" w:rsidP="00560C90">
      <w:pPr>
        <w:numPr>
          <w:ilvl w:val="0"/>
          <w:numId w:val="15"/>
        </w:numPr>
        <w:spacing w:after="120" w:line="240" w:lineRule="auto"/>
        <w:jc w:val="left"/>
        <w:rPr>
          <w:rFonts w:ascii="Times New Roman" w:eastAsia="Times New Roman" w:hAnsi="Times New Roman" w:cs="Times New Roman"/>
          <w:b/>
          <w:lang w:eastAsia="cs-CZ"/>
        </w:rPr>
      </w:pPr>
      <w:r w:rsidRPr="00560C90">
        <w:rPr>
          <w:rFonts w:ascii="Times New Roman" w:eastAsia="Times New Roman" w:hAnsi="Times New Roman" w:cs="Times New Roman"/>
          <w:b/>
          <w:lang w:eastAsia="cs-CZ"/>
        </w:rPr>
        <w:t xml:space="preserve">Odůvodnění žádosti studentem/studentkou (příp. příloha): </w:t>
      </w:r>
    </w:p>
    <w:p w14:paraId="14B5EEDB" w14:textId="6FDE97DA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990514" w14:textId="77777777" w:rsidR="00560C90" w:rsidRPr="00560C90" w:rsidRDefault="00560C90" w:rsidP="00560C90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364889C" w14:textId="77777777" w:rsidR="00560C90" w:rsidRPr="00560C90" w:rsidRDefault="00560C90" w:rsidP="00560C90">
      <w:pPr>
        <w:spacing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Datum: ………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Podpis studenta/studentky…………………….</w:t>
      </w:r>
    </w:p>
    <w:p w14:paraId="5D4470D2" w14:textId="77777777" w:rsidR="00560C90" w:rsidRPr="00560C90" w:rsidRDefault="00560C90" w:rsidP="00560C90">
      <w:pPr>
        <w:numPr>
          <w:ilvl w:val="0"/>
          <w:numId w:val="15"/>
        </w:numPr>
        <w:spacing w:after="120"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lastRenderedPageBreak/>
        <w:t>Vyjádření školitele: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údaje souhlasí – nesouhlasí, doporučuji - nedoporučuji</w:t>
      </w:r>
    </w:p>
    <w:p w14:paraId="25A90FD8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lang w:eastAsia="cs-CZ"/>
        </w:rPr>
      </w:pPr>
      <w:r w:rsidRPr="00560C90">
        <w:rPr>
          <w:rFonts w:ascii="Times New Roman" w:eastAsia="Times New Roman" w:hAnsi="Times New Roman" w:cs="Times New Roman"/>
          <w:lang w:eastAsia="cs-CZ"/>
        </w:rPr>
        <w:t>(příp. příloha)</w:t>
      </w:r>
    </w:p>
    <w:p w14:paraId="61D185FE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lang w:eastAsia="cs-CZ"/>
        </w:rPr>
      </w:pPr>
      <w:r w:rsidRPr="00560C90">
        <w:rPr>
          <w:rFonts w:ascii="Times New Roman" w:eastAsia="Times New Roman" w:hAnsi="Times New Roman" w:cs="Times New Roman"/>
          <w:lang w:eastAsia="cs-CZ"/>
        </w:rPr>
        <w:t>.............………………………………………………………………………………………………….</w:t>
      </w:r>
    </w:p>
    <w:p w14:paraId="3E0E47C7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lang w:eastAsia="cs-CZ"/>
        </w:rPr>
      </w:pPr>
      <w:r w:rsidRPr="00560C90">
        <w:rPr>
          <w:rFonts w:ascii="Times New Roman" w:eastAsia="Times New Roman" w:hAnsi="Times New Roman" w:cs="Times New Roman"/>
          <w:lang w:eastAsia="cs-CZ"/>
        </w:rPr>
        <w:t>…………………………………………………………………………………………………………..</w:t>
      </w:r>
    </w:p>
    <w:p w14:paraId="44E4635A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lang w:eastAsia="cs-CZ"/>
        </w:rPr>
      </w:pPr>
    </w:p>
    <w:p w14:paraId="08C4472B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lang w:eastAsia="cs-CZ"/>
        </w:rPr>
      </w:pPr>
      <w:r w:rsidRPr="00560C90">
        <w:rPr>
          <w:rFonts w:ascii="Times New Roman" w:eastAsia="Times New Roman" w:hAnsi="Times New Roman" w:cs="Times New Roman"/>
          <w:lang w:eastAsia="cs-CZ"/>
        </w:rPr>
        <w:t>Příjmení, jméno, titul školitele: …………………………………………………………………………</w:t>
      </w:r>
    </w:p>
    <w:p w14:paraId="6CEAFD6F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0E0969BD" w14:textId="77777777" w:rsidR="00560C90" w:rsidRPr="00560C90" w:rsidRDefault="00560C90" w:rsidP="00560C90">
      <w:pPr>
        <w:tabs>
          <w:tab w:val="left" w:pos="4536"/>
          <w:tab w:val="left" w:pos="5954"/>
        </w:tabs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Podpis školitele ………………</w:t>
      </w:r>
      <w:r w:rsidRPr="00560C90">
        <w:rPr>
          <w:rFonts w:ascii="Times New Roman" w:eastAsia="Times New Roman" w:hAnsi="Times New Roman" w:cs="Times New Roman"/>
          <w:lang w:eastAsia="cs-CZ"/>
        </w:rPr>
        <w:t>…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</w:t>
      </w:r>
    </w:p>
    <w:p w14:paraId="1A2A260B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E02382E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___________________________________________________________________________</w:t>
      </w:r>
    </w:p>
    <w:p w14:paraId="163221CB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C471D80" w14:textId="77777777" w:rsidR="00560C90" w:rsidRPr="00560C90" w:rsidRDefault="00560C90" w:rsidP="00560C90">
      <w:pPr>
        <w:numPr>
          <w:ilvl w:val="0"/>
          <w:numId w:val="15"/>
        </w:numPr>
        <w:spacing w:after="120" w:line="240" w:lineRule="auto"/>
        <w:ind w:left="714" w:hanging="357"/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Vyjádření navrhovaného školitele/konzultanta: 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souhlasím - nesouhlasím</w:t>
      </w:r>
    </w:p>
    <w:p w14:paraId="6F43662E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Příjmení, jméno, titul navrhovaného školitele/konzultanta: ………………………………</w:t>
      </w:r>
      <w:r w:rsidRPr="00560C90">
        <w:rPr>
          <w:rFonts w:ascii="Times New Roman" w:eastAsia="Times New Roman" w:hAnsi="Times New Roman" w:cs="Times New Roman"/>
          <w:lang w:eastAsia="cs-CZ"/>
        </w:rPr>
        <w:t>……</w:t>
      </w:r>
    </w:p>
    <w:p w14:paraId="07B3D2C6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8A9A450" w14:textId="77777777" w:rsidR="00560C90" w:rsidRPr="00560C90" w:rsidRDefault="00560C90" w:rsidP="00560C90">
      <w:pPr>
        <w:spacing w:after="120"/>
        <w:ind w:left="1416" w:firstLine="569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Podpis navrhovaného školitele/konzultanta …………………………</w:t>
      </w:r>
      <w:r w:rsidRPr="00560C90">
        <w:rPr>
          <w:rFonts w:ascii="Times New Roman" w:eastAsia="Times New Roman" w:hAnsi="Times New Roman" w:cs="Times New Roman"/>
          <w:lang w:eastAsia="cs-CZ"/>
        </w:rPr>
        <w:t>……</w:t>
      </w:r>
    </w:p>
    <w:p w14:paraId="3F11553F" w14:textId="77777777" w:rsidR="00560C90" w:rsidRPr="00560C90" w:rsidRDefault="00560C90" w:rsidP="00560C90">
      <w:pPr>
        <w:spacing w:after="120"/>
        <w:ind w:left="1416" w:firstLine="708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70036F8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___________________________________________________________________________</w:t>
      </w:r>
    </w:p>
    <w:p w14:paraId="7E497CD7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4473F83" w14:textId="77777777" w:rsidR="00560C90" w:rsidRPr="00560C90" w:rsidRDefault="00560C90" w:rsidP="00560C90">
      <w:pPr>
        <w:numPr>
          <w:ilvl w:val="0"/>
          <w:numId w:val="15"/>
        </w:numPr>
        <w:spacing w:after="120" w:line="240" w:lineRule="auto"/>
        <w:ind w:left="714" w:hanging="357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Vyjádření oborové rady</w:t>
      </w: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: doporučuje – nedoporučuje  /  souhlasí - nesouhlasí</w:t>
      </w:r>
    </w:p>
    <w:p w14:paraId="1C5C64BA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14:paraId="1F90E8C6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153EA60F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>Příjmení, jméno, titul předsedy OR: ……………………………………………………………</w:t>
      </w:r>
    </w:p>
    <w:p w14:paraId="1F7554C9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7342537F" w14:textId="77777777" w:rsidR="00560C90" w:rsidRPr="00560C90" w:rsidRDefault="00560C90" w:rsidP="00560C90">
      <w:pPr>
        <w:tabs>
          <w:tab w:val="left" w:pos="4253"/>
        </w:tabs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560C90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Podpis předsedy OR ……………………………</w:t>
      </w:r>
    </w:p>
    <w:p w14:paraId="528A1CFB" w14:textId="77777777" w:rsidR="00560C90" w:rsidRPr="00560C90" w:rsidRDefault="00560C90" w:rsidP="00560C90">
      <w:pPr>
        <w:spacing w:after="120"/>
        <w:jc w:val="left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5584804F" w14:textId="77777777" w:rsidR="00351271" w:rsidRDefault="00351271" w:rsidP="00337AAA">
      <w:pPr>
        <w:spacing w:after="0"/>
      </w:pPr>
    </w:p>
    <w:sectPr w:rsidR="00351271" w:rsidSect="00155B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2098" w:left="1134" w:header="624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D7D97" w14:textId="77777777" w:rsidR="00655C5B" w:rsidRDefault="00655C5B" w:rsidP="00337AAA">
      <w:r>
        <w:separator/>
      </w:r>
    </w:p>
    <w:p w14:paraId="0627AE0D" w14:textId="77777777" w:rsidR="00655C5B" w:rsidRDefault="00655C5B" w:rsidP="00337AAA"/>
  </w:endnote>
  <w:endnote w:type="continuationSeparator" w:id="0">
    <w:p w14:paraId="0D1EAAEA" w14:textId="77777777" w:rsidR="00655C5B" w:rsidRDefault="00655C5B" w:rsidP="00337AAA">
      <w:r>
        <w:continuationSeparator/>
      </w:r>
    </w:p>
    <w:p w14:paraId="6C8F892E" w14:textId="77777777" w:rsidR="00655C5B" w:rsidRDefault="00655C5B" w:rsidP="00337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EAACE" w14:textId="77777777" w:rsidR="00036D76" w:rsidRDefault="00036D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6900806"/>
      <w:docPartObj>
        <w:docPartGallery w:val="Page Numbers (Bottom of Page)"/>
        <w:docPartUnique/>
      </w:docPartObj>
    </w:sdtPr>
    <w:sdtEndPr/>
    <w:sdtContent>
      <w:p w14:paraId="20D63802" w14:textId="77777777" w:rsidR="00800453" w:rsidRDefault="009B4EA7" w:rsidP="00155B87">
        <w:pPr>
          <w:pStyle w:val="Zpat"/>
        </w:pPr>
        <w:r>
          <w:rPr>
            <w:lang w:eastAsia="cs-CZ"/>
          </w:rPr>
          <w:drawing>
            <wp:anchor distT="0" distB="0" distL="114300" distR="114300" simplePos="0" relativeHeight="251659776" behindDoc="1" locked="0" layoutInCell="1" allowOverlap="1" wp14:anchorId="5F11591E" wp14:editId="3794BD79">
              <wp:simplePos x="0" y="0"/>
              <wp:positionH relativeFrom="page">
                <wp:posOffset>594360</wp:posOffset>
              </wp:positionH>
              <wp:positionV relativeFrom="page">
                <wp:posOffset>9541510</wp:posOffset>
              </wp:positionV>
              <wp:extent cx="6372000" cy="579600"/>
              <wp:effectExtent l="0" t="0" r="0" b="0"/>
              <wp:wrapNone/>
              <wp:docPr id="5" name="Obrázek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zápatí hl. papír bez průhlednosti.emf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72000" cy="579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270937" w:rsidRPr="00994D4E">
          <w:t xml:space="preserve">Lékařská fakulta v Plzni | Univerzita Karlova | alej Svobody 1655/76 | 323 00 </w:t>
        </w:r>
        <w:r w:rsidR="00270937" w:rsidRPr="00155B87">
          <w:t>Plzeň</w:t>
        </w:r>
        <w:r w:rsidR="00270937" w:rsidRPr="00994D4E">
          <w:tab/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PAGE   \* MERGEFORMAT</w:instrText>
        </w:r>
        <w:r w:rsidR="00155B87" w:rsidRPr="00155B87">
          <w:rPr>
            <w:rStyle w:val="strana"/>
          </w:rPr>
          <w:fldChar w:fldCharType="separate"/>
        </w:r>
        <w:r w:rsidR="000F4423">
          <w:rPr>
            <w:rStyle w:val="strana"/>
          </w:rPr>
          <w:t>2</w:t>
        </w:r>
        <w:r w:rsidR="00155B87" w:rsidRPr="00155B87">
          <w:rPr>
            <w:rStyle w:val="strana"/>
          </w:rPr>
          <w:fldChar w:fldCharType="end"/>
        </w:r>
        <w:r w:rsidR="00155B87" w:rsidRPr="00155B87">
          <w:rPr>
            <w:rStyle w:val="strana"/>
          </w:rPr>
          <w:t>/</w:t>
        </w:r>
        <w:r w:rsidR="00155B87" w:rsidRPr="00155B87">
          <w:rPr>
            <w:rStyle w:val="strana"/>
          </w:rPr>
          <w:fldChar w:fldCharType="begin"/>
        </w:r>
        <w:r w:rsidR="00155B87" w:rsidRPr="00155B87">
          <w:rPr>
            <w:rStyle w:val="strana"/>
          </w:rPr>
          <w:instrText>NUMPAGES  \* Arabic  \* MERGEFORMAT</w:instrText>
        </w:r>
        <w:r w:rsidR="00155B87" w:rsidRPr="00155B87">
          <w:rPr>
            <w:rStyle w:val="strana"/>
          </w:rPr>
          <w:fldChar w:fldCharType="separate"/>
        </w:r>
        <w:r w:rsidR="000A177C">
          <w:rPr>
            <w:rStyle w:val="strana"/>
          </w:rPr>
          <w:t>1</w:t>
        </w:r>
        <w:r w:rsidR="00155B87" w:rsidRPr="00155B87">
          <w:rPr>
            <w:rStyle w:val="strana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96A3" w14:textId="77777777" w:rsidR="00800453" w:rsidRPr="00155B87" w:rsidRDefault="009B4EA7" w:rsidP="00155B87">
    <w:pPr>
      <w:pStyle w:val="Zpat"/>
      <w:rPr>
        <w:rStyle w:val="strana"/>
      </w:rPr>
    </w:pPr>
    <w:r>
      <w:rPr>
        <w:lang w:eastAsia="cs-CZ"/>
      </w:rPr>
      <w:drawing>
        <wp:anchor distT="0" distB="0" distL="114300" distR="114300" simplePos="0" relativeHeight="251658752" behindDoc="1" locked="0" layoutInCell="1" allowOverlap="1" wp14:anchorId="011B9AD7" wp14:editId="1B0FE1B4">
          <wp:simplePos x="0" y="0"/>
          <wp:positionH relativeFrom="page">
            <wp:posOffset>594360</wp:posOffset>
          </wp:positionH>
          <wp:positionV relativeFrom="page">
            <wp:posOffset>9541510</wp:posOffset>
          </wp:positionV>
          <wp:extent cx="6372000" cy="579600"/>
          <wp:effectExtent l="0" t="0" r="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ápatí hl. papír bez průhlednosti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2000" cy="57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55B87">
      <w:tab/>
    </w:r>
    <w:r w:rsidR="003C04AE" w:rsidRPr="003C04AE">
      <w:tab/>
    </w:r>
    <w:r w:rsidR="00991D31" w:rsidRPr="00155B87">
      <w:rPr>
        <w:rStyle w:val="strana"/>
      </w:rPr>
      <w:fldChar w:fldCharType="begin"/>
    </w:r>
    <w:r w:rsidR="00991D31" w:rsidRPr="00155B87">
      <w:rPr>
        <w:rStyle w:val="strana"/>
      </w:rPr>
      <w:instrText>PAGE   \* MERGEFORMAT</w:instrText>
    </w:r>
    <w:r w:rsidR="00991D31" w:rsidRPr="00155B87">
      <w:rPr>
        <w:rStyle w:val="strana"/>
      </w:rPr>
      <w:fldChar w:fldCharType="separate"/>
    </w:r>
    <w:r w:rsidR="00651B3F">
      <w:rPr>
        <w:rStyle w:val="strana"/>
      </w:rPr>
      <w:t>1</w:t>
    </w:r>
    <w:r w:rsidR="00991D31" w:rsidRPr="00155B87">
      <w:rPr>
        <w:rStyle w:val="strana"/>
      </w:rPr>
      <w:fldChar w:fldCharType="end"/>
    </w:r>
    <w:r w:rsidR="00155B87" w:rsidRPr="00155B87">
      <w:rPr>
        <w:rStyle w:val="strana"/>
      </w:rPr>
      <w:t>/</w:t>
    </w:r>
    <w:r w:rsidR="00155B87" w:rsidRPr="00155B87">
      <w:rPr>
        <w:rStyle w:val="strana"/>
      </w:rPr>
      <w:fldChar w:fldCharType="begin"/>
    </w:r>
    <w:r w:rsidR="00155B87" w:rsidRPr="00155B87">
      <w:rPr>
        <w:rStyle w:val="strana"/>
      </w:rPr>
      <w:instrText>NUMPAGES  \* Arabic  \* MERGEFORMAT</w:instrText>
    </w:r>
    <w:r w:rsidR="00155B87" w:rsidRPr="00155B87">
      <w:rPr>
        <w:rStyle w:val="strana"/>
      </w:rPr>
      <w:fldChar w:fldCharType="separate"/>
    </w:r>
    <w:r w:rsidR="00651B3F">
      <w:rPr>
        <w:rStyle w:val="strana"/>
      </w:rPr>
      <w:t>1</w:t>
    </w:r>
    <w:r w:rsidR="00155B87" w:rsidRPr="00155B87">
      <w:rPr>
        <w:rStyle w:val="strana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D5BFA" w14:textId="77777777" w:rsidR="00655C5B" w:rsidRDefault="00655C5B" w:rsidP="00337AAA">
      <w:r>
        <w:separator/>
      </w:r>
    </w:p>
    <w:p w14:paraId="486E5EC3" w14:textId="77777777" w:rsidR="00655C5B" w:rsidRDefault="00655C5B" w:rsidP="00337AAA"/>
  </w:footnote>
  <w:footnote w:type="continuationSeparator" w:id="0">
    <w:p w14:paraId="31E776E1" w14:textId="77777777" w:rsidR="00655C5B" w:rsidRDefault="00655C5B" w:rsidP="00337AAA">
      <w:r>
        <w:continuationSeparator/>
      </w:r>
    </w:p>
    <w:p w14:paraId="17C85F78" w14:textId="77777777" w:rsidR="00655C5B" w:rsidRDefault="00655C5B" w:rsidP="00337AAA"/>
  </w:footnote>
  <w:footnote w:id="1">
    <w:p w14:paraId="1786AE1D" w14:textId="77777777" w:rsidR="00560C90" w:rsidRDefault="00560C90" w:rsidP="00560C90">
      <w:pPr>
        <w:pStyle w:val="Textpoznpodarou"/>
      </w:pPr>
      <w:r>
        <w:rPr>
          <w:rStyle w:val="Znakapoznpodarou"/>
        </w:rPr>
        <w:footnoteRef/>
      </w:r>
      <w:r>
        <w:t xml:space="preserve"> Pokud se liší od adresy místa trvalého pobytu.</w:t>
      </w:r>
    </w:p>
  </w:footnote>
  <w:footnote w:id="2">
    <w:p w14:paraId="24D25BB7" w14:textId="77777777" w:rsidR="00560C90" w:rsidRDefault="00560C90" w:rsidP="00560C90">
      <w:pPr>
        <w:pStyle w:val="Textpoznpodarou"/>
      </w:pPr>
      <w:r>
        <w:rPr>
          <w:rStyle w:val="Znakapoznpodarou"/>
        </w:rPr>
        <w:footnoteRef/>
      </w:r>
      <w:r>
        <w:t xml:space="preserve"> Školitele a konzultanta pro daného studenta na návrh oborové rady jmenuje a odvolává děkan.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5778E" w14:textId="77777777" w:rsidR="004C30C5" w:rsidRDefault="00655C5B" w:rsidP="00155B87">
    <w:pPr>
      <w:pStyle w:val="Zhlav"/>
    </w:pPr>
    <w:r>
      <w:rPr>
        <w:noProof/>
      </w:rPr>
      <w:pict w14:anchorId="7BFFD2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108719" o:spid="_x0000_s1035" type="#_x0000_t75" style="position:absolute;left:0;text-align:left;margin-left:0;margin-top:0;width:500.35pt;height:756.3pt;z-index:-251655680;mso-position-horizontal:center;mso-position-horizontal-relative:margin;mso-position-vertical:center;mso-position-vertical-relative:margin" o:allowincell="f">
          <v:imagedata r:id="rId1" o:title="hl"/>
          <w10:wrap anchorx="margin" anchory="margin"/>
        </v:shape>
      </w:pict>
    </w:r>
  </w:p>
  <w:p w14:paraId="711851EF" w14:textId="77777777" w:rsidR="00800453" w:rsidRDefault="00800453" w:rsidP="00337AA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2AEE9" w14:textId="77777777" w:rsidR="00155B87" w:rsidRDefault="00155B87" w:rsidP="00155B87">
    <w:pPr>
      <w:pStyle w:val="Zhlav"/>
      <w:jc w:val="lef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4262E3" wp14:editId="2DD853BE">
              <wp:simplePos x="0" y="0"/>
              <wp:positionH relativeFrom="page">
                <wp:posOffset>594360</wp:posOffset>
              </wp:positionH>
              <wp:positionV relativeFrom="page">
                <wp:posOffset>575945</wp:posOffset>
              </wp:positionV>
              <wp:extent cx="6372000" cy="0"/>
              <wp:effectExtent l="0" t="0" r="0" b="0"/>
              <wp:wrapNone/>
              <wp:docPr id="7" name="Přímá spojnic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0365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1CB0B6C" id="Přímá spojnice 7" o:spid="_x0000_s1026" style="position:absolute;z-index:2516577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45.35pt" to="548.55pt,4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" strokecolor="#003657" strokeweight=".5pt">
              <v:stroke joinstyle="miter"/>
              <w10:wrap anchorx="page" anchory="page"/>
            </v:line>
          </w:pict>
        </mc:Fallback>
      </mc:AlternateContent>
    </w:r>
    <w:r w:rsidR="009B4EA7"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9B197" w14:textId="77777777" w:rsidR="004C30C5" w:rsidRDefault="00756A38" w:rsidP="00036D76">
    <w:pPr>
      <w:pStyle w:val="Zhlav"/>
      <w:jc w:val="left"/>
    </w:pPr>
    <w:r>
      <w:rPr>
        <w:noProof/>
        <w:lang w:eastAsia="cs-CZ"/>
      </w:rPr>
      <w:drawing>
        <wp:anchor distT="0" distB="0" distL="114300" distR="114300" simplePos="0" relativeHeight="251654656" behindDoc="1" locked="0" layoutInCell="1" allowOverlap="1" wp14:anchorId="6035A22C" wp14:editId="049B5C50">
          <wp:simplePos x="0" y="0"/>
          <wp:positionH relativeFrom="page">
            <wp:posOffset>594360</wp:posOffset>
          </wp:positionH>
          <wp:positionV relativeFrom="page">
            <wp:posOffset>540385</wp:posOffset>
          </wp:positionV>
          <wp:extent cx="2696400" cy="720000"/>
          <wp:effectExtent l="0" t="0" r="0" b="444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ecet-lfp-text-cz-red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64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3EB52F" w14:textId="77777777" w:rsidR="00800453" w:rsidRDefault="00036D76" w:rsidP="00337AAA"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573112DF" wp14:editId="10ADDC7E">
              <wp:simplePos x="0" y="0"/>
              <wp:positionH relativeFrom="page">
                <wp:posOffset>5702935</wp:posOffset>
              </wp:positionH>
              <wp:positionV relativeFrom="page">
                <wp:posOffset>666115</wp:posOffset>
              </wp:positionV>
              <wp:extent cx="1274400" cy="475200"/>
              <wp:effectExtent l="0" t="0" r="2540" b="1270"/>
              <wp:wrapNone/>
              <wp:docPr id="3" name="Textové po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4400" cy="475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B5287B0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alej Svobody 1655/76</w:t>
                          </w:r>
                        </w:p>
                        <w:p w14:paraId="382C535A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323 00 Plzeň</w:t>
                          </w:r>
                        </w:p>
                        <w:p w14:paraId="17866EC7" w14:textId="77777777" w:rsidR="00756A38" w:rsidRPr="00756A38" w:rsidRDefault="00756A38" w:rsidP="00756A38">
                          <w:pPr>
                            <w:pStyle w:val="adresa-"/>
                          </w:pPr>
                          <w:r w:rsidRPr="00756A38">
                            <w:t>IČO: 00216208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3112DF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6" type="#_x0000_t202" style="position:absolute;left:0;text-align:left;margin-left:449.05pt;margin-top:52.45pt;width:100.35pt;height:37.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" filled="f" stroked="f" strokeweight=".5pt">
              <v:textbox inset="0,0,0,0">
                <w:txbxContent>
                  <w:p w14:paraId="4B5287B0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alej Svobody 1655/76</w:t>
                    </w:r>
                  </w:p>
                  <w:p w14:paraId="382C535A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323 00 Plzeň</w:t>
                    </w:r>
                  </w:p>
                  <w:p w14:paraId="17866EC7" w14:textId="77777777" w:rsidR="00756A38" w:rsidRPr="00756A38" w:rsidRDefault="00756A38" w:rsidP="00756A38">
                    <w:pPr>
                      <w:pStyle w:val="adresa-"/>
                    </w:pPr>
                    <w:r w:rsidRPr="00756A38">
                      <w:t>IČO: 00216208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451C59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8F07B54" wp14:editId="3CB83024">
              <wp:simplePos x="0" y="0"/>
              <wp:positionH relativeFrom="page">
                <wp:posOffset>594360</wp:posOffset>
              </wp:positionH>
              <wp:positionV relativeFrom="page">
                <wp:posOffset>1440180</wp:posOffset>
              </wp:positionV>
              <wp:extent cx="6372000" cy="0"/>
              <wp:effectExtent l="0" t="0" r="0" b="0"/>
              <wp:wrapNone/>
              <wp:docPr id="4" name="Přímá spojnic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72000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3657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629490D" id="Přímá spojnice 4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6.8pt,113.4pt" to="548.55pt,1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" strokecolor="#003657" strokeweight="1.5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7D69A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3E488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3D847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554F9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8363C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6C9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3E44F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5CA7BA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C6B3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85AAA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F443E6"/>
    <w:multiLevelType w:val="hybridMultilevel"/>
    <w:tmpl w:val="5BB212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53B6D"/>
    <w:multiLevelType w:val="hybridMultilevel"/>
    <w:tmpl w:val="B842618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E91F52"/>
    <w:multiLevelType w:val="hybridMultilevel"/>
    <w:tmpl w:val="2E0CE79E"/>
    <w:lvl w:ilvl="0" w:tplc="4870447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75520D"/>
    <w:multiLevelType w:val="hybridMultilevel"/>
    <w:tmpl w:val="A5CAB368"/>
    <w:lvl w:ilvl="0" w:tplc="866094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EB75051"/>
    <w:multiLevelType w:val="hybridMultilevel"/>
    <w:tmpl w:val="59EC198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043914">
    <w:abstractNumId w:val="8"/>
  </w:num>
  <w:num w:numId="2" w16cid:durableId="539558935">
    <w:abstractNumId w:val="3"/>
  </w:num>
  <w:num w:numId="3" w16cid:durableId="1014571053">
    <w:abstractNumId w:val="2"/>
  </w:num>
  <w:num w:numId="4" w16cid:durableId="1403260835">
    <w:abstractNumId w:val="1"/>
  </w:num>
  <w:num w:numId="5" w16cid:durableId="692418120">
    <w:abstractNumId w:val="0"/>
  </w:num>
  <w:num w:numId="6" w16cid:durableId="651833258">
    <w:abstractNumId w:val="9"/>
  </w:num>
  <w:num w:numId="7" w16cid:durableId="458375331">
    <w:abstractNumId w:val="7"/>
  </w:num>
  <w:num w:numId="8" w16cid:durableId="989407559">
    <w:abstractNumId w:val="6"/>
  </w:num>
  <w:num w:numId="9" w16cid:durableId="468019207">
    <w:abstractNumId w:val="5"/>
  </w:num>
  <w:num w:numId="10" w16cid:durableId="219363198">
    <w:abstractNumId w:val="4"/>
  </w:num>
  <w:num w:numId="11" w16cid:durableId="1090002619">
    <w:abstractNumId w:val="14"/>
  </w:num>
  <w:num w:numId="12" w16cid:durableId="935092158">
    <w:abstractNumId w:val="13"/>
  </w:num>
  <w:num w:numId="13" w16cid:durableId="1183545286">
    <w:abstractNumId w:val="10"/>
  </w:num>
  <w:num w:numId="14" w16cid:durableId="1929803489">
    <w:abstractNumId w:val="11"/>
  </w:num>
  <w:num w:numId="15" w16cid:durableId="69665687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CFC"/>
    <w:rsid w:val="00036D76"/>
    <w:rsid w:val="000A177C"/>
    <w:rsid w:val="000F4423"/>
    <w:rsid w:val="00155B87"/>
    <w:rsid w:val="00165381"/>
    <w:rsid w:val="00171BE2"/>
    <w:rsid w:val="001A2652"/>
    <w:rsid w:val="001A75DC"/>
    <w:rsid w:val="00270937"/>
    <w:rsid w:val="002D3359"/>
    <w:rsid w:val="002F5A96"/>
    <w:rsid w:val="00317639"/>
    <w:rsid w:val="00337AAA"/>
    <w:rsid w:val="00351271"/>
    <w:rsid w:val="003741E0"/>
    <w:rsid w:val="003C04AE"/>
    <w:rsid w:val="003E2FE7"/>
    <w:rsid w:val="004044F9"/>
    <w:rsid w:val="00451C59"/>
    <w:rsid w:val="004A6D2C"/>
    <w:rsid w:val="004C30C5"/>
    <w:rsid w:val="004D16B6"/>
    <w:rsid w:val="004E2BC8"/>
    <w:rsid w:val="00541D3C"/>
    <w:rsid w:val="00560C90"/>
    <w:rsid w:val="0057491F"/>
    <w:rsid w:val="005F67AF"/>
    <w:rsid w:val="00610CFC"/>
    <w:rsid w:val="006465F0"/>
    <w:rsid w:val="00651B3F"/>
    <w:rsid w:val="00655C5B"/>
    <w:rsid w:val="0070165D"/>
    <w:rsid w:val="00716C88"/>
    <w:rsid w:val="00756A38"/>
    <w:rsid w:val="007F5241"/>
    <w:rsid w:val="00800453"/>
    <w:rsid w:val="008551EB"/>
    <w:rsid w:val="00870A8B"/>
    <w:rsid w:val="008A7E17"/>
    <w:rsid w:val="00991D31"/>
    <w:rsid w:val="00994D4E"/>
    <w:rsid w:val="009B0B0F"/>
    <w:rsid w:val="009B4EA7"/>
    <w:rsid w:val="00A00CEE"/>
    <w:rsid w:val="00A15F83"/>
    <w:rsid w:val="00A603AB"/>
    <w:rsid w:val="00A66A2E"/>
    <w:rsid w:val="00A849E7"/>
    <w:rsid w:val="00AD314C"/>
    <w:rsid w:val="00B17AD7"/>
    <w:rsid w:val="00B36D8E"/>
    <w:rsid w:val="00C642EF"/>
    <w:rsid w:val="00C72AD2"/>
    <w:rsid w:val="00CB0467"/>
    <w:rsid w:val="00CD6025"/>
    <w:rsid w:val="00D70C26"/>
    <w:rsid w:val="00D85149"/>
    <w:rsid w:val="00DA1F2A"/>
    <w:rsid w:val="00E669F2"/>
    <w:rsid w:val="00E94F1C"/>
    <w:rsid w:val="00EB1F0D"/>
    <w:rsid w:val="00F647CD"/>
    <w:rsid w:val="00F9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position-horizontal-relative:margin;mso-position-vertical:center;mso-position-vertical-relative:margin" o:allowincell="f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257D2EDB"/>
  <w15:chartTrackingRefBased/>
  <w15:docId w15:val="{07C69679-DC4A-422B-A6D7-2F9819362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849E7"/>
    <w:pPr>
      <w:spacing w:line="276" w:lineRule="auto"/>
      <w:jc w:val="both"/>
    </w:pPr>
    <w:rPr>
      <w:rFonts w:ascii="Cambria" w:hAnsi="Cambria"/>
    </w:rPr>
  </w:style>
  <w:style w:type="paragraph" w:styleId="Nadpis1">
    <w:name w:val="heading 1"/>
    <w:basedOn w:val="Normln"/>
    <w:next w:val="Normln"/>
    <w:link w:val="Nadpis1Char"/>
    <w:uiPriority w:val="9"/>
    <w:qFormat/>
    <w:rsid w:val="00994D4E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color w:val="D22D40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849E7"/>
    <w:pPr>
      <w:tabs>
        <w:tab w:val="center" w:pos="4820"/>
        <w:tab w:val="right" w:pos="10971"/>
      </w:tabs>
      <w:spacing w:after="0" w:line="240" w:lineRule="auto"/>
      <w:ind w:left="-198" w:right="-198"/>
      <w:jc w:val="right"/>
    </w:pPr>
    <w:rPr>
      <w:sz w:val="18"/>
    </w:rPr>
  </w:style>
  <w:style w:type="character" w:customStyle="1" w:styleId="ZhlavChar">
    <w:name w:val="Záhlaví Char"/>
    <w:basedOn w:val="Standardnpsmoodstavce"/>
    <w:link w:val="Zhlav"/>
    <w:uiPriority w:val="99"/>
    <w:rsid w:val="00A849E7"/>
    <w:rPr>
      <w:rFonts w:ascii="Cambria" w:hAnsi="Cambria"/>
      <w:sz w:val="18"/>
    </w:rPr>
  </w:style>
  <w:style w:type="paragraph" w:styleId="Zpat">
    <w:name w:val="footer"/>
    <w:basedOn w:val="Normln"/>
    <w:link w:val="ZpatChar"/>
    <w:uiPriority w:val="99"/>
    <w:unhideWhenUsed/>
    <w:rsid w:val="00A849E7"/>
    <w:pPr>
      <w:tabs>
        <w:tab w:val="center" w:pos="4820"/>
        <w:tab w:val="right" w:pos="10971"/>
      </w:tabs>
      <w:spacing w:after="0" w:line="240" w:lineRule="auto"/>
      <w:ind w:left="-198" w:right="-198"/>
    </w:pPr>
    <w:rPr>
      <w:noProof/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A849E7"/>
    <w:rPr>
      <w:rFonts w:ascii="Cambria" w:hAnsi="Cambria"/>
      <w:noProof/>
      <w:sz w:val="18"/>
    </w:rPr>
  </w:style>
  <w:style w:type="paragraph" w:customStyle="1" w:styleId="Blok">
    <w:name w:val="Blok"/>
    <w:basedOn w:val="Normln"/>
    <w:next w:val="Normln"/>
    <w:qFormat/>
    <w:rsid w:val="007F5241"/>
    <w:pPr>
      <w:spacing w:after="0"/>
      <w:ind w:right="-198"/>
      <w:jc w:val="right"/>
    </w:pPr>
    <w:rPr>
      <w:b/>
      <w:color w:val="003657"/>
    </w:rPr>
  </w:style>
  <w:style w:type="character" w:customStyle="1" w:styleId="ervenLFP">
    <w:name w:val="červená LFP"/>
    <w:basedOn w:val="Standardnpsmoodstavce"/>
    <w:uiPriority w:val="1"/>
    <w:qFormat/>
    <w:rsid w:val="00994D4E"/>
    <w:rPr>
      <w:color w:val="D22D40"/>
    </w:rPr>
  </w:style>
  <w:style w:type="character" w:customStyle="1" w:styleId="Nadpis1Char">
    <w:name w:val="Nadpis 1 Char"/>
    <w:basedOn w:val="Standardnpsmoodstavce"/>
    <w:link w:val="Nadpis1"/>
    <w:uiPriority w:val="9"/>
    <w:rsid w:val="00994D4E"/>
    <w:rPr>
      <w:rFonts w:ascii="Cambria" w:eastAsiaTheme="majorEastAsia" w:hAnsi="Cambria" w:cstheme="majorBidi"/>
      <w:b/>
      <w:color w:val="D22D40"/>
      <w:sz w:val="28"/>
      <w:szCs w:val="32"/>
    </w:rPr>
  </w:style>
  <w:style w:type="paragraph" w:styleId="Bezmezer">
    <w:name w:val="No Spacing"/>
    <w:uiPriority w:val="1"/>
    <w:qFormat/>
    <w:rsid w:val="002F5A96"/>
    <w:pPr>
      <w:spacing w:after="0" w:line="276" w:lineRule="auto"/>
      <w:jc w:val="both"/>
    </w:pPr>
    <w:rPr>
      <w:rFonts w:ascii="Cambria" w:hAnsi="Cambria"/>
    </w:rPr>
  </w:style>
  <w:style w:type="paragraph" w:customStyle="1" w:styleId="adresa">
    <w:name w:val="adresa"/>
    <w:basedOn w:val="Normln"/>
    <w:uiPriority w:val="99"/>
    <w:rsid w:val="00756A38"/>
    <w:pPr>
      <w:autoSpaceDE w:val="0"/>
      <w:autoSpaceDN w:val="0"/>
      <w:adjustRightInd w:val="0"/>
      <w:spacing w:after="0" w:line="288" w:lineRule="auto"/>
      <w:jc w:val="right"/>
      <w:textAlignment w:val="center"/>
    </w:pPr>
    <w:rPr>
      <w:rFonts w:cs="Cambria"/>
      <w:color w:val="000000"/>
      <w:sz w:val="20"/>
      <w:szCs w:val="20"/>
    </w:rPr>
  </w:style>
  <w:style w:type="paragraph" w:customStyle="1" w:styleId="adresa-">
    <w:name w:val="adresa-"/>
    <w:basedOn w:val="adresa"/>
    <w:rsid w:val="00756A38"/>
    <w:pPr>
      <w:spacing w:line="240" w:lineRule="auto"/>
    </w:pPr>
  </w:style>
  <w:style w:type="character" w:customStyle="1" w:styleId="strana">
    <w:name w:val="strana"/>
    <w:basedOn w:val="Standardnpsmoodstavce"/>
    <w:uiPriority w:val="1"/>
    <w:rsid w:val="00A849E7"/>
    <w:rPr>
      <w:sz w:val="16"/>
    </w:rPr>
  </w:style>
  <w:style w:type="character" w:customStyle="1" w:styleId="modrLFP">
    <w:name w:val="modrá LFP"/>
    <w:basedOn w:val="Standardnpsmoodstavce"/>
    <w:uiPriority w:val="1"/>
    <w:qFormat/>
    <w:rsid w:val="001A75DC"/>
    <w:rPr>
      <w:color w:val="003657"/>
    </w:rPr>
  </w:style>
  <w:style w:type="paragraph" w:styleId="Nzev">
    <w:name w:val="Title"/>
    <w:basedOn w:val="Normln"/>
    <w:next w:val="Normln"/>
    <w:link w:val="NzevChar"/>
    <w:uiPriority w:val="10"/>
    <w:qFormat/>
    <w:rsid w:val="001A75DC"/>
    <w:pPr>
      <w:spacing w:after="240" w:line="240" w:lineRule="auto"/>
      <w:contextualSpacing/>
      <w:jc w:val="center"/>
    </w:pPr>
    <w:rPr>
      <w:rFonts w:eastAsiaTheme="majorEastAsia" w:cstheme="majorBidi"/>
      <w:b/>
      <w:spacing w:val="4"/>
      <w:kern w:val="28"/>
      <w:sz w:val="36"/>
      <w:szCs w:val="36"/>
    </w:rPr>
  </w:style>
  <w:style w:type="character" w:customStyle="1" w:styleId="NzevChar">
    <w:name w:val="Název Char"/>
    <w:basedOn w:val="Standardnpsmoodstavce"/>
    <w:link w:val="Nzev"/>
    <w:uiPriority w:val="10"/>
    <w:rsid w:val="001A75DC"/>
    <w:rPr>
      <w:rFonts w:ascii="Cambria" w:eastAsiaTheme="majorEastAsia" w:hAnsi="Cambria" w:cstheme="majorBidi"/>
      <w:b/>
      <w:spacing w:val="4"/>
      <w:kern w:val="28"/>
      <w:sz w:val="36"/>
      <w:szCs w:val="36"/>
    </w:rPr>
  </w:style>
  <w:style w:type="paragraph" w:styleId="Zkladntext">
    <w:name w:val="Body Text"/>
    <w:basedOn w:val="Normln"/>
    <w:link w:val="ZkladntextChar"/>
    <w:rsid w:val="0031763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17639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A17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177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rsid w:val="00D85149"/>
    <w:pPr>
      <w:ind w:left="720"/>
      <w:contextualSpacing/>
    </w:pPr>
  </w:style>
  <w:style w:type="paragraph" w:styleId="Textpoznpodarou">
    <w:name w:val="footnote text"/>
    <w:basedOn w:val="Normln"/>
    <w:link w:val="TextpoznpodarouChar"/>
    <w:semiHidden/>
    <w:unhideWhenUsed/>
    <w:rsid w:val="00560C90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60C9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unhideWhenUsed/>
    <w:rsid w:val="00560C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yzralova\Downloads\CZ%20barevn&#253;.dotx" TargetMode="External"/></Relationships>
</file>

<file path=word/theme/theme1.xml><?xml version="1.0" encoding="utf-8"?>
<a:theme xmlns:a="http://schemas.openxmlformats.org/drawingml/2006/main" name="LFP barevný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8B4282-E662-4ED6-A5C8-04E7DB64A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 barevný</Template>
  <TotalTime>0</TotalTime>
  <Pages>2</Pages>
  <Words>263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Vyzrálová Daniela</dc:creator>
  <cp:keywords/>
  <dc:description/>
  <cp:lastModifiedBy>Barbora Stachová</cp:lastModifiedBy>
  <cp:revision>3</cp:revision>
  <cp:lastPrinted>2024-05-09T10:57:00Z</cp:lastPrinted>
  <dcterms:created xsi:type="dcterms:W3CDTF">2026-08-07T08:26:00Z</dcterms:created>
  <dcterms:modified xsi:type="dcterms:W3CDTF">2026-08-07T08:27:00Z</dcterms:modified>
</cp:coreProperties>
</file>