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5D2" w:rsidRPr="003C0BD3" w:rsidRDefault="00C505D2" w:rsidP="003C0BD3">
      <w:pPr>
        <w:spacing w:line="288" w:lineRule="auto"/>
        <w:jc w:val="center"/>
        <w:rPr>
          <w:rFonts w:ascii="Arial" w:hAnsi="Arial" w:cs="Arial"/>
          <w:b/>
          <w:sz w:val="20"/>
          <w:szCs w:val="22"/>
        </w:rPr>
      </w:pPr>
      <w:bookmarkStart w:id="0" w:name="_GoBack"/>
      <w:bookmarkEnd w:id="0"/>
      <w:r w:rsidRPr="003C0BD3">
        <w:rPr>
          <w:rFonts w:ascii="Arial" w:hAnsi="Arial" w:cs="Arial"/>
          <w:b/>
          <w:sz w:val="20"/>
          <w:szCs w:val="22"/>
        </w:rPr>
        <w:t xml:space="preserve">ZÁVODNÍ PREVENTIVNÍ PROHLÍDKA </w:t>
      </w:r>
    </w:p>
    <w:p w:rsidR="00C505D2" w:rsidRPr="003C0BD3" w:rsidRDefault="00C505D2" w:rsidP="003C0BD3">
      <w:pPr>
        <w:spacing w:line="288" w:lineRule="auto"/>
        <w:jc w:val="center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center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vstupní, periodická, řadová,</w:t>
      </w:r>
    </w:p>
    <w:p w:rsidR="00C505D2" w:rsidRPr="003C0BD3" w:rsidRDefault="00C505D2" w:rsidP="003C0BD3">
      <w:pPr>
        <w:spacing w:line="288" w:lineRule="auto"/>
        <w:jc w:val="center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mimořádná, výstupní, následná</w:t>
      </w:r>
    </w:p>
    <w:p w:rsidR="00C505D2" w:rsidRPr="003C0BD3" w:rsidRDefault="00C505D2" w:rsidP="003C0BD3">
      <w:pPr>
        <w:spacing w:line="288" w:lineRule="auto"/>
        <w:jc w:val="center"/>
        <w:rPr>
          <w:rFonts w:ascii="Arial" w:hAnsi="Arial" w:cs="Arial"/>
          <w:sz w:val="20"/>
          <w:szCs w:val="22"/>
        </w:rPr>
      </w:pPr>
    </w:p>
    <w:p w:rsidR="001751C7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V souladu s opatřením děkana č. 01 / 2012, kterým se stanoví bližší podmínky závodní preventivní péče, </w:t>
      </w:r>
      <w:r w:rsidRPr="003C0BD3">
        <w:rPr>
          <w:rFonts w:ascii="Arial" w:hAnsi="Arial" w:cs="Arial"/>
          <w:sz w:val="20"/>
          <w:szCs w:val="22"/>
        </w:rPr>
        <w:br/>
        <w:t xml:space="preserve">je povinností každého zaměstnance podrobit se preventivním lékařským prohlídkám u lékaře závodní preventivní péče </w:t>
      </w:r>
      <w:r w:rsidR="003C0BD3">
        <w:rPr>
          <w:rFonts w:ascii="Arial" w:hAnsi="Arial" w:cs="Arial"/>
          <w:sz w:val="20"/>
          <w:szCs w:val="22"/>
        </w:rPr>
        <w:t>M</w:t>
      </w:r>
      <w:r w:rsidRPr="003C0BD3">
        <w:rPr>
          <w:rFonts w:ascii="Arial" w:hAnsi="Arial" w:cs="Arial"/>
          <w:sz w:val="20"/>
          <w:szCs w:val="22"/>
        </w:rPr>
        <w:t>UDr. Dagma</w:t>
      </w:r>
      <w:r w:rsidR="001751C7">
        <w:rPr>
          <w:rFonts w:ascii="Arial" w:hAnsi="Arial" w:cs="Arial"/>
          <w:sz w:val="20"/>
          <w:szCs w:val="22"/>
        </w:rPr>
        <w:t xml:space="preserve">r </w:t>
      </w:r>
      <w:proofErr w:type="spellStart"/>
      <w:r w:rsidR="001751C7">
        <w:rPr>
          <w:rFonts w:ascii="Arial" w:hAnsi="Arial" w:cs="Arial"/>
          <w:sz w:val="20"/>
          <w:szCs w:val="22"/>
        </w:rPr>
        <w:t>Hübschové</w:t>
      </w:r>
      <w:proofErr w:type="spellEnd"/>
      <w:r w:rsidR="001751C7">
        <w:rPr>
          <w:rFonts w:ascii="Arial" w:hAnsi="Arial" w:cs="Arial"/>
          <w:sz w:val="20"/>
          <w:szCs w:val="22"/>
        </w:rPr>
        <w:t xml:space="preserve">, Bolevecká 34 Plzeň </w:t>
      </w:r>
      <w:r w:rsidR="001751C7" w:rsidRPr="001A59E9">
        <w:rPr>
          <w:rFonts w:ascii="Arial" w:hAnsi="Arial" w:cs="Arial"/>
          <w:i/>
          <w:sz w:val="20"/>
          <w:szCs w:val="22"/>
        </w:rPr>
        <w:t>(prioritně administrativní pracoviště a pracoviště teoretické výuky)</w:t>
      </w:r>
      <w:r w:rsidR="00F979A2">
        <w:rPr>
          <w:rFonts w:ascii="Arial" w:hAnsi="Arial" w:cs="Arial"/>
          <w:sz w:val="20"/>
          <w:szCs w:val="22"/>
        </w:rPr>
        <w:t>,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MUDr. Vendulky </w:t>
      </w:r>
      <w:proofErr w:type="spellStart"/>
      <w:r w:rsidRPr="003C0BD3">
        <w:rPr>
          <w:rFonts w:ascii="Arial" w:hAnsi="Arial" w:cs="Arial"/>
          <w:sz w:val="20"/>
          <w:szCs w:val="22"/>
        </w:rPr>
        <w:t>Machartové</w:t>
      </w:r>
      <w:proofErr w:type="spellEnd"/>
      <w:r w:rsidRPr="003C0BD3">
        <w:rPr>
          <w:rFonts w:ascii="Arial" w:hAnsi="Arial" w:cs="Arial"/>
          <w:sz w:val="20"/>
          <w:szCs w:val="22"/>
        </w:rPr>
        <w:t>, PhD., Alej Svobody 80</w:t>
      </w:r>
      <w:r w:rsidR="0010019F" w:rsidRPr="003C0BD3">
        <w:rPr>
          <w:rFonts w:ascii="Arial" w:hAnsi="Arial" w:cs="Arial"/>
          <w:sz w:val="20"/>
          <w:szCs w:val="22"/>
        </w:rPr>
        <w:t>,</w:t>
      </w:r>
      <w:r w:rsidR="001751C7">
        <w:rPr>
          <w:rFonts w:ascii="Arial" w:hAnsi="Arial" w:cs="Arial"/>
          <w:sz w:val="20"/>
          <w:szCs w:val="22"/>
        </w:rPr>
        <w:t xml:space="preserve"> Plzeň </w:t>
      </w:r>
      <w:r w:rsidR="001751C7" w:rsidRPr="001A59E9">
        <w:rPr>
          <w:rFonts w:ascii="Arial" w:hAnsi="Arial" w:cs="Arial"/>
          <w:i/>
          <w:sz w:val="20"/>
          <w:szCs w:val="22"/>
        </w:rPr>
        <w:t>(prioritně pracoviště klinické výuky</w:t>
      </w:r>
      <w:r w:rsidR="001751C7">
        <w:rPr>
          <w:rFonts w:ascii="Arial" w:hAnsi="Arial" w:cs="Arial"/>
          <w:sz w:val="20"/>
          <w:szCs w:val="22"/>
        </w:rPr>
        <w:t>).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S tímto formulářem, který v části I. vyplní a podepíše vedoucí zaměstnanec pracoviště, se zaměstnanec dostaví </w:t>
      </w:r>
      <w:r w:rsidR="003C0BD3">
        <w:rPr>
          <w:rFonts w:ascii="Arial" w:hAnsi="Arial" w:cs="Arial"/>
          <w:sz w:val="20"/>
          <w:szCs w:val="22"/>
        </w:rPr>
        <w:br/>
      </w:r>
      <w:r w:rsidRPr="003C0BD3">
        <w:rPr>
          <w:rFonts w:ascii="Arial" w:hAnsi="Arial" w:cs="Arial"/>
          <w:sz w:val="20"/>
          <w:szCs w:val="22"/>
        </w:rPr>
        <w:t>na prohlídku.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b/>
          <w:sz w:val="20"/>
          <w:szCs w:val="22"/>
        </w:rPr>
      </w:pPr>
      <w:r w:rsidRPr="003C0BD3">
        <w:rPr>
          <w:rFonts w:ascii="Arial" w:hAnsi="Arial" w:cs="Arial"/>
          <w:b/>
          <w:sz w:val="20"/>
          <w:szCs w:val="22"/>
        </w:rPr>
        <w:t>I. Osobní údaje</w:t>
      </w:r>
    </w:p>
    <w:p w:rsidR="00C505D2" w:rsidRPr="003C0BD3" w:rsidRDefault="00C505D2" w:rsidP="00F979A2">
      <w:pPr>
        <w:spacing w:line="396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Jméno a příjmení, titul zaměstnance:                       </w:t>
      </w:r>
      <w:r w:rsid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>__________________________________</w:t>
      </w:r>
      <w:r w:rsidR="003B0D5A">
        <w:rPr>
          <w:rFonts w:ascii="Arial" w:hAnsi="Arial" w:cs="Arial"/>
          <w:sz w:val="20"/>
          <w:szCs w:val="22"/>
        </w:rPr>
        <w:t>______________</w:t>
      </w:r>
    </w:p>
    <w:p w:rsidR="00C505D2" w:rsidRPr="003C0BD3" w:rsidRDefault="00C505D2" w:rsidP="00F979A2">
      <w:pPr>
        <w:spacing w:line="396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Datum narození:                                                       </w:t>
      </w:r>
      <w:r w:rsid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>__________________________________</w:t>
      </w:r>
      <w:r w:rsidR="003B0D5A">
        <w:rPr>
          <w:rFonts w:ascii="Arial" w:hAnsi="Arial" w:cs="Arial"/>
          <w:sz w:val="20"/>
          <w:szCs w:val="22"/>
        </w:rPr>
        <w:t>______________</w:t>
      </w:r>
    </w:p>
    <w:p w:rsidR="00C505D2" w:rsidRPr="003C0BD3" w:rsidRDefault="00C505D2" w:rsidP="00F979A2">
      <w:pPr>
        <w:spacing w:line="396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Pracoviště:                                                               </w:t>
      </w:r>
      <w:r w:rsid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>__________________________________</w:t>
      </w:r>
      <w:r w:rsidR="003B0D5A">
        <w:rPr>
          <w:rFonts w:ascii="Arial" w:hAnsi="Arial" w:cs="Arial"/>
          <w:sz w:val="20"/>
          <w:szCs w:val="22"/>
        </w:rPr>
        <w:t>______________</w:t>
      </w:r>
    </w:p>
    <w:p w:rsidR="00C505D2" w:rsidRPr="003C0BD3" w:rsidRDefault="00C505D2" w:rsidP="00F979A2">
      <w:pPr>
        <w:spacing w:line="396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Druh práce:                                                               </w:t>
      </w:r>
      <w:r w:rsid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>__________________________________</w:t>
      </w:r>
      <w:r w:rsidR="003B0D5A">
        <w:rPr>
          <w:rFonts w:ascii="Arial" w:hAnsi="Arial" w:cs="Arial"/>
          <w:sz w:val="20"/>
          <w:szCs w:val="22"/>
        </w:rPr>
        <w:t>______________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Práce s potenciálním infekčním materiálem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Fyzická námaha, nevhodná poloha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Zraková náročnost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Práce s lasery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Chemické látky a přípravky senzibilující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Chemické látky vysoce toxické, toxické,                                   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karcinogenní, mutagenní, teratogenní 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Práce s cytostatiky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Psychotropní a omamné látky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Práce považované za epidemiologicky náročné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Riziko TBC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 – 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Další zvláštní požadavky (noční práce, směnnost…)    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BE4597">
      <w:pPr>
        <w:spacing w:line="288" w:lineRule="auto"/>
        <w:jc w:val="right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                          </w:t>
      </w:r>
      <w:r w:rsidR="001751C7">
        <w:rPr>
          <w:rFonts w:ascii="Arial" w:hAnsi="Arial" w:cs="Arial"/>
          <w:sz w:val="20"/>
          <w:szCs w:val="22"/>
        </w:rPr>
        <w:t xml:space="preserve">                          </w:t>
      </w:r>
      <w:r w:rsidRPr="003C0BD3">
        <w:rPr>
          <w:rFonts w:ascii="Arial" w:hAnsi="Arial" w:cs="Arial"/>
          <w:sz w:val="20"/>
          <w:szCs w:val="22"/>
        </w:rPr>
        <w:t xml:space="preserve">                                </w:t>
      </w:r>
      <w:r w:rsidR="001751C7">
        <w:rPr>
          <w:rFonts w:ascii="Arial" w:hAnsi="Arial" w:cs="Arial"/>
          <w:sz w:val="20"/>
          <w:szCs w:val="22"/>
        </w:rPr>
        <w:t xml:space="preserve">       </w:t>
      </w:r>
      <w:r w:rsidRPr="003C0BD3">
        <w:rPr>
          <w:rFonts w:ascii="Arial" w:hAnsi="Arial" w:cs="Arial"/>
          <w:sz w:val="20"/>
          <w:szCs w:val="22"/>
        </w:rPr>
        <w:t xml:space="preserve">        </w:t>
      </w:r>
      <w:r w:rsidR="003455C7">
        <w:rPr>
          <w:rFonts w:ascii="Arial" w:hAnsi="Arial" w:cs="Arial"/>
          <w:sz w:val="20"/>
          <w:szCs w:val="22"/>
        </w:rPr>
        <w:t>.</w:t>
      </w:r>
      <w:r w:rsidRPr="003C0BD3">
        <w:rPr>
          <w:rFonts w:ascii="Arial" w:hAnsi="Arial" w:cs="Arial"/>
          <w:sz w:val="20"/>
          <w:szCs w:val="22"/>
        </w:rPr>
        <w:t>…………………………………….</w:t>
      </w:r>
    </w:p>
    <w:p w:rsidR="00C505D2" w:rsidRPr="003C0BD3" w:rsidRDefault="00C505D2" w:rsidP="00BE4597">
      <w:pPr>
        <w:pBdr>
          <w:bottom w:val="single" w:sz="12" w:space="1" w:color="auto"/>
        </w:pBdr>
        <w:spacing w:line="288" w:lineRule="auto"/>
        <w:jc w:val="right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 xml:space="preserve">                                                                                                   Podpis vedoucího zaměstnance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center"/>
        <w:rPr>
          <w:rFonts w:ascii="Arial" w:hAnsi="Arial" w:cs="Arial"/>
          <w:b/>
          <w:sz w:val="20"/>
          <w:szCs w:val="22"/>
        </w:rPr>
      </w:pPr>
      <w:r w:rsidRPr="003C0BD3">
        <w:rPr>
          <w:rFonts w:ascii="Arial" w:hAnsi="Arial" w:cs="Arial"/>
          <w:b/>
          <w:sz w:val="20"/>
          <w:szCs w:val="22"/>
        </w:rPr>
        <w:t>II. Výsledek lékařské prohlídky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Schopen navrhované pracovní činnosti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ano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Neschopen navrhované pracovní činnosti</w:t>
      </w:r>
      <w:r w:rsidR="003C0BD3">
        <w:rPr>
          <w:rFonts w:ascii="Arial" w:hAnsi="Arial" w:cs="Arial"/>
          <w:sz w:val="20"/>
          <w:szCs w:val="22"/>
        </w:rPr>
        <w:tab/>
      </w:r>
      <w:r w:rsid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>ano</w:t>
      </w:r>
      <w:r w:rsidRPr="003C0BD3">
        <w:rPr>
          <w:rFonts w:ascii="Arial" w:hAnsi="Arial" w:cs="Arial"/>
          <w:sz w:val="20"/>
          <w:szCs w:val="22"/>
        </w:rPr>
        <w:tab/>
      </w:r>
      <w:r w:rsidRPr="003C0BD3">
        <w:rPr>
          <w:rFonts w:ascii="Arial" w:hAnsi="Arial" w:cs="Arial"/>
          <w:sz w:val="20"/>
          <w:szCs w:val="22"/>
        </w:rPr>
        <w:tab/>
        <w:t>ne</w:t>
      </w: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Default="00C505D2" w:rsidP="00F979A2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Schopen jen za těchto podmínek:</w:t>
      </w:r>
    </w:p>
    <w:p w:rsidR="00F979A2" w:rsidRDefault="00F979A2" w:rsidP="00F979A2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F979A2" w:rsidRPr="003C0BD3" w:rsidRDefault="00F979A2" w:rsidP="00F979A2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C505D2" w:rsidRPr="003C0BD3" w:rsidRDefault="00C505D2" w:rsidP="003C0BD3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Datum vystavení posudku:</w:t>
      </w:r>
    </w:p>
    <w:p w:rsidR="00F979A2" w:rsidRDefault="00F979A2" w:rsidP="00F80A06">
      <w:pPr>
        <w:spacing w:line="288" w:lineRule="auto"/>
        <w:jc w:val="both"/>
        <w:rPr>
          <w:rFonts w:ascii="Arial" w:hAnsi="Arial" w:cs="Arial"/>
          <w:sz w:val="20"/>
          <w:szCs w:val="22"/>
        </w:rPr>
      </w:pPr>
    </w:p>
    <w:p w:rsidR="00A4756A" w:rsidRPr="003C0BD3" w:rsidRDefault="00C505D2" w:rsidP="00F80A06">
      <w:pPr>
        <w:spacing w:line="288" w:lineRule="auto"/>
        <w:jc w:val="both"/>
        <w:rPr>
          <w:rFonts w:ascii="Arial" w:hAnsi="Arial" w:cs="Arial"/>
          <w:sz w:val="20"/>
          <w:szCs w:val="22"/>
        </w:rPr>
      </w:pPr>
      <w:r w:rsidRPr="003C0BD3">
        <w:rPr>
          <w:rFonts w:ascii="Arial" w:hAnsi="Arial" w:cs="Arial"/>
          <w:sz w:val="20"/>
          <w:szCs w:val="22"/>
        </w:rPr>
        <w:t>Razítko a podpis lékaře, který posudek vystavil:</w:t>
      </w:r>
    </w:p>
    <w:sectPr w:rsidR="00A4756A" w:rsidRPr="003C0BD3" w:rsidSect="001751C7">
      <w:headerReference w:type="even" r:id="rId8"/>
      <w:headerReference w:type="default" r:id="rId9"/>
      <w:headerReference w:type="first" r:id="rId10"/>
      <w:pgSz w:w="11906" w:h="16838"/>
      <w:pgMar w:top="2127" w:right="849" w:bottom="127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7F4" w:rsidRDefault="00C147F4" w:rsidP="00A4756A">
      <w:r>
        <w:separator/>
      </w:r>
    </w:p>
  </w:endnote>
  <w:endnote w:type="continuationSeparator" w:id="0">
    <w:p w:rsidR="00C147F4" w:rsidRDefault="00C147F4" w:rsidP="00A47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7F4" w:rsidRDefault="00C147F4" w:rsidP="00A4756A">
      <w:r>
        <w:separator/>
      </w:r>
    </w:p>
  </w:footnote>
  <w:footnote w:type="continuationSeparator" w:id="0">
    <w:p w:rsidR="00C147F4" w:rsidRDefault="00C147F4" w:rsidP="00A47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56A" w:rsidRDefault="005668E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45882" o:spid="_x0000_s2059" type="#_x0000_t75" style="position:absolute;margin-left:0;margin-top:0;width:595.15pt;height:841.8pt;z-index:-251658752;mso-position-horizontal:center;mso-position-horizontal-relative:margin;mso-position-vertical:center;mso-position-vertical-relative:margin" o:allowincell="f">
          <v:imagedata r:id="rId1" o:title="dopisni-cist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56A" w:rsidRDefault="0010019F">
    <w:pPr>
      <w:pStyle w:val="Zhlav"/>
    </w:pPr>
    <w:r>
      <w:rPr>
        <w:noProof/>
        <w:lang w:eastAsia="cs-CZ"/>
      </w:rPr>
      <mc:AlternateContent>
        <mc:Choice Requires="wpc">
          <w:drawing>
            <wp:anchor distT="0" distB="0" distL="114300" distR="114300" simplePos="0" relativeHeight="251658752" behindDoc="0" locked="0" layoutInCell="1" allowOverlap="1" wp14:anchorId="725BBB04" wp14:editId="44228462">
              <wp:simplePos x="0" y="0"/>
              <wp:positionH relativeFrom="column">
                <wp:posOffset>-359410</wp:posOffset>
              </wp:positionH>
              <wp:positionV relativeFrom="paragraph">
                <wp:posOffset>-448945</wp:posOffset>
              </wp:positionV>
              <wp:extent cx="7558405" cy="10690860"/>
              <wp:effectExtent l="2540" t="0" r="1905" b="0"/>
              <wp:wrapNone/>
              <wp:docPr id="692" name="Plátno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1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8405" cy="1069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6"/>
                      <wps:cNvSpPr>
                        <a:spLocks/>
                      </wps:cNvSpPr>
                      <wps:spPr bwMode="auto">
                        <a:xfrm>
                          <a:off x="1418590" y="271145"/>
                          <a:ext cx="885825" cy="887095"/>
                        </a:xfrm>
                        <a:custGeom>
                          <a:avLst/>
                          <a:gdLst>
                            <a:gd name="T0" fmla="*/ 769 w 1395"/>
                            <a:gd name="T1" fmla="*/ 4 h 1397"/>
                            <a:gd name="T2" fmla="*/ 871 w 1395"/>
                            <a:gd name="T3" fmla="*/ 22 h 1397"/>
                            <a:gd name="T4" fmla="*/ 969 w 1395"/>
                            <a:gd name="T5" fmla="*/ 55 h 1397"/>
                            <a:gd name="T6" fmla="*/ 1058 w 1395"/>
                            <a:gd name="T7" fmla="*/ 101 h 1397"/>
                            <a:gd name="T8" fmla="*/ 1140 w 1395"/>
                            <a:gd name="T9" fmla="*/ 160 h 1397"/>
                            <a:gd name="T10" fmla="*/ 1214 w 1395"/>
                            <a:gd name="T11" fmla="*/ 230 h 1397"/>
                            <a:gd name="T12" fmla="*/ 1276 w 1395"/>
                            <a:gd name="T13" fmla="*/ 309 h 1397"/>
                            <a:gd name="T14" fmla="*/ 1326 w 1395"/>
                            <a:gd name="T15" fmla="*/ 396 h 1397"/>
                            <a:gd name="T16" fmla="*/ 1363 w 1395"/>
                            <a:gd name="T17" fmla="*/ 492 h 1397"/>
                            <a:gd name="T18" fmla="*/ 1388 w 1395"/>
                            <a:gd name="T19" fmla="*/ 593 h 1397"/>
                            <a:gd name="T20" fmla="*/ 1395 w 1395"/>
                            <a:gd name="T21" fmla="*/ 699 h 1397"/>
                            <a:gd name="T22" fmla="*/ 1388 w 1395"/>
                            <a:gd name="T23" fmla="*/ 804 h 1397"/>
                            <a:gd name="T24" fmla="*/ 1363 w 1395"/>
                            <a:gd name="T25" fmla="*/ 905 h 1397"/>
                            <a:gd name="T26" fmla="*/ 1326 w 1395"/>
                            <a:gd name="T27" fmla="*/ 1001 h 1397"/>
                            <a:gd name="T28" fmla="*/ 1276 w 1395"/>
                            <a:gd name="T29" fmla="*/ 1088 h 1397"/>
                            <a:gd name="T30" fmla="*/ 1214 w 1395"/>
                            <a:gd name="T31" fmla="*/ 1167 h 1397"/>
                            <a:gd name="T32" fmla="*/ 1140 w 1395"/>
                            <a:gd name="T33" fmla="*/ 1237 h 1397"/>
                            <a:gd name="T34" fmla="*/ 1058 w 1395"/>
                            <a:gd name="T35" fmla="*/ 1296 h 1397"/>
                            <a:gd name="T36" fmla="*/ 969 w 1395"/>
                            <a:gd name="T37" fmla="*/ 1342 h 1397"/>
                            <a:gd name="T38" fmla="*/ 871 w 1395"/>
                            <a:gd name="T39" fmla="*/ 1374 h 1397"/>
                            <a:gd name="T40" fmla="*/ 769 w 1395"/>
                            <a:gd name="T41" fmla="*/ 1392 h 1397"/>
                            <a:gd name="T42" fmla="*/ 662 w 1395"/>
                            <a:gd name="T43" fmla="*/ 1395 h 1397"/>
                            <a:gd name="T44" fmla="*/ 557 w 1395"/>
                            <a:gd name="T45" fmla="*/ 1382 h 1397"/>
                            <a:gd name="T46" fmla="*/ 457 w 1395"/>
                            <a:gd name="T47" fmla="*/ 1354 h 1397"/>
                            <a:gd name="T48" fmla="*/ 365 w 1395"/>
                            <a:gd name="T49" fmla="*/ 1312 h 1397"/>
                            <a:gd name="T50" fmla="*/ 280 w 1395"/>
                            <a:gd name="T51" fmla="*/ 1258 h 1397"/>
                            <a:gd name="T52" fmla="*/ 204 w 1395"/>
                            <a:gd name="T53" fmla="*/ 1191 h 1397"/>
                            <a:gd name="T54" fmla="*/ 139 w 1395"/>
                            <a:gd name="T55" fmla="*/ 1116 h 1397"/>
                            <a:gd name="T56" fmla="*/ 84 w 1395"/>
                            <a:gd name="T57" fmla="*/ 1030 h 1397"/>
                            <a:gd name="T58" fmla="*/ 42 w 1395"/>
                            <a:gd name="T59" fmla="*/ 938 h 1397"/>
                            <a:gd name="T60" fmla="*/ 13 w 1395"/>
                            <a:gd name="T61" fmla="*/ 839 h 1397"/>
                            <a:gd name="T62" fmla="*/ 0 w 1395"/>
                            <a:gd name="T63" fmla="*/ 735 h 1397"/>
                            <a:gd name="T64" fmla="*/ 3 w 1395"/>
                            <a:gd name="T65" fmla="*/ 627 h 1397"/>
                            <a:gd name="T66" fmla="*/ 22 w 1395"/>
                            <a:gd name="T67" fmla="*/ 524 h 1397"/>
                            <a:gd name="T68" fmla="*/ 54 w 1395"/>
                            <a:gd name="T69" fmla="*/ 427 h 1397"/>
                            <a:gd name="T70" fmla="*/ 101 w 1395"/>
                            <a:gd name="T71" fmla="*/ 337 h 1397"/>
                            <a:gd name="T72" fmla="*/ 159 w 1395"/>
                            <a:gd name="T73" fmla="*/ 255 h 1397"/>
                            <a:gd name="T74" fmla="*/ 228 w 1395"/>
                            <a:gd name="T75" fmla="*/ 182 h 1397"/>
                            <a:gd name="T76" fmla="*/ 307 w 1395"/>
                            <a:gd name="T77" fmla="*/ 120 h 1397"/>
                            <a:gd name="T78" fmla="*/ 395 w 1395"/>
                            <a:gd name="T79" fmla="*/ 70 h 1397"/>
                            <a:gd name="T80" fmla="*/ 490 w 1395"/>
                            <a:gd name="T81" fmla="*/ 32 h 1397"/>
                            <a:gd name="T82" fmla="*/ 591 w 1395"/>
                            <a:gd name="T83" fmla="*/ 9 h 1397"/>
                            <a:gd name="T84" fmla="*/ 697 w 1395"/>
                            <a:gd name="T85" fmla="*/ 0 h 1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5" h="1397">
                              <a:moveTo>
                                <a:pt x="697" y="0"/>
                              </a:moveTo>
                              <a:lnTo>
                                <a:pt x="733" y="1"/>
                              </a:lnTo>
                              <a:lnTo>
                                <a:pt x="769" y="4"/>
                              </a:lnTo>
                              <a:lnTo>
                                <a:pt x="804" y="9"/>
                              </a:lnTo>
                              <a:lnTo>
                                <a:pt x="837" y="15"/>
                              </a:lnTo>
                              <a:lnTo>
                                <a:pt x="871" y="22"/>
                              </a:lnTo>
                              <a:lnTo>
                                <a:pt x="905" y="32"/>
                              </a:lnTo>
                              <a:lnTo>
                                <a:pt x="937" y="43"/>
                              </a:lnTo>
                              <a:lnTo>
                                <a:pt x="969" y="55"/>
                              </a:lnTo>
                              <a:lnTo>
                                <a:pt x="999" y="70"/>
                              </a:lnTo>
                              <a:lnTo>
                                <a:pt x="1030" y="84"/>
                              </a:lnTo>
                              <a:lnTo>
                                <a:pt x="1058" y="101"/>
                              </a:lnTo>
                              <a:lnTo>
                                <a:pt x="1087" y="120"/>
                              </a:lnTo>
                              <a:lnTo>
                                <a:pt x="1114" y="139"/>
                              </a:lnTo>
                              <a:lnTo>
                                <a:pt x="1140" y="160"/>
                              </a:lnTo>
                              <a:lnTo>
                                <a:pt x="1167" y="182"/>
                              </a:lnTo>
                              <a:lnTo>
                                <a:pt x="1191" y="205"/>
                              </a:lnTo>
                              <a:lnTo>
                                <a:pt x="1214" y="230"/>
                              </a:lnTo>
                              <a:lnTo>
                                <a:pt x="1235" y="255"/>
                              </a:lnTo>
                              <a:lnTo>
                                <a:pt x="1256" y="281"/>
                              </a:lnTo>
                              <a:lnTo>
                                <a:pt x="1276" y="309"/>
                              </a:lnTo>
                              <a:lnTo>
                                <a:pt x="1294" y="337"/>
                              </a:lnTo>
                              <a:lnTo>
                                <a:pt x="1311" y="366"/>
                              </a:lnTo>
                              <a:lnTo>
                                <a:pt x="1326" y="396"/>
                              </a:lnTo>
                              <a:lnTo>
                                <a:pt x="1340" y="427"/>
                              </a:lnTo>
                              <a:lnTo>
                                <a:pt x="1353" y="459"/>
                              </a:lnTo>
                              <a:lnTo>
                                <a:pt x="1363" y="492"/>
                              </a:lnTo>
                              <a:lnTo>
                                <a:pt x="1373" y="524"/>
                              </a:lnTo>
                              <a:lnTo>
                                <a:pt x="1381" y="558"/>
                              </a:lnTo>
                              <a:lnTo>
                                <a:pt x="1388" y="593"/>
                              </a:lnTo>
                              <a:lnTo>
                                <a:pt x="1392" y="627"/>
                              </a:lnTo>
                              <a:lnTo>
                                <a:pt x="1394" y="663"/>
                              </a:lnTo>
                              <a:lnTo>
                                <a:pt x="1395" y="699"/>
                              </a:lnTo>
                              <a:lnTo>
                                <a:pt x="1394" y="735"/>
                              </a:lnTo>
                              <a:lnTo>
                                <a:pt x="1392" y="769"/>
                              </a:lnTo>
                              <a:lnTo>
                                <a:pt x="1388" y="804"/>
                              </a:lnTo>
                              <a:lnTo>
                                <a:pt x="1381" y="839"/>
                              </a:lnTo>
                              <a:lnTo>
                                <a:pt x="1373" y="873"/>
                              </a:lnTo>
                              <a:lnTo>
                                <a:pt x="1363" y="905"/>
                              </a:lnTo>
                              <a:lnTo>
                                <a:pt x="1353" y="938"/>
                              </a:lnTo>
                              <a:lnTo>
                                <a:pt x="1340" y="969"/>
                              </a:lnTo>
                              <a:lnTo>
                                <a:pt x="1326" y="1001"/>
                              </a:lnTo>
                              <a:lnTo>
                                <a:pt x="1311" y="1030"/>
                              </a:lnTo>
                              <a:lnTo>
                                <a:pt x="1294" y="1060"/>
                              </a:lnTo>
                              <a:lnTo>
                                <a:pt x="1276" y="1088"/>
                              </a:lnTo>
                              <a:lnTo>
                                <a:pt x="1256" y="1116"/>
                              </a:lnTo>
                              <a:lnTo>
                                <a:pt x="1235" y="1142"/>
                              </a:lnTo>
                              <a:lnTo>
                                <a:pt x="1214" y="1167"/>
                              </a:lnTo>
                              <a:lnTo>
                                <a:pt x="1191" y="1191"/>
                              </a:lnTo>
                              <a:lnTo>
                                <a:pt x="1167" y="1215"/>
                              </a:lnTo>
                              <a:lnTo>
                                <a:pt x="1140" y="1237"/>
                              </a:lnTo>
                              <a:lnTo>
                                <a:pt x="1114" y="1258"/>
                              </a:lnTo>
                              <a:lnTo>
                                <a:pt x="1087" y="1277"/>
                              </a:lnTo>
                              <a:lnTo>
                                <a:pt x="1058" y="1296"/>
                              </a:lnTo>
                              <a:lnTo>
                                <a:pt x="1030" y="1312"/>
                              </a:lnTo>
                              <a:lnTo>
                                <a:pt x="999" y="1327"/>
                              </a:lnTo>
                              <a:lnTo>
                                <a:pt x="969" y="1342"/>
                              </a:lnTo>
                              <a:lnTo>
                                <a:pt x="937" y="1354"/>
                              </a:lnTo>
                              <a:lnTo>
                                <a:pt x="905" y="1365"/>
                              </a:lnTo>
                              <a:lnTo>
                                <a:pt x="871" y="1374"/>
                              </a:lnTo>
                              <a:lnTo>
                                <a:pt x="837" y="1382"/>
                              </a:lnTo>
                              <a:lnTo>
                                <a:pt x="804" y="1388"/>
                              </a:lnTo>
                              <a:lnTo>
                                <a:pt x="769" y="1392"/>
                              </a:lnTo>
                              <a:lnTo>
                                <a:pt x="733" y="1395"/>
                              </a:lnTo>
                              <a:lnTo>
                                <a:pt x="697" y="1397"/>
                              </a:lnTo>
                              <a:lnTo>
                                <a:pt x="662" y="1395"/>
                              </a:lnTo>
                              <a:lnTo>
                                <a:pt x="626" y="1392"/>
                              </a:lnTo>
                              <a:lnTo>
                                <a:pt x="591" y="1388"/>
                              </a:lnTo>
                              <a:lnTo>
                                <a:pt x="557" y="1382"/>
                              </a:lnTo>
                              <a:lnTo>
                                <a:pt x="523" y="1374"/>
                              </a:lnTo>
                              <a:lnTo>
                                <a:pt x="490" y="1365"/>
                              </a:lnTo>
                              <a:lnTo>
                                <a:pt x="457" y="1354"/>
                              </a:lnTo>
                              <a:lnTo>
                                <a:pt x="426" y="1342"/>
                              </a:lnTo>
                              <a:lnTo>
                                <a:pt x="395" y="1327"/>
                              </a:lnTo>
                              <a:lnTo>
                                <a:pt x="365" y="1312"/>
                              </a:lnTo>
                              <a:lnTo>
                                <a:pt x="335" y="1296"/>
                              </a:lnTo>
                              <a:lnTo>
                                <a:pt x="307" y="1277"/>
                              </a:lnTo>
                              <a:lnTo>
                                <a:pt x="280" y="1258"/>
                              </a:lnTo>
                              <a:lnTo>
                                <a:pt x="253" y="1237"/>
                              </a:lnTo>
                              <a:lnTo>
                                <a:pt x="228" y="1215"/>
                              </a:lnTo>
                              <a:lnTo>
                                <a:pt x="204" y="1191"/>
                              </a:lnTo>
                              <a:lnTo>
                                <a:pt x="181" y="1167"/>
                              </a:lnTo>
                              <a:lnTo>
                                <a:pt x="159" y="1142"/>
                              </a:lnTo>
                              <a:lnTo>
                                <a:pt x="139" y="1116"/>
                              </a:lnTo>
                              <a:lnTo>
                                <a:pt x="119" y="1088"/>
                              </a:lnTo>
                              <a:lnTo>
                                <a:pt x="101" y="1060"/>
                              </a:lnTo>
                              <a:lnTo>
                                <a:pt x="84" y="1030"/>
                              </a:lnTo>
                              <a:lnTo>
                                <a:pt x="68" y="1001"/>
                              </a:lnTo>
                              <a:lnTo>
                                <a:pt x="54" y="969"/>
                              </a:lnTo>
                              <a:lnTo>
                                <a:pt x="42" y="938"/>
                              </a:lnTo>
                              <a:lnTo>
                                <a:pt x="30" y="905"/>
                              </a:lnTo>
                              <a:lnTo>
                                <a:pt x="22" y="873"/>
                              </a:lnTo>
                              <a:lnTo>
                                <a:pt x="13" y="839"/>
                              </a:lnTo>
                              <a:lnTo>
                                <a:pt x="7" y="804"/>
                              </a:lnTo>
                              <a:lnTo>
                                <a:pt x="3" y="769"/>
                              </a:lnTo>
                              <a:lnTo>
                                <a:pt x="0" y="735"/>
                              </a:lnTo>
                              <a:lnTo>
                                <a:pt x="0" y="699"/>
                              </a:lnTo>
                              <a:lnTo>
                                <a:pt x="0" y="663"/>
                              </a:lnTo>
                              <a:lnTo>
                                <a:pt x="3" y="627"/>
                              </a:lnTo>
                              <a:lnTo>
                                <a:pt x="7" y="593"/>
                              </a:lnTo>
                              <a:lnTo>
                                <a:pt x="13" y="558"/>
                              </a:lnTo>
                              <a:lnTo>
                                <a:pt x="22" y="524"/>
                              </a:lnTo>
                              <a:lnTo>
                                <a:pt x="30" y="492"/>
                              </a:lnTo>
                              <a:lnTo>
                                <a:pt x="42" y="459"/>
                              </a:lnTo>
                              <a:lnTo>
                                <a:pt x="54" y="427"/>
                              </a:lnTo>
                              <a:lnTo>
                                <a:pt x="68" y="396"/>
                              </a:lnTo>
                              <a:lnTo>
                                <a:pt x="84" y="366"/>
                              </a:lnTo>
                              <a:lnTo>
                                <a:pt x="101" y="337"/>
                              </a:lnTo>
                              <a:lnTo>
                                <a:pt x="119" y="309"/>
                              </a:lnTo>
                              <a:lnTo>
                                <a:pt x="139" y="281"/>
                              </a:lnTo>
                              <a:lnTo>
                                <a:pt x="159" y="255"/>
                              </a:lnTo>
                              <a:lnTo>
                                <a:pt x="181" y="230"/>
                              </a:lnTo>
                              <a:lnTo>
                                <a:pt x="204" y="205"/>
                              </a:lnTo>
                              <a:lnTo>
                                <a:pt x="228" y="182"/>
                              </a:lnTo>
                              <a:lnTo>
                                <a:pt x="253" y="160"/>
                              </a:lnTo>
                              <a:lnTo>
                                <a:pt x="280" y="139"/>
                              </a:lnTo>
                              <a:lnTo>
                                <a:pt x="307" y="120"/>
                              </a:lnTo>
                              <a:lnTo>
                                <a:pt x="335" y="101"/>
                              </a:lnTo>
                              <a:lnTo>
                                <a:pt x="365" y="84"/>
                              </a:lnTo>
                              <a:lnTo>
                                <a:pt x="395" y="70"/>
                              </a:lnTo>
                              <a:lnTo>
                                <a:pt x="426" y="55"/>
                              </a:lnTo>
                              <a:lnTo>
                                <a:pt x="457" y="43"/>
                              </a:lnTo>
                              <a:lnTo>
                                <a:pt x="490" y="32"/>
                              </a:lnTo>
                              <a:lnTo>
                                <a:pt x="523" y="22"/>
                              </a:lnTo>
                              <a:lnTo>
                                <a:pt x="557" y="15"/>
                              </a:lnTo>
                              <a:lnTo>
                                <a:pt x="591" y="9"/>
                              </a:lnTo>
                              <a:lnTo>
                                <a:pt x="626" y="4"/>
                              </a:lnTo>
                              <a:lnTo>
                                <a:pt x="662" y="1"/>
                              </a:lnTo>
                              <a:lnTo>
                                <a:pt x="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17"/>
                      <wps:cNvSpPr>
                        <a:spLocks noEditPoints="1"/>
                      </wps:cNvSpPr>
                      <wps:spPr bwMode="auto">
                        <a:xfrm>
                          <a:off x="1412240" y="266065"/>
                          <a:ext cx="897890" cy="897255"/>
                        </a:xfrm>
                        <a:custGeom>
                          <a:avLst/>
                          <a:gdLst>
                            <a:gd name="T0" fmla="*/ 849 w 1414"/>
                            <a:gd name="T1" fmla="*/ 13 h 1413"/>
                            <a:gd name="T2" fmla="*/ 1013 w 1414"/>
                            <a:gd name="T3" fmla="*/ 69 h 1413"/>
                            <a:gd name="T4" fmla="*/ 1157 w 1414"/>
                            <a:gd name="T5" fmla="*/ 161 h 1413"/>
                            <a:gd name="T6" fmla="*/ 1273 w 1414"/>
                            <a:gd name="T7" fmla="*/ 284 h 1413"/>
                            <a:gd name="T8" fmla="*/ 1359 w 1414"/>
                            <a:gd name="T9" fmla="*/ 431 h 1413"/>
                            <a:gd name="T10" fmla="*/ 1406 w 1414"/>
                            <a:gd name="T11" fmla="*/ 599 h 1413"/>
                            <a:gd name="T12" fmla="*/ 1410 w 1414"/>
                            <a:gd name="T13" fmla="*/ 778 h 1413"/>
                            <a:gd name="T14" fmla="*/ 1371 w 1414"/>
                            <a:gd name="T15" fmla="*/ 949 h 1413"/>
                            <a:gd name="T16" fmla="*/ 1293 w 1414"/>
                            <a:gd name="T17" fmla="*/ 1102 h 1413"/>
                            <a:gd name="T18" fmla="*/ 1182 w 1414"/>
                            <a:gd name="T19" fmla="*/ 1230 h 1413"/>
                            <a:gd name="T20" fmla="*/ 1044 w 1414"/>
                            <a:gd name="T21" fmla="*/ 1328 h 1413"/>
                            <a:gd name="T22" fmla="*/ 884 w 1414"/>
                            <a:gd name="T23" fmla="*/ 1391 h 1413"/>
                            <a:gd name="T24" fmla="*/ 707 w 1414"/>
                            <a:gd name="T25" fmla="*/ 1413 h 1413"/>
                            <a:gd name="T26" fmla="*/ 531 w 1414"/>
                            <a:gd name="T27" fmla="*/ 1391 h 1413"/>
                            <a:gd name="T28" fmla="*/ 371 w 1414"/>
                            <a:gd name="T29" fmla="*/ 1328 h 1413"/>
                            <a:gd name="T30" fmla="*/ 233 w 1414"/>
                            <a:gd name="T31" fmla="*/ 1230 h 1413"/>
                            <a:gd name="T32" fmla="*/ 121 w 1414"/>
                            <a:gd name="T33" fmla="*/ 1102 h 1413"/>
                            <a:gd name="T34" fmla="*/ 43 w 1414"/>
                            <a:gd name="T35" fmla="*/ 949 h 1413"/>
                            <a:gd name="T36" fmla="*/ 3 w 1414"/>
                            <a:gd name="T37" fmla="*/ 778 h 1413"/>
                            <a:gd name="T38" fmla="*/ 9 w 1414"/>
                            <a:gd name="T39" fmla="*/ 599 h 1413"/>
                            <a:gd name="T40" fmla="*/ 56 w 1414"/>
                            <a:gd name="T41" fmla="*/ 431 h 1413"/>
                            <a:gd name="T42" fmla="*/ 141 w 1414"/>
                            <a:gd name="T43" fmla="*/ 284 h 1413"/>
                            <a:gd name="T44" fmla="*/ 258 w 1414"/>
                            <a:gd name="T45" fmla="*/ 161 h 1413"/>
                            <a:gd name="T46" fmla="*/ 401 w 1414"/>
                            <a:gd name="T47" fmla="*/ 69 h 1413"/>
                            <a:gd name="T48" fmla="*/ 565 w 1414"/>
                            <a:gd name="T49" fmla="*/ 13 h 1413"/>
                            <a:gd name="T50" fmla="*/ 1194 w 1414"/>
                            <a:gd name="T51" fmla="*/ 220 h 1413"/>
                            <a:gd name="T52" fmla="*/ 1064 w 1414"/>
                            <a:gd name="T53" fmla="*/ 118 h 1413"/>
                            <a:gd name="T54" fmla="*/ 911 w 1414"/>
                            <a:gd name="T55" fmla="*/ 48 h 1413"/>
                            <a:gd name="T56" fmla="*/ 743 w 1414"/>
                            <a:gd name="T57" fmla="*/ 19 h 1413"/>
                            <a:gd name="T58" fmla="*/ 568 w 1414"/>
                            <a:gd name="T59" fmla="*/ 31 h 1413"/>
                            <a:gd name="T60" fmla="*/ 408 w 1414"/>
                            <a:gd name="T61" fmla="*/ 86 h 1413"/>
                            <a:gd name="T62" fmla="*/ 270 w 1414"/>
                            <a:gd name="T63" fmla="*/ 176 h 1413"/>
                            <a:gd name="T64" fmla="*/ 156 w 1414"/>
                            <a:gd name="T65" fmla="*/ 294 h 1413"/>
                            <a:gd name="T66" fmla="*/ 73 w 1414"/>
                            <a:gd name="T67" fmla="*/ 439 h 1413"/>
                            <a:gd name="T68" fmla="*/ 27 w 1414"/>
                            <a:gd name="T69" fmla="*/ 602 h 1413"/>
                            <a:gd name="T70" fmla="*/ 22 w 1414"/>
                            <a:gd name="T71" fmla="*/ 776 h 1413"/>
                            <a:gd name="T72" fmla="*/ 60 w 1414"/>
                            <a:gd name="T73" fmla="*/ 943 h 1413"/>
                            <a:gd name="T74" fmla="*/ 136 w 1414"/>
                            <a:gd name="T75" fmla="*/ 1091 h 1413"/>
                            <a:gd name="T76" fmla="*/ 244 w 1414"/>
                            <a:gd name="T77" fmla="*/ 1216 h 1413"/>
                            <a:gd name="T78" fmla="*/ 379 w 1414"/>
                            <a:gd name="T79" fmla="*/ 1312 h 1413"/>
                            <a:gd name="T80" fmla="*/ 536 w 1414"/>
                            <a:gd name="T81" fmla="*/ 1374 h 1413"/>
                            <a:gd name="T82" fmla="*/ 707 w 1414"/>
                            <a:gd name="T83" fmla="*/ 1395 h 1413"/>
                            <a:gd name="T84" fmla="*/ 879 w 1414"/>
                            <a:gd name="T85" fmla="*/ 1374 h 1413"/>
                            <a:gd name="T86" fmla="*/ 1036 w 1414"/>
                            <a:gd name="T87" fmla="*/ 1312 h 1413"/>
                            <a:gd name="T88" fmla="*/ 1170 w 1414"/>
                            <a:gd name="T89" fmla="*/ 1216 h 1413"/>
                            <a:gd name="T90" fmla="*/ 1279 w 1414"/>
                            <a:gd name="T91" fmla="*/ 1091 h 1413"/>
                            <a:gd name="T92" fmla="*/ 1354 w 1414"/>
                            <a:gd name="T93" fmla="*/ 943 h 1413"/>
                            <a:gd name="T94" fmla="*/ 1392 w 1414"/>
                            <a:gd name="T95" fmla="*/ 776 h 1413"/>
                            <a:gd name="T96" fmla="*/ 1388 w 1414"/>
                            <a:gd name="T97" fmla="*/ 602 h 1413"/>
                            <a:gd name="T98" fmla="*/ 1342 w 1414"/>
                            <a:gd name="T99" fmla="*/ 439 h 1413"/>
                            <a:gd name="T100" fmla="*/ 1259 w 1414"/>
                            <a:gd name="T101" fmla="*/ 294 h 14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4" h="1413">
                              <a:moveTo>
                                <a:pt x="707" y="0"/>
                              </a:moveTo>
                              <a:lnTo>
                                <a:pt x="743" y="0"/>
                              </a:lnTo>
                              <a:lnTo>
                                <a:pt x="779" y="3"/>
                              </a:lnTo>
                              <a:lnTo>
                                <a:pt x="815" y="7"/>
                              </a:lnTo>
                              <a:lnTo>
                                <a:pt x="849" y="13"/>
                              </a:lnTo>
                              <a:lnTo>
                                <a:pt x="884" y="22"/>
                              </a:lnTo>
                              <a:lnTo>
                                <a:pt x="917" y="31"/>
                              </a:lnTo>
                              <a:lnTo>
                                <a:pt x="950" y="42"/>
                              </a:lnTo>
                              <a:lnTo>
                                <a:pt x="982" y="56"/>
                              </a:lnTo>
                              <a:lnTo>
                                <a:pt x="1013" y="69"/>
                              </a:lnTo>
                              <a:lnTo>
                                <a:pt x="1044" y="85"/>
                              </a:lnTo>
                              <a:lnTo>
                                <a:pt x="1073" y="102"/>
                              </a:lnTo>
                              <a:lnTo>
                                <a:pt x="1102" y="121"/>
                              </a:lnTo>
                              <a:lnTo>
                                <a:pt x="1130" y="140"/>
                              </a:lnTo>
                              <a:lnTo>
                                <a:pt x="1157" y="161"/>
                              </a:lnTo>
                              <a:lnTo>
                                <a:pt x="1182" y="184"/>
                              </a:lnTo>
                              <a:lnTo>
                                <a:pt x="1207" y="207"/>
                              </a:lnTo>
                              <a:lnTo>
                                <a:pt x="1230" y="231"/>
                              </a:lnTo>
                              <a:lnTo>
                                <a:pt x="1252" y="258"/>
                              </a:lnTo>
                              <a:lnTo>
                                <a:pt x="1273" y="284"/>
                              </a:lnTo>
                              <a:lnTo>
                                <a:pt x="1293" y="311"/>
                              </a:lnTo>
                              <a:lnTo>
                                <a:pt x="1311" y="341"/>
                              </a:lnTo>
                              <a:lnTo>
                                <a:pt x="1329" y="370"/>
                              </a:lnTo>
                              <a:lnTo>
                                <a:pt x="1344" y="401"/>
                              </a:lnTo>
                              <a:lnTo>
                                <a:pt x="1359" y="431"/>
                              </a:lnTo>
                              <a:lnTo>
                                <a:pt x="1371" y="464"/>
                              </a:lnTo>
                              <a:lnTo>
                                <a:pt x="1383" y="496"/>
                              </a:lnTo>
                              <a:lnTo>
                                <a:pt x="1392" y="530"/>
                              </a:lnTo>
                              <a:lnTo>
                                <a:pt x="1400" y="564"/>
                              </a:lnTo>
                              <a:lnTo>
                                <a:pt x="1406" y="599"/>
                              </a:lnTo>
                              <a:lnTo>
                                <a:pt x="1410" y="634"/>
                              </a:lnTo>
                              <a:lnTo>
                                <a:pt x="1413" y="670"/>
                              </a:lnTo>
                              <a:lnTo>
                                <a:pt x="1414" y="707"/>
                              </a:lnTo>
                              <a:lnTo>
                                <a:pt x="1413" y="743"/>
                              </a:lnTo>
                              <a:lnTo>
                                <a:pt x="1410" y="778"/>
                              </a:lnTo>
                              <a:lnTo>
                                <a:pt x="1406" y="814"/>
                              </a:lnTo>
                              <a:lnTo>
                                <a:pt x="1400" y="849"/>
                              </a:lnTo>
                              <a:lnTo>
                                <a:pt x="1392" y="883"/>
                              </a:lnTo>
                              <a:lnTo>
                                <a:pt x="1383" y="916"/>
                              </a:lnTo>
                              <a:lnTo>
                                <a:pt x="1371" y="949"/>
                              </a:lnTo>
                              <a:lnTo>
                                <a:pt x="1359" y="982"/>
                              </a:lnTo>
                              <a:lnTo>
                                <a:pt x="1344" y="1012"/>
                              </a:lnTo>
                              <a:lnTo>
                                <a:pt x="1329" y="1043"/>
                              </a:lnTo>
                              <a:lnTo>
                                <a:pt x="1311" y="1073"/>
                              </a:lnTo>
                              <a:lnTo>
                                <a:pt x="1293" y="1102"/>
                              </a:lnTo>
                              <a:lnTo>
                                <a:pt x="1273" y="1129"/>
                              </a:lnTo>
                              <a:lnTo>
                                <a:pt x="1252" y="1156"/>
                              </a:lnTo>
                              <a:lnTo>
                                <a:pt x="1230" y="1181"/>
                              </a:lnTo>
                              <a:lnTo>
                                <a:pt x="1207" y="1206"/>
                              </a:lnTo>
                              <a:lnTo>
                                <a:pt x="1182" y="1230"/>
                              </a:lnTo>
                              <a:lnTo>
                                <a:pt x="1157" y="1252"/>
                              </a:lnTo>
                              <a:lnTo>
                                <a:pt x="1130" y="1273"/>
                              </a:lnTo>
                              <a:lnTo>
                                <a:pt x="1102" y="1292"/>
                              </a:lnTo>
                              <a:lnTo>
                                <a:pt x="1073" y="1311"/>
                              </a:lnTo>
                              <a:lnTo>
                                <a:pt x="1044" y="1328"/>
                              </a:lnTo>
                              <a:lnTo>
                                <a:pt x="1013" y="1344"/>
                              </a:lnTo>
                              <a:lnTo>
                                <a:pt x="982" y="1358"/>
                              </a:lnTo>
                              <a:lnTo>
                                <a:pt x="950" y="1371"/>
                              </a:lnTo>
                              <a:lnTo>
                                <a:pt x="917" y="1381"/>
                              </a:lnTo>
                              <a:lnTo>
                                <a:pt x="884" y="1391"/>
                              </a:lnTo>
                              <a:lnTo>
                                <a:pt x="849" y="1399"/>
                              </a:lnTo>
                              <a:lnTo>
                                <a:pt x="815" y="1406"/>
                              </a:lnTo>
                              <a:lnTo>
                                <a:pt x="779" y="1410"/>
                              </a:lnTo>
                              <a:lnTo>
                                <a:pt x="743" y="1413"/>
                              </a:lnTo>
                              <a:lnTo>
                                <a:pt x="707" y="1413"/>
                              </a:lnTo>
                              <a:lnTo>
                                <a:pt x="670" y="1413"/>
                              </a:lnTo>
                              <a:lnTo>
                                <a:pt x="635" y="1410"/>
                              </a:lnTo>
                              <a:lnTo>
                                <a:pt x="600" y="1406"/>
                              </a:lnTo>
                              <a:lnTo>
                                <a:pt x="565" y="1399"/>
                              </a:lnTo>
                              <a:lnTo>
                                <a:pt x="531" y="1391"/>
                              </a:lnTo>
                              <a:lnTo>
                                <a:pt x="497" y="1381"/>
                              </a:lnTo>
                              <a:lnTo>
                                <a:pt x="464" y="1371"/>
                              </a:lnTo>
                              <a:lnTo>
                                <a:pt x="433" y="1358"/>
                              </a:lnTo>
                              <a:lnTo>
                                <a:pt x="401" y="1344"/>
                              </a:lnTo>
                              <a:lnTo>
                                <a:pt x="371" y="1328"/>
                              </a:lnTo>
                              <a:lnTo>
                                <a:pt x="341" y="1311"/>
                              </a:lnTo>
                              <a:lnTo>
                                <a:pt x="313" y="1292"/>
                              </a:lnTo>
                              <a:lnTo>
                                <a:pt x="284" y="1273"/>
                              </a:lnTo>
                              <a:lnTo>
                                <a:pt x="258" y="1252"/>
                              </a:lnTo>
                              <a:lnTo>
                                <a:pt x="233" y="1230"/>
                              </a:lnTo>
                              <a:lnTo>
                                <a:pt x="208" y="1206"/>
                              </a:lnTo>
                              <a:lnTo>
                                <a:pt x="184" y="1181"/>
                              </a:lnTo>
                              <a:lnTo>
                                <a:pt x="162" y="1156"/>
                              </a:lnTo>
                              <a:lnTo>
                                <a:pt x="141" y="1129"/>
                              </a:lnTo>
                              <a:lnTo>
                                <a:pt x="121" y="1102"/>
                              </a:lnTo>
                              <a:lnTo>
                                <a:pt x="102" y="1073"/>
                              </a:lnTo>
                              <a:lnTo>
                                <a:pt x="85" y="1043"/>
                              </a:lnTo>
                              <a:lnTo>
                                <a:pt x="70" y="1012"/>
                              </a:lnTo>
                              <a:lnTo>
                                <a:pt x="56" y="982"/>
                              </a:lnTo>
                              <a:lnTo>
                                <a:pt x="43" y="949"/>
                              </a:lnTo>
                              <a:lnTo>
                                <a:pt x="32" y="916"/>
                              </a:lnTo>
                              <a:lnTo>
                                <a:pt x="22" y="883"/>
                              </a:lnTo>
                              <a:lnTo>
                                <a:pt x="15" y="849"/>
                              </a:lnTo>
                              <a:lnTo>
                                <a:pt x="9" y="814"/>
                              </a:lnTo>
                              <a:lnTo>
                                <a:pt x="3" y="778"/>
                              </a:lnTo>
                              <a:lnTo>
                                <a:pt x="1" y="743"/>
                              </a:lnTo>
                              <a:lnTo>
                                <a:pt x="0" y="707"/>
                              </a:lnTo>
                              <a:lnTo>
                                <a:pt x="1" y="670"/>
                              </a:lnTo>
                              <a:lnTo>
                                <a:pt x="3" y="634"/>
                              </a:lnTo>
                              <a:lnTo>
                                <a:pt x="9" y="599"/>
                              </a:lnTo>
                              <a:lnTo>
                                <a:pt x="15" y="564"/>
                              </a:lnTo>
                              <a:lnTo>
                                <a:pt x="22" y="530"/>
                              </a:lnTo>
                              <a:lnTo>
                                <a:pt x="32" y="496"/>
                              </a:lnTo>
                              <a:lnTo>
                                <a:pt x="43" y="464"/>
                              </a:lnTo>
                              <a:lnTo>
                                <a:pt x="56" y="431"/>
                              </a:lnTo>
                              <a:lnTo>
                                <a:pt x="70" y="401"/>
                              </a:lnTo>
                              <a:lnTo>
                                <a:pt x="85" y="370"/>
                              </a:lnTo>
                              <a:lnTo>
                                <a:pt x="102" y="341"/>
                              </a:lnTo>
                              <a:lnTo>
                                <a:pt x="121" y="311"/>
                              </a:lnTo>
                              <a:lnTo>
                                <a:pt x="141" y="284"/>
                              </a:lnTo>
                              <a:lnTo>
                                <a:pt x="162" y="258"/>
                              </a:lnTo>
                              <a:lnTo>
                                <a:pt x="184" y="231"/>
                              </a:lnTo>
                              <a:lnTo>
                                <a:pt x="208" y="207"/>
                              </a:lnTo>
                              <a:lnTo>
                                <a:pt x="233" y="184"/>
                              </a:lnTo>
                              <a:lnTo>
                                <a:pt x="258" y="161"/>
                              </a:lnTo>
                              <a:lnTo>
                                <a:pt x="284" y="140"/>
                              </a:lnTo>
                              <a:lnTo>
                                <a:pt x="313" y="121"/>
                              </a:lnTo>
                              <a:lnTo>
                                <a:pt x="341" y="102"/>
                              </a:lnTo>
                              <a:lnTo>
                                <a:pt x="371" y="85"/>
                              </a:lnTo>
                              <a:lnTo>
                                <a:pt x="401" y="69"/>
                              </a:lnTo>
                              <a:lnTo>
                                <a:pt x="433" y="56"/>
                              </a:lnTo>
                              <a:lnTo>
                                <a:pt x="464" y="42"/>
                              </a:lnTo>
                              <a:lnTo>
                                <a:pt x="497" y="31"/>
                              </a:lnTo>
                              <a:lnTo>
                                <a:pt x="531" y="22"/>
                              </a:lnTo>
                              <a:lnTo>
                                <a:pt x="565" y="13"/>
                              </a:lnTo>
                              <a:lnTo>
                                <a:pt x="600" y="7"/>
                              </a:lnTo>
                              <a:lnTo>
                                <a:pt x="635" y="3"/>
                              </a:lnTo>
                              <a:lnTo>
                                <a:pt x="670" y="0"/>
                              </a:lnTo>
                              <a:lnTo>
                                <a:pt x="707" y="0"/>
                              </a:lnTo>
                              <a:close/>
                              <a:moveTo>
                                <a:pt x="1194" y="220"/>
                              </a:moveTo>
                              <a:lnTo>
                                <a:pt x="1170" y="197"/>
                              </a:lnTo>
                              <a:lnTo>
                                <a:pt x="1145" y="176"/>
                              </a:lnTo>
                              <a:lnTo>
                                <a:pt x="1119" y="154"/>
                              </a:lnTo>
                              <a:lnTo>
                                <a:pt x="1092" y="136"/>
                              </a:lnTo>
                              <a:lnTo>
                                <a:pt x="1064" y="118"/>
                              </a:lnTo>
                              <a:lnTo>
                                <a:pt x="1036" y="101"/>
                              </a:lnTo>
                              <a:lnTo>
                                <a:pt x="1005" y="86"/>
                              </a:lnTo>
                              <a:lnTo>
                                <a:pt x="975" y="71"/>
                              </a:lnTo>
                              <a:lnTo>
                                <a:pt x="944" y="60"/>
                              </a:lnTo>
                              <a:lnTo>
                                <a:pt x="911" y="48"/>
                              </a:lnTo>
                              <a:lnTo>
                                <a:pt x="879" y="39"/>
                              </a:lnTo>
                              <a:lnTo>
                                <a:pt x="846" y="31"/>
                              </a:lnTo>
                              <a:lnTo>
                                <a:pt x="811" y="25"/>
                              </a:lnTo>
                              <a:lnTo>
                                <a:pt x="778" y="21"/>
                              </a:lnTo>
                              <a:lnTo>
                                <a:pt x="743" y="19"/>
                              </a:lnTo>
                              <a:lnTo>
                                <a:pt x="707" y="18"/>
                              </a:lnTo>
                              <a:lnTo>
                                <a:pt x="672" y="19"/>
                              </a:lnTo>
                              <a:lnTo>
                                <a:pt x="637" y="21"/>
                              </a:lnTo>
                              <a:lnTo>
                                <a:pt x="602" y="25"/>
                              </a:lnTo>
                              <a:lnTo>
                                <a:pt x="568" y="31"/>
                              </a:lnTo>
                              <a:lnTo>
                                <a:pt x="536" y="39"/>
                              </a:lnTo>
                              <a:lnTo>
                                <a:pt x="503" y="48"/>
                              </a:lnTo>
                              <a:lnTo>
                                <a:pt x="471" y="60"/>
                              </a:lnTo>
                              <a:lnTo>
                                <a:pt x="439" y="71"/>
                              </a:lnTo>
                              <a:lnTo>
                                <a:pt x="408" y="86"/>
                              </a:lnTo>
                              <a:lnTo>
                                <a:pt x="379" y="101"/>
                              </a:lnTo>
                              <a:lnTo>
                                <a:pt x="351" y="118"/>
                              </a:lnTo>
                              <a:lnTo>
                                <a:pt x="322" y="136"/>
                              </a:lnTo>
                              <a:lnTo>
                                <a:pt x="296" y="154"/>
                              </a:lnTo>
                              <a:lnTo>
                                <a:pt x="270" y="176"/>
                              </a:lnTo>
                              <a:lnTo>
                                <a:pt x="244" y="197"/>
                              </a:lnTo>
                              <a:lnTo>
                                <a:pt x="220" y="220"/>
                              </a:lnTo>
                              <a:lnTo>
                                <a:pt x="198" y="244"/>
                              </a:lnTo>
                              <a:lnTo>
                                <a:pt x="176" y="268"/>
                              </a:lnTo>
                              <a:lnTo>
                                <a:pt x="156" y="294"/>
                              </a:lnTo>
                              <a:lnTo>
                                <a:pt x="136" y="322"/>
                              </a:lnTo>
                              <a:lnTo>
                                <a:pt x="118" y="349"/>
                              </a:lnTo>
                              <a:lnTo>
                                <a:pt x="101" y="379"/>
                              </a:lnTo>
                              <a:lnTo>
                                <a:pt x="87" y="408"/>
                              </a:lnTo>
                              <a:lnTo>
                                <a:pt x="73" y="439"/>
                              </a:lnTo>
                              <a:lnTo>
                                <a:pt x="60" y="470"/>
                              </a:lnTo>
                              <a:lnTo>
                                <a:pt x="50" y="502"/>
                              </a:lnTo>
                              <a:lnTo>
                                <a:pt x="40" y="534"/>
                              </a:lnTo>
                              <a:lnTo>
                                <a:pt x="32" y="568"/>
                              </a:lnTo>
                              <a:lnTo>
                                <a:pt x="27" y="602"/>
                              </a:lnTo>
                              <a:lnTo>
                                <a:pt x="22" y="636"/>
                              </a:lnTo>
                              <a:lnTo>
                                <a:pt x="19" y="671"/>
                              </a:lnTo>
                              <a:lnTo>
                                <a:pt x="18" y="707"/>
                              </a:lnTo>
                              <a:lnTo>
                                <a:pt x="19" y="742"/>
                              </a:lnTo>
                              <a:lnTo>
                                <a:pt x="22" y="776"/>
                              </a:lnTo>
                              <a:lnTo>
                                <a:pt x="27" y="811"/>
                              </a:lnTo>
                              <a:lnTo>
                                <a:pt x="32" y="845"/>
                              </a:lnTo>
                              <a:lnTo>
                                <a:pt x="40" y="878"/>
                              </a:lnTo>
                              <a:lnTo>
                                <a:pt x="50" y="911"/>
                              </a:lnTo>
                              <a:lnTo>
                                <a:pt x="60" y="943"/>
                              </a:lnTo>
                              <a:lnTo>
                                <a:pt x="73" y="974"/>
                              </a:lnTo>
                              <a:lnTo>
                                <a:pt x="87" y="1005"/>
                              </a:lnTo>
                              <a:lnTo>
                                <a:pt x="101" y="1034"/>
                              </a:lnTo>
                              <a:lnTo>
                                <a:pt x="118" y="1064"/>
                              </a:lnTo>
                              <a:lnTo>
                                <a:pt x="136" y="1091"/>
                              </a:lnTo>
                              <a:lnTo>
                                <a:pt x="156" y="1118"/>
                              </a:lnTo>
                              <a:lnTo>
                                <a:pt x="176" y="1145"/>
                              </a:lnTo>
                              <a:lnTo>
                                <a:pt x="198" y="1169"/>
                              </a:lnTo>
                              <a:lnTo>
                                <a:pt x="220" y="1193"/>
                              </a:lnTo>
                              <a:lnTo>
                                <a:pt x="244" y="1216"/>
                              </a:lnTo>
                              <a:lnTo>
                                <a:pt x="270" y="1237"/>
                              </a:lnTo>
                              <a:lnTo>
                                <a:pt x="296" y="1258"/>
                              </a:lnTo>
                              <a:lnTo>
                                <a:pt x="322" y="1277"/>
                              </a:lnTo>
                              <a:lnTo>
                                <a:pt x="351" y="1295"/>
                              </a:lnTo>
                              <a:lnTo>
                                <a:pt x="379" y="1312"/>
                              </a:lnTo>
                              <a:lnTo>
                                <a:pt x="408" y="1328"/>
                              </a:lnTo>
                              <a:lnTo>
                                <a:pt x="439" y="1341"/>
                              </a:lnTo>
                              <a:lnTo>
                                <a:pt x="471" y="1353"/>
                              </a:lnTo>
                              <a:lnTo>
                                <a:pt x="503" y="1365"/>
                              </a:lnTo>
                              <a:lnTo>
                                <a:pt x="536" y="1374"/>
                              </a:lnTo>
                              <a:lnTo>
                                <a:pt x="568" y="1381"/>
                              </a:lnTo>
                              <a:lnTo>
                                <a:pt x="602" y="1388"/>
                              </a:lnTo>
                              <a:lnTo>
                                <a:pt x="637" y="1392"/>
                              </a:lnTo>
                              <a:lnTo>
                                <a:pt x="672" y="1394"/>
                              </a:lnTo>
                              <a:lnTo>
                                <a:pt x="707" y="1395"/>
                              </a:lnTo>
                              <a:lnTo>
                                <a:pt x="743" y="1394"/>
                              </a:lnTo>
                              <a:lnTo>
                                <a:pt x="778" y="1392"/>
                              </a:lnTo>
                              <a:lnTo>
                                <a:pt x="811" y="1388"/>
                              </a:lnTo>
                              <a:lnTo>
                                <a:pt x="846" y="1381"/>
                              </a:lnTo>
                              <a:lnTo>
                                <a:pt x="879" y="1374"/>
                              </a:lnTo>
                              <a:lnTo>
                                <a:pt x="911" y="1365"/>
                              </a:lnTo>
                              <a:lnTo>
                                <a:pt x="944" y="1353"/>
                              </a:lnTo>
                              <a:lnTo>
                                <a:pt x="975" y="1341"/>
                              </a:lnTo>
                              <a:lnTo>
                                <a:pt x="1005" y="1328"/>
                              </a:lnTo>
                              <a:lnTo>
                                <a:pt x="1036" y="1312"/>
                              </a:lnTo>
                              <a:lnTo>
                                <a:pt x="1064" y="1295"/>
                              </a:lnTo>
                              <a:lnTo>
                                <a:pt x="1092" y="1277"/>
                              </a:lnTo>
                              <a:lnTo>
                                <a:pt x="1119" y="1258"/>
                              </a:lnTo>
                              <a:lnTo>
                                <a:pt x="1145" y="1237"/>
                              </a:lnTo>
                              <a:lnTo>
                                <a:pt x="1170" y="1216"/>
                              </a:lnTo>
                              <a:lnTo>
                                <a:pt x="1194" y="1193"/>
                              </a:lnTo>
                              <a:lnTo>
                                <a:pt x="1217" y="1169"/>
                              </a:lnTo>
                              <a:lnTo>
                                <a:pt x="1239" y="1145"/>
                              </a:lnTo>
                              <a:lnTo>
                                <a:pt x="1259" y="1118"/>
                              </a:lnTo>
                              <a:lnTo>
                                <a:pt x="1279" y="1091"/>
                              </a:lnTo>
                              <a:lnTo>
                                <a:pt x="1297" y="1064"/>
                              </a:lnTo>
                              <a:lnTo>
                                <a:pt x="1312" y="1034"/>
                              </a:lnTo>
                              <a:lnTo>
                                <a:pt x="1328" y="1005"/>
                              </a:lnTo>
                              <a:lnTo>
                                <a:pt x="1342" y="974"/>
                              </a:lnTo>
                              <a:lnTo>
                                <a:pt x="1354" y="943"/>
                              </a:lnTo>
                              <a:lnTo>
                                <a:pt x="1365" y="911"/>
                              </a:lnTo>
                              <a:lnTo>
                                <a:pt x="1374" y="878"/>
                              </a:lnTo>
                              <a:lnTo>
                                <a:pt x="1382" y="845"/>
                              </a:lnTo>
                              <a:lnTo>
                                <a:pt x="1388" y="811"/>
                              </a:lnTo>
                              <a:lnTo>
                                <a:pt x="1392" y="776"/>
                              </a:lnTo>
                              <a:lnTo>
                                <a:pt x="1395" y="742"/>
                              </a:lnTo>
                              <a:lnTo>
                                <a:pt x="1396" y="707"/>
                              </a:lnTo>
                              <a:lnTo>
                                <a:pt x="1395" y="671"/>
                              </a:lnTo>
                              <a:lnTo>
                                <a:pt x="1392" y="636"/>
                              </a:lnTo>
                              <a:lnTo>
                                <a:pt x="1388" y="602"/>
                              </a:lnTo>
                              <a:lnTo>
                                <a:pt x="1382" y="568"/>
                              </a:lnTo>
                              <a:lnTo>
                                <a:pt x="1374" y="534"/>
                              </a:lnTo>
                              <a:lnTo>
                                <a:pt x="1365" y="502"/>
                              </a:lnTo>
                              <a:lnTo>
                                <a:pt x="1354" y="470"/>
                              </a:lnTo>
                              <a:lnTo>
                                <a:pt x="1342" y="439"/>
                              </a:lnTo>
                              <a:lnTo>
                                <a:pt x="1328" y="408"/>
                              </a:lnTo>
                              <a:lnTo>
                                <a:pt x="1312" y="379"/>
                              </a:lnTo>
                              <a:lnTo>
                                <a:pt x="1297" y="349"/>
                              </a:lnTo>
                              <a:lnTo>
                                <a:pt x="1279" y="322"/>
                              </a:lnTo>
                              <a:lnTo>
                                <a:pt x="1259" y="294"/>
                              </a:lnTo>
                              <a:lnTo>
                                <a:pt x="1239" y="268"/>
                              </a:lnTo>
                              <a:lnTo>
                                <a:pt x="1217" y="244"/>
                              </a:lnTo>
                              <a:lnTo>
                                <a:pt x="1194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18"/>
                      <wps:cNvSpPr>
                        <a:spLocks/>
                      </wps:cNvSpPr>
                      <wps:spPr bwMode="auto">
                        <a:xfrm>
                          <a:off x="1433830" y="287020"/>
                          <a:ext cx="854710" cy="854710"/>
                        </a:xfrm>
                        <a:custGeom>
                          <a:avLst/>
                          <a:gdLst>
                            <a:gd name="T0" fmla="*/ 742 w 1346"/>
                            <a:gd name="T1" fmla="*/ 4 h 1346"/>
                            <a:gd name="T2" fmla="*/ 842 w 1346"/>
                            <a:gd name="T3" fmla="*/ 22 h 1346"/>
                            <a:gd name="T4" fmla="*/ 935 w 1346"/>
                            <a:gd name="T5" fmla="*/ 53 h 1346"/>
                            <a:gd name="T6" fmla="*/ 1022 w 1346"/>
                            <a:gd name="T7" fmla="*/ 98 h 1346"/>
                            <a:gd name="T8" fmla="*/ 1102 w 1346"/>
                            <a:gd name="T9" fmla="*/ 154 h 1346"/>
                            <a:gd name="T10" fmla="*/ 1171 w 1346"/>
                            <a:gd name="T11" fmla="*/ 221 h 1346"/>
                            <a:gd name="T12" fmla="*/ 1231 w 1346"/>
                            <a:gd name="T13" fmla="*/ 297 h 1346"/>
                            <a:gd name="T14" fmla="*/ 1279 w 1346"/>
                            <a:gd name="T15" fmla="*/ 381 h 1346"/>
                            <a:gd name="T16" fmla="*/ 1316 w 1346"/>
                            <a:gd name="T17" fmla="*/ 473 h 1346"/>
                            <a:gd name="T18" fmla="*/ 1338 w 1346"/>
                            <a:gd name="T19" fmla="*/ 571 h 1346"/>
                            <a:gd name="T20" fmla="*/ 1346 w 1346"/>
                            <a:gd name="T21" fmla="*/ 674 h 1346"/>
                            <a:gd name="T22" fmla="*/ 1338 w 1346"/>
                            <a:gd name="T23" fmla="*/ 776 h 1346"/>
                            <a:gd name="T24" fmla="*/ 1316 w 1346"/>
                            <a:gd name="T25" fmla="*/ 874 h 1346"/>
                            <a:gd name="T26" fmla="*/ 1279 w 1346"/>
                            <a:gd name="T27" fmla="*/ 965 h 1346"/>
                            <a:gd name="T28" fmla="*/ 1231 w 1346"/>
                            <a:gd name="T29" fmla="*/ 1050 h 1346"/>
                            <a:gd name="T30" fmla="*/ 1171 w 1346"/>
                            <a:gd name="T31" fmla="*/ 1125 h 1346"/>
                            <a:gd name="T32" fmla="*/ 1102 w 1346"/>
                            <a:gd name="T33" fmla="*/ 1193 h 1346"/>
                            <a:gd name="T34" fmla="*/ 1022 w 1346"/>
                            <a:gd name="T35" fmla="*/ 1248 h 1346"/>
                            <a:gd name="T36" fmla="*/ 935 w 1346"/>
                            <a:gd name="T37" fmla="*/ 1294 h 1346"/>
                            <a:gd name="T38" fmla="*/ 842 w 1346"/>
                            <a:gd name="T39" fmla="*/ 1325 h 1346"/>
                            <a:gd name="T40" fmla="*/ 742 w 1346"/>
                            <a:gd name="T41" fmla="*/ 1343 h 1346"/>
                            <a:gd name="T42" fmla="*/ 639 w 1346"/>
                            <a:gd name="T43" fmla="*/ 1345 h 1346"/>
                            <a:gd name="T44" fmla="*/ 538 w 1346"/>
                            <a:gd name="T45" fmla="*/ 1333 h 1346"/>
                            <a:gd name="T46" fmla="*/ 442 w 1346"/>
                            <a:gd name="T47" fmla="*/ 1305 h 1346"/>
                            <a:gd name="T48" fmla="*/ 352 w 1346"/>
                            <a:gd name="T49" fmla="*/ 1265 h 1346"/>
                            <a:gd name="T50" fmla="*/ 270 w 1346"/>
                            <a:gd name="T51" fmla="*/ 1213 h 1346"/>
                            <a:gd name="T52" fmla="*/ 198 w 1346"/>
                            <a:gd name="T53" fmla="*/ 1150 h 1346"/>
                            <a:gd name="T54" fmla="*/ 135 w 1346"/>
                            <a:gd name="T55" fmla="*/ 1076 h 1346"/>
                            <a:gd name="T56" fmla="*/ 82 w 1346"/>
                            <a:gd name="T57" fmla="*/ 994 h 1346"/>
                            <a:gd name="T58" fmla="*/ 41 w 1346"/>
                            <a:gd name="T59" fmla="*/ 904 h 1346"/>
                            <a:gd name="T60" fmla="*/ 14 w 1346"/>
                            <a:gd name="T61" fmla="*/ 809 h 1346"/>
                            <a:gd name="T62" fmla="*/ 1 w 1346"/>
                            <a:gd name="T63" fmla="*/ 708 h 1346"/>
                            <a:gd name="T64" fmla="*/ 4 w 1346"/>
                            <a:gd name="T65" fmla="*/ 604 h 1346"/>
                            <a:gd name="T66" fmla="*/ 22 w 1346"/>
                            <a:gd name="T67" fmla="*/ 506 h 1346"/>
                            <a:gd name="T68" fmla="*/ 54 w 1346"/>
                            <a:gd name="T69" fmla="*/ 412 h 1346"/>
                            <a:gd name="T70" fmla="*/ 98 w 1346"/>
                            <a:gd name="T71" fmla="*/ 325 h 1346"/>
                            <a:gd name="T72" fmla="*/ 155 w 1346"/>
                            <a:gd name="T73" fmla="*/ 246 h 1346"/>
                            <a:gd name="T74" fmla="*/ 221 w 1346"/>
                            <a:gd name="T75" fmla="*/ 175 h 1346"/>
                            <a:gd name="T76" fmla="*/ 297 w 1346"/>
                            <a:gd name="T77" fmla="*/ 115 h 1346"/>
                            <a:gd name="T78" fmla="*/ 382 w 1346"/>
                            <a:gd name="T79" fmla="*/ 67 h 1346"/>
                            <a:gd name="T80" fmla="*/ 473 w 1346"/>
                            <a:gd name="T81" fmla="*/ 31 h 1346"/>
                            <a:gd name="T82" fmla="*/ 571 w 1346"/>
                            <a:gd name="T83" fmla="*/ 8 h 1346"/>
                            <a:gd name="T84" fmla="*/ 673 w 1346"/>
                            <a:gd name="T85" fmla="*/ 0 h 13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46" h="1346">
                              <a:moveTo>
                                <a:pt x="673" y="0"/>
                              </a:moveTo>
                              <a:lnTo>
                                <a:pt x="708" y="2"/>
                              </a:lnTo>
                              <a:lnTo>
                                <a:pt x="742" y="4"/>
                              </a:lnTo>
                              <a:lnTo>
                                <a:pt x="775" y="8"/>
                              </a:lnTo>
                              <a:lnTo>
                                <a:pt x="809" y="14"/>
                              </a:lnTo>
                              <a:lnTo>
                                <a:pt x="842" y="22"/>
                              </a:lnTo>
                              <a:lnTo>
                                <a:pt x="873" y="31"/>
                              </a:lnTo>
                              <a:lnTo>
                                <a:pt x="905" y="42"/>
                              </a:lnTo>
                              <a:lnTo>
                                <a:pt x="935" y="53"/>
                              </a:lnTo>
                              <a:lnTo>
                                <a:pt x="965" y="67"/>
                              </a:lnTo>
                              <a:lnTo>
                                <a:pt x="994" y="81"/>
                              </a:lnTo>
                              <a:lnTo>
                                <a:pt x="1022" y="98"/>
                              </a:lnTo>
                              <a:lnTo>
                                <a:pt x="1049" y="115"/>
                              </a:lnTo>
                              <a:lnTo>
                                <a:pt x="1075" y="134"/>
                              </a:lnTo>
                              <a:lnTo>
                                <a:pt x="1102" y="154"/>
                              </a:lnTo>
                              <a:lnTo>
                                <a:pt x="1126" y="175"/>
                              </a:lnTo>
                              <a:lnTo>
                                <a:pt x="1149" y="197"/>
                              </a:lnTo>
                              <a:lnTo>
                                <a:pt x="1171" y="221"/>
                              </a:lnTo>
                              <a:lnTo>
                                <a:pt x="1192" y="246"/>
                              </a:lnTo>
                              <a:lnTo>
                                <a:pt x="1212" y="271"/>
                              </a:lnTo>
                              <a:lnTo>
                                <a:pt x="1231" y="297"/>
                              </a:lnTo>
                              <a:lnTo>
                                <a:pt x="1249" y="325"/>
                              </a:lnTo>
                              <a:lnTo>
                                <a:pt x="1265" y="353"/>
                              </a:lnTo>
                              <a:lnTo>
                                <a:pt x="1279" y="381"/>
                              </a:lnTo>
                              <a:lnTo>
                                <a:pt x="1293" y="412"/>
                              </a:lnTo>
                              <a:lnTo>
                                <a:pt x="1306" y="442"/>
                              </a:lnTo>
                              <a:lnTo>
                                <a:pt x="1316" y="473"/>
                              </a:lnTo>
                              <a:lnTo>
                                <a:pt x="1325" y="506"/>
                              </a:lnTo>
                              <a:lnTo>
                                <a:pt x="1332" y="538"/>
                              </a:lnTo>
                              <a:lnTo>
                                <a:pt x="1338" y="571"/>
                              </a:lnTo>
                              <a:lnTo>
                                <a:pt x="1342" y="604"/>
                              </a:lnTo>
                              <a:lnTo>
                                <a:pt x="1345" y="639"/>
                              </a:lnTo>
                              <a:lnTo>
                                <a:pt x="1346" y="674"/>
                              </a:lnTo>
                              <a:lnTo>
                                <a:pt x="1345" y="708"/>
                              </a:lnTo>
                              <a:lnTo>
                                <a:pt x="1342" y="742"/>
                              </a:lnTo>
                              <a:lnTo>
                                <a:pt x="1338" y="776"/>
                              </a:lnTo>
                              <a:lnTo>
                                <a:pt x="1332" y="809"/>
                              </a:lnTo>
                              <a:lnTo>
                                <a:pt x="1325" y="841"/>
                              </a:lnTo>
                              <a:lnTo>
                                <a:pt x="1316" y="874"/>
                              </a:lnTo>
                              <a:lnTo>
                                <a:pt x="1306" y="904"/>
                              </a:lnTo>
                              <a:lnTo>
                                <a:pt x="1293" y="935"/>
                              </a:lnTo>
                              <a:lnTo>
                                <a:pt x="1279" y="965"/>
                              </a:lnTo>
                              <a:lnTo>
                                <a:pt x="1265" y="994"/>
                              </a:lnTo>
                              <a:lnTo>
                                <a:pt x="1249" y="1022"/>
                              </a:lnTo>
                              <a:lnTo>
                                <a:pt x="1231" y="1050"/>
                              </a:lnTo>
                              <a:lnTo>
                                <a:pt x="1212" y="1076"/>
                              </a:lnTo>
                              <a:lnTo>
                                <a:pt x="1192" y="1101"/>
                              </a:lnTo>
                              <a:lnTo>
                                <a:pt x="1171" y="1125"/>
                              </a:lnTo>
                              <a:lnTo>
                                <a:pt x="1149" y="1150"/>
                              </a:lnTo>
                              <a:lnTo>
                                <a:pt x="1126" y="1172"/>
                              </a:lnTo>
                              <a:lnTo>
                                <a:pt x="1102" y="1193"/>
                              </a:lnTo>
                              <a:lnTo>
                                <a:pt x="1075" y="1213"/>
                              </a:lnTo>
                              <a:lnTo>
                                <a:pt x="1049" y="1232"/>
                              </a:lnTo>
                              <a:lnTo>
                                <a:pt x="1022" y="1248"/>
                              </a:lnTo>
                              <a:lnTo>
                                <a:pt x="994" y="1265"/>
                              </a:lnTo>
                              <a:lnTo>
                                <a:pt x="965" y="1280"/>
                              </a:lnTo>
                              <a:lnTo>
                                <a:pt x="935" y="1294"/>
                              </a:lnTo>
                              <a:lnTo>
                                <a:pt x="905" y="1305"/>
                              </a:lnTo>
                              <a:lnTo>
                                <a:pt x="873" y="1316"/>
                              </a:lnTo>
                              <a:lnTo>
                                <a:pt x="842" y="1325"/>
                              </a:lnTo>
                              <a:lnTo>
                                <a:pt x="809" y="1333"/>
                              </a:lnTo>
                              <a:lnTo>
                                <a:pt x="775" y="1339"/>
                              </a:lnTo>
                              <a:lnTo>
                                <a:pt x="742" y="1343"/>
                              </a:lnTo>
                              <a:lnTo>
                                <a:pt x="708" y="1345"/>
                              </a:lnTo>
                              <a:lnTo>
                                <a:pt x="673" y="1346"/>
                              </a:lnTo>
                              <a:lnTo>
                                <a:pt x="639" y="1345"/>
                              </a:lnTo>
                              <a:lnTo>
                                <a:pt x="605" y="1343"/>
                              </a:lnTo>
                              <a:lnTo>
                                <a:pt x="571" y="1339"/>
                              </a:lnTo>
                              <a:lnTo>
                                <a:pt x="538" y="1333"/>
                              </a:lnTo>
                              <a:lnTo>
                                <a:pt x="505" y="1325"/>
                              </a:lnTo>
                              <a:lnTo>
                                <a:pt x="473" y="1316"/>
                              </a:lnTo>
                              <a:lnTo>
                                <a:pt x="442" y="1305"/>
                              </a:lnTo>
                              <a:lnTo>
                                <a:pt x="411" y="1294"/>
                              </a:lnTo>
                              <a:lnTo>
                                <a:pt x="382" y="1280"/>
                              </a:lnTo>
                              <a:lnTo>
                                <a:pt x="352" y="1265"/>
                              </a:lnTo>
                              <a:lnTo>
                                <a:pt x="324" y="1248"/>
                              </a:lnTo>
                              <a:lnTo>
                                <a:pt x="297" y="1232"/>
                              </a:lnTo>
                              <a:lnTo>
                                <a:pt x="270" y="1213"/>
                              </a:lnTo>
                              <a:lnTo>
                                <a:pt x="245" y="1193"/>
                              </a:lnTo>
                              <a:lnTo>
                                <a:pt x="221" y="1172"/>
                              </a:lnTo>
                              <a:lnTo>
                                <a:pt x="198" y="1150"/>
                              </a:lnTo>
                              <a:lnTo>
                                <a:pt x="176" y="1125"/>
                              </a:lnTo>
                              <a:lnTo>
                                <a:pt x="155" y="1101"/>
                              </a:lnTo>
                              <a:lnTo>
                                <a:pt x="135" y="1076"/>
                              </a:lnTo>
                              <a:lnTo>
                                <a:pt x="116" y="1050"/>
                              </a:lnTo>
                              <a:lnTo>
                                <a:pt x="98" y="1022"/>
                              </a:lnTo>
                              <a:lnTo>
                                <a:pt x="82" y="994"/>
                              </a:lnTo>
                              <a:lnTo>
                                <a:pt x="67" y="965"/>
                              </a:lnTo>
                              <a:lnTo>
                                <a:pt x="54" y="935"/>
                              </a:lnTo>
                              <a:lnTo>
                                <a:pt x="41" y="904"/>
                              </a:lnTo>
                              <a:lnTo>
                                <a:pt x="30" y="874"/>
                              </a:lnTo>
                              <a:lnTo>
                                <a:pt x="22" y="841"/>
                              </a:lnTo>
                              <a:lnTo>
                                <a:pt x="14" y="809"/>
                              </a:lnTo>
                              <a:lnTo>
                                <a:pt x="8" y="776"/>
                              </a:lnTo>
                              <a:lnTo>
                                <a:pt x="4" y="742"/>
                              </a:lnTo>
                              <a:lnTo>
                                <a:pt x="1" y="708"/>
                              </a:lnTo>
                              <a:lnTo>
                                <a:pt x="0" y="674"/>
                              </a:lnTo>
                              <a:lnTo>
                                <a:pt x="1" y="639"/>
                              </a:lnTo>
                              <a:lnTo>
                                <a:pt x="4" y="604"/>
                              </a:lnTo>
                              <a:lnTo>
                                <a:pt x="8" y="571"/>
                              </a:lnTo>
                              <a:lnTo>
                                <a:pt x="14" y="538"/>
                              </a:lnTo>
                              <a:lnTo>
                                <a:pt x="22" y="506"/>
                              </a:lnTo>
                              <a:lnTo>
                                <a:pt x="30" y="473"/>
                              </a:lnTo>
                              <a:lnTo>
                                <a:pt x="41" y="442"/>
                              </a:lnTo>
                              <a:lnTo>
                                <a:pt x="54" y="412"/>
                              </a:lnTo>
                              <a:lnTo>
                                <a:pt x="67" y="381"/>
                              </a:lnTo>
                              <a:lnTo>
                                <a:pt x="82" y="353"/>
                              </a:lnTo>
                              <a:lnTo>
                                <a:pt x="98" y="325"/>
                              </a:lnTo>
                              <a:lnTo>
                                <a:pt x="116" y="297"/>
                              </a:lnTo>
                              <a:lnTo>
                                <a:pt x="135" y="271"/>
                              </a:lnTo>
                              <a:lnTo>
                                <a:pt x="155" y="246"/>
                              </a:lnTo>
                              <a:lnTo>
                                <a:pt x="176" y="221"/>
                              </a:lnTo>
                              <a:lnTo>
                                <a:pt x="198" y="197"/>
                              </a:lnTo>
                              <a:lnTo>
                                <a:pt x="221" y="175"/>
                              </a:lnTo>
                              <a:lnTo>
                                <a:pt x="245" y="154"/>
                              </a:lnTo>
                              <a:lnTo>
                                <a:pt x="270" y="134"/>
                              </a:lnTo>
                              <a:lnTo>
                                <a:pt x="297" y="115"/>
                              </a:lnTo>
                              <a:lnTo>
                                <a:pt x="324" y="98"/>
                              </a:lnTo>
                              <a:lnTo>
                                <a:pt x="352" y="81"/>
                              </a:lnTo>
                              <a:lnTo>
                                <a:pt x="382" y="67"/>
                              </a:lnTo>
                              <a:lnTo>
                                <a:pt x="411" y="53"/>
                              </a:lnTo>
                              <a:lnTo>
                                <a:pt x="442" y="42"/>
                              </a:lnTo>
                              <a:lnTo>
                                <a:pt x="473" y="31"/>
                              </a:lnTo>
                              <a:lnTo>
                                <a:pt x="505" y="22"/>
                              </a:lnTo>
                              <a:lnTo>
                                <a:pt x="538" y="14"/>
                              </a:lnTo>
                              <a:lnTo>
                                <a:pt x="571" y="8"/>
                              </a:lnTo>
                              <a:lnTo>
                                <a:pt x="605" y="4"/>
                              </a:lnTo>
                              <a:lnTo>
                                <a:pt x="639" y="2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9"/>
                      <wps:cNvSpPr>
                        <a:spLocks noEditPoints="1"/>
                      </wps:cNvSpPr>
                      <wps:spPr bwMode="auto">
                        <a:xfrm>
                          <a:off x="1538605" y="392430"/>
                          <a:ext cx="645160" cy="644525"/>
                        </a:xfrm>
                        <a:custGeom>
                          <a:avLst/>
                          <a:gdLst>
                            <a:gd name="T0" fmla="*/ 610 w 1016"/>
                            <a:gd name="T1" fmla="*/ 10 h 1015"/>
                            <a:gd name="T2" fmla="*/ 728 w 1016"/>
                            <a:gd name="T3" fmla="*/ 49 h 1015"/>
                            <a:gd name="T4" fmla="*/ 831 w 1016"/>
                            <a:gd name="T5" fmla="*/ 115 h 1015"/>
                            <a:gd name="T6" fmla="*/ 915 w 1016"/>
                            <a:gd name="T7" fmla="*/ 204 h 1015"/>
                            <a:gd name="T8" fmla="*/ 977 w 1016"/>
                            <a:gd name="T9" fmla="*/ 310 h 1015"/>
                            <a:gd name="T10" fmla="*/ 1010 w 1016"/>
                            <a:gd name="T11" fmla="*/ 430 h 1015"/>
                            <a:gd name="T12" fmla="*/ 1013 w 1016"/>
                            <a:gd name="T13" fmla="*/ 559 h 1015"/>
                            <a:gd name="T14" fmla="*/ 985 w 1016"/>
                            <a:gd name="T15" fmla="*/ 682 h 1015"/>
                            <a:gd name="T16" fmla="*/ 929 w 1016"/>
                            <a:gd name="T17" fmla="*/ 791 h 1015"/>
                            <a:gd name="T18" fmla="*/ 849 w 1016"/>
                            <a:gd name="T19" fmla="*/ 884 h 1015"/>
                            <a:gd name="T20" fmla="*/ 750 w 1016"/>
                            <a:gd name="T21" fmla="*/ 954 h 1015"/>
                            <a:gd name="T22" fmla="*/ 635 w 1016"/>
                            <a:gd name="T23" fmla="*/ 999 h 1015"/>
                            <a:gd name="T24" fmla="*/ 508 w 1016"/>
                            <a:gd name="T25" fmla="*/ 1015 h 1015"/>
                            <a:gd name="T26" fmla="*/ 381 w 1016"/>
                            <a:gd name="T27" fmla="*/ 999 h 1015"/>
                            <a:gd name="T28" fmla="*/ 266 w 1016"/>
                            <a:gd name="T29" fmla="*/ 954 h 1015"/>
                            <a:gd name="T30" fmla="*/ 167 w 1016"/>
                            <a:gd name="T31" fmla="*/ 884 h 1015"/>
                            <a:gd name="T32" fmla="*/ 87 w 1016"/>
                            <a:gd name="T33" fmla="*/ 791 h 1015"/>
                            <a:gd name="T34" fmla="*/ 31 w 1016"/>
                            <a:gd name="T35" fmla="*/ 682 h 1015"/>
                            <a:gd name="T36" fmla="*/ 3 w 1016"/>
                            <a:gd name="T37" fmla="*/ 559 h 1015"/>
                            <a:gd name="T38" fmla="*/ 6 w 1016"/>
                            <a:gd name="T39" fmla="*/ 430 h 1015"/>
                            <a:gd name="T40" fmla="*/ 40 w 1016"/>
                            <a:gd name="T41" fmla="*/ 310 h 1015"/>
                            <a:gd name="T42" fmla="*/ 101 w 1016"/>
                            <a:gd name="T43" fmla="*/ 204 h 1015"/>
                            <a:gd name="T44" fmla="*/ 185 w 1016"/>
                            <a:gd name="T45" fmla="*/ 115 h 1015"/>
                            <a:gd name="T46" fmla="*/ 288 w 1016"/>
                            <a:gd name="T47" fmla="*/ 49 h 1015"/>
                            <a:gd name="T48" fmla="*/ 406 w 1016"/>
                            <a:gd name="T49" fmla="*/ 10 h 1015"/>
                            <a:gd name="T50" fmla="*/ 854 w 1016"/>
                            <a:gd name="T51" fmla="*/ 162 h 1015"/>
                            <a:gd name="T52" fmla="*/ 762 w 1016"/>
                            <a:gd name="T53" fmla="*/ 88 h 1015"/>
                            <a:gd name="T54" fmla="*/ 653 w 1016"/>
                            <a:gd name="T55" fmla="*/ 40 h 1015"/>
                            <a:gd name="T56" fmla="*/ 534 w 1016"/>
                            <a:gd name="T57" fmla="*/ 18 h 1015"/>
                            <a:gd name="T58" fmla="*/ 409 w 1016"/>
                            <a:gd name="T59" fmla="*/ 27 h 1015"/>
                            <a:gd name="T60" fmla="*/ 296 w 1016"/>
                            <a:gd name="T61" fmla="*/ 66 h 1015"/>
                            <a:gd name="T62" fmla="*/ 197 w 1016"/>
                            <a:gd name="T63" fmla="*/ 129 h 1015"/>
                            <a:gd name="T64" fmla="*/ 116 w 1016"/>
                            <a:gd name="T65" fmla="*/ 214 h 1015"/>
                            <a:gd name="T66" fmla="*/ 57 w 1016"/>
                            <a:gd name="T67" fmla="*/ 317 h 1015"/>
                            <a:gd name="T68" fmla="*/ 24 w 1016"/>
                            <a:gd name="T69" fmla="*/ 433 h 1015"/>
                            <a:gd name="T70" fmla="*/ 21 w 1016"/>
                            <a:gd name="T71" fmla="*/ 557 h 1015"/>
                            <a:gd name="T72" fmla="*/ 49 w 1016"/>
                            <a:gd name="T73" fmla="*/ 675 h 1015"/>
                            <a:gd name="T74" fmla="*/ 102 w 1016"/>
                            <a:gd name="T75" fmla="*/ 781 h 1015"/>
                            <a:gd name="T76" fmla="*/ 179 w 1016"/>
                            <a:gd name="T77" fmla="*/ 870 h 1015"/>
                            <a:gd name="T78" fmla="*/ 275 w 1016"/>
                            <a:gd name="T79" fmla="*/ 938 h 1015"/>
                            <a:gd name="T80" fmla="*/ 386 w 1016"/>
                            <a:gd name="T81" fmla="*/ 982 h 1015"/>
                            <a:gd name="T82" fmla="*/ 508 w 1016"/>
                            <a:gd name="T83" fmla="*/ 997 h 1015"/>
                            <a:gd name="T84" fmla="*/ 630 w 1016"/>
                            <a:gd name="T85" fmla="*/ 982 h 1015"/>
                            <a:gd name="T86" fmla="*/ 742 w 1016"/>
                            <a:gd name="T87" fmla="*/ 938 h 1015"/>
                            <a:gd name="T88" fmla="*/ 838 w 1016"/>
                            <a:gd name="T89" fmla="*/ 870 h 1015"/>
                            <a:gd name="T90" fmla="*/ 914 w 1016"/>
                            <a:gd name="T91" fmla="*/ 781 h 1015"/>
                            <a:gd name="T92" fmla="*/ 968 w 1016"/>
                            <a:gd name="T93" fmla="*/ 675 h 1015"/>
                            <a:gd name="T94" fmla="*/ 995 w 1016"/>
                            <a:gd name="T95" fmla="*/ 557 h 1015"/>
                            <a:gd name="T96" fmla="*/ 992 w 1016"/>
                            <a:gd name="T97" fmla="*/ 433 h 1015"/>
                            <a:gd name="T98" fmla="*/ 960 w 1016"/>
                            <a:gd name="T99" fmla="*/ 317 h 1015"/>
                            <a:gd name="T100" fmla="*/ 901 w 1016"/>
                            <a:gd name="T101" fmla="*/ 214 h 1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6" h="1015">
                              <a:moveTo>
                                <a:pt x="508" y="0"/>
                              </a:moveTo>
                              <a:lnTo>
                                <a:pt x="535" y="0"/>
                              </a:lnTo>
                              <a:lnTo>
                                <a:pt x="560" y="2"/>
                              </a:lnTo>
                              <a:lnTo>
                                <a:pt x="585" y="5"/>
                              </a:lnTo>
                              <a:lnTo>
                                <a:pt x="610" y="10"/>
                              </a:lnTo>
                              <a:lnTo>
                                <a:pt x="635" y="15"/>
                              </a:lnTo>
                              <a:lnTo>
                                <a:pt x="659" y="22"/>
                              </a:lnTo>
                              <a:lnTo>
                                <a:pt x="683" y="30"/>
                              </a:lnTo>
                              <a:lnTo>
                                <a:pt x="706" y="40"/>
                              </a:lnTo>
                              <a:lnTo>
                                <a:pt x="728" y="49"/>
                              </a:lnTo>
                              <a:lnTo>
                                <a:pt x="750" y="61"/>
                              </a:lnTo>
                              <a:lnTo>
                                <a:pt x="771" y="73"/>
                              </a:lnTo>
                              <a:lnTo>
                                <a:pt x="792" y="86"/>
                              </a:lnTo>
                              <a:lnTo>
                                <a:pt x="811" y="101"/>
                              </a:lnTo>
                              <a:lnTo>
                                <a:pt x="831" y="115"/>
                              </a:lnTo>
                              <a:lnTo>
                                <a:pt x="849" y="131"/>
                              </a:lnTo>
                              <a:lnTo>
                                <a:pt x="867" y="148"/>
                              </a:lnTo>
                              <a:lnTo>
                                <a:pt x="884" y="166"/>
                              </a:lnTo>
                              <a:lnTo>
                                <a:pt x="900" y="185"/>
                              </a:lnTo>
                              <a:lnTo>
                                <a:pt x="915" y="204"/>
                              </a:lnTo>
                              <a:lnTo>
                                <a:pt x="929" y="224"/>
                              </a:lnTo>
                              <a:lnTo>
                                <a:pt x="943" y="245"/>
                              </a:lnTo>
                              <a:lnTo>
                                <a:pt x="954" y="266"/>
                              </a:lnTo>
                              <a:lnTo>
                                <a:pt x="966" y="288"/>
                              </a:lnTo>
                              <a:lnTo>
                                <a:pt x="977" y="310"/>
                              </a:lnTo>
                              <a:lnTo>
                                <a:pt x="985" y="333"/>
                              </a:lnTo>
                              <a:lnTo>
                                <a:pt x="993" y="356"/>
                              </a:lnTo>
                              <a:lnTo>
                                <a:pt x="1000" y="381"/>
                              </a:lnTo>
                              <a:lnTo>
                                <a:pt x="1006" y="405"/>
                              </a:lnTo>
                              <a:lnTo>
                                <a:pt x="1010" y="430"/>
                              </a:lnTo>
                              <a:lnTo>
                                <a:pt x="1013" y="455"/>
                              </a:lnTo>
                              <a:lnTo>
                                <a:pt x="1015" y="482"/>
                              </a:lnTo>
                              <a:lnTo>
                                <a:pt x="1016" y="508"/>
                              </a:lnTo>
                              <a:lnTo>
                                <a:pt x="1015" y="533"/>
                              </a:lnTo>
                              <a:lnTo>
                                <a:pt x="1013" y="559"/>
                              </a:lnTo>
                              <a:lnTo>
                                <a:pt x="1010" y="585"/>
                              </a:lnTo>
                              <a:lnTo>
                                <a:pt x="1006" y="610"/>
                              </a:lnTo>
                              <a:lnTo>
                                <a:pt x="1000" y="634"/>
                              </a:lnTo>
                              <a:lnTo>
                                <a:pt x="993" y="658"/>
                              </a:lnTo>
                              <a:lnTo>
                                <a:pt x="985" y="682"/>
                              </a:lnTo>
                              <a:lnTo>
                                <a:pt x="977" y="705"/>
                              </a:lnTo>
                              <a:lnTo>
                                <a:pt x="966" y="728"/>
                              </a:lnTo>
                              <a:lnTo>
                                <a:pt x="954" y="749"/>
                              </a:lnTo>
                              <a:lnTo>
                                <a:pt x="943" y="771"/>
                              </a:lnTo>
                              <a:lnTo>
                                <a:pt x="929" y="791"/>
                              </a:lnTo>
                              <a:lnTo>
                                <a:pt x="915" y="811"/>
                              </a:lnTo>
                              <a:lnTo>
                                <a:pt x="900" y="830"/>
                              </a:lnTo>
                              <a:lnTo>
                                <a:pt x="884" y="849"/>
                              </a:lnTo>
                              <a:lnTo>
                                <a:pt x="867" y="867"/>
                              </a:lnTo>
                              <a:lnTo>
                                <a:pt x="849" y="884"/>
                              </a:lnTo>
                              <a:lnTo>
                                <a:pt x="831" y="899"/>
                              </a:lnTo>
                              <a:lnTo>
                                <a:pt x="811" y="914"/>
                              </a:lnTo>
                              <a:lnTo>
                                <a:pt x="792" y="929"/>
                              </a:lnTo>
                              <a:lnTo>
                                <a:pt x="771" y="941"/>
                              </a:lnTo>
                              <a:lnTo>
                                <a:pt x="750" y="954"/>
                              </a:lnTo>
                              <a:lnTo>
                                <a:pt x="728" y="966"/>
                              </a:lnTo>
                              <a:lnTo>
                                <a:pt x="706" y="975"/>
                              </a:lnTo>
                              <a:lnTo>
                                <a:pt x="683" y="985"/>
                              </a:lnTo>
                              <a:lnTo>
                                <a:pt x="659" y="993"/>
                              </a:lnTo>
                              <a:lnTo>
                                <a:pt x="635" y="999"/>
                              </a:lnTo>
                              <a:lnTo>
                                <a:pt x="610" y="1006"/>
                              </a:lnTo>
                              <a:lnTo>
                                <a:pt x="585" y="1010"/>
                              </a:lnTo>
                              <a:lnTo>
                                <a:pt x="560" y="1013"/>
                              </a:lnTo>
                              <a:lnTo>
                                <a:pt x="535" y="1015"/>
                              </a:lnTo>
                              <a:lnTo>
                                <a:pt x="508" y="1015"/>
                              </a:lnTo>
                              <a:lnTo>
                                <a:pt x="482" y="1015"/>
                              </a:lnTo>
                              <a:lnTo>
                                <a:pt x="457" y="1013"/>
                              </a:lnTo>
                              <a:lnTo>
                                <a:pt x="431" y="1010"/>
                              </a:lnTo>
                              <a:lnTo>
                                <a:pt x="406" y="1006"/>
                              </a:lnTo>
                              <a:lnTo>
                                <a:pt x="381" y="999"/>
                              </a:lnTo>
                              <a:lnTo>
                                <a:pt x="358" y="993"/>
                              </a:lnTo>
                              <a:lnTo>
                                <a:pt x="334" y="985"/>
                              </a:lnTo>
                              <a:lnTo>
                                <a:pt x="310" y="975"/>
                              </a:lnTo>
                              <a:lnTo>
                                <a:pt x="288" y="966"/>
                              </a:lnTo>
                              <a:lnTo>
                                <a:pt x="266" y="954"/>
                              </a:lnTo>
                              <a:lnTo>
                                <a:pt x="245" y="941"/>
                              </a:lnTo>
                              <a:lnTo>
                                <a:pt x="224" y="929"/>
                              </a:lnTo>
                              <a:lnTo>
                                <a:pt x="204" y="914"/>
                              </a:lnTo>
                              <a:lnTo>
                                <a:pt x="185" y="899"/>
                              </a:lnTo>
                              <a:lnTo>
                                <a:pt x="167" y="884"/>
                              </a:lnTo>
                              <a:lnTo>
                                <a:pt x="150" y="867"/>
                              </a:lnTo>
                              <a:lnTo>
                                <a:pt x="133" y="849"/>
                              </a:lnTo>
                              <a:lnTo>
                                <a:pt x="117" y="830"/>
                              </a:lnTo>
                              <a:lnTo>
                                <a:pt x="101" y="811"/>
                              </a:lnTo>
                              <a:lnTo>
                                <a:pt x="87" y="791"/>
                              </a:lnTo>
                              <a:lnTo>
                                <a:pt x="74" y="771"/>
                              </a:lnTo>
                              <a:lnTo>
                                <a:pt x="62" y="749"/>
                              </a:lnTo>
                              <a:lnTo>
                                <a:pt x="51" y="728"/>
                              </a:lnTo>
                              <a:lnTo>
                                <a:pt x="40" y="705"/>
                              </a:lnTo>
                              <a:lnTo>
                                <a:pt x="31" y="682"/>
                              </a:lnTo>
                              <a:lnTo>
                                <a:pt x="23" y="658"/>
                              </a:lnTo>
                              <a:lnTo>
                                <a:pt x="16" y="634"/>
                              </a:lnTo>
                              <a:lnTo>
                                <a:pt x="11" y="610"/>
                              </a:lnTo>
                              <a:lnTo>
                                <a:pt x="6" y="585"/>
                              </a:lnTo>
                              <a:lnTo>
                                <a:pt x="3" y="559"/>
                              </a:lnTo>
                              <a:lnTo>
                                <a:pt x="1" y="533"/>
                              </a:lnTo>
                              <a:lnTo>
                                <a:pt x="0" y="508"/>
                              </a:lnTo>
                              <a:lnTo>
                                <a:pt x="1" y="482"/>
                              </a:lnTo>
                              <a:lnTo>
                                <a:pt x="3" y="455"/>
                              </a:lnTo>
                              <a:lnTo>
                                <a:pt x="6" y="430"/>
                              </a:lnTo>
                              <a:lnTo>
                                <a:pt x="11" y="405"/>
                              </a:lnTo>
                              <a:lnTo>
                                <a:pt x="16" y="381"/>
                              </a:lnTo>
                              <a:lnTo>
                                <a:pt x="23" y="356"/>
                              </a:lnTo>
                              <a:lnTo>
                                <a:pt x="31" y="333"/>
                              </a:lnTo>
                              <a:lnTo>
                                <a:pt x="40" y="310"/>
                              </a:lnTo>
                              <a:lnTo>
                                <a:pt x="51" y="288"/>
                              </a:lnTo>
                              <a:lnTo>
                                <a:pt x="62" y="266"/>
                              </a:lnTo>
                              <a:lnTo>
                                <a:pt x="74" y="245"/>
                              </a:lnTo>
                              <a:lnTo>
                                <a:pt x="87" y="224"/>
                              </a:lnTo>
                              <a:lnTo>
                                <a:pt x="101" y="204"/>
                              </a:lnTo>
                              <a:lnTo>
                                <a:pt x="117" y="185"/>
                              </a:lnTo>
                              <a:lnTo>
                                <a:pt x="133" y="166"/>
                              </a:lnTo>
                              <a:lnTo>
                                <a:pt x="150" y="148"/>
                              </a:lnTo>
                              <a:lnTo>
                                <a:pt x="167" y="131"/>
                              </a:lnTo>
                              <a:lnTo>
                                <a:pt x="185" y="115"/>
                              </a:lnTo>
                              <a:lnTo>
                                <a:pt x="204" y="101"/>
                              </a:lnTo>
                              <a:lnTo>
                                <a:pt x="224" y="86"/>
                              </a:lnTo>
                              <a:lnTo>
                                <a:pt x="245" y="73"/>
                              </a:lnTo>
                              <a:lnTo>
                                <a:pt x="266" y="61"/>
                              </a:lnTo>
                              <a:lnTo>
                                <a:pt x="288" y="49"/>
                              </a:lnTo>
                              <a:lnTo>
                                <a:pt x="310" y="40"/>
                              </a:lnTo>
                              <a:lnTo>
                                <a:pt x="334" y="30"/>
                              </a:lnTo>
                              <a:lnTo>
                                <a:pt x="358" y="22"/>
                              </a:lnTo>
                              <a:lnTo>
                                <a:pt x="381" y="15"/>
                              </a:lnTo>
                              <a:lnTo>
                                <a:pt x="406" y="10"/>
                              </a:lnTo>
                              <a:lnTo>
                                <a:pt x="431" y="5"/>
                              </a:lnTo>
                              <a:lnTo>
                                <a:pt x="457" y="2"/>
                              </a:lnTo>
                              <a:lnTo>
                                <a:pt x="482" y="0"/>
                              </a:lnTo>
                              <a:lnTo>
                                <a:pt x="508" y="0"/>
                              </a:lnTo>
                              <a:close/>
                              <a:moveTo>
                                <a:pt x="854" y="162"/>
                              </a:moveTo>
                              <a:lnTo>
                                <a:pt x="838" y="145"/>
                              </a:lnTo>
                              <a:lnTo>
                                <a:pt x="820" y="129"/>
                              </a:lnTo>
                              <a:lnTo>
                                <a:pt x="801" y="115"/>
                              </a:lnTo>
                              <a:lnTo>
                                <a:pt x="782" y="102"/>
                              </a:lnTo>
                              <a:lnTo>
                                <a:pt x="762" y="88"/>
                              </a:lnTo>
                              <a:lnTo>
                                <a:pt x="742" y="76"/>
                              </a:lnTo>
                              <a:lnTo>
                                <a:pt x="720" y="66"/>
                              </a:lnTo>
                              <a:lnTo>
                                <a:pt x="699" y="56"/>
                              </a:lnTo>
                              <a:lnTo>
                                <a:pt x="677" y="47"/>
                              </a:lnTo>
                              <a:lnTo>
                                <a:pt x="653" y="40"/>
                              </a:lnTo>
                              <a:lnTo>
                                <a:pt x="630" y="33"/>
                              </a:lnTo>
                              <a:lnTo>
                                <a:pt x="607" y="27"/>
                              </a:lnTo>
                              <a:lnTo>
                                <a:pt x="583" y="23"/>
                              </a:lnTo>
                              <a:lnTo>
                                <a:pt x="558" y="20"/>
                              </a:lnTo>
                              <a:lnTo>
                                <a:pt x="534" y="18"/>
                              </a:lnTo>
                              <a:lnTo>
                                <a:pt x="508" y="18"/>
                              </a:lnTo>
                              <a:lnTo>
                                <a:pt x="483" y="18"/>
                              </a:lnTo>
                              <a:lnTo>
                                <a:pt x="458" y="20"/>
                              </a:lnTo>
                              <a:lnTo>
                                <a:pt x="434" y="23"/>
                              </a:lnTo>
                              <a:lnTo>
                                <a:pt x="409" y="27"/>
                              </a:lnTo>
                              <a:lnTo>
                                <a:pt x="386" y="33"/>
                              </a:lnTo>
                              <a:lnTo>
                                <a:pt x="363" y="40"/>
                              </a:lnTo>
                              <a:lnTo>
                                <a:pt x="340" y="47"/>
                              </a:lnTo>
                              <a:lnTo>
                                <a:pt x="318" y="56"/>
                              </a:lnTo>
                              <a:lnTo>
                                <a:pt x="296" y="66"/>
                              </a:lnTo>
                              <a:lnTo>
                                <a:pt x="275" y="76"/>
                              </a:lnTo>
                              <a:lnTo>
                                <a:pt x="255" y="88"/>
                              </a:lnTo>
                              <a:lnTo>
                                <a:pt x="235" y="102"/>
                              </a:lnTo>
                              <a:lnTo>
                                <a:pt x="216" y="115"/>
                              </a:lnTo>
                              <a:lnTo>
                                <a:pt x="197" y="129"/>
                              </a:lnTo>
                              <a:lnTo>
                                <a:pt x="179" y="145"/>
                              </a:lnTo>
                              <a:lnTo>
                                <a:pt x="162" y="162"/>
                              </a:lnTo>
                              <a:lnTo>
                                <a:pt x="145" y="179"/>
                              </a:lnTo>
                              <a:lnTo>
                                <a:pt x="131" y="196"/>
                              </a:lnTo>
                              <a:lnTo>
                                <a:pt x="116" y="214"/>
                              </a:lnTo>
                              <a:lnTo>
                                <a:pt x="102" y="234"/>
                              </a:lnTo>
                              <a:lnTo>
                                <a:pt x="90" y="253"/>
                              </a:lnTo>
                              <a:lnTo>
                                <a:pt x="78" y="274"/>
                              </a:lnTo>
                              <a:lnTo>
                                <a:pt x="66" y="295"/>
                              </a:lnTo>
                              <a:lnTo>
                                <a:pt x="57" y="317"/>
                              </a:lnTo>
                              <a:lnTo>
                                <a:pt x="49" y="340"/>
                              </a:lnTo>
                              <a:lnTo>
                                <a:pt x="40" y="362"/>
                              </a:lnTo>
                              <a:lnTo>
                                <a:pt x="34" y="385"/>
                              </a:lnTo>
                              <a:lnTo>
                                <a:pt x="29" y="409"/>
                              </a:lnTo>
                              <a:lnTo>
                                <a:pt x="24" y="433"/>
                              </a:lnTo>
                              <a:lnTo>
                                <a:pt x="21" y="457"/>
                              </a:lnTo>
                              <a:lnTo>
                                <a:pt x="19" y="483"/>
                              </a:lnTo>
                              <a:lnTo>
                                <a:pt x="18" y="508"/>
                              </a:lnTo>
                              <a:lnTo>
                                <a:pt x="19" y="532"/>
                              </a:lnTo>
                              <a:lnTo>
                                <a:pt x="21" y="557"/>
                              </a:lnTo>
                              <a:lnTo>
                                <a:pt x="24" y="582"/>
                              </a:lnTo>
                              <a:lnTo>
                                <a:pt x="29" y="606"/>
                              </a:lnTo>
                              <a:lnTo>
                                <a:pt x="34" y="630"/>
                              </a:lnTo>
                              <a:lnTo>
                                <a:pt x="40" y="653"/>
                              </a:lnTo>
                              <a:lnTo>
                                <a:pt x="49" y="675"/>
                              </a:lnTo>
                              <a:lnTo>
                                <a:pt x="57" y="698"/>
                              </a:lnTo>
                              <a:lnTo>
                                <a:pt x="66" y="719"/>
                              </a:lnTo>
                              <a:lnTo>
                                <a:pt x="78" y="740"/>
                              </a:lnTo>
                              <a:lnTo>
                                <a:pt x="90" y="761"/>
                              </a:lnTo>
                              <a:lnTo>
                                <a:pt x="102" y="781"/>
                              </a:lnTo>
                              <a:lnTo>
                                <a:pt x="116" y="800"/>
                              </a:lnTo>
                              <a:lnTo>
                                <a:pt x="131" y="818"/>
                              </a:lnTo>
                              <a:lnTo>
                                <a:pt x="145" y="836"/>
                              </a:lnTo>
                              <a:lnTo>
                                <a:pt x="162" y="854"/>
                              </a:lnTo>
                              <a:lnTo>
                                <a:pt x="179" y="870"/>
                              </a:lnTo>
                              <a:lnTo>
                                <a:pt x="197" y="886"/>
                              </a:lnTo>
                              <a:lnTo>
                                <a:pt x="216" y="899"/>
                              </a:lnTo>
                              <a:lnTo>
                                <a:pt x="235" y="913"/>
                              </a:lnTo>
                              <a:lnTo>
                                <a:pt x="255" y="927"/>
                              </a:lnTo>
                              <a:lnTo>
                                <a:pt x="275" y="938"/>
                              </a:lnTo>
                              <a:lnTo>
                                <a:pt x="296" y="949"/>
                              </a:lnTo>
                              <a:lnTo>
                                <a:pt x="318" y="959"/>
                              </a:lnTo>
                              <a:lnTo>
                                <a:pt x="340" y="968"/>
                              </a:lnTo>
                              <a:lnTo>
                                <a:pt x="363" y="975"/>
                              </a:lnTo>
                              <a:lnTo>
                                <a:pt x="386" y="982"/>
                              </a:lnTo>
                              <a:lnTo>
                                <a:pt x="409" y="988"/>
                              </a:lnTo>
                              <a:lnTo>
                                <a:pt x="434" y="992"/>
                              </a:lnTo>
                              <a:lnTo>
                                <a:pt x="458" y="995"/>
                              </a:lnTo>
                              <a:lnTo>
                                <a:pt x="483" y="997"/>
                              </a:lnTo>
                              <a:lnTo>
                                <a:pt x="508" y="997"/>
                              </a:lnTo>
                              <a:lnTo>
                                <a:pt x="534" y="997"/>
                              </a:lnTo>
                              <a:lnTo>
                                <a:pt x="558" y="995"/>
                              </a:lnTo>
                              <a:lnTo>
                                <a:pt x="583" y="992"/>
                              </a:lnTo>
                              <a:lnTo>
                                <a:pt x="607" y="988"/>
                              </a:lnTo>
                              <a:lnTo>
                                <a:pt x="630" y="982"/>
                              </a:lnTo>
                              <a:lnTo>
                                <a:pt x="653" y="975"/>
                              </a:lnTo>
                              <a:lnTo>
                                <a:pt x="677" y="968"/>
                              </a:lnTo>
                              <a:lnTo>
                                <a:pt x="699" y="959"/>
                              </a:lnTo>
                              <a:lnTo>
                                <a:pt x="720" y="949"/>
                              </a:lnTo>
                              <a:lnTo>
                                <a:pt x="742" y="938"/>
                              </a:lnTo>
                              <a:lnTo>
                                <a:pt x="762" y="927"/>
                              </a:lnTo>
                              <a:lnTo>
                                <a:pt x="782" y="913"/>
                              </a:lnTo>
                              <a:lnTo>
                                <a:pt x="801" y="899"/>
                              </a:lnTo>
                              <a:lnTo>
                                <a:pt x="820" y="886"/>
                              </a:lnTo>
                              <a:lnTo>
                                <a:pt x="838" y="870"/>
                              </a:lnTo>
                              <a:lnTo>
                                <a:pt x="854" y="854"/>
                              </a:lnTo>
                              <a:lnTo>
                                <a:pt x="870" y="836"/>
                              </a:lnTo>
                              <a:lnTo>
                                <a:pt x="886" y="818"/>
                              </a:lnTo>
                              <a:lnTo>
                                <a:pt x="901" y="800"/>
                              </a:lnTo>
                              <a:lnTo>
                                <a:pt x="914" y="781"/>
                              </a:lnTo>
                              <a:lnTo>
                                <a:pt x="927" y="761"/>
                              </a:lnTo>
                              <a:lnTo>
                                <a:pt x="939" y="740"/>
                              </a:lnTo>
                              <a:lnTo>
                                <a:pt x="950" y="719"/>
                              </a:lnTo>
                              <a:lnTo>
                                <a:pt x="960" y="698"/>
                              </a:lnTo>
                              <a:lnTo>
                                <a:pt x="968" y="675"/>
                              </a:lnTo>
                              <a:lnTo>
                                <a:pt x="977" y="653"/>
                              </a:lnTo>
                              <a:lnTo>
                                <a:pt x="983" y="630"/>
                              </a:lnTo>
                              <a:lnTo>
                                <a:pt x="988" y="606"/>
                              </a:lnTo>
                              <a:lnTo>
                                <a:pt x="992" y="582"/>
                              </a:lnTo>
                              <a:lnTo>
                                <a:pt x="995" y="557"/>
                              </a:lnTo>
                              <a:lnTo>
                                <a:pt x="998" y="532"/>
                              </a:lnTo>
                              <a:lnTo>
                                <a:pt x="999" y="508"/>
                              </a:lnTo>
                              <a:lnTo>
                                <a:pt x="998" y="483"/>
                              </a:lnTo>
                              <a:lnTo>
                                <a:pt x="995" y="457"/>
                              </a:lnTo>
                              <a:lnTo>
                                <a:pt x="992" y="433"/>
                              </a:lnTo>
                              <a:lnTo>
                                <a:pt x="988" y="409"/>
                              </a:lnTo>
                              <a:lnTo>
                                <a:pt x="983" y="385"/>
                              </a:lnTo>
                              <a:lnTo>
                                <a:pt x="977" y="362"/>
                              </a:lnTo>
                              <a:lnTo>
                                <a:pt x="968" y="340"/>
                              </a:lnTo>
                              <a:lnTo>
                                <a:pt x="960" y="317"/>
                              </a:lnTo>
                              <a:lnTo>
                                <a:pt x="950" y="295"/>
                              </a:lnTo>
                              <a:lnTo>
                                <a:pt x="939" y="274"/>
                              </a:lnTo>
                              <a:lnTo>
                                <a:pt x="927" y="253"/>
                              </a:lnTo>
                              <a:lnTo>
                                <a:pt x="914" y="234"/>
                              </a:lnTo>
                              <a:lnTo>
                                <a:pt x="901" y="214"/>
                              </a:lnTo>
                              <a:lnTo>
                                <a:pt x="886" y="196"/>
                              </a:lnTo>
                              <a:lnTo>
                                <a:pt x="870" y="179"/>
                              </a:lnTo>
                              <a:lnTo>
                                <a:pt x="854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0"/>
                      <wps:cNvSpPr>
                        <a:spLocks/>
                      </wps:cNvSpPr>
                      <wps:spPr bwMode="auto">
                        <a:xfrm>
                          <a:off x="1503680" y="890270"/>
                          <a:ext cx="84455" cy="67945"/>
                        </a:xfrm>
                        <a:custGeom>
                          <a:avLst/>
                          <a:gdLst>
                            <a:gd name="T0" fmla="*/ 111 w 133"/>
                            <a:gd name="T1" fmla="*/ 45 h 107"/>
                            <a:gd name="T2" fmla="*/ 51 w 133"/>
                            <a:gd name="T3" fmla="*/ 90 h 107"/>
                            <a:gd name="T4" fmla="*/ 48 w 133"/>
                            <a:gd name="T5" fmla="*/ 93 h 107"/>
                            <a:gd name="T6" fmla="*/ 44 w 133"/>
                            <a:gd name="T7" fmla="*/ 97 h 107"/>
                            <a:gd name="T8" fmla="*/ 40 w 133"/>
                            <a:gd name="T9" fmla="*/ 103 h 107"/>
                            <a:gd name="T10" fmla="*/ 39 w 133"/>
                            <a:gd name="T11" fmla="*/ 107 h 107"/>
                            <a:gd name="T12" fmla="*/ 31 w 133"/>
                            <a:gd name="T13" fmla="*/ 94 h 107"/>
                            <a:gd name="T14" fmla="*/ 18 w 133"/>
                            <a:gd name="T15" fmla="*/ 75 h 107"/>
                            <a:gd name="T16" fmla="*/ 7 w 133"/>
                            <a:gd name="T17" fmla="*/ 59 h 107"/>
                            <a:gd name="T18" fmla="*/ 0 w 133"/>
                            <a:gd name="T19" fmla="*/ 50 h 107"/>
                            <a:gd name="T20" fmla="*/ 24 w 133"/>
                            <a:gd name="T21" fmla="*/ 34 h 107"/>
                            <a:gd name="T22" fmla="*/ 24 w 133"/>
                            <a:gd name="T23" fmla="*/ 39 h 107"/>
                            <a:gd name="T24" fmla="*/ 24 w 133"/>
                            <a:gd name="T25" fmla="*/ 43 h 107"/>
                            <a:gd name="T26" fmla="*/ 24 w 133"/>
                            <a:gd name="T27" fmla="*/ 47 h 107"/>
                            <a:gd name="T28" fmla="*/ 26 w 133"/>
                            <a:gd name="T29" fmla="*/ 51 h 107"/>
                            <a:gd name="T30" fmla="*/ 29 w 133"/>
                            <a:gd name="T31" fmla="*/ 59 h 107"/>
                            <a:gd name="T32" fmla="*/ 33 w 133"/>
                            <a:gd name="T33" fmla="*/ 65 h 107"/>
                            <a:gd name="T34" fmla="*/ 54 w 133"/>
                            <a:gd name="T35" fmla="*/ 49 h 107"/>
                            <a:gd name="T36" fmla="*/ 48 w 133"/>
                            <a:gd name="T37" fmla="*/ 42 h 107"/>
                            <a:gd name="T38" fmla="*/ 47 w 133"/>
                            <a:gd name="T39" fmla="*/ 40 h 107"/>
                            <a:gd name="T40" fmla="*/ 45 w 133"/>
                            <a:gd name="T41" fmla="*/ 37 h 107"/>
                            <a:gd name="T42" fmla="*/ 40 w 133"/>
                            <a:gd name="T43" fmla="*/ 31 h 107"/>
                            <a:gd name="T44" fmla="*/ 61 w 133"/>
                            <a:gd name="T45" fmla="*/ 19 h 107"/>
                            <a:gd name="T46" fmla="*/ 60 w 133"/>
                            <a:gd name="T47" fmla="*/ 25 h 107"/>
                            <a:gd name="T48" fmla="*/ 61 w 133"/>
                            <a:gd name="T49" fmla="*/ 29 h 107"/>
                            <a:gd name="T50" fmla="*/ 64 w 133"/>
                            <a:gd name="T51" fmla="*/ 33 h 107"/>
                            <a:gd name="T52" fmla="*/ 68 w 133"/>
                            <a:gd name="T53" fmla="*/ 39 h 107"/>
                            <a:gd name="T54" fmla="*/ 91 w 133"/>
                            <a:gd name="T55" fmla="*/ 22 h 107"/>
                            <a:gd name="T56" fmla="*/ 99 w 133"/>
                            <a:gd name="T57" fmla="*/ 15 h 107"/>
                            <a:gd name="T58" fmla="*/ 104 w 133"/>
                            <a:gd name="T59" fmla="*/ 12 h 107"/>
                            <a:gd name="T60" fmla="*/ 105 w 133"/>
                            <a:gd name="T61" fmla="*/ 8 h 107"/>
                            <a:gd name="T62" fmla="*/ 106 w 133"/>
                            <a:gd name="T63" fmla="*/ 0 h 107"/>
                            <a:gd name="T64" fmla="*/ 133 w 133"/>
                            <a:gd name="T65" fmla="*/ 40 h 107"/>
                            <a:gd name="T66" fmla="*/ 128 w 133"/>
                            <a:gd name="T67" fmla="*/ 39 h 107"/>
                            <a:gd name="T68" fmla="*/ 122 w 133"/>
                            <a:gd name="T69" fmla="*/ 40 h 107"/>
                            <a:gd name="T70" fmla="*/ 117 w 133"/>
                            <a:gd name="T71" fmla="*/ 41 h 107"/>
                            <a:gd name="T72" fmla="*/ 111 w 133"/>
                            <a:gd name="T73" fmla="*/ 45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3" h="107">
                              <a:moveTo>
                                <a:pt x="111" y="45"/>
                              </a:moveTo>
                              <a:lnTo>
                                <a:pt x="51" y="90"/>
                              </a:lnTo>
                              <a:lnTo>
                                <a:pt x="48" y="93"/>
                              </a:lnTo>
                              <a:lnTo>
                                <a:pt x="44" y="97"/>
                              </a:lnTo>
                              <a:lnTo>
                                <a:pt x="40" y="103"/>
                              </a:lnTo>
                              <a:lnTo>
                                <a:pt x="39" y="107"/>
                              </a:lnTo>
                              <a:lnTo>
                                <a:pt x="31" y="94"/>
                              </a:lnTo>
                              <a:lnTo>
                                <a:pt x="18" y="75"/>
                              </a:lnTo>
                              <a:lnTo>
                                <a:pt x="7" y="59"/>
                              </a:lnTo>
                              <a:lnTo>
                                <a:pt x="0" y="50"/>
                              </a:lnTo>
                              <a:lnTo>
                                <a:pt x="24" y="34"/>
                              </a:lnTo>
                              <a:lnTo>
                                <a:pt x="24" y="39"/>
                              </a:lnTo>
                              <a:lnTo>
                                <a:pt x="24" y="43"/>
                              </a:lnTo>
                              <a:lnTo>
                                <a:pt x="24" y="47"/>
                              </a:lnTo>
                              <a:lnTo>
                                <a:pt x="26" y="51"/>
                              </a:lnTo>
                              <a:lnTo>
                                <a:pt x="29" y="59"/>
                              </a:lnTo>
                              <a:lnTo>
                                <a:pt x="33" y="65"/>
                              </a:lnTo>
                              <a:lnTo>
                                <a:pt x="54" y="49"/>
                              </a:lnTo>
                              <a:lnTo>
                                <a:pt x="48" y="42"/>
                              </a:lnTo>
                              <a:lnTo>
                                <a:pt x="47" y="40"/>
                              </a:lnTo>
                              <a:lnTo>
                                <a:pt x="45" y="37"/>
                              </a:lnTo>
                              <a:lnTo>
                                <a:pt x="40" y="31"/>
                              </a:lnTo>
                              <a:lnTo>
                                <a:pt x="61" y="19"/>
                              </a:lnTo>
                              <a:lnTo>
                                <a:pt x="60" y="25"/>
                              </a:lnTo>
                              <a:lnTo>
                                <a:pt x="61" y="29"/>
                              </a:lnTo>
                              <a:lnTo>
                                <a:pt x="64" y="33"/>
                              </a:lnTo>
                              <a:lnTo>
                                <a:pt x="68" y="39"/>
                              </a:lnTo>
                              <a:lnTo>
                                <a:pt x="91" y="22"/>
                              </a:lnTo>
                              <a:lnTo>
                                <a:pt x="99" y="15"/>
                              </a:lnTo>
                              <a:lnTo>
                                <a:pt x="104" y="12"/>
                              </a:lnTo>
                              <a:lnTo>
                                <a:pt x="105" y="8"/>
                              </a:lnTo>
                              <a:lnTo>
                                <a:pt x="106" y="0"/>
                              </a:lnTo>
                              <a:lnTo>
                                <a:pt x="133" y="40"/>
                              </a:lnTo>
                              <a:lnTo>
                                <a:pt x="128" y="39"/>
                              </a:lnTo>
                              <a:lnTo>
                                <a:pt x="122" y="40"/>
                              </a:lnTo>
                              <a:lnTo>
                                <a:pt x="117" y="41"/>
                              </a:lnTo>
                              <a:lnTo>
                                <a:pt x="11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1"/>
                      <wps:cNvSpPr>
                        <a:spLocks/>
                      </wps:cNvSpPr>
                      <wps:spPr bwMode="auto">
                        <a:xfrm>
                          <a:off x="2000250" y="984250"/>
                          <a:ext cx="84455" cy="81280"/>
                        </a:xfrm>
                        <a:custGeom>
                          <a:avLst/>
                          <a:gdLst>
                            <a:gd name="T0" fmla="*/ 83 w 133"/>
                            <a:gd name="T1" fmla="*/ 119 h 128"/>
                            <a:gd name="T2" fmla="*/ 23 w 133"/>
                            <a:gd name="T3" fmla="*/ 74 h 128"/>
                            <a:gd name="T4" fmla="*/ 18 w 133"/>
                            <a:gd name="T5" fmla="*/ 70 h 128"/>
                            <a:gd name="T6" fmla="*/ 12 w 133"/>
                            <a:gd name="T7" fmla="*/ 68 h 128"/>
                            <a:gd name="T8" fmla="*/ 6 w 133"/>
                            <a:gd name="T9" fmla="*/ 66 h 128"/>
                            <a:gd name="T10" fmla="*/ 0 w 133"/>
                            <a:gd name="T11" fmla="*/ 64 h 128"/>
                            <a:gd name="T12" fmla="*/ 12 w 133"/>
                            <a:gd name="T13" fmla="*/ 59 h 128"/>
                            <a:gd name="T14" fmla="*/ 23 w 133"/>
                            <a:gd name="T15" fmla="*/ 52 h 128"/>
                            <a:gd name="T16" fmla="*/ 35 w 133"/>
                            <a:gd name="T17" fmla="*/ 45 h 128"/>
                            <a:gd name="T18" fmla="*/ 45 w 133"/>
                            <a:gd name="T19" fmla="*/ 38 h 128"/>
                            <a:gd name="T20" fmla="*/ 44 w 133"/>
                            <a:gd name="T21" fmla="*/ 43 h 128"/>
                            <a:gd name="T22" fmla="*/ 44 w 133"/>
                            <a:gd name="T23" fmla="*/ 47 h 128"/>
                            <a:gd name="T24" fmla="*/ 45 w 133"/>
                            <a:gd name="T25" fmla="*/ 50 h 128"/>
                            <a:gd name="T26" fmla="*/ 47 w 133"/>
                            <a:gd name="T27" fmla="*/ 53 h 128"/>
                            <a:gd name="T28" fmla="*/ 109 w 133"/>
                            <a:gd name="T29" fmla="*/ 99 h 128"/>
                            <a:gd name="T30" fmla="*/ 92 w 133"/>
                            <a:gd name="T31" fmla="*/ 35 h 128"/>
                            <a:gd name="T32" fmla="*/ 91 w 133"/>
                            <a:gd name="T33" fmla="*/ 29 h 128"/>
                            <a:gd name="T34" fmla="*/ 89 w 133"/>
                            <a:gd name="T35" fmla="*/ 24 h 128"/>
                            <a:gd name="T36" fmla="*/ 86 w 133"/>
                            <a:gd name="T37" fmla="*/ 23 h 128"/>
                            <a:gd name="T38" fmla="*/ 83 w 133"/>
                            <a:gd name="T39" fmla="*/ 22 h 128"/>
                            <a:gd name="T40" fmla="*/ 80 w 133"/>
                            <a:gd name="T41" fmla="*/ 21 h 128"/>
                            <a:gd name="T42" fmla="*/ 75 w 133"/>
                            <a:gd name="T43" fmla="*/ 20 h 128"/>
                            <a:gd name="T44" fmla="*/ 100 w 133"/>
                            <a:gd name="T45" fmla="*/ 0 h 128"/>
                            <a:gd name="T46" fmla="*/ 133 w 133"/>
                            <a:gd name="T47" fmla="*/ 122 h 128"/>
                            <a:gd name="T48" fmla="*/ 119 w 133"/>
                            <a:gd name="T49" fmla="*/ 126 h 128"/>
                            <a:gd name="T50" fmla="*/ 107 w 133"/>
                            <a:gd name="T51" fmla="*/ 128 h 128"/>
                            <a:gd name="T52" fmla="*/ 102 w 133"/>
                            <a:gd name="T53" fmla="*/ 128 h 128"/>
                            <a:gd name="T54" fmla="*/ 97 w 133"/>
                            <a:gd name="T55" fmla="*/ 126 h 128"/>
                            <a:gd name="T56" fmla="*/ 91 w 133"/>
                            <a:gd name="T57" fmla="*/ 123 h 128"/>
                            <a:gd name="T58" fmla="*/ 83 w 133"/>
                            <a:gd name="T59" fmla="*/ 119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33" h="128">
                              <a:moveTo>
                                <a:pt x="83" y="119"/>
                              </a:moveTo>
                              <a:lnTo>
                                <a:pt x="23" y="74"/>
                              </a:lnTo>
                              <a:lnTo>
                                <a:pt x="18" y="70"/>
                              </a:lnTo>
                              <a:lnTo>
                                <a:pt x="12" y="68"/>
                              </a:lnTo>
                              <a:lnTo>
                                <a:pt x="6" y="66"/>
                              </a:lnTo>
                              <a:lnTo>
                                <a:pt x="0" y="64"/>
                              </a:lnTo>
                              <a:lnTo>
                                <a:pt x="12" y="59"/>
                              </a:lnTo>
                              <a:lnTo>
                                <a:pt x="23" y="52"/>
                              </a:lnTo>
                              <a:lnTo>
                                <a:pt x="35" y="45"/>
                              </a:lnTo>
                              <a:lnTo>
                                <a:pt x="45" y="38"/>
                              </a:lnTo>
                              <a:lnTo>
                                <a:pt x="44" y="43"/>
                              </a:lnTo>
                              <a:lnTo>
                                <a:pt x="44" y="47"/>
                              </a:lnTo>
                              <a:lnTo>
                                <a:pt x="45" y="50"/>
                              </a:lnTo>
                              <a:lnTo>
                                <a:pt x="47" y="53"/>
                              </a:lnTo>
                              <a:lnTo>
                                <a:pt x="109" y="99"/>
                              </a:lnTo>
                              <a:lnTo>
                                <a:pt x="92" y="35"/>
                              </a:lnTo>
                              <a:lnTo>
                                <a:pt x="91" y="29"/>
                              </a:lnTo>
                              <a:lnTo>
                                <a:pt x="89" y="24"/>
                              </a:lnTo>
                              <a:lnTo>
                                <a:pt x="86" y="23"/>
                              </a:lnTo>
                              <a:lnTo>
                                <a:pt x="83" y="22"/>
                              </a:lnTo>
                              <a:lnTo>
                                <a:pt x="80" y="21"/>
                              </a:lnTo>
                              <a:lnTo>
                                <a:pt x="75" y="20"/>
                              </a:lnTo>
                              <a:lnTo>
                                <a:pt x="100" y="0"/>
                              </a:lnTo>
                              <a:lnTo>
                                <a:pt x="133" y="122"/>
                              </a:lnTo>
                              <a:lnTo>
                                <a:pt x="119" y="126"/>
                              </a:lnTo>
                              <a:lnTo>
                                <a:pt x="107" y="128"/>
                              </a:lnTo>
                              <a:lnTo>
                                <a:pt x="102" y="128"/>
                              </a:lnTo>
                              <a:lnTo>
                                <a:pt x="97" y="126"/>
                              </a:lnTo>
                              <a:lnTo>
                                <a:pt x="91" y="123"/>
                              </a:lnTo>
                              <a:lnTo>
                                <a:pt x="83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2"/>
                      <wps:cNvSpPr>
                        <a:spLocks/>
                      </wps:cNvSpPr>
                      <wps:spPr bwMode="auto">
                        <a:xfrm>
                          <a:off x="1965960" y="1027430"/>
                          <a:ext cx="72390" cy="77470"/>
                        </a:xfrm>
                        <a:custGeom>
                          <a:avLst/>
                          <a:gdLst>
                            <a:gd name="T0" fmla="*/ 44 w 114"/>
                            <a:gd name="T1" fmla="*/ 100 h 122"/>
                            <a:gd name="T2" fmla="*/ 14 w 114"/>
                            <a:gd name="T3" fmla="*/ 31 h 122"/>
                            <a:gd name="T4" fmla="*/ 11 w 114"/>
                            <a:gd name="T5" fmla="*/ 26 h 122"/>
                            <a:gd name="T6" fmla="*/ 9 w 114"/>
                            <a:gd name="T7" fmla="*/ 22 h 122"/>
                            <a:gd name="T8" fmla="*/ 5 w 114"/>
                            <a:gd name="T9" fmla="*/ 20 h 122"/>
                            <a:gd name="T10" fmla="*/ 0 w 114"/>
                            <a:gd name="T11" fmla="*/ 17 h 122"/>
                            <a:gd name="T12" fmla="*/ 43 w 114"/>
                            <a:gd name="T13" fmla="*/ 0 h 122"/>
                            <a:gd name="T14" fmla="*/ 42 w 114"/>
                            <a:gd name="T15" fmla="*/ 6 h 122"/>
                            <a:gd name="T16" fmla="*/ 40 w 114"/>
                            <a:gd name="T17" fmla="*/ 10 h 122"/>
                            <a:gd name="T18" fmla="*/ 42 w 114"/>
                            <a:gd name="T19" fmla="*/ 14 h 122"/>
                            <a:gd name="T20" fmla="*/ 43 w 114"/>
                            <a:gd name="T21" fmla="*/ 19 h 122"/>
                            <a:gd name="T22" fmla="*/ 72 w 114"/>
                            <a:gd name="T23" fmla="*/ 89 h 122"/>
                            <a:gd name="T24" fmla="*/ 77 w 114"/>
                            <a:gd name="T25" fmla="*/ 89 h 122"/>
                            <a:gd name="T26" fmla="*/ 83 w 114"/>
                            <a:gd name="T27" fmla="*/ 87 h 122"/>
                            <a:gd name="T28" fmla="*/ 89 w 114"/>
                            <a:gd name="T29" fmla="*/ 85 h 122"/>
                            <a:gd name="T30" fmla="*/ 94 w 114"/>
                            <a:gd name="T31" fmla="*/ 80 h 122"/>
                            <a:gd name="T32" fmla="*/ 105 w 114"/>
                            <a:gd name="T33" fmla="*/ 72 h 122"/>
                            <a:gd name="T34" fmla="*/ 112 w 114"/>
                            <a:gd name="T35" fmla="*/ 63 h 122"/>
                            <a:gd name="T36" fmla="*/ 114 w 114"/>
                            <a:gd name="T37" fmla="*/ 93 h 122"/>
                            <a:gd name="T38" fmla="*/ 44 w 114"/>
                            <a:gd name="T39" fmla="*/ 122 h 122"/>
                            <a:gd name="T40" fmla="*/ 45 w 114"/>
                            <a:gd name="T41" fmla="*/ 120 h 122"/>
                            <a:gd name="T42" fmla="*/ 46 w 114"/>
                            <a:gd name="T43" fmla="*/ 117 h 122"/>
                            <a:gd name="T44" fmla="*/ 46 w 114"/>
                            <a:gd name="T45" fmla="*/ 115 h 122"/>
                            <a:gd name="T46" fmla="*/ 46 w 114"/>
                            <a:gd name="T47" fmla="*/ 112 h 122"/>
                            <a:gd name="T48" fmla="*/ 45 w 114"/>
                            <a:gd name="T49" fmla="*/ 106 h 122"/>
                            <a:gd name="T50" fmla="*/ 44 w 114"/>
                            <a:gd name="T51" fmla="*/ 10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122">
                              <a:moveTo>
                                <a:pt x="44" y="100"/>
                              </a:moveTo>
                              <a:lnTo>
                                <a:pt x="14" y="31"/>
                              </a:lnTo>
                              <a:lnTo>
                                <a:pt x="11" y="26"/>
                              </a:lnTo>
                              <a:lnTo>
                                <a:pt x="9" y="22"/>
                              </a:lnTo>
                              <a:lnTo>
                                <a:pt x="5" y="20"/>
                              </a:lnTo>
                              <a:lnTo>
                                <a:pt x="0" y="17"/>
                              </a:lnTo>
                              <a:lnTo>
                                <a:pt x="43" y="0"/>
                              </a:lnTo>
                              <a:lnTo>
                                <a:pt x="42" y="6"/>
                              </a:lnTo>
                              <a:lnTo>
                                <a:pt x="40" y="10"/>
                              </a:lnTo>
                              <a:lnTo>
                                <a:pt x="42" y="14"/>
                              </a:lnTo>
                              <a:lnTo>
                                <a:pt x="43" y="19"/>
                              </a:lnTo>
                              <a:lnTo>
                                <a:pt x="72" y="89"/>
                              </a:lnTo>
                              <a:lnTo>
                                <a:pt x="77" y="89"/>
                              </a:lnTo>
                              <a:lnTo>
                                <a:pt x="83" y="87"/>
                              </a:lnTo>
                              <a:lnTo>
                                <a:pt x="89" y="85"/>
                              </a:lnTo>
                              <a:lnTo>
                                <a:pt x="94" y="80"/>
                              </a:lnTo>
                              <a:lnTo>
                                <a:pt x="105" y="72"/>
                              </a:lnTo>
                              <a:lnTo>
                                <a:pt x="112" y="63"/>
                              </a:lnTo>
                              <a:lnTo>
                                <a:pt x="114" y="93"/>
                              </a:lnTo>
                              <a:lnTo>
                                <a:pt x="44" y="122"/>
                              </a:lnTo>
                              <a:lnTo>
                                <a:pt x="45" y="120"/>
                              </a:lnTo>
                              <a:lnTo>
                                <a:pt x="46" y="117"/>
                              </a:lnTo>
                              <a:lnTo>
                                <a:pt x="46" y="115"/>
                              </a:lnTo>
                              <a:lnTo>
                                <a:pt x="46" y="112"/>
                              </a:lnTo>
                              <a:lnTo>
                                <a:pt x="45" y="106"/>
                              </a:lnTo>
                              <a:lnTo>
                                <a:pt x="44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3"/>
                      <wps:cNvSpPr>
                        <a:spLocks/>
                      </wps:cNvSpPr>
                      <wps:spPr bwMode="auto">
                        <a:xfrm>
                          <a:off x="1892935" y="1039495"/>
                          <a:ext cx="83185" cy="86360"/>
                        </a:xfrm>
                        <a:custGeom>
                          <a:avLst/>
                          <a:gdLst>
                            <a:gd name="T0" fmla="*/ 20 w 131"/>
                            <a:gd name="T1" fmla="*/ 136 h 136"/>
                            <a:gd name="T2" fmla="*/ 46 w 131"/>
                            <a:gd name="T3" fmla="*/ 72 h 136"/>
                            <a:gd name="T4" fmla="*/ 14 w 131"/>
                            <a:gd name="T5" fmla="*/ 35 h 136"/>
                            <a:gd name="T6" fmla="*/ 7 w 131"/>
                            <a:gd name="T7" fmla="*/ 29 h 136"/>
                            <a:gd name="T8" fmla="*/ 0 w 131"/>
                            <a:gd name="T9" fmla="*/ 22 h 136"/>
                            <a:gd name="T10" fmla="*/ 41 w 131"/>
                            <a:gd name="T11" fmla="*/ 16 h 136"/>
                            <a:gd name="T12" fmla="*/ 67 w 131"/>
                            <a:gd name="T13" fmla="*/ 50 h 136"/>
                            <a:gd name="T14" fmla="*/ 74 w 131"/>
                            <a:gd name="T15" fmla="*/ 33 h 136"/>
                            <a:gd name="T16" fmla="*/ 76 w 131"/>
                            <a:gd name="T17" fmla="*/ 30 h 136"/>
                            <a:gd name="T18" fmla="*/ 77 w 131"/>
                            <a:gd name="T19" fmla="*/ 27 h 136"/>
                            <a:gd name="T20" fmla="*/ 77 w 131"/>
                            <a:gd name="T21" fmla="*/ 23 h 136"/>
                            <a:gd name="T22" fmla="*/ 76 w 131"/>
                            <a:gd name="T23" fmla="*/ 19 h 136"/>
                            <a:gd name="T24" fmla="*/ 74 w 131"/>
                            <a:gd name="T25" fmla="*/ 16 h 136"/>
                            <a:gd name="T26" fmla="*/ 72 w 131"/>
                            <a:gd name="T27" fmla="*/ 14 h 136"/>
                            <a:gd name="T28" fmla="*/ 70 w 131"/>
                            <a:gd name="T29" fmla="*/ 12 h 136"/>
                            <a:gd name="T30" fmla="*/ 66 w 131"/>
                            <a:gd name="T31" fmla="*/ 11 h 136"/>
                            <a:gd name="T32" fmla="*/ 104 w 131"/>
                            <a:gd name="T33" fmla="*/ 0 h 136"/>
                            <a:gd name="T34" fmla="*/ 80 w 131"/>
                            <a:gd name="T35" fmla="*/ 62 h 136"/>
                            <a:gd name="T36" fmla="*/ 110 w 131"/>
                            <a:gd name="T37" fmla="*/ 97 h 136"/>
                            <a:gd name="T38" fmla="*/ 114 w 131"/>
                            <a:gd name="T39" fmla="*/ 102 h 136"/>
                            <a:gd name="T40" fmla="*/ 120 w 131"/>
                            <a:gd name="T41" fmla="*/ 106 h 136"/>
                            <a:gd name="T42" fmla="*/ 124 w 131"/>
                            <a:gd name="T43" fmla="*/ 109 h 136"/>
                            <a:gd name="T44" fmla="*/ 131 w 131"/>
                            <a:gd name="T45" fmla="*/ 112 h 136"/>
                            <a:gd name="T46" fmla="*/ 91 w 131"/>
                            <a:gd name="T47" fmla="*/ 122 h 136"/>
                            <a:gd name="T48" fmla="*/ 58 w 131"/>
                            <a:gd name="T49" fmla="*/ 84 h 136"/>
                            <a:gd name="T50" fmla="*/ 47 w 131"/>
                            <a:gd name="T51" fmla="*/ 113 h 136"/>
                            <a:gd name="T52" fmla="*/ 46 w 131"/>
                            <a:gd name="T53" fmla="*/ 115 h 136"/>
                            <a:gd name="T54" fmla="*/ 47 w 131"/>
                            <a:gd name="T55" fmla="*/ 118 h 136"/>
                            <a:gd name="T56" fmla="*/ 48 w 131"/>
                            <a:gd name="T57" fmla="*/ 120 h 136"/>
                            <a:gd name="T58" fmla="*/ 50 w 131"/>
                            <a:gd name="T59" fmla="*/ 123 h 136"/>
                            <a:gd name="T60" fmla="*/ 53 w 131"/>
                            <a:gd name="T61" fmla="*/ 128 h 136"/>
                            <a:gd name="T62" fmla="*/ 59 w 131"/>
                            <a:gd name="T63" fmla="*/ 130 h 136"/>
                            <a:gd name="T64" fmla="*/ 20 w 131"/>
                            <a:gd name="T65" fmla="*/ 136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31" h="136">
                              <a:moveTo>
                                <a:pt x="20" y="136"/>
                              </a:moveTo>
                              <a:lnTo>
                                <a:pt x="46" y="72"/>
                              </a:lnTo>
                              <a:lnTo>
                                <a:pt x="14" y="35"/>
                              </a:lnTo>
                              <a:lnTo>
                                <a:pt x="7" y="29"/>
                              </a:lnTo>
                              <a:lnTo>
                                <a:pt x="0" y="22"/>
                              </a:lnTo>
                              <a:lnTo>
                                <a:pt x="41" y="16"/>
                              </a:lnTo>
                              <a:lnTo>
                                <a:pt x="67" y="50"/>
                              </a:lnTo>
                              <a:lnTo>
                                <a:pt x="74" y="33"/>
                              </a:lnTo>
                              <a:lnTo>
                                <a:pt x="76" y="30"/>
                              </a:lnTo>
                              <a:lnTo>
                                <a:pt x="77" y="27"/>
                              </a:lnTo>
                              <a:lnTo>
                                <a:pt x="77" y="23"/>
                              </a:lnTo>
                              <a:lnTo>
                                <a:pt x="76" y="19"/>
                              </a:lnTo>
                              <a:lnTo>
                                <a:pt x="74" y="16"/>
                              </a:lnTo>
                              <a:lnTo>
                                <a:pt x="72" y="14"/>
                              </a:lnTo>
                              <a:lnTo>
                                <a:pt x="70" y="12"/>
                              </a:lnTo>
                              <a:lnTo>
                                <a:pt x="66" y="11"/>
                              </a:lnTo>
                              <a:lnTo>
                                <a:pt x="104" y="0"/>
                              </a:lnTo>
                              <a:lnTo>
                                <a:pt x="80" y="62"/>
                              </a:lnTo>
                              <a:lnTo>
                                <a:pt x="110" y="97"/>
                              </a:lnTo>
                              <a:lnTo>
                                <a:pt x="114" y="102"/>
                              </a:lnTo>
                              <a:lnTo>
                                <a:pt x="120" y="106"/>
                              </a:lnTo>
                              <a:lnTo>
                                <a:pt x="124" y="109"/>
                              </a:lnTo>
                              <a:lnTo>
                                <a:pt x="131" y="112"/>
                              </a:lnTo>
                              <a:lnTo>
                                <a:pt x="91" y="122"/>
                              </a:lnTo>
                              <a:lnTo>
                                <a:pt x="58" y="84"/>
                              </a:lnTo>
                              <a:lnTo>
                                <a:pt x="47" y="113"/>
                              </a:lnTo>
                              <a:lnTo>
                                <a:pt x="46" y="115"/>
                              </a:lnTo>
                              <a:lnTo>
                                <a:pt x="47" y="118"/>
                              </a:lnTo>
                              <a:lnTo>
                                <a:pt x="48" y="120"/>
                              </a:lnTo>
                              <a:lnTo>
                                <a:pt x="50" y="123"/>
                              </a:lnTo>
                              <a:lnTo>
                                <a:pt x="53" y="128"/>
                              </a:lnTo>
                              <a:lnTo>
                                <a:pt x="59" y="130"/>
                              </a:lnTo>
                              <a:lnTo>
                                <a:pt x="20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4"/>
                      <wps:cNvSpPr>
                        <a:spLocks/>
                      </wps:cNvSpPr>
                      <wps:spPr bwMode="auto">
                        <a:xfrm>
                          <a:off x="1791335" y="1049655"/>
                          <a:ext cx="94615" cy="77470"/>
                        </a:xfrm>
                        <a:custGeom>
                          <a:avLst/>
                          <a:gdLst>
                            <a:gd name="T0" fmla="*/ 10 w 149"/>
                            <a:gd name="T1" fmla="*/ 95 h 122"/>
                            <a:gd name="T2" fmla="*/ 25 w 149"/>
                            <a:gd name="T3" fmla="*/ 22 h 122"/>
                            <a:gd name="T4" fmla="*/ 26 w 149"/>
                            <a:gd name="T5" fmla="*/ 16 h 122"/>
                            <a:gd name="T6" fmla="*/ 26 w 149"/>
                            <a:gd name="T7" fmla="*/ 11 h 122"/>
                            <a:gd name="T8" fmla="*/ 25 w 149"/>
                            <a:gd name="T9" fmla="*/ 6 h 122"/>
                            <a:gd name="T10" fmla="*/ 21 w 149"/>
                            <a:gd name="T11" fmla="*/ 0 h 122"/>
                            <a:gd name="T12" fmla="*/ 59 w 149"/>
                            <a:gd name="T13" fmla="*/ 5 h 122"/>
                            <a:gd name="T14" fmla="*/ 80 w 149"/>
                            <a:gd name="T15" fmla="*/ 74 h 122"/>
                            <a:gd name="T16" fmla="*/ 106 w 149"/>
                            <a:gd name="T17" fmla="*/ 9 h 122"/>
                            <a:gd name="T18" fmla="*/ 148 w 149"/>
                            <a:gd name="T19" fmla="*/ 6 h 122"/>
                            <a:gd name="T20" fmla="*/ 143 w 149"/>
                            <a:gd name="T21" fmla="*/ 14 h 122"/>
                            <a:gd name="T22" fmla="*/ 140 w 149"/>
                            <a:gd name="T23" fmla="*/ 18 h 122"/>
                            <a:gd name="T24" fmla="*/ 139 w 149"/>
                            <a:gd name="T25" fmla="*/ 22 h 122"/>
                            <a:gd name="T26" fmla="*/ 139 w 149"/>
                            <a:gd name="T27" fmla="*/ 28 h 122"/>
                            <a:gd name="T28" fmla="*/ 141 w 149"/>
                            <a:gd name="T29" fmla="*/ 104 h 122"/>
                            <a:gd name="T30" fmla="*/ 141 w 149"/>
                            <a:gd name="T31" fmla="*/ 106 h 122"/>
                            <a:gd name="T32" fmla="*/ 142 w 149"/>
                            <a:gd name="T33" fmla="*/ 110 h 122"/>
                            <a:gd name="T34" fmla="*/ 144 w 149"/>
                            <a:gd name="T35" fmla="*/ 116 h 122"/>
                            <a:gd name="T36" fmla="*/ 149 w 149"/>
                            <a:gd name="T37" fmla="*/ 121 h 122"/>
                            <a:gd name="T38" fmla="*/ 103 w 149"/>
                            <a:gd name="T39" fmla="*/ 122 h 122"/>
                            <a:gd name="T40" fmla="*/ 106 w 149"/>
                            <a:gd name="T41" fmla="*/ 119 h 122"/>
                            <a:gd name="T42" fmla="*/ 107 w 149"/>
                            <a:gd name="T43" fmla="*/ 116 h 122"/>
                            <a:gd name="T44" fmla="*/ 108 w 149"/>
                            <a:gd name="T45" fmla="*/ 112 h 122"/>
                            <a:gd name="T46" fmla="*/ 109 w 149"/>
                            <a:gd name="T47" fmla="*/ 106 h 122"/>
                            <a:gd name="T48" fmla="*/ 108 w 149"/>
                            <a:gd name="T49" fmla="*/ 51 h 122"/>
                            <a:gd name="T50" fmla="*/ 108 w 149"/>
                            <a:gd name="T51" fmla="*/ 51 h 122"/>
                            <a:gd name="T52" fmla="*/ 80 w 149"/>
                            <a:gd name="T53" fmla="*/ 121 h 122"/>
                            <a:gd name="T54" fmla="*/ 73 w 149"/>
                            <a:gd name="T55" fmla="*/ 119 h 122"/>
                            <a:gd name="T56" fmla="*/ 68 w 149"/>
                            <a:gd name="T57" fmla="*/ 117 h 122"/>
                            <a:gd name="T58" fmla="*/ 64 w 149"/>
                            <a:gd name="T59" fmla="*/ 114 h 122"/>
                            <a:gd name="T60" fmla="*/ 61 w 149"/>
                            <a:gd name="T61" fmla="*/ 111 h 122"/>
                            <a:gd name="T62" fmla="*/ 57 w 149"/>
                            <a:gd name="T63" fmla="*/ 104 h 122"/>
                            <a:gd name="T64" fmla="*/ 53 w 149"/>
                            <a:gd name="T65" fmla="*/ 97 h 122"/>
                            <a:gd name="T66" fmla="*/ 40 w 149"/>
                            <a:gd name="T67" fmla="*/ 45 h 122"/>
                            <a:gd name="T68" fmla="*/ 39 w 149"/>
                            <a:gd name="T69" fmla="*/ 45 h 122"/>
                            <a:gd name="T70" fmla="*/ 28 w 149"/>
                            <a:gd name="T71" fmla="*/ 103 h 122"/>
                            <a:gd name="T72" fmla="*/ 28 w 149"/>
                            <a:gd name="T73" fmla="*/ 108 h 122"/>
                            <a:gd name="T74" fmla="*/ 29 w 149"/>
                            <a:gd name="T75" fmla="*/ 112 h 122"/>
                            <a:gd name="T76" fmla="*/ 31 w 149"/>
                            <a:gd name="T77" fmla="*/ 115 h 122"/>
                            <a:gd name="T78" fmla="*/ 35 w 149"/>
                            <a:gd name="T79" fmla="*/ 117 h 122"/>
                            <a:gd name="T80" fmla="*/ 0 w 149"/>
                            <a:gd name="T81" fmla="*/ 112 h 122"/>
                            <a:gd name="T82" fmla="*/ 4 w 149"/>
                            <a:gd name="T83" fmla="*/ 108 h 122"/>
                            <a:gd name="T84" fmla="*/ 7 w 149"/>
                            <a:gd name="T85" fmla="*/ 104 h 122"/>
                            <a:gd name="T86" fmla="*/ 9 w 149"/>
                            <a:gd name="T87" fmla="*/ 100 h 122"/>
                            <a:gd name="T88" fmla="*/ 10 w 149"/>
                            <a:gd name="T89" fmla="*/ 95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49" h="122">
                              <a:moveTo>
                                <a:pt x="10" y="95"/>
                              </a:moveTo>
                              <a:lnTo>
                                <a:pt x="25" y="22"/>
                              </a:lnTo>
                              <a:lnTo>
                                <a:pt x="26" y="16"/>
                              </a:lnTo>
                              <a:lnTo>
                                <a:pt x="26" y="11"/>
                              </a:lnTo>
                              <a:lnTo>
                                <a:pt x="25" y="6"/>
                              </a:lnTo>
                              <a:lnTo>
                                <a:pt x="21" y="0"/>
                              </a:lnTo>
                              <a:lnTo>
                                <a:pt x="59" y="5"/>
                              </a:lnTo>
                              <a:lnTo>
                                <a:pt x="80" y="74"/>
                              </a:lnTo>
                              <a:lnTo>
                                <a:pt x="106" y="9"/>
                              </a:lnTo>
                              <a:lnTo>
                                <a:pt x="148" y="6"/>
                              </a:lnTo>
                              <a:lnTo>
                                <a:pt x="143" y="14"/>
                              </a:lnTo>
                              <a:lnTo>
                                <a:pt x="140" y="18"/>
                              </a:lnTo>
                              <a:lnTo>
                                <a:pt x="139" y="22"/>
                              </a:lnTo>
                              <a:lnTo>
                                <a:pt x="139" y="28"/>
                              </a:lnTo>
                              <a:lnTo>
                                <a:pt x="141" y="104"/>
                              </a:lnTo>
                              <a:lnTo>
                                <a:pt x="141" y="106"/>
                              </a:lnTo>
                              <a:lnTo>
                                <a:pt x="142" y="110"/>
                              </a:lnTo>
                              <a:lnTo>
                                <a:pt x="144" y="116"/>
                              </a:lnTo>
                              <a:lnTo>
                                <a:pt x="149" y="121"/>
                              </a:lnTo>
                              <a:lnTo>
                                <a:pt x="103" y="122"/>
                              </a:lnTo>
                              <a:lnTo>
                                <a:pt x="106" y="119"/>
                              </a:lnTo>
                              <a:lnTo>
                                <a:pt x="107" y="116"/>
                              </a:lnTo>
                              <a:lnTo>
                                <a:pt x="108" y="112"/>
                              </a:lnTo>
                              <a:lnTo>
                                <a:pt x="109" y="106"/>
                              </a:lnTo>
                              <a:lnTo>
                                <a:pt x="108" y="51"/>
                              </a:lnTo>
                              <a:lnTo>
                                <a:pt x="108" y="51"/>
                              </a:lnTo>
                              <a:lnTo>
                                <a:pt x="80" y="121"/>
                              </a:lnTo>
                              <a:lnTo>
                                <a:pt x="73" y="119"/>
                              </a:lnTo>
                              <a:lnTo>
                                <a:pt x="68" y="117"/>
                              </a:lnTo>
                              <a:lnTo>
                                <a:pt x="64" y="114"/>
                              </a:lnTo>
                              <a:lnTo>
                                <a:pt x="61" y="111"/>
                              </a:lnTo>
                              <a:lnTo>
                                <a:pt x="57" y="104"/>
                              </a:lnTo>
                              <a:lnTo>
                                <a:pt x="53" y="97"/>
                              </a:lnTo>
                              <a:lnTo>
                                <a:pt x="40" y="45"/>
                              </a:lnTo>
                              <a:lnTo>
                                <a:pt x="39" y="45"/>
                              </a:lnTo>
                              <a:lnTo>
                                <a:pt x="28" y="103"/>
                              </a:lnTo>
                              <a:lnTo>
                                <a:pt x="28" y="108"/>
                              </a:lnTo>
                              <a:lnTo>
                                <a:pt x="29" y="112"/>
                              </a:lnTo>
                              <a:lnTo>
                                <a:pt x="31" y="115"/>
                              </a:lnTo>
                              <a:lnTo>
                                <a:pt x="35" y="117"/>
                              </a:lnTo>
                              <a:lnTo>
                                <a:pt x="0" y="112"/>
                              </a:lnTo>
                              <a:lnTo>
                                <a:pt x="4" y="108"/>
                              </a:lnTo>
                              <a:lnTo>
                                <a:pt x="7" y="104"/>
                              </a:lnTo>
                              <a:lnTo>
                                <a:pt x="9" y="100"/>
                              </a:lnTo>
                              <a:lnTo>
                                <a:pt x="10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25"/>
                      <wps:cNvSpPr>
                        <a:spLocks/>
                      </wps:cNvSpPr>
                      <wps:spPr bwMode="auto">
                        <a:xfrm>
                          <a:off x="1614805" y="986155"/>
                          <a:ext cx="112395" cy="106680"/>
                        </a:xfrm>
                        <a:custGeom>
                          <a:avLst/>
                          <a:gdLst>
                            <a:gd name="T0" fmla="*/ 16 w 177"/>
                            <a:gd name="T1" fmla="*/ 80 h 168"/>
                            <a:gd name="T2" fmla="*/ 62 w 177"/>
                            <a:gd name="T3" fmla="*/ 22 h 168"/>
                            <a:gd name="T4" fmla="*/ 65 w 177"/>
                            <a:gd name="T5" fmla="*/ 17 h 168"/>
                            <a:gd name="T6" fmla="*/ 66 w 177"/>
                            <a:gd name="T7" fmla="*/ 13 h 168"/>
                            <a:gd name="T8" fmla="*/ 67 w 177"/>
                            <a:gd name="T9" fmla="*/ 7 h 168"/>
                            <a:gd name="T10" fmla="*/ 66 w 177"/>
                            <a:gd name="T11" fmla="*/ 0 h 168"/>
                            <a:gd name="T12" fmla="*/ 99 w 177"/>
                            <a:gd name="T13" fmla="*/ 23 h 168"/>
                            <a:gd name="T14" fmla="*/ 87 w 177"/>
                            <a:gd name="T15" fmla="*/ 94 h 168"/>
                            <a:gd name="T16" fmla="*/ 139 w 177"/>
                            <a:gd name="T17" fmla="*/ 47 h 168"/>
                            <a:gd name="T18" fmla="*/ 177 w 177"/>
                            <a:gd name="T19" fmla="*/ 65 h 168"/>
                            <a:gd name="T20" fmla="*/ 171 w 177"/>
                            <a:gd name="T21" fmla="*/ 67 h 168"/>
                            <a:gd name="T22" fmla="*/ 166 w 177"/>
                            <a:gd name="T23" fmla="*/ 71 h 168"/>
                            <a:gd name="T24" fmla="*/ 164 w 177"/>
                            <a:gd name="T25" fmla="*/ 73 h 168"/>
                            <a:gd name="T26" fmla="*/ 162 w 177"/>
                            <a:gd name="T27" fmla="*/ 77 h 168"/>
                            <a:gd name="T28" fmla="*/ 128 w 177"/>
                            <a:gd name="T29" fmla="*/ 148 h 168"/>
                            <a:gd name="T30" fmla="*/ 126 w 177"/>
                            <a:gd name="T31" fmla="*/ 155 h 168"/>
                            <a:gd name="T32" fmla="*/ 126 w 177"/>
                            <a:gd name="T33" fmla="*/ 168 h 168"/>
                            <a:gd name="T34" fmla="*/ 84 w 177"/>
                            <a:gd name="T35" fmla="*/ 146 h 168"/>
                            <a:gd name="T36" fmla="*/ 87 w 177"/>
                            <a:gd name="T37" fmla="*/ 146 h 168"/>
                            <a:gd name="T38" fmla="*/ 91 w 177"/>
                            <a:gd name="T39" fmla="*/ 144 h 168"/>
                            <a:gd name="T40" fmla="*/ 94 w 177"/>
                            <a:gd name="T41" fmla="*/ 142 h 168"/>
                            <a:gd name="T42" fmla="*/ 96 w 177"/>
                            <a:gd name="T43" fmla="*/ 139 h 168"/>
                            <a:gd name="T44" fmla="*/ 99 w 177"/>
                            <a:gd name="T45" fmla="*/ 135 h 168"/>
                            <a:gd name="T46" fmla="*/ 99 w 177"/>
                            <a:gd name="T47" fmla="*/ 135 h 168"/>
                            <a:gd name="T48" fmla="*/ 123 w 177"/>
                            <a:gd name="T49" fmla="*/ 85 h 168"/>
                            <a:gd name="T50" fmla="*/ 122 w 177"/>
                            <a:gd name="T51" fmla="*/ 85 h 168"/>
                            <a:gd name="T52" fmla="*/ 65 w 177"/>
                            <a:gd name="T53" fmla="*/ 136 h 168"/>
                            <a:gd name="T54" fmla="*/ 61 w 177"/>
                            <a:gd name="T55" fmla="*/ 132 h 168"/>
                            <a:gd name="T56" fmla="*/ 58 w 177"/>
                            <a:gd name="T57" fmla="*/ 128 h 168"/>
                            <a:gd name="T58" fmla="*/ 56 w 177"/>
                            <a:gd name="T59" fmla="*/ 124 h 168"/>
                            <a:gd name="T60" fmla="*/ 55 w 177"/>
                            <a:gd name="T61" fmla="*/ 120 h 168"/>
                            <a:gd name="T62" fmla="*/ 54 w 177"/>
                            <a:gd name="T63" fmla="*/ 116 h 168"/>
                            <a:gd name="T64" fmla="*/ 53 w 177"/>
                            <a:gd name="T65" fmla="*/ 112 h 168"/>
                            <a:gd name="T66" fmla="*/ 53 w 177"/>
                            <a:gd name="T67" fmla="*/ 107 h 168"/>
                            <a:gd name="T68" fmla="*/ 54 w 177"/>
                            <a:gd name="T69" fmla="*/ 102 h 168"/>
                            <a:gd name="T70" fmla="*/ 64 w 177"/>
                            <a:gd name="T71" fmla="*/ 50 h 168"/>
                            <a:gd name="T72" fmla="*/ 64 w 177"/>
                            <a:gd name="T73" fmla="*/ 49 h 168"/>
                            <a:gd name="T74" fmla="*/ 28 w 177"/>
                            <a:gd name="T75" fmla="*/ 97 h 168"/>
                            <a:gd name="T76" fmla="*/ 27 w 177"/>
                            <a:gd name="T77" fmla="*/ 99 h 168"/>
                            <a:gd name="T78" fmla="*/ 25 w 177"/>
                            <a:gd name="T79" fmla="*/ 104 h 168"/>
                            <a:gd name="T80" fmla="*/ 24 w 177"/>
                            <a:gd name="T81" fmla="*/ 107 h 168"/>
                            <a:gd name="T82" fmla="*/ 24 w 177"/>
                            <a:gd name="T83" fmla="*/ 110 h 168"/>
                            <a:gd name="T84" fmla="*/ 25 w 177"/>
                            <a:gd name="T85" fmla="*/ 111 h 168"/>
                            <a:gd name="T86" fmla="*/ 26 w 177"/>
                            <a:gd name="T87" fmla="*/ 112 h 168"/>
                            <a:gd name="T88" fmla="*/ 0 w 177"/>
                            <a:gd name="T89" fmla="*/ 93 h 168"/>
                            <a:gd name="T90" fmla="*/ 4 w 177"/>
                            <a:gd name="T91" fmla="*/ 91 h 168"/>
                            <a:gd name="T92" fmla="*/ 10 w 177"/>
                            <a:gd name="T93" fmla="*/ 87 h 168"/>
                            <a:gd name="T94" fmla="*/ 13 w 177"/>
                            <a:gd name="T95" fmla="*/ 84 h 168"/>
                            <a:gd name="T96" fmla="*/ 16 w 177"/>
                            <a:gd name="T97" fmla="*/ 8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77" h="168">
                              <a:moveTo>
                                <a:pt x="16" y="80"/>
                              </a:moveTo>
                              <a:lnTo>
                                <a:pt x="62" y="22"/>
                              </a:lnTo>
                              <a:lnTo>
                                <a:pt x="65" y="17"/>
                              </a:lnTo>
                              <a:lnTo>
                                <a:pt x="66" y="13"/>
                              </a:lnTo>
                              <a:lnTo>
                                <a:pt x="67" y="7"/>
                              </a:lnTo>
                              <a:lnTo>
                                <a:pt x="66" y="0"/>
                              </a:lnTo>
                              <a:lnTo>
                                <a:pt x="99" y="23"/>
                              </a:lnTo>
                              <a:lnTo>
                                <a:pt x="87" y="94"/>
                              </a:lnTo>
                              <a:lnTo>
                                <a:pt x="139" y="47"/>
                              </a:lnTo>
                              <a:lnTo>
                                <a:pt x="177" y="65"/>
                              </a:lnTo>
                              <a:lnTo>
                                <a:pt x="171" y="67"/>
                              </a:lnTo>
                              <a:lnTo>
                                <a:pt x="166" y="71"/>
                              </a:lnTo>
                              <a:lnTo>
                                <a:pt x="164" y="73"/>
                              </a:lnTo>
                              <a:lnTo>
                                <a:pt x="162" y="77"/>
                              </a:lnTo>
                              <a:lnTo>
                                <a:pt x="128" y="148"/>
                              </a:lnTo>
                              <a:lnTo>
                                <a:pt x="126" y="155"/>
                              </a:lnTo>
                              <a:lnTo>
                                <a:pt x="126" y="168"/>
                              </a:lnTo>
                              <a:lnTo>
                                <a:pt x="84" y="146"/>
                              </a:lnTo>
                              <a:lnTo>
                                <a:pt x="87" y="146"/>
                              </a:lnTo>
                              <a:lnTo>
                                <a:pt x="91" y="144"/>
                              </a:lnTo>
                              <a:lnTo>
                                <a:pt x="94" y="142"/>
                              </a:lnTo>
                              <a:lnTo>
                                <a:pt x="96" y="139"/>
                              </a:lnTo>
                              <a:lnTo>
                                <a:pt x="99" y="135"/>
                              </a:lnTo>
                              <a:lnTo>
                                <a:pt x="99" y="135"/>
                              </a:lnTo>
                              <a:lnTo>
                                <a:pt x="123" y="85"/>
                              </a:lnTo>
                              <a:lnTo>
                                <a:pt x="122" y="85"/>
                              </a:lnTo>
                              <a:lnTo>
                                <a:pt x="65" y="136"/>
                              </a:lnTo>
                              <a:lnTo>
                                <a:pt x="61" y="132"/>
                              </a:lnTo>
                              <a:lnTo>
                                <a:pt x="58" y="128"/>
                              </a:lnTo>
                              <a:lnTo>
                                <a:pt x="56" y="124"/>
                              </a:lnTo>
                              <a:lnTo>
                                <a:pt x="55" y="120"/>
                              </a:lnTo>
                              <a:lnTo>
                                <a:pt x="54" y="116"/>
                              </a:lnTo>
                              <a:lnTo>
                                <a:pt x="53" y="112"/>
                              </a:lnTo>
                              <a:lnTo>
                                <a:pt x="53" y="107"/>
                              </a:lnTo>
                              <a:lnTo>
                                <a:pt x="54" y="102"/>
                              </a:lnTo>
                              <a:lnTo>
                                <a:pt x="64" y="50"/>
                              </a:lnTo>
                              <a:lnTo>
                                <a:pt x="64" y="49"/>
                              </a:lnTo>
                              <a:lnTo>
                                <a:pt x="28" y="97"/>
                              </a:lnTo>
                              <a:lnTo>
                                <a:pt x="27" y="99"/>
                              </a:lnTo>
                              <a:lnTo>
                                <a:pt x="25" y="104"/>
                              </a:lnTo>
                              <a:lnTo>
                                <a:pt x="24" y="107"/>
                              </a:lnTo>
                              <a:lnTo>
                                <a:pt x="24" y="110"/>
                              </a:lnTo>
                              <a:lnTo>
                                <a:pt x="25" y="111"/>
                              </a:lnTo>
                              <a:lnTo>
                                <a:pt x="26" y="112"/>
                              </a:lnTo>
                              <a:lnTo>
                                <a:pt x="0" y="93"/>
                              </a:lnTo>
                              <a:lnTo>
                                <a:pt x="4" y="91"/>
                              </a:lnTo>
                              <a:lnTo>
                                <a:pt x="10" y="87"/>
                              </a:lnTo>
                              <a:lnTo>
                                <a:pt x="13" y="84"/>
                              </a:lnTo>
                              <a:lnTo>
                                <a:pt x="1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6"/>
                      <wps:cNvSpPr>
                        <a:spLocks/>
                      </wps:cNvSpPr>
                      <wps:spPr bwMode="auto">
                        <a:xfrm>
                          <a:off x="2135505" y="885190"/>
                          <a:ext cx="74930" cy="75565"/>
                        </a:xfrm>
                        <a:custGeom>
                          <a:avLst/>
                          <a:gdLst>
                            <a:gd name="T0" fmla="*/ 59 w 118"/>
                            <a:gd name="T1" fmla="*/ 10 h 119"/>
                            <a:gd name="T2" fmla="*/ 50 w 118"/>
                            <a:gd name="T3" fmla="*/ 14 h 119"/>
                            <a:gd name="T4" fmla="*/ 42 w 118"/>
                            <a:gd name="T5" fmla="*/ 19 h 119"/>
                            <a:gd name="T6" fmla="*/ 28 w 118"/>
                            <a:gd name="T7" fmla="*/ 34 h 119"/>
                            <a:gd name="T8" fmla="*/ 23 w 118"/>
                            <a:gd name="T9" fmla="*/ 47 h 119"/>
                            <a:gd name="T10" fmla="*/ 26 w 118"/>
                            <a:gd name="T11" fmla="*/ 56 h 119"/>
                            <a:gd name="T12" fmla="*/ 33 w 118"/>
                            <a:gd name="T13" fmla="*/ 58 h 119"/>
                            <a:gd name="T14" fmla="*/ 41 w 118"/>
                            <a:gd name="T15" fmla="*/ 57 h 119"/>
                            <a:gd name="T16" fmla="*/ 58 w 118"/>
                            <a:gd name="T17" fmla="*/ 48 h 119"/>
                            <a:gd name="T18" fmla="*/ 70 w 118"/>
                            <a:gd name="T19" fmla="*/ 40 h 119"/>
                            <a:gd name="T20" fmla="*/ 83 w 118"/>
                            <a:gd name="T21" fmla="*/ 37 h 119"/>
                            <a:gd name="T22" fmla="*/ 94 w 118"/>
                            <a:gd name="T23" fmla="*/ 38 h 119"/>
                            <a:gd name="T24" fmla="*/ 107 w 118"/>
                            <a:gd name="T25" fmla="*/ 44 h 119"/>
                            <a:gd name="T26" fmla="*/ 114 w 118"/>
                            <a:gd name="T27" fmla="*/ 54 h 119"/>
                            <a:gd name="T28" fmla="*/ 118 w 118"/>
                            <a:gd name="T29" fmla="*/ 68 h 119"/>
                            <a:gd name="T30" fmla="*/ 114 w 118"/>
                            <a:gd name="T31" fmla="*/ 82 h 119"/>
                            <a:gd name="T32" fmla="*/ 107 w 118"/>
                            <a:gd name="T33" fmla="*/ 98 h 119"/>
                            <a:gd name="T34" fmla="*/ 99 w 118"/>
                            <a:gd name="T35" fmla="*/ 109 h 119"/>
                            <a:gd name="T36" fmla="*/ 86 w 118"/>
                            <a:gd name="T37" fmla="*/ 119 h 119"/>
                            <a:gd name="T38" fmla="*/ 75 w 118"/>
                            <a:gd name="T39" fmla="*/ 103 h 119"/>
                            <a:gd name="T40" fmla="*/ 86 w 118"/>
                            <a:gd name="T41" fmla="*/ 96 h 119"/>
                            <a:gd name="T42" fmla="*/ 92 w 118"/>
                            <a:gd name="T43" fmla="*/ 85 h 119"/>
                            <a:gd name="T44" fmla="*/ 92 w 118"/>
                            <a:gd name="T45" fmla="*/ 76 h 119"/>
                            <a:gd name="T46" fmla="*/ 86 w 118"/>
                            <a:gd name="T47" fmla="*/ 70 h 119"/>
                            <a:gd name="T48" fmla="*/ 78 w 118"/>
                            <a:gd name="T49" fmla="*/ 72 h 119"/>
                            <a:gd name="T50" fmla="*/ 67 w 118"/>
                            <a:gd name="T51" fmla="*/ 78 h 119"/>
                            <a:gd name="T52" fmla="*/ 54 w 118"/>
                            <a:gd name="T53" fmla="*/ 85 h 119"/>
                            <a:gd name="T54" fmla="*/ 40 w 118"/>
                            <a:gd name="T55" fmla="*/ 91 h 119"/>
                            <a:gd name="T56" fmla="*/ 29 w 118"/>
                            <a:gd name="T57" fmla="*/ 92 h 119"/>
                            <a:gd name="T58" fmla="*/ 20 w 118"/>
                            <a:gd name="T59" fmla="*/ 90 h 119"/>
                            <a:gd name="T60" fmla="*/ 12 w 118"/>
                            <a:gd name="T61" fmla="*/ 84 h 119"/>
                            <a:gd name="T62" fmla="*/ 3 w 118"/>
                            <a:gd name="T63" fmla="*/ 71 h 119"/>
                            <a:gd name="T64" fmla="*/ 0 w 118"/>
                            <a:gd name="T65" fmla="*/ 55 h 119"/>
                            <a:gd name="T66" fmla="*/ 4 w 118"/>
                            <a:gd name="T67" fmla="*/ 39 h 119"/>
                            <a:gd name="T68" fmla="*/ 12 w 118"/>
                            <a:gd name="T69" fmla="*/ 24 h 119"/>
                            <a:gd name="T70" fmla="*/ 35 w 118"/>
                            <a:gd name="T71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18" h="119">
                              <a:moveTo>
                                <a:pt x="35" y="0"/>
                              </a:moveTo>
                              <a:lnTo>
                                <a:pt x="59" y="10"/>
                              </a:lnTo>
                              <a:lnTo>
                                <a:pt x="54" y="12"/>
                              </a:lnTo>
                              <a:lnTo>
                                <a:pt x="50" y="14"/>
                              </a:lnTo>
                              <a:lnTo>
                                <a:pt x="46" y="16"/>
                              </a:lnTo>
                              <a:lnTo>
                                <a:pt x="42" y="19"/>
                              </a:lnTo>
                              <a:lnTo>
                                <a:pt x="34" y="27"/>
                              </a:lnTo>
                              <a:lnTo>
                                <a:pt x="28" y="34"/>
                              </a:lnTo>
                              <a:lnTo>
                                <a:pt x="24" y="40"/>
                              </a:lnTo>
                              <a:lnTo>
                                <a:pt x="23" y="47"/>
                              </a:lnTo>
                              <a:lnTo>
                                <a:pt x="24" y="52"/>
                              </a:lnTo>
                              <a:lnTo>
                                <a:pt x="26" y="56"/>
                              </a:lnTo>
                              <a:lnTo>
                                <a:pt x="29" y="57"/>
                              </a:lnTo>
                              <a:lnTo>
                                <a:pt x="33" y="58"/>
                              </a:lnTo>
                              <a:lnTo>
                                <a:pt x="38" y="58"/>
                              </a:lnTo>
                              <a:lnTo>
                                <a:pt x="41" y="57"/>
                              </a:lnTo>
                              <a:lnTo>
                                <a:pt x="47" y="53"/>
                              </a:lnTo>
                              <a:lnTo>
                                <a:pt x="58" y="48"/>
                              </a:lnTo>
                              <a:lnTo>
                                <a:pt x="64" y="43"/>
                              </a:lnTo>
                              <a:lnTo>
                                <a:pt x="70" y="40"/>
                              </a:lnTo>
                              <a:lnTo>
                                <a:pt x="76" y="38"/>
                              </a:lnTo>
                              <a:lnTo>
                                <a:pt x="83" y="37"/>
                              </a:lnTo>
                              <a:lnTo>
                                <a:pt x="88" y="37"/>
                              </a:lnTo>
                              <a:lnTo>
                                <a:pt x="94" y="38"/>
                              </a:lnTo>
                              <a:lnTo>
                                <a:pt x="101" y="40"/>
                              </a:lnTo>
                              <a:lnTo>
                                <a:pt x="107" y="44"/>
                              </a:lnTo>
                              <a:lnTo>
                                <a:pt x="111" y="49"/>
                              </a:lnTo>
                              <a:lnTo>
                                <a:pt x="114" y="54"/>
                              </a:lnTo>
                              <a:lnTo>
                                <a:pt x="116" y="60"/>
                              </a:lnTo>
                              <a:lnTo>
                                <a:pt x="118" y="68"/>
                              </a:lnTo>
                              <a:lnTo>
                                <a:pt x="116" y="75"/>
                              </a:lnTo>
                              <a:lnTo>
                                <a:pt x="114" y="82"/>
                              </a:lnTo>
                              <a:lnTo>
                                <a:pt x="111" y="90"/>
                              </a:lnTo>
                              <a:lnTo>
                                <a:pt x="107" y="98"/>
                              </a:lnTo>
                              <a:lnTo>
                                <a:pt x="103" y="103"/>
                              </a:lnTo>
                              <a:lnTo>
                                <a:pt x="99" y="109"/>
                              </a:lnTo>
                              <a:lnTo>
                                <a:pt x="93" y="114"/>
                              </a:lnTo>
                              <a:lnTo>
                                <a:pt x="86" y="119"/>
                              </a:lnTo>
                              <a:lnTo>
                                <a:pt x="69" y="108"/>
                              </a:lnTo>
                              <a:lnTo>
                                <a:pt x="75" y="103"/>
                              </a:lnTo>
                              <a:lnTo>
                                <a:pt x="82" y="99"/>
                              </a:lnTo>
                              <a:lnTo>
                                <a:pt x="86" y="96"/>
                              </a:lnTo>
                              <a:lnTo>
                                <a:pt x="89" y="91"/>
                              </a:lnTo>
                              <a:lnTo>
                                <a:pt x="92" y="85"/>
                              </a:lnTo>
                              <a:lnTo>
                                <a:pt x="93" y="80"/>
                              </a:lnTo>
                              <a:lnTo>
                                <a:pt x="92" y="76"/>
                              </a:lnTo>
                              <a:lnTo>
                                <a:pt x="89" y="71"/>
                              </a:lnTo>
                              <a:lnTo>
                                <a:pt x="86" y="70"/>
                              </a:lnTo>
                              <a:lnTo>
                                <a:pt x="83" y="70"/>
                              </a:lnTo>
                              <a:lnTo>
                                <a:pt x="78" y="72"/>
                              </a:lnTo>
                              <a:lnTo>
                                <a:pt x="73" y="74"/>
                              </a:lnTo>
                              <a:lnTo>
                                <a:pt x="67" y="78"/>
                              </a:lnTo>
                              <a:lnTo>
                                <a:pt x="62" y="81"/>
                              </a:lnTo>
                              <a:lnTo>
                                <a:pt x="54" y="85"/>
                              </a:lnTo>
                              <a:lnTo>
                                <a:pt x="47" y="89"/>
                              </a:lnTo>
                              <a:lnTo>
                                <a:pt x="40" y="91"/>
                              </a:lnTo>
                              <a:lnTo>
                                <a:pt x="33" y="92"/>
                              </a:lnTo>
                              <a:lnTo>
                                <a:pt x="29" y="92"/>
                              </a:lnTo>
                              <a:lnTo>
                                <a:pt x="24" y="91"/>
                              </a:lnTo>
                              <a:lnTo>
                                <a:pt x="20" y="90"/>
                              </a:lnTo>
                              <a:lnTo>
                                <a:pt x="15" y="87"/>
                              </a:lnTo>
                              <a:lnTo>
                                <a:pt x="12" y="84"/>
                              </a:lnTo>
                              <a:lnTo>
                                <a:pt x="6" y="78"/>
                              </a:lnTo>
                              <a:lnTo>
                                <a:pt x="3" y="71"/>
                              </a:lnTo>
                              <a:lnTo>
                                <a:pt x="1" y="63"/>
                              </a:lnTo>
                              <a:lnTo>
                                <a:pt x="0" y="55"/>
                              </a:lnTo>
                              <a:lnTo>
                                <a:pt x="1" y="47"/>
                              </a:lnTo>
                              <a:lnTo>
                                <a:pt x="4" y="39"/>
                              </a:lnTo>
                              <a:lnTo>
                                <a:pt x="7" y="32"/>
                              </a:lnTo>
                              <a:lnTo>
                                <a:pt x="12" y="24"/>
                              </a:lnTo>
                              <a:lnTo>
                                <a:pt x="24" y="12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7"/>
                      <wps:cNvSpPr>
                        <a:spLocks/>
                      </wps:cNvSpPr>
                      <wps:spPr bwMode="auto">
                        <a:xfrm>
                          <a:off x="1457325" y="564515"/>
                          <a:ext cx="85090" cy="75565"/>
                        </a:xfrm>
                        <a:custGeom>
                          <a:avLst/>
                          <a:gdLst>
                            <a:gd name="T0" fmla="*/ 66 w 134"/>
                            <a:gd name="T1" fmla="*/ 96 h 119"/>
                            <a:gd name="T2" fmla="*/ 26 w 134"/>
                            <a:gd name="T3" fmla="*/ 83 h 119"/>
                            <a:gd name="T4" fmla="*/ 24 w 134"/>
                            <a:gd name="T5" fmla="*/ 93 h 119"/>
                            <a:gd name="T6" fmla="*/ 23 w 134"/>
                            <a:gd name="T7" fmla="*/ 101 h 119"/>
                            <a:gd name="T8" fmla="*/ 23 w 134"/>
                            <a:gd name="T9" fmla="*/ 106 h 119"/>
                            <a:gd name="T10" fmla="*/ 24 w 134"/>
                            <a:gd name="T11" fmla="*/ 111 h 119"/>
                            <a:gd name="T12" fmla="*/ 26 w 134"/>
                            <a:gd name="T13" fmla="*/ 115 h 119"/>
                            <a:gd name="T14" fmla="*/ 28 w 134"/>
                            <a:gd name="T15" fmla="*/ 119 h 119"/>
                            <a:gd name="T16" fmla="*/ 0 w 134"/>
                            <a:gd name="T17" fmla="*/ 104 h 119"/>
                            <a:gd name="T18" fmla="*/ 6 w 134"/>
                            <a:gd name="T19" fmla="*/ 79 h 119"/>
                            <a:gd name="T20" fmla="*/ 12 w 134"/>
                            <a:gd name="T21" fmla="*/ 53 h 119"/>
                            <a:gd name="T22" fmla="*/ 22 w 134"/>
                            <a:gd name="T23" fmla="*/ 26 h 119"/>
                            <a:gd name="T24" fmla="*/ 31 w 134"/>
                            <a:gd name="T25" fmla="*/ 0 h 119"/>
                            <a:gd name="T26" fmla="*/ 60 w 134"/>
                            <a:gd name="T27" fmla="*/ 11 h 119"/>
                            <a:gd name="T28" fmla="*/ 50 w 134"/>
                            <a:gd name="T29" fmla="*/ 20 h 119"/>
                            <a:gd name="T30" fmla="*/ 43 w 134"/>
                            <a:gd name="T31" fmla="*/ 29 h 119"/>
                            <a:gd name="T32" fmla="*/ 41 w 134"/>
                            <a:gd name="T33" fmla="*/ 34 h 119"/>
                            <a:gd name="T34" fmla="*/ 39 w 134"/>
                            <a:gd name="T35" fmla="*/ 38 h 119"/>
                            <a:gd name="T36" fmla="*/ 37 w 134"/>
                            <a:gd name="T37" fmla="*/ 43 h 119"/>
                            <a:gd name="T38" fmla="*/ 36 w 134"/>
                            <a:gd name="T39" fmla="*/ 49 h 119"/>
                            <a:gd name="T40" fmla="*/ 50 w 134"/>
                            <a:gd name="T41" fmla="*/ 55 h 119"/>
                            <a:gd name="T42" fmla="*/ 63 w 134"/>
                            <a:gd name="T43" fmla="*/ 59 h 119"/>
                            <a:gd name="T44" fmla="*/ 74 w 134"/>
                            <a:gd name="T45" fmla="*/ 62 h 119"/>
                            <a:gd name="T46" fmla="*/ 84 w 134"/>
                            <a:gd name="T47" fmla="*/ 64 h 119"/>
                            <a:gd name="T48" fmla="*/ 92 w 134"/>
                            <a:gd name="T49" fmla="*/ 64 h 119"/>
                            <a:gd name="T50" fmla="*/ 100 w 134"/>
                            <a:gd name="T51" fmla="*/ 64 h 119"/>
                            <a:gd name="T52" fmla="*/ 106 w 134"/>
                            <a:gd name="T53" fmla="*/ 63 h 119"/>
                            <a:gd name="T54" fmla="*/ 110 w 134"/>
                            <a:gd name="T55" fmla="*/ 61 h 119"/>
                            <a:gd name="T56" fmla="*/ 114 w 134"/>
                            <a:gd name="T57" fmla="*/ 58 h 119"/>
                            <a:gd name="T58" fmla="*/ 117 w 134"/>
                            <a:gd name="T59" fmla="*/ 56 h 119"/>
                            <a:gd name="T60" fmla="*/ 120 w 134"/>
                            <a:gd name="T61" fmla="*/ 53 h 119"/>
                            <a:gd name="T62" fmla="*/ 121 w 134"/>
                            <a:gd name="T63" fmla="*/ 50 h 119"/>
                            <a:gd name="T64" fmla="*/ 123 w 134"/>
                            <a:gd name="T65" fmla="*/ 43 h 119"/>
                            <a:gd name="T66" fmla="*/ 124 w 134"/>
                            <a:gd name="T67" fmla="*/ 38 h 119"/>
                            <a:gd name="T68" fmla="*/ 134 w 134"/>
                            <a:gd name="T69" fmla="*/ 42 h 119"/>
                            <a:gd name="T70" fmla="*/ 134 w 134"/>
                            <a:gd name="T71" fmla="*/ 46 h 119"/>
                            <a:gd name="T72" fmla="*/ 132 w 134"/>
                            <a:gd name="T73" fmla="*/ 55 h 119"/>
                            <a:gd name="T74" fmla="*/ 129 w 134"/>
                            <a:gd name="T75" fmla="*/ 64 h 119"/>
                            <a:gd name="T76" fmla="*/ 126 w 134"/>
                            <a:gd name="T77" fmla="*/ 74 h 119"/>
                            <a:gd name="T78" fmla="*/ 124 w 134"/>
                            <a:gd name="T79" fmla="*/ 78 h 119"/>
                            <a:gd name="T80" fmla="*/ 121 w 134"/>
                            <a:gd name="T81" fmla="*/ 81 h 119"/>
                            <a:gd name="T82" fmla="*/ 118 w 134"/>
                            <a:gd name="T83" fmla="*/ 85 h 119"/>
                            <a:gd name="T84" fmla="*/ 114 w 134"/>
                            <a:gd name="T85" fmla="*/ 89 h 119"/>
                            <a:gd name="T86" fmla="*/ 107 w 134"/>
                            <a:gd name="T87" fmla="*/ 93 h 119"/>
                            <a:gd name="T88" fmla="*/ 99 w 134"/>
                            <a:gd name="T89" fmla="*/ 96 h 119"/>
                            <a:gd name="T90" fmla="*/ 89 w 134"/>
                            <a:gd name="T91" fmla="*/ 97 h 119"/>
                            <a:gd name="T92" fmla="*/ 81 w 134"/>
                            <a:gd name="T93" fmla="*/ 98 h 119"/>
                            <a:gd name="T94" fmla="*/ 73 w 134"/>
                            <a:gd name="T95" fmla="*/ 97 h 119"/>
                            <a:gd name="T96" fmla="*/ 66 w 134"/>
                            <a:gd name="T97" fmla="*/ 96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34" h="119">
                              <a:moveTo>
                                <a:pt x="66" y="96"/>
                              </a:moveTo>
                              <a:lnTo>
                                <a:pt x="26" y="83"/>
                              </a:lnTo>
                              <a:lnTo>
                                <a:pt x="24" y="93"/>
                              </a:lnTo>
                              <a:lnTo>
                                <a:pt x="23" y="101"/>
                              </a:lnTo>
                              <a:lnTo>
                                <a:pt x="23" y="106"/>
                              </a:lnTo>
                              <a:lnTo>
                                <a:pt x="24" y="111"/>
                              </a:lnTo>
                              <a:lnTo>
                                <a:pt x="26" y="115"/>
                              </a:lnTo>
                              <a:lnTo>
                                <a:pt x="28" y="119"/>
                              </a:lnTo>
                              <a:lnTo>
                                <a:pt x="0" y="104"/>
                              </a:lnTo>
                              <a:lnTo>
                                <a:pt x="6" y="79"/>
                              </a:lnTo>
                              <a:lnTo>
                                <a:pt x="12" y="53"/>
                              </a:lnTo>
                              <a:lnTo>
                                <a:pt x="22" y="26"/>
                              </a:lnTo>
                              <a:lnTo>
                                <a:pt x="31" y="0"/>
                              </a:lnTo>
                              <a:lnTo>
                                <a:pt x="60" y="11"/>
                              </a:lnTo>
                              <a:lnTo>
                                <a:pt x="50" y="20"/>
                              </a:lnTo>
                              <a:lnTo>
                                <a:pt x="43" y="29"/>
                              </a:lnTo>
                              <a:lnTo>
                                <a:pt x="41" y="34"/>
                              </a:lnTo>
                              <a:lnTo>
                                <a:pt x="39" y="38"/>
                              </a:lnTo>
                              <a:lnTo>
                                <a:pt x="37" y="43"/>
                              </a:lnTo>
                              <a:lnTo>
                                <a:pt x="36" y="49"/>
                              </a:lnTo>
                              <a:lnTo>
                                <a:pt x="50" y="55"/>
                              </a:lnTo>
                              <a:lnTo>
                                <a:pt x="63" y="59"/>
                              </a:lnTo>
                              <a:lnTo>
                                <a:pt x="74" y="62"/>
                              </a:lnTo>
                              <a:lnTo>
                                <a:pt x="84" y="64"/>
                              </a:lnTo>
                              <a:lnTo>
                                <a:pt x="92" y="64"/>
                              </a:lnTo>
                              <a:lnTo>
                                <a:pt x="100" y="64"/>
                              </a:lnTo>
                              <a:lnTo>
                                <a:pt x="106" y="63"/>
                              </a:lnTo>
                              <a:lnTo>
                                <a:pt x="110" y="61"/>
                              </a:lnTo>
                              <a:lnTo>
                                <a:pt x="114" y="58"/>
                              </a:lnTo>
                              <a:lnTo>
                                <a:pt x="117" y="56"/>
                              </a:lnTo>
                              <a:lnTo>
                                <a:pt x="120" y="53"/>
                              </a:lnTo>
                              <a:lnTo>
                                <a:pt x="121" y="50"/>
                              </a:lnTo>
                              <a:lnTo>
                                <a:pt x="123" y="43"/>
                              </a:lnTo>
                              <a:lnTo>
                                <a:pt x="124" y="38"/>
                              </a:lnTo>
                              <a:lnTo>
                                <a:pt x="134" y="42"/>
                              </a:lnTo>
                              <a:lnTo>
                                <a:pt x="134" y="46"/>
                              </a:lnTo>
                              <a:lnTo>
                                <a:pt x="132" y="55"/>
                              </a:lnTo>
                              <a:lnTo>
                                <a:pt x="129" y="64"/>
                              </a:lnTo>
                              <a:lnTo>
                                <a:pt x="126" y="74"/>
                              </a:lnTo>
                              <a:lnTo>
                                <a:pt x="124" y="78"/>
                              </a:lnTo>
                              <a:lnTo>
                                <a:pt x="121" y="81"/>
                              </a:lnTo>
                              <a:lnTo>
                                <a:pt x="118" y="85"/>
                              </a:lnTo>
                              <a:lnTo>
                                <a:pt x="114" y="89"/>
                              </a:lnTo>
                              <a:lnTo>
                                <a:pt x="107" y="93"/>
                              </a:lnTo>
                              <a:lnTo>
                                <a:pt x="99" y="96"/>
                              </a:lnTo>
                              <a:lnTo>
                                <a:pt x="89" y="97"/>
                              </a:lnTo>
                              <a:lnTo>
                                <a:pt x="81" y="98"/>
                              </a:lnTo>
                              <a:lnTo>
                                <a:pt x="73" y="97"/>
                              </a:lnTo>
                              <a:lnTo>
                                <a:pt x="66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8"/>
                      <wps:cNvSpPr>
                        <a:spLocks/>
                      </wps:cNvSpPr>
                      <wps:spPr bwMode="auto">
                        <a:xfrm>
                          <a:off x="2161540" y="848360"/>
                          <a:ext cx="78740" cy="58420"/>
                        </a:xfrm>
                        <a:custGeom>
                          <a:avLst/>
                          <a:gdLst>
                            <a:gd name="T0" fmla="*/ 37 w 124"/>
                            <a:gd name="T1" fmla="*/ 17 h 92"/>
                            <a:gd name="T2" fmla="*/ 100 w 124"/>
                            <a:gd name="T3" fmla="*/ 47 h 92"/>
                            <a:gd name="T4" fmla="*/ 106 w 124"/>
                            <a:gd name="T5" fmla="*/ 49 h 92"/>
                            <a:gd name="T6" fmla="*/ 111 w 124"/>
                            <a:gd name="T7" fmla="*/ 51 h 92"/>
                            <a:gd name="T8" fmla="*/ 114 w 124"/>
                            <a:gd name="T9" fmla="*/ 52 h 92"/>
                            <a:gd name="T10" fmla="*/ 118 w 124"/>
                            <a:gd name="T11" fmla="*/ 52 h 92"/>
                            <a:gd name="T12" fmla="*/ 120 w 124"/>
                            <a:gd name="T13" fmla="*/ 51 h 92"/>
                            <a:gd name="T14" fmla="*/ 124 w 124"/>
                            <a:gd name="T15" fmla="*/ 50 h 92"/>
                            <a:gd name="T16" fmla="*/ 104 w 124"/>
                            <a:gd name="T17" fmla="*/ 92 h 92"/>
                            <a:gd name="T18" fmla="*/ 103 w 124"/>
                            <a:gd name="T19" fmla="*/ 87 h 92"/>
                            <a:gd name="T20" fmla="*/ 101 w 124"/>
                            <a:gd name="T21" fmla="*/ 83 h 92"/>
                            <a:gd name="T22" fmla="*/ 98 w 124"/>
                            <a:gd name="T23" fmla="*/ 80 h 92"/>
                            <a:gd name="T24" fmla="*/ 94 w 124"/>
                            <a:gd name="T25" fmla="*/ 78 h 92"/>
                            <a:gd name="T26" fmla="*/ 78 w 124"/>
                            <a:gd name="T27" fmla="*/ 70 h 92"/>
                            <a:gd name="T28" fmla="*/ 59 w 124"/>
                            <a:gd name="T29" fmla="*/ 60 h 92"/>
                            <a:gd name="T30" fmla="*/ 41 w 124"/>
                            <a:gd name="T31" fmla="*/ 51 h 92"/>
                            <a:gd name="T32" fmla="*/ 24 w 124"/>
                            <a:gd name="T33" fmla="*/ 42 h 92"/>
                            <a:gd name="T34" fmla="*/ 22 w 124"/>
                            <a:gd name="T35" fmla="*/ 42 h 92"/>
                            <a:gd name="T36" fmla="*/ 18 w 124"/>
                            <a:gd name="T37" fmla="*/ 40 h 92"/>
                            <a:gd name="T38" fmla="*/ 9 w 124"/>
                            <a:gd name="T39" fmla="*/ 40 h 92"/>
                            <a:gd name="T40" fmla="*/ 0 w 124"/>
                            <a:gd name="T41" fmla="*/ 41 h 92"/>
                            <a:gd name="T42" fmla="*/ 20 w 124"/>
                            <a:gd name="T43" fmla="*/ 0 h 92"/>
                            <a:gd name="T44" fmla="*/ 21 w 124"/>
                            <a:gd name="T45" fmla="*/ 4 h 92"/>
                            <a:gd name="T46" fmla="*/ 22 w 124"/>
                            <a:gd name="T47" fmla="*/ 7 h 92"/>
                            <a:gd name="T48" fmla="*/ 24 w 124"/>
                            <a:gd name="T49" fmla="*/ 9 h 92"/>
                            <a:gd name="T50" fmla="*/ 26 w 124"/>
                            <a:gd name="T51" fmla="*/ 11 h 92"/>
                            <a:gd name="T52" fmla="*/ 31 w 124"/>
                            <a:gd name="T53" fmla="*/ 14 h 92"/>
                            <a:gd name="T54" fmla="*/ 37 w 124"/>
                            <a:gd name="T55" fmla="*/ 17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24" h="92">
                              <a:moveTo>
                                <a:pt x="37" y="17"/>
                              </a:moveTo>
                              <a:lnTo>
                                <a:pt x="100" y="47"/>
                              </a:lnTo>
                              <a:lnTo>
                                <a:pt x="106" y="49"/>
                              </a:lnTo>
                              <a:lnTo>
                                <a:pt x="111" y="51"/>
                              </a:lnTo>
                              <a:lnTo>
                                <a:pt x="114" y="52"/>
                              </a:lnTo>
                              <a:lnTo>
                                <a:pt x="118" y="52"/>
                              </a:lnTo>
                              <a:lnTo>
                                <a:pt x="120" y="51"/>
                              </a:lnTo>
                              <a:lnTo>
                                <a:pt x="124" y="50"/>
                              </a:lnTo>
                              <a:lnTo>
                                <a:pt x="104" y="92"/>
                              </a:lnTo>
                              <a:lnTo>
                                <a:pt x="103" y="87"/>
                              </a:lnTo>
                              <a:lnTo>
                                <a:pt x="101" y="83"/>
                              </a:lnTo>
                              <a:lnTo>
                                <a:pt x="98" y="80"/>
                              </a:lnTo>
                              <a:lnTo>
                                <a:pt x="94" y="78"/>
                              </a:lnTo>
                              <a:lnTo>
                                <a:pt x="78" y="70"/>
                              </a:lnTo>
                              <a:lnTo>
                                <a:pt x="59" y="60"/>
                              </a:lnTo>
                              <a:lnTo>
                                <a:pt x="41" y="51"/>
                              </a:lnTo>
                              <a:lnTo>
                                <a:pt x="24" y="42"/>
                              </a:lnTo>
                              <a:lnTo>
                                <a:pt x="22" y="42"/>
                              </a:lnTo>
                              <a:lnTo>
                                <a:pt x="18" y="40"/>
                              </a:lnTo>
                              <a:lnTo>
                                <a:pt x="9" y="40"/>
                              </a:lnTo>
                              <a:lnTo>
                                <a:pt x="0" y="41"/>
                              </a:lnTo>
                              <a:lnTo>
                                <a:pt x="20" y="0"/>
                              </a:lnTo>
                              <a:lnTo>
                                <a:pt x="21" y="4"/>
                              </a:lnTo>
                              <a:lnTo>
                                <a:pt x="22" y="7"/>
                              </a:lnTo>
                              <a:lnTo>
                                <a:pt x="24" y="9"/>
                              </a:lnTo>
                              <a:lnTo>
                                <a:pt x="26" y="11"/>
                              </a:lnTo>
                              <a:lnTo>
                                <a:pt x="31" y="14"/>
                              </a:lnTo>
                              <a:lnTo>
                                <a:pt x="3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29"/>
                      <wps:cNvSpPr>
                        <a:spLocks/>
                      </wps:cNvSpPr>
                      <wps:spPr bwMode="auto">
                        <a:xfrm>
                          <a:off x="2182495" y="793750"/>
                          <a:ext cx="74930" cy="64770"/>
                        </a:xfrm>
                        <a:custGeom>
                          <a:avLst/>
                          <a:gdLst>
                            <a:gd name="T0" fmla="*/ 47 w 118"/>
                            <a:gd name="T1" fmla="*/ 2 h 102"/>
                            <a:gd name="T2" fmla="*/ 33 w 118"/>
                            <a:gd name="T3" fmla="*/ 16 h 102"/>
                            <a:gd name="T4" fmla="*/ 26 w 118"/>
                            <a:gd name="T5" fmla="*/ 28 h 102"/>
                            <a:gd name="T6" fmla="*/ 24 w 118"/>
                            <a:gd name="T7" fmla="*/ 43 h 102"/>
                            <a:gd name="T8" fmla="*/ 24 w 118"/>
                            <a:gd name="T9" fmla="*/ 50 h 102"/>
                            <a:gd name="T10" fmla="*/ 28 w 118"/>
                            <a:gd name="T11" fmla="*/ 55 h 102"/>
                            <a:gd name="T12" fmla="*/ 34 w 118"/>
                            <a:gd name="T13" fmla="*/ 56 h 102"/>
                            <a:gd name="T14" fmla="*/ 41 w 118"/>
                            <a:gd name="T15" fmla="*/ 52 h 102"/>
                            <a:gd name="T16" fmla="*/ 55 w 118"/>
                            <a:gd name="T17" fmla="*/ 39 h 102"/>
                            <a:gd name="T18" fmla="*/ 66 w 118"/>
                            <a:gd name="T19" fmla="*/ 28 h 102"/>
                            <a:gd name="T20" fmla="*/ 76 w 118"/>
                            <a:gd name="T21" fmla="*/ 23 h 102"/>
                            <a:gd name="T22" fmla="*/ 88 w 118"/>
                            <a:gd name="T23" fmla="*/ 21 h 102"/>
                            <a:gd name="T24" fmla="*/ 100 w 118"/>
                            <a:gd name="T25" fmla="*/ 24 h 102"/>
                            <a:gd name="T26" fmla="*/ 112 w 118"/>
                            <a:gd name="T27" fmla="*/ 32 h 102"/>
                            <a:gd name="T28" fmla="*/ 117 w 118"/>
                            <a:gd name="T29" fmla="*/ 44 h 102"/>
                            <a:gd name="T30" fmla="*/ 118 w 118"/>
                            <a:gd name="T31" fmla="*/ 60 h 102"/>
                            <a:gd name="T32" fmla="*/ 115 w 118"/>
                            <a:gd name="T33" fmla="*/ 75 h 102"/>
                            <a:gd name="T34" fmla="*/ 100 w 118"/>
                            <a:gd name="T35" fmla="*/ 102 h 102"/>
                            <a:gd name="T36" fmla="*/ 86 w 118"/>
                            <a:gd name="T37" fmla="*/ 90 h 102"/>
                            <a:gd name="T38" fmla="*/ 94 w 118"/>
                            <a:gd name="T39" fmla="*/ 79 h 102"/>
                            <a:gd name="T40" fmla="*/ 98 w 118"/>
                            <a:gd name="T41" fmla="*/ 67 h 102"/>
                            <a:gd name="T42" fmla="*/ 97 w 118"/>
                            <a:gd name="T43" fmla="*/ 60 h 102"/>
                            <a:gd name="T44" fmla="*/ 93 w 118"/>
                            <a:gd name="T45" fmla="*/ 56 h 102"/>
                            <a:gd name="T46" fmla="*/ 88 w 118"/>
                            <a:gd name="T47" fmla="*/ 54 h 102"/>
                            <a:gd name="T48" fmla="*/ 80 w 118"/>
                            <a:gd name="T49" fmla="*/ 58 h 102"/>
                            <a:gd name="T50" fmla="*/ 71 w 118"/>
                            <a:gd name="T51" fmla="*/ 66 h 102"/>
                            <a:gd name="T52" fmla="*/ 60 w 118"/>
                            <a:gd name="T53" fmla="*/ 77 h 102"/>
                            <a:gd name="T54" fmla="*/ 48 w 118"/>
                            <a:gd name="T55" fmla="*/ 85 h 102"/>
                            <a:gd name="T56" fmla="*/ 38 w 118"/>
                            <a:gd name="T57" fmla="*/ 88 h 102"/>
                            <a:gd name="T58" fmla="*/ 29 w 118"/>
                            <a:gd name="T59" fmla="*/ 88 h 102"/>
                            <a:gd name="T60" fmla="*/ 20 w 118"/>
                            <a:gd name="T61" fmla="*/ 85 h 102"/>
                            <a:gd name="T62" fmla="*/ 8 w 118"/>
                            <a:gd name="T63" fmla="*/ 76 h 102"/>
                            <a:gd name="T64" fmla="*/ 1 w 118"/>
                            <a:gd name="T65" fmla="*/ 61 h 102"/>
                            <a:gd name="T66" fmla="*/ 1 w 118"/>
                            <a:gd name="T67" fmla="*/ 46 h 102"/>
                            <a:gd name="T68" fmla="*/ 6 w 118"/>
                            <a:gd name="T69" fmla="*/ 30 h 102"/>
                            <a:gd name="T70" fmla="*/ 13 w 118"/>
                            <a:gd name="T71" fmla="*/ 13 h 102"/>
                            <a:gd name="T72" fmla="*/ 22 w 118"/>
                            <a:gd name="T73" fmla="*/ 0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8" h="102">
                              <a:moveTo>
                                <a:pt x="22" y="0"/>
                              </a:moveTo>
                              <a:lnTo>
                                <a:pt x="47" y="2"/>
                              </a:lnTo>
                              <a:lnTo>
                                <a:pt x="39" y="8"/>
                              </a:lnTo>
                              <a:lnTo>
                                <a:pt x="33" y="16"/>
                              </a:lnTo>
                              <a:lnTo>
                                <a:pt x="29" y="22"/>
                              </a:lnTo>
                              <a:lnTo>
                                <a:pt x="26" y="28"/>
                              </a:lnTo>
                              <a:lnTo>
                                <a:pt x="25" y="35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4" y="50"/>
                              </a:lnTo>
                              <a:lnTo>
                                <a:pt x="25" y="53"/>
                              </a:lnTo>
                              <a:lnTo>
                                <a:pt x="28" y="55"/>
                              </a:lnTo>
                              <a:lnTo>
                                <a:pt x="31" y="56"/>
                              </a:lnTo>
                              <a:lnTo>
                                <a:pt x="34" y="56"/>
                              </a:lnTo>
                              <a:lnTo>
                                <a:pt x="37" y="54"/>
                              </a:lnTo>
                              <a:lnTo>
                                <a:pt x="41" y="52"/>
                              </a:lnTo>
                              <a:lnTo>
                                <a:pt x="47" y="47"/>
                              </a:lnTo>
                              <a:lnTo>
                                <a:pt x="55" y="39"/>
                              </a:lnTo>
                              <a:lnTo>
                                <a:pt x="60" y="34"/>
                              </a:lnTo>
                              <a:lnTo>
                                <a:pt x="66" y="28"/>
                              </a:lnTo>
                              <a:lnTo>
                                <a:pt x="71" y="25"/>
                              </a:lnTo>
                              <a:lnTo>
                                <a:pt x="76" y="23"/>
                              </a:lnTo>
                              <a:lnTo>
                                <a:pt x="82" y="22"/>
                              </a:lnTo>
                              <a:lnTo>
                                <a:pt x="88" y="21"/>
                              </a:lnTo>
                              <a:lnTo>
                                <a:pt x="94" y="22"/>
                              </a:lnTo>
                              <a:lnTo>
                                <a:pt x="100" y="24"/>
                              </a:lnTo>
                              <a:lnTo>
                                <a:pt x="107" y="27"/>
                              </a:lnTo>
                              <a:lnTo>
                                <a:pt x="112" y="32"/>
                              </a:lnTo>
                              <a:lnTo>
                                <a:pt x="115" y="37"/>
                              </a:lnTo>
                              <a:lnTo>
                                <a:pt x="117" y="44"/>
                              </a:lnTo>
                              <a:lnTo>
                                <a:pt x="118" y="52"/>
                              </a:lnTo>
                              <a:lnTo>
                                <a:pt x="118" y="60"/>
                              </a:lnTo>
                              <a:lnTo>
                                <a:pt x="117" y="67"/>
                              </a:lnTo>
                              <a:lnTo>
                                <a:pt x="115" y="75"/>
                              </a:lnTo>
                              <a:lnTo>
                                <a:pt x="109" y="88"/>
                              </a:lnTo>
                              <a:lnTo>
                                <a:pt x="100" y="102"/>
                              </a:lnTo>
                              <a:lnTo>
                                <a:pt x="80" y="95"/>
                              </a:lnTo>
                              <a:lnTo>
                                <a:pt x="86" y="90"/>
                              </a:lnTo>
                              <a:lnTo>
                                <a:pt x="91" y="84"/>
                              </a:lnTo>
                              <a:lnTo>
                                <a:pt x="94" y="79"/>
                              </a:lnTo>
                              <a:lnTo>
                                <a:pt x="96" y="73"/>
                              </a:lnTo>
                              <a:lnTo>
                                <a:pt x="98" y="67"/>
                              </a:lnTo>
                              <a:lnTo>
                                <a:pt x="97" y="62"/>
                              </a:lnTo>
                              <a:lnTo>
                                <a:pt x="97" y="60"/>
                              </a:lnTo>
                              <a:lnTo>
                                <a:pt x="95" y="58"/>
                              </a:lnTo>
                              <a:lnTo>
                                <a:pt x="93" y="56"/>
                              </a:lnTo>
                              <a:lnTo>
                                <a:pt x="91" y="55"/>
                              </a:lnTo>
                              <a:lnTo>
                                <a:pt x="88" y="54"/>
                              </a:lnTo>
                              <a:lnTo>
                                <a:pt x="85" y="55"/>
                              </a:lnTo>
                              <a:lnTo>
                                <a:pt x="80" y="58"/>
                              </a:lnTo>
                              <a:lnTo>
                                <a:pt x="76" y="62"/>
                              </a:lnTo>
                              <a:lnTo>
                                <a:pt x="71" y="66"/>
                              </a:lnTo>
                              <a:lnTo>
                                <a:pt x="68" y="71"/>
                              </a:lnTo>
                              <a:lnTo>
                                <a:pt x="60" y="77"/>
                              </a:lnTo>
                              <a:lnTo>
                                <a:pt x="54" y="82"/>
                              </a:lnTo>
                              <a:lnTo>
                                <a:pt x="48" y="85"/>
                              </a:lnTo>
                              <a:lnTo>
                                <a:pt x="42" y="88"/>
                              </a:lnTo>
                              <a:lnTo>
                                <a:pt x="38" y="88"/>
                              </a:lnTo>
                              <a:lnTo>
                                <a:pt x="33" y="88"/>
                              </a:lnTo>
                              <a:lnTo>
                                <a:pt x="29" y="88"/>
                              </a:lnTo>
                              <a:lnTo>
                                <a:pt x="24" y="87"/>
                              </a:lnTo>
                              <a:lnTo>
                                <a:pt x="20" y="85"/>
                              </a:lnTo>
                              <a:lnTo>
                                <a:pt x="13" y="81"/>
                              </a:lnTo>
                              <a:lnTo>
                                <a:pt x="8" y="76"/>
                              </a:lnTo>
                              <a:lnTo>
                                <a:pt x="4" y="68"/>
                              </a:lnTo>
                              <a:lnTo>
                                <a:pt x="1" y="61"/>
                              </a:lnTo>
                              <a:lnTo>
                                <a:pt x="0" y="54"/>
                              </a:lnTo>
                              <a:lnTo>
                                <a:pt x="1" y="46"/>
                              </a:lnTo>
                              <a:lnTo>
                                <a:pt x="4" y="38"/>
                              </a:lnTo>
                              <a:lnTo>
                                <a:pt x="6" y="30"/>
                              </a:lnTo>
                              <a:lnTo>
                                <a:pt x="10" y="21"/>
                              </a:lnTo>
                              <a:lnTo>
                                <a:pt x="13" y="13"/>
                              </a:lnTo>
                              <a:lnTo>
                                <a:pt x="17" y="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0"/>
                      <wps:cNvSpPr>
                        <a:spLocks/>
                      </wps:cNvSpPr>
                      <wps:spPr bwMode="auto">
                        <a:xfrm>
                          <a:off x="2193925" y="717550"/>
                          <a:ext cx="78740" cy="80645"/>
                        </a:xfrm>
                        <a:custGeom>
                          <a:avLst/>
                          <a:gdLst>
                            <a:gd name="T0" fmla="*/ 33 w 124"/>
                            <a:gd name="T1" fmla="*/ 12 h 127"/>
                            <a:gd name="T2" fmla="*/ 98 w 124"/>
                            <a:gd name="T3" fmla="*/ 17 h 127"/>
                            <a:gd name="T4" fmla="*/ 105 w 124"/>
                            <a:gd name="T5" fmla="*/ 17 h 127"/>
                            <a:gd name="T6" fmla="*/ 112 w 124"/>
                            <a:gd name="T7" fmla="*/ 17 h 127"/>
                            <a:gd name="T8" fmla="*/ 117 w 124"/>
                            <a:gd name="T9" fmla="*/ 14 h 127"/>
                            <a:gd name="T10" fmla="*/ 124 w 124"/>
                            <a:gd name="T11" fmla="*/ 11 h 127"/>
                            <a:gd name="T12" fmla="*/ 121 w 124"/>
                            <a:gd name="T13" fmla="*/ 49 h 127"/>
                            <a:gd name="T14" fmla="*/ 47 w 124"/>
                            <a:gd name="T15" fmla="*/ 85 h 127"/>
                            <a:gd name="T16" fmla="*/ 91 w 124"/>
                            <a:gd name="T17" fmla="*/ 94 h 127"/>
                            <a:gd name="T18" fmla="*/ 97 w 124"/>
                            <a:gd name="T19" fmla="*/ 95 h 127"/>
                            <a:gd name="T20" fmla="*/ 104 w 124"/>
                            <a:gd name="T21" fmla="*/ 95 h 127"/>
                            <a:gd name="T22" fmla="*/ 112 w 124"/>
                            <a:gd name="T23" fmla="*/ 94 h 127"/>
                            <a:gd name="T24" fmla="*/ 119 w 124"/>
                            <a:gd name="T25" fmla="*/ 91 h 127"/>
                            <a:gd name="T26" fmla="*/ 112 w 124"/>
                            <a:gd name="T27" fmla="*/ 127 h 127"/>
                            <a:gd name="T28" fmla="*/ 111 w 124"/>
                            <a:gd name="T29" fmla="*/ 126 h 127"/>
                            <a:gd name="T30" fmla="*/ 109 w 124"/>
                            <a:gd name="T31" fmla="*/ 122 h 127"/>
                            <a:gd name="T32" fmla="*/ 105 w 124"/>
                            <a:gd name="T33" fmla="*/ 119 h 127"/>
                            <a:gd name="T34" fmla="*/ 102 w 124"/>
                            <a:gd name="T35" fmla="*/ 117 h 127"/>
                            <a:gd name="T36" fmla="*/ 97 w 124"/>
                            <a:gd name="T37" fmla="*/ 114 h 127"/>
                            <a:gd name="T38" fmla="*/ 90 w 124"/>
                            <a:gd name="T39" fmla="*/ 112 h 127"/>
                            <a:gd name="T40" fmla="*/ 69 w 124"/>
                            <a:gd name="T41" fmla="*/ 107 h 127"/>
                            <a:gd name="T42" fmla="*/ 47 w 124"/>
                            <a:gd name="T43" fmla="*/ 103 h 127"/>
                            <a:gd name="T44" fmla="*/ 24 w 124"/>
                            <a:gd name="T45" fmla="*/ 99 h 127"/>
                            <a:gd name="T46" fmla="*/ 1 w 124"/>
                            <a:gd name="T47" fmla="*/ 95 h 127"/>
                            <a:gd name="T48" fmla="*/ 0 w 124"/>
                            <a:gd name="T49" fmla="*/ 93 h 127"/>
                            <a:gd name="T50" fmla="*/ 1 w 124"/>
                            <a:gd name="T51" fmla="*/ 90 h 127"/>
                            <a:gd name="T52" fmla="*/ 3 w 124"/>
                            <a:gd name="T53" fmla="*/ 85 h 127"/>
                            <a:gd name="T54" fmla="*/ 6 w 124"/>
                            <a:gd name="T55" fmla="*/ 81 h 127"/>
                            <a:gd name="T56" fmla="*/ 10 w 124"/>
                            <a:gd name="T57" fmla="*/ 76 h 127"/>
                            <a:gd name="T58" fmla="*/ 15 w 124"/>
                            <a:gd name="T59" fmla="*/ 71 h 127"/>
                            <a:gd name="T60" fmla="*/ 20 w 124"/>
                            <a:gd name="T61" fmla="*/ 65 h 127"/>
                            <a:gd name="T62" fmla="*/ 26 w 124"/>
                            <a:gd name="T63" fmla="*/ 62 h 127"/>
                            <a:gd name="T64" fmla="*/ 79 w 124"/>
                            <a:gd name="T65" fmla="*/ 34 h 127"/>
                            <a:gd name="T66" fmla="*/ 79 w 124"/>
                            <a:gd name="T67" fmla="*/ 33 h 127"/>
                            <a:gd name="T68" fmla="*/ 35 w 124"/>
                            <a:gd name="T69" fmla="*/ 30 h 127"/>
                            <a:gd name="T70" fmla="*/ 28 w 124"/>
                            <a:gd name="T71" fmla="*/ 30 h 127"/>
                            <a:gd name="T72" fmla="*/ 21 w 124"/>
                            <a:gd name="T73" fmla="*/ 30 h 127"/>
                            <a:gd name="T74" fmla="*/ 15 w 124"/>
                            <a:gd name="T75" fmla="*/ 32 h 127"/>
                            <a:gd name="T76" fmla="*/ 10 w 124"/>
                            <a:gd name="T77" fmla="*/ 36 h 127"/>
                            <a:gd name="T78" fmla="*/ 10 w 124"/>
                            <a:gd name="T79" fmla="*/ 0 h 127"/>
                            <a:gd name="T80" fmla="*/ 14 w 124"/>
                            <a:gd name="T81" fmla="*/ 5 h 127"/>
                            <a:gd name="T82" fmla="*/ 20 w 124"/>
                            <a:gd name="T83" fmla="*/ 9 h 127"/>
                            <a:gd name="T84" fmla="*/ 27 w 124"/>
                            <a:gd name="T85" fmla="*/ 11 h 127"/>
                            <a:gd name="T86" fmla="*/ 33 w 124"/>
                            <a:gd name="T87" fmla="*/ 12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24" h="127">
                              <a:moveTo>
                                <a:pt x="33" y="12"/>
                              </a:moveTo>
                              <a:lnTo>
                                <a:pt x="98" y="17"/>
                              </a:lnTo>
                              <a:lnTo>
                                <a:pt x="105" y="17"/>
                              </a:lnTo>
                              <a:lnTo>
                                <a:pt x="112" y="17"/>
                              </a:lnTo>
                              <a:lnTo>
                                <a:pt x="117" y="14"/>
                              </a:lnTo>
                              <a:lnTo>
                                <a:pt x="124" y="11"/>
                              </a:lnTo>
                              <a:lnTo>
                                <a:pt x="121" y="49"/>
                              </a:lnTo>
                              <a:lnTo>
                                <a:pt x="47" y="85"/>
                              </a:lnTo>
                              <a:lnTo>
                                <a:pt x="91" y="94"/>
                              </a:lnTo>
                              <a:lnTo>
                                <a:pt x="97" y="95"/>
                              </a:lnTo>
                              <a:lnTo>
                                <a:pt x="104" y="95"/>
                              </a:lnTo>
                              <a:lnTo>
                                <a:pt x="112" y="94"/>
                              </a:lnTo>
                              <a:lnTo>
                                <a:pt x="119" y="91"/>
                              </a:lnTo>
                              <a:lnTo>
                                <a:pt x="112" y="127"/>
                              </a:lnTo>
                              <a:lnTo>
                                <a:pt x="111" y="126"/>
                              </a:lnTo>
                              <a:lnTo>
                                <a:pt x="109" y="122"/>
                              </a:lnTo>
                              <a:lnTo>
                                <a:pt x="105" y="119"/>
                              </a:lnTo>
                              <a:lnTo>
                                <a:pt x="102" y="117"/>
                              </a:lnTo>
                              <a:lnTo>
                                <a:pt x="97" y="114"/>
                              </a:lnTo>
                              <a:lnTo>
                                <a:pt x="90" y="112"/>
                              </a:lnTo>
                              <a:lnTo>
                                <a:pt x="69" y="107"/>
                              </a:lnTo>
                              <a:lnTo>
                                <a:pt x="47" y="103"/>
                              </a:lnTo>
                              <a:lnTo>
                                <a:pt x="24" y="99"/>
                              </a:lnTo>
                              <a:lnTo>
                                <a:pt x="1" y="95"/>
                              </a:lnTo>
                              <a:lnTo>
                                <a:pt x="0" y="93"/>
                              </a:lnTo>
                              <a:lnTo>
                                <a:pt x="1" y="90"/>
                              </a:lnTo>
                              <a:lnTo>
                                <a:pt x="3" y="85"/>
                              </a:lnTo>
                              <a:lnTo>
                                <a:pt x="6" y="81"/>
                              </a:lnTo>
                              <a:lnTo>
                                <a:pt x="10" y="76"/>
                              </a:lnTo>
                              <a:lnTo>
                                <a:pt x="15" y="71"/>
                              </a:lnTo>
                              <a:lnTo>
                                <a:pt x="20" y="65"/>
                              </a:lnTo>
                              <a:lnTo>
                                <a:pt x="26" y="62"/>
                              </a:lnTo>
                              <a:lnTo>
                                <a:pt x="79" y="34"/>
                              </a:lnTo>
                              <a:lnTo>
                                <a:pt x="79" y="33"/>
                              </a:lnTo>
                              <a:lnTo>
                                <a:pt x="35" y="30"/>
                              </a:lnTo>
                              <a:lnTo>
                                <a:pt x="28" y="30"/>
                              </a:lnTo>
                              <a:lnTo>
                                <a:pt x="21" y="30"/>
                              </a:lnTo>
                              <a:lnTo>
                                <a:pt x="15" y="32"/>
                              </a:lnTo>
                              <a:lnTo>
                                <a:pt x="10" y="36"/>
                              </a:lnTo>
                              <a:lnTo>
                                <a:pt x="10" y="0"/>
                              </a:lnTo>
                              <a:lnTo>
                                <a:pt x="14" y="5"/>
                              </a:lnTo>
                              <a:lnTo>
                                <a:pt x="20" y="9"/>
                              </a:lnTo>
                              <a:lnTo>
                                <a:pt x="27" y="11"/>
                              </a:lnTo>
                              <a:lnTo>
                                <a:pt x="3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31"/>
                      <wps:cNvSpPr>
                        <a:spLocks/>
                      </wps:cNvSpPr>
                      <wps:spPr bwMode="auto">
                        <a:xfrm>
                          <a:off x="2175510" y="561340"/>
                          <a:ext cx="90170" cy="85090"/>
                        </a:xfrm>
                        <a:custGeom>
                          <a:avLst/>
                          <a:gdLst>
                            <a:gd name="T0" fmla="*/ 23 w 142"/>
                            <a:gd name="T1" fmla="*/ 35 h 134"/>
                            <a:gd name="T2" fmla="*/ 86 w 142"/>
                            <a:gd name="T3" fmla="*/ 17 h 134"/>
                            <a:gd name="T4" fmla="*/ 95 w 142"/>
                            <a:gd name="T5" fmla="*/ 15 h 134"/>
                            <a:gd name="T6" fmla="*/ 101 w 142"/>
                            <a:gd name="T7" fmla="*/ 11 h 134"/>
                            <a:gd name="T8" fmla="*/ 105 w 142"/>
                            <a:gd name="T9" fmla="*/ 6 h 134"/>
                            <a:gd name="T10" fmla="*/ 109 w 142"/>
                            <a:gd name="T11" fmla="*/ 0 h 134"/>
                            <a:gd name="T12" fmla="*/ 110 w 142"/>
                            <a:gd name="T13" fmla="*/ 0 h 134"/>
                            <a:gd name="T14" fmla="*/ 122 w 142"/>
                            <a:gd name="T15" fmla="*/ 35 h 134"/>
                            <a:gd name="T16" fmla="*/ 66 w 142"/>
                            <a:gd name="T17" fmla="*/ 104 h 134"/>
                            <a:gd name="T18" fmla="*/ 112 w 142"/>
                            <a:gd name="T19" fmla="*/ 90 h 134"/>
                            <a:gd name="T20" fmla="*/ 119 w 142"/>
                            <a:gd name="T21" fmla="*/ 88 h 134"/>
                            <a:gd name="T22" fmla="*/ 124 w 142"/>
                            <a:gd name="T23" fmla="*/ 85 h 134"/>
                            <a:gd name="T24" fmla="*/ 128 w 142"/>
                            <a:gd name="T25" fmla="*/ 81 h 134"/>
                            <a:gd name="T26" fmla="*/ 133 w 142"/>
                            <a:gd name="T27" fmla="*/ 77 h 134"/>
                            <a:gd name="T28" fmla="*/ 142 w 142"/>
                            <a:gd name="T29" fmla="*/ 109 h 134"/>
                            <a:gd name="T30" fmla="*/ 136 w 142"/>
                            <a:gd name="T31" fmla="*/ 107 h 134"/>
                            <a:gd name="T32" fmla="*/ 131 w 142"/>
                            <a:gd name="T33" fmla="*/ 106 h 134"/>
                            <a:gd name="T34" fmla="*/ 126 w 142"/>
                            <a:gd name="T35" fmla="*/ 106 h 134"/>
                            <a:gd name="T36" fmla="*/ 120 w 142"/>
                            <a:gd name="T37" fmla="*/ 107 h 134"/>
                            <a:gd name="T38" fmla="*/ 27 w 142"/>
                            <a:gd name="T39" fmla="*/ 134 h 134"/>
                            <a:gd name="T40" fmla="*/ 27 w 142"/>
                            <a:gd name="T41" fmla="*/ 132 h 134"/>
                            <a:gd name="T42" fmla="*/ 26 w 142"/>
                            <a:gd name="T43" fmla="*/ 127 h 134"/>
                            <a:gd name="T44" fmla="*/ 25 w 142"/>
                            <a:gd name="T45" fmla="*/ 122 h 134"/>
                            <a:gd name="T46" fmla="*/ 25 w 142"/>
                            <a:gd name="T47" fmla="*/ 117 h 134"/>
                            <a:gd name="T48" fmla="*/ 26 w 142"/>
                            <a:gd name="T49" fmla="*/ 111 h 134"/>
                            <a:gd name="T50" fmla="*/ 27 w 142"/>
                            <a:gd name="T51" fmla="*/ 106 h 134"/>
                            <a:gd name="T52" fmla="*/ 29 w 142"/>
                            <a:gd name="T53" fmla="*/ 101 h 134"/>
                            <a:gd name="T54" fmla="*/ 32 w 142"/>
                            <a:gd name="T55" fmla="*/ 97 h 134"/>
                            <a:gd name="T56" fmla="*/ 36 w 142"/>
                            <a:gd name="T57" fmla="*/ 91 h 134"/>
                            <a:gd name="T58" fmla="*/ 76 w 142"/>
                            <a:gd name="T59" fmla="*/ 39 h 134"/>
                            <a:gd name="T60" fmla="*/ 76 w 142"/>
                            <a:gd name="T61" fmla="*/ 39 h 134"/>
                            <a:gd name="T62" fmla="*/ 28 w 142"/>
                            <a:gd name="T63" fmla="*/ 53 h 134"/>
                            <a:gd name="T64" fmla="*/ 20 w 142"/>
                            <a:gd name="T65" fmla="*/ 56 h 134"/>
                            <a:gd name="T66" fmla="*/ 16 w 142"/>
                            <a:gd name="T67" fmla="*/ 59 h 134"/>
                            <a:gd name="T68" fmla="*/ 12 w 142"/>
                            <a:gd name="T69" fmla="*/ 62 h 134"/>
                            <a:gd name="T70" fmla="*/ 11 w 142"/>
                            <a:gd name="T71" fmla="*/ 65 h 134"/>
                            <a:gd name="T72" fmla="*/ 0 w 142"/>
                            <a:gd name="T73" fmla="*/ 33 h 134"/>
                            <a:gd name="T74" fmla="*/ 5 w 142"/>
                            <a:gd name="T75" fmla="*/ 35 h 134"/>
                            <a:gd name="T76" fmla="*/ 10 w 142"/>
                            <a:gd name="T77" fmla="*/ 36 h 134"/>
                            <a:gd name="T78" fmla="*/ 17 w 142"/>
                            <a:gd name="T79" fmla="*/ 36 h 134"/>
                            <a:gd name="T80" fmla="*/ 23 w 142"/>
                            <a:gd name="T81" fmla="*/ 35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42" h="134">
                              <a:moveTo>
                                <a:pt x="23" y="35"/>
                              </a:moveTo>
                              <a:lnTo>
                                <a:pt x="86" y="17"/>
                              </a:lnTo>
                              <a:lnTo>
                                <a:pt x="95" y="15"/>
                              </a:lnTo>
                              <a:lnTo>
                                <a:pt x="101" y="11"/>
                              </a:lnTo>
                              <a:lnTo>
                                <a:pt x="105" y="6"/>
                              </a:lnTo>
                              <a:lnTo>
                                <a:pt x="109" y="0"/>
                              </a:lnTo>
                              <a:lnTo>
                                <a:pt x="110" y="0"/>
                              </a:lnTo>
                              <a:lnTo>
                                <a:pt x="122" y="35"/>
                              </a:lnTo>
                              <a:lnTo>
                                <a:pt x="66" y="104"/>
                              </a:lnTo>
                              <a:lnTo>
                                <a:pt x="112" y="90"/>
                              </a:lnTo>
                              <a:lnTo>
                                <a:pt x="119" y="88"/>
                              </a:lnTo>
                              <a:lnTo>
                                <a:pt x="124" y="85"/>
                              </a:lnTo>
                              <a:lnTo>
                                <a:pt x="128" y="81"/>
                              </a:lnTo>
                              <a:lnTo>
                                <a:pt x="133" y="77"/>
                              </a:lnTo>
                              <a:lnTo>
                                <a:pt x="142" y="109"/>
                              </a:lnTo>
                              <a:lnTo>
                                <a:pt x="136" y="107"/>
                              </a:lnTo>
                              <a:lnTo>
                                <a:pt x="131" y="106"/>
                              </a:lnTo>
                              <a:lnTo>
                                <a:pt x="126" y="106"/>
                              </a:lnTo>
                              <a:lnTo>
                                <a:pt x="120" y="107"/>
                              </a:lnTo>
                              <a:lnTo>
                                <a:pt x="27" y="134"/>
                              </a:lnTo>
                              <a:lnTo>
                                <a:pt x="27" y="132"/>
                              </a:lnTo>
                              <a:lnTo>
                                <a:pt x="26" y="127"/>
                              </a:lnTo>
                              <a:lnTo>
                                <a:pt x="25" y="122"/>
                              </a:lnTo>
                              <a:lnTo>
                                <a:pt x="25" y="117"/>
                              </a:lnTo>
                              <a:lnTo>
                                <a:pt x="26" y="111"/>
                              </a:lnTo>
                              <a:lnTo>
                                <a:pt x="27" y="106"/>
                              </a:lnTo>
                              <a:lnTo>
                                <a:pt x="29" y="101"/>
                              </a:lnTo>
                              <a:lnTo>
                                <a:pt x="32" y="97"/>
                              </a:lnTo>
                              <a:lnTo>
                                <a:pt x="36" y="91"/>
                              </a:lnTo>
                              <a:lnTo>
                                <a:pt x="76" y="39"/>
                              </a:lnTo>
                              <a:lnTo>
                                <a:pt x="76" y="39"/>
                              </a:lnTo>
                              <a:lnTo>
                                <a:pt x="28" y="53"/>
                              </a:lnTo>
                              <a:lnTo>
                                <a:pt x="20" y="56"/>
                              </a:lnTo>
                              <a:lnTo>
                                <a:pt x="16" y="59"/>
                              </a:lnTo>
                              <a:lnTo>
                                <a:pt x="12" y="62"/>
                              </a:lnTo>
                              <a:lnTo>
                                <a:pt x="11" y="6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lnTo>
                                <a:pt x="10" y="36"/>
                              </a:lnTo>
                              <a:lnTo>
                                <a:pt x="17" y="36"/>
                              </a:lnTo>
                              <a:lnTo>
                                <a:pt x="2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32"/>
                      <wps:cNvSpPr>
                        <a:spLocks/>
                      </wps:cNvSpPr>
                      <wps:spPr bwMode="auto">
                        <a:xfrm>
                          <a:off x="2153920" y="505460"/>
                          <a:ext cx="78740" cy="67310"/>
                        </a:xfrm>
                        <a:custGeom>
                          <a:avLst/>
                          <a:gdLst>
                            <a:gd name="T0" fmla="*/ 21 w 124"/>
                            <a:gd name="T1" fmla="*/ 31 h 106"/>
                            <a:gd name="T2" fmla="*/ 19 w 124"/>
                            <a:gd name="T3" fmla="*/ 53 h 106"/>
                            <a:gd name="T4" fmla="*/ 21 w 124"/>
                            <a:gd name="T5" fmla="*/ 66 h 106"/>
                            <a:gd name="T6" fmla="*/ 30 w 124"/>
                            <a:gd name="T7" fmla="*/ 76 h 106"/>
                            <a:gd name="T8" fmla="*/ 35 w 124"/>
                            <a:gd name="T9" fmla="*/ 78 h 106"/>
                            <a:gd name="T10" fmla="*/ 40 w 124"/>
                            <a:gd name="T11" fmla="*/ 77 h 106"/>
                            <a:gd name="T12" fmla="*/ 45 w 124"/>
                            <a:gd name="T13" fmla="*/ 72 h 106"/>
                            <a:gd name="T14" fmla="*/ 47 w 124"/>
                            <a:gd name="T15" fmla="*/ 65 h 106"/>
                            <a:gd name="T16" fmla="*/ 47 w 124"/>
                            <a:gd name="T17" fmla="*/ 47 h 106"/>
                            <a:gd name="T18" fmla="*/ 47 w 124"/>
                            <a:gd name="T19" fmla="*/ 31 h 106"/>
                            <a:gd name="T20" fmla="*/ 52 w 124"/>
                            <a:gd name="T21" fmla="*/ 21 h 106"/>
                            <a:gd name="T22" fmla="*/ 58 w 124"/>
                            <a:gd name="T23" fmla="*/ 10 h 106"/>
                            <a:gd name="T24" fmla="*/ 69 w 124"/>
                            <a:gd name="T25" fmla="*/ 3 h 106"/>
                            <a:gd name="T26" fmla="*/ 82 w 124"/>
                            <a:gd name="T27" fmla="*/ 0 h 106"/>
                            <a:gd name="T28" fmla="*/ 95 w 124"/>
                            <a:gd name="T29" fmla="*/ 4 h 106"/>
                            <a:gd name="T30" fmla="*/ 107 w 124"/>
                            <a:gd name="T31" fmla="*/ 13 h 106"/>
                            <a:gd name="T32" fmla="*/ 116 w 124"/>
                            <a:gd name="T33" fmla="*/ 26 h 106"/>
                            <a:gd name="T34" fmla="*/ 122 w 124"/>
                            <a:gd name="T35" fmla="*/ 42 h 106"/>
                            <a:gd name="T36" fmla="*/ 124 w 124"/>
                            <a:gd name="T37" fmla="*/ 56 h 106"/>
                            <a:gd name="T38" fmla="*/ 106 w 124"/>
                            <a:gd name="T39" fmla="*/ 58 h 106"/>
                            <a:gd name="T40" fmla="*/ 104 w 124"/>
                            <a:gd name="T41" fmla="*/ 45 h 106"/>
                            <a:gd name="T42" fmla="*/ 98 w 124"/>
                            <a:gd name="T43" fmla="*/ 34 h 106"/>
                            <a:gd name="T44" fmla="*/ 90 w 124"/>
                            <a:gd name="T45" fmla="*/ 30 h 106"/>
                            <a:gd name="T46" fmla="*/ 81 w 124"/>
                            <a:gd name="T47" fmla="*/ 32 h 106"/>
                            <a:gd name="T48" fmla="*/ 79 w 124"/>
                            <a:gd name="T49" fmla="*/ 41 h 106"/>
                            <a:gd name="T50" fmla="*/ 79 w 124"/>
                            <a:gd name="T51" fmla="*/ 53 h 106"/>
                            <a:gd name="T52" fmla="*/ 80 w 124"/>
                            <a:gd name="T53" fmla="*/ 68 h 106"/>
                            <a:gd name="T54" fmla="*/ 78 w 124"/>
                            <a:gd name="T55" fmla="*/ 84 h 106"/>
                            <a:gd name="T56" fmla="*/ 73 w 124"/>
                            <a:gd name="T57" fmla="*/ 93 h 106"/>
                            <a:gd name="T58" fmla="*/ 66 w 124"/>
                            <a:gd name="T59" fmla="*/ 99 h 106"/>
                            <a:gd name="T60" fmla="*/ 58 w 124"/>
                            <a:gd name="T61" fmla="*/ 105 h 106"/>
                            <a:gd name="T62" fmla="*/ 42 w 124"/>
                            <a:gd name="T63" fmla="*/ 106 h 106"/>
                            <a:gd name="T64" fmla="*/ 26 w 124"/>
                            <a:gd name="T65" fmla="*/ 101 h 106"/>
                            <a:gd name="T66" fmla="*/ 16 w 124"/>
                            <a:gd name="T67" fmla="*/ 90 h 106"/>
                            <a:gd name="T68" fmla="*/ 8 w 124"/>
                            <a:gd name="T69" fmla="*/ 75 h 106"/>
                            <a:gd name="T70" fmla="*/ 4 w 124"/>
                            <a:gd name="T71" fmla="*/ 66 h 106"/>
                            <a:gd name="T72" fmla="*/ 0 w 124"/>
                            <a:gd name="T73" fmla="*/ 50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24" h="106">
                              <a:moveTo>
                                <a:pt x="0" y="50"/>
                              </a:moveTo>
                              <a:lnTo>
                                <a:pt x="21" y="31"/>
                              </a:lnTo>
                              <a:lnTo>
                                <a:pt x="19" y="42"/>
                              </a:lnTo>
                              <a:lnTo>
                                <a:pt x="19" y="53"/>
                              </a:lnTo>
                              <a:lnTo>
                                <a:pt x="20" y="61"/>
                              </a:lnTo>
                              <a:lnTo>
                                <a:pt x="21" y="66"/>
                              </a:lnTo>
                              <a:lnTo>
                                <a:pt x="25" y="72"/>
                              </a:lnTo>
                              <a:lnTo>
                                <a:pt x="30" y="76"/>
                              </a:lnTo>
                              <a:lnTo>
                                <a:pt x="33" y="77"/>
                              </a:lnTo>
                              <a:lnTo>
                                <a:pt x="35" y="78"/>
                              </a:lnTo>
                              <a:lnTo>
                                <a:pt x="38" y="78"/>
                              </a:lnTo>
                              <a:lnTo>
                                <a:pt x="40" y="77"/>
                              </a:lnTo>
                              <a:lnTo>
                                <a:pt x="43" y="75"/>
                              </a:lnTo>
                              <a:lnTo>
                                <a:pt x="45" y="72"/>
                              </a:lnTo>
                              <a:lnTo>
                                <a:pt x="47" y="69"/>
                              </a:lnTo>
                              <a:lnTo>
                                <a:pt x="47" y="65"/>
                              </a:lnTo>
                              <a:lnTo>
                                <a:pt x="49" y="58"/>
                              </a:lnTo>
                              <a:lnTo>
                                <a:pt x="47" y="47"/>
                              </a:lnTo>
                              <a:lnTo>
                                <a:pt x="47" y="38"/>
                              </a:lnTo>
                              <a:lnTo>
                                <a:pt x="47" y="31"/>
                              </a:lnTo>
                              <a:lnTo>
                                <a:pt x="50" y="26"/>
                              </a:lnTo>
                              <a:lnTo>
                                <a:pt x="52" y="21"/>
                              </a:lnTo>
                              <a:lnTo>
                                <a:pt x="54" y="15"/>
                              </a:lnTo>
                              <a:lnTo>
                                <a:pt x="58" y="10"/>
                              </a:lnTo>
                              <a:lnTo>
                                <a:pt x="63" y="6"/>
                              </a:lnTo>
                              <a:lnTo>
                                <a:pt x="69" y="3"/>
                              </a:lnTo>
                              <a:lnTo>
                                <a:pt x="75" y="1"/>
                              </a:lnTo>
                              <a:lnTo>
                                <a:pt x="82" y="0"/>
                              </a:lnTo>
                              <a:lnTo>
                                <a:pt x="89" y="1"/>
                              </a:lnTo>
                              <a:lnTo>
                                <a:pt x="95" y="4"/>
                              </a:lnTo>
                              <a:lnTo>
                                <a:pt x="101" y="8"/>
                              </a:lnTo>
                              <a:lnTo>
                                <a:pt x="107" y="13"/>
                              </a:lnTo>
                              <a:lnTo>
                                <a:pt x="112" y="19"/>
                              </a:lnTo>
                              <a:lnTo>
                                <a:pt x="116" y="26"/>
                              </a:lnTo>
                              <a:lnTo>
                                <a:pt x="119" y="33"/>
                              </a:lnTo>
                              <a:lnTo>
                                <a:pt x="122" y="42"/>
                              </a:lnTo>
                              <a:lnTo>
                                <a:pt x="123" y="49"/>
                              </a:lnTo>
                              <a:lnTo>
                                <a:pt x="124" y="56"/>
                              </a:lnTo>
                              <a:lnTo>
                                <a:pt x="105" y="66"/>
                              </a:lnTo>
                              <a:lnTo>
                                <a:pt x="106" y="58"/>
                              </a:lnTo>
                              <a:lnTo>
                                <a:pt x="105" y="50"/>
                              </a:lnTo>
                              <a:lnTo>
                                <a:pt x="104" y="45"/>
                              </a:lnTo>
                              <a:lnTo>
                                <a:pt x="101" y="39"/>
                              </a:lnTo>
                              <a:lnTo>
                                <a:pt x="98" y="34"/>
                              </a:lnTo>
                              <a:lnTo>
                                <a:pt x="94" y="31"/>
                              </a:lnTo>
                              <a:lnTo>
                                <a:pt x="90" y="30"/>
                              </a:lnTo>
                              <a:lnTo>
                                <a:pt x="84" y="30"/>
                              </a:lnTo>
                              <a:lnTo>
                                <a:pt x="81" y="32"/>
                              </a:lnTo>
                              <a:lnTo>
                                <a:pt x="79" y="35"/>
                              </a:lnTo>
                              <a:lnTo>
                                <a:pt x="79" y="41"/>
                              </a:lnTo>
                              <a:lnTo>
                                <a:pt x="79" y="47"/>
                              </a:lnTo>
                              <a:lnTo>
                                <a:pt x="79" y="53"/>
                              </a:lnTo>
                              <a:lnTo>
                                <a:pt x="80" y="59"/>
                              </a:lnTo>
                              <a:lnTo>
                                <a:pt x="80" y="68"/>
                              </a:lnTo>
                              <a:lnTo>
                                <a:pt x="79" y="76"/>
                              </a:lnTo>
                              <a:lnTo>
                                <a:pt x="78" y="84"/>
                              </a:lnTo>
                              <a:lnTo>
                                <a:pt x="76" y="89"/>
                              </a:lnTo>
                              <a:lnTo>
                                <a:pt x="73" y="93"/>
                              </a:lnTo>
                              <a:lnTo>
                                <a:pt x="70" y="96"/>
                              </a:lnTo>
                              <a:lnTo>
                                <a:pt x="66" y="99"/>
                              </a:lnTo>
                              <a:lnTo>
                                <a:pt x="62" y="103"/>
                              </a:lnTo>
                              <a:lnTo>
                                <a:pt x="58" y="105"/>
                              </a:lnTo>
                              <a:lnTo>
                                <a:pt x="51" y="106"/>
                              </a:lnTo>
                              <a:lnTo>
                                <a:pt x="42" y="106"/>
                              </a:lnTo>
                              <a:lnTo>
                                <a:pt x="34" y="105"/>
                              </a:lnTo>
                              <a:lnTo>
                                <a:pt x="26" y="101"/>
                              </a:lnTo>
                              <a:lnTo>
                                <a:pt x="21" y="96"/>
                              </a:lnTo>
                              <a:lnTo>
                                <a:pt x="16" y="90"/>
                              </a:lnTo>
                              <a:lnTo>
                                <a:pt x="12" y="83"/>
                              </a:lnTo>
                              <a:lnTo>
                                <a:pt x="8" y="75"/>
                              </a:lnTo>
                              <a:lnTo>
                                <a:pt x="5" y="70"/>
                              </a:lnTo>
                              <a:lnTo>
                                <a:pt x="4" y="66"/>
                              </a:lnTo>
                              <a:lnTo>
                                <a:pt x="1" y="58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33"/>
                      <wps:cNvSpPr>
                        <a:spLocks/>
                      </wps:cNvSpPr>
                      <wps:spPr bwMode="auto">
                        <a:xfrm>
                          <a:off x="2123440" y="455930"/>
                          <a:ext cx="76200" cy="73025"/>
                        </a:xfrm>
                        <a:custGeom>
                          <a:avLst/>
                          <a:gdLst>
                            <a:gd name="T0" fmla="*/ 21 w 120"/>
                            <a:gd name="T1" fmla="*/ 59 h 115"/>
                            <a:gd name="T2" fmla="*/ 82 w 120"/>
                            <a:gd name="T3" fmla="*/ 15 h 115"/>
                            <a:gd name="T4" fmla="*/ 86 w 120"/>
                            <a:gd name="T5" fmla="*/ 12 h 115"/>
                            <a:gd name="T6" fmla="*/ 89 w 120"/>
                            <a:gd name="T7" fmla="*/ 9 h 115"/>
                            <a:gd name="T8" fmla="*/ 91 w 120"/>
                            <a:gd name="T9" fmla="*/ 5 h 115"/>
                            <a:gd name="T10" fmla="*/ 93 w 120"/>
                            <a:gd name="T11" fmla="*/ 0 h 115"/>
                            <a:gd name="T12" fmla="*/ 120 w 120"/>
                            <a:gd name="T13" fmla="*/ 35 h 115"/>
                            <a:gd name="T14" fmla="*/ 114 w 120"/>
                            <a:gd name="T15" fmla="*/ 35 h 115"/>
                            <a:gd name="T16" fmla="*/ 109 w 120"/>
                            <a:gd name="T17" fmla="*/ 36 h 115"/>
                            <a:gd name="T18" fmla="*/ 104 w 120"/>
                            <a:gd name="T19" fmla="*/ 39 h 115"/>
                            <a:gd name="T20" fmla="*/ 100 w 120"/>
                            <a:gd name="T21" fmla="*/ 41 h 115"/>
                            <a:gd name="T22" fmla="*/ 39 w 120"/>
                            <a:gd name="T23" fmla="*/ 85 h 115"/>
                            <a:gd name="T24" fmla="*/ 39 w 120"/>
                            <a:gd name="T25" fmla="*/ 88 h 115"/>
                            <a:gd name="T26" fmla="*/ 42 w 120"/>
                            <a:gd name="T27" fmla="*/ 92 h 115"/>
                            <a:gd name="T28" fmla="*/ 45 w 120"/>
                            <a:gd name="T29" fmla="*/ 94 h 115"/>
                            <a:gd name="T30" fmla="*/ 49 w 120"/>
                            <a:gd name="T31" fmla="*/ 97 h 115"/>
                            <a:gd name="T32" fmla="*/ 58 w 120"/>
                            <a:gd name="T33" fmla="*/ 103 h 115"/>
                            <a:gd name="T34" fmla="*/ 66 w 120"/>
                            <a:gd name="T35" fmla="*/ 106 h 115"/>
                            <a:gd name="T36" fmla="*/ 39 w 120"/>
                            <a:gd name="T37" fmla="*/ 115 h 115"/>
                            <a:gd name="T38" fmla="*/ 0 w 120"/>
                            <a:gd name="T39" fmla="*/ 65 h 115"/>
                            <a:gd name="T40" fmla="*/ 3 w 120"/>
                            <a:gd name="T41" fmla="*/ 66 h 115"/>
                            <a:gd name="T42" fmla="*/ 5 w 120"/>
                            <a:gd name="T43" fmla="*/ 66 h 115"/>
                            <a:gd name="T44" fmla="*/ 8 w 120"/>
                            <a:gd name="T45" fmla="*/ 66 h 115"/>
                            <a:gd name="T46" fmla="*/ 11 w 120"/>
                            <a:gd name="T47" fmla="*/ 65 h 115"/>
                            <a:gd name="T48" fmla="*/ 16 w 120"/>
                            <a:gd name="T49" fmla="*/ 62 h 115"/>
                            <a:gd name="T50" fmla="*/ 21 w 120"/>
                            <a:gd name="T51" fmla="*/ 59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0" h="115">
                              <a:moveTo>
                                <a:pt x="21" y="59"/>
                              </a:moveTo>
                              <a:lnTo>
                                <a:pt x="82" y="15"/>
                              </a:lnTo>
                              <a:lnTo>
                                <a:pt x="86" y="12"/>
                              </a:lnTo>
                              <a:lnTo>
                                <a:pt x="89" y="9"/>
                              </a:lnTo>
                              <a:lnTo>
                                <a:pt x="91" y="5"/>
                              </a:lnTo>
                              <a:lnTo>
                                <a:pt x="93" y="0"/>
                              </a:lnTo>
                              <a:lnTo>
                                <a:pt x="120" y="35"/>
                              </a:lnTo>
                              <a:lnTo>
                                <a:pt x="114" y="35"/>
                              </a:lnTo>
                              <a:lnTo>
                                <a:pt x="109" y="36"/>
                              </a:lnTo>
                              <a:lnTo>
                                <a:pt x="104" y="39"/>
                              </a:lnTo>
                              <a:lnTo>
                                <a:pt x="100" y="41"/>
                              </a:lnTo>
                              <a:lnTo>
                                <a:pt x="39" y="85"/>
                              </a:lnTo>
                              <a:lnTo>
                                <a:pt x="39" y="88"/>
                              </a:lnTo>
                              <a:lnTo>
                                <a:pt x="42" y="92"/>
                              </a:lnTo>
                              <a:lnTo>
                                <a:pt x="45" y="94"/>
                              </a:lnTo>
                              <a:lnTo>
                                <a:pt x="49" y="97"/>
                              </a:lnTo>
                              <a:lnTo>
                                <a:pt x="58" y="103"/>
                              </a:lnTo>
                              <a:lnTo>
                                <a:pt x="66" y="106"/>
                              </a:lnTo>
                              <a:lnTo>
                                <a:pt x="39" y="115"/>
                              </a:lnTo>
                              <a:lnTo>
                                <a:pt x="0" y="65"/>
                              </a:lnTo>
                              <a:lnTo>
                                <a:pt x="3" y="66"/>
                              </a:lnTo>
                              <a:lnTo>
                                <a:pt x="5" y="66"/>
                              </a:lnTo>
                              <a:lnTo>
                                <a:pt x="8" y="66"/>
                              </a:lnTo>
                              <a:lnTo>
                                <a:pt x="11" y="65"/>
                              </a:lnTo>
                              <a:lnTo>
                                <a:pt x="16" y="62"/>
                              </a:lnTo>
                              <a:lnTo>
                                <a:pt x="21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34"/>
                      <wps:cNvSpPr>
                        <a:spLocks/>
                      </wps:cNvSpPr>
                      <wps:spPr bwMode="auto">
                        <a:xfrm>
                          <a:off x="2093595" y="417195"/>
                          <a:ext cx="71755" cy="70485"/>
                        </a:xfrm>
                        <a:custGeom>
                          <a:avLst/>
                          <a:gdLst>
                            <a:gd name="T0" fmla="*/ 21 w 113"/>
                            <a:gd name="T1" fmla="*/ 68 h 111"/>
                            <a:gd name="T2" fmla="*/ 70 w 113"/>
                            <a:gd name="T3" fmla="*/ 20 h 111"/>
                            <a:gd name="T4" fmla="*/ 75 w 113"/>
                            <a:gd name="T5" fmla="*/ 15 h 111"/>
                            <a:gd name="T6" fmla="*/ 79 w 113"/>
                            <a:gd name="T7" fmla="*/ 11 h 111"/>
                            <a:gd name="T8" fmla="*/ 80 w 113"/>
                            <a:gd name="T9" fmla="*/ 8 h 111"/>
                            <a:gd name="T10" fmla="*/ 81 w 113"/>
                            <a:gd name="T11" fmla="*/ 6 h 111"/>
                            <a:gd name="T12" fmla="*/ 83 w 113"/>
                            <a:gd name="T13" fmla="*/ 3 h 111"/>
                            <a:gd name="T14" fmla="*/ 83 w 113"/>
                            <a:gd name="T15" fmla="*/ 0 h 111"/>
                            <a:gd name="T16" fmla="*/ 113 w 113"/>
                            <a:gd name="T17" fmla="*/ 31 h 111"/>
                            <a:gd name="T18" fmla="*/ 107 w 113"/>
                            <a:gd name="T19" fmla="*/ 31 h 111"/>
                            <a:gd name="T20" fmla="*/ 103 w 113"/>
                            <a:gd name="T21" fmla="*/ 33 h 111"/>
                            <a:gd name="T22" fmla="*/ 97 w 113"/>
                            <a:gd name="T23" fmla="*/ 36 h 111"/>
                            <a:gd name="T24" fmla="*/ 93 w 113"/>
                            <a:gd name="T25" fmla="*/ 41 h 111"/>
                            <a:gd name="T26" fmla="*/ 44 w 113"/>
                            <a:gd name="T27" fmla="*/ 89 h 111"/>
                            <a:gd name="T28" fmla="*/ 39 w 113"/>
                            <a:gd name="T29" fmla="*/ 93 h 111"/>
                            <a:gd name="T30" fmla="*/ 36 w 113"/>
                            <a:gd name="T31" fmla="*/ 99 h 111"/>
                            <a:gd name="T32" fmla="*/ 34 w 113"/>
                            <a:gd name="T33" fmla="*/ 102 h 111"/>
                            <a:gd name="T34" fmla="*/ 33 w 113"/>
                            <a:gd name="T35" fmla="*/ 105 h 111"/>
                            <a:gd name="T36" fmla="*/ 32 w 113"/>
                            <a:gd name="T37" fmla="*/ 108 h 111"/>
                            <a:gd name="T38" fmla="*/ 33 w 113"/>
                            <a:gd name="T39" fmla="*/ 111 h 111"/>
                            <a:gd name="T40" fmla="*/ 0 w 113"/>
                            <a:gd name="T41" fmla="*/ 77 h 111"/>
                            <a:gd name="T42" fmla="*/ 3 w 113"/>
                            <a:gd name="T43" fmla="*/ 79 h 111"/>
                            <a:gd name="T44" fmla="*/ 6 w 113"/>
                            <a:gd name="T45" fmla="*/ 77 h 111"/>
                            <a:gd name="T46" fmla="*/ 9 w 113"/>
                            <a:gd name="T47" fmla="*/ 76 h 111"/>
                            <a:gd name="T48" fmla="*/ 12 w 113"/>
                            <a:gd name="T49" fmla="*/ 75 h 111"/>
                            <a:gd name="T50" fmla="*/ 17 w 113"/>
                            <a:gd name="T51" fmla="*/ 71 h 111"/>
                            <a:gd name="T52" fmla="*/ 21 w 113"/>
                            <a:gd name="T53" fmla="*/ 68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13" h="111">
                              <a:moveTo>
                                <a:pt x="21" y="68"/>
                              </a:moveTo>
                              <a:lnTo>
                                <a:pt x="70" y="20"/>
                              </a:lnTo>
                              <a:lnTo>
                                <a:pt x="75" y="15"/>
                              </a:lnTo>
                              <a:lnTo>
                                <a:pt x="79" y="11"/>
                              </a:lnTo>
                              <a:lnTo>
                                <a:pt x="80" y="8"/>
                              </a:lnTo>
                              <a:lnTo>
                                <a:pt x="81" y="6"/>
                              </a:lnTo>
                              <a:lnTo>
                                <a:pt x="83" y="3"/>
                              </a:lnTo>
                              <a:lnTo>
                                <a:pt x="83" y="0"/>
                              </a:lnTo>
                              <a:lnTo>
                                <a:pt x="113" y="31"/>
                              </a:lnTo>
                              <a:lnTo>
                                <a:pt x="107" y="31"/>
                              </a:lnTo>
                              <a:lnTo>
                                <a:pt x="103" y="33"/>
                              </a:lnTo>
                              <a:lnTo>
                                <a:pt x="97" y="36"/>
                              </a:lnTo>
                              <a:lnTo>
                                <a:pt x="93" y="41"/>
                              </a:lnTo>
                              <a:lnTo>
                                <a:pt x="44" y="89"/>
                              </a:lnTo>
                              <a:lnTo>
                                <a:pt x="39" y="93"/>
                              </a:lnTo>
                              <a:lnTo>
                                <a:pt x="36" y="99"/>
                              </a:lnTo>
                              <a:lnTo>
                                <a:pt x="34" y="102"/>
                              </a:lnTo>
                              <a:lnTo>
                                <a:pt x="33" y="105"/>
                              </a:lnTo>
                              <a:lnTo>
                                <a:pt x="32" y="108"/>
                              </a:lnTo>
                              <a:lnTo>
                                <a:pt x="33" y="111"/>
                              </a:lnTo>
                              <a:lnTo>
                                <a:pt x="0" y="77"/>
                              </a:lnTo>
                              <a:lnTo>
                                <a:pt x="3" y="79"/>
                              </a:lnTo>
                              <a:lnTo>
                                <a:pt x="6" y="77"/>
                              </a:lnTo>
                              <a:lnTo>
                                <a:pt x="9" y="76"/>
                              </a:lnTo>
                              <a:lnTo>
                                <a:pt x="12" y="75"/>
                              </a:lnTo>
                              <a:lnTo>
                                <a:pt x="17" y="71"/>
                              </a:lnTo>
                              <a:lnTo>
                                <a:pt x="21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35"/>
                      <wps:cNvSpPr>
                        <a:spLocks/>
                      </wps:cNvSpPr>
                      <wps:spPr bwMode="auto">
                        <a:xfrm>
                          <a:off x="2045970" y="370840"/>
                          <a:ext cx="81280" cy="78105"/>
                        </a:xfrm>
                        <a:custGeom>
                          <a:avLst/>
                          <a:gdLst>
                            <a:gd name="T0" fmla="*/ 17 w 128"/>
                            <a:gd name="T1" fmla="*/ 81 h 123"/>
                            <a:gd name="T2" fmla="*/ 65 w 128"/>
                            <a:gd name="T3" fmla="*/ 18 h 123"/>
                            <a:gd name="T4" fmla="*/ 68 w 128"/>
                            <a:gd name="T5" fmla="*/ 13 h 123"/>
                            <a:gd name="T6" fmla="*/ 70 w 128"/>
                            <a:gd name="T7" fmla="*/ 8 h 123"/>
                            <a:gd name="T8" fmla="*/ 70 w 128"/>
                            <a:gd name="T9" fmla="*/ 4 h 123"/>
                            <a:gd name="T10" fmla="*/ 70 w 128"/>
                            <a:gd name="T11" fmla="*/ 0 h 123"/>
                            <a:gd name="T12" fmla="*/ 112 w 128"/>
                            <a:gd name="T13" fmla="*/ 32 h 123"/>
                            <a:gd name="T14" fmla="*/ 120 w 128"/>
                            <a:gd name="T15" fmla="*/ 38 h 123"/>
                            <a:gd name="T16" fmla="*/ 124 w 128"/>
                            <a:gd name="T17" fmla="*/ 44 h 123"/>
                            <a:gd name="T18" fmla="*/ 127 w 128"/>
                            <a:gd name="T19" fmla="*/ 52 h 123"/>
                            <a:gd name="T20" fmla="*/ 128 w 128"/>
                            <a:gd name="T21" fmla="*/ 59 h 123"/>
                            <a:gd name="T22" fmla="*/ 128 w 128"/>
                            <a:gd name="T23" fmla="*/ 64 h 123"/>
                            <a:gd name="T24" fmla="*/ 127 w 128"/>
                            <a:gd name="T25" fmla="*/ 69 h 123"/>
                            <a:gd name="T26" fmla="*/ 125 w 128"/>
                            <a:gd name="T27" fmla="*/ 75 h 123"/>
                            <a:gd name="T28" fmla="*/ 122 w 128"/>
                            <a:gd name="T29" fmla="*/ 79 h 123"/>
                            <a:gd name="T30" fmla="*/ 116 w 128"/>
                            <a:gd name="T31" fmla="*/ 85 h 123"/>
                            <a:gd name="T32" fmla="*/ 110 w 128"/>
                            <a:gd name="T33" fmla="*/ 88 h 123"/>
                            <a:gd name="T34" fmla="*/ 104 w 128"/>
                            <a:gd name="T35" fmla="*/ 92 h 123"/>
                            <a:gd name="T36" fmla="*/ 98 w 128"/>
                            <a:gd name="T37" fmla="*/ 93 h 123"/>
                            <a:gd name="T38" fmla="*/ 92 w 128"/>
                            <a:gd name="T39" fmla="*/ 92 h 123"/>
                            <a:gd name="T40" fmla="*/ 87 w 128"/>
                            <a:gd name="T41" fmla="*/ 92 h 123"/>
                            <a:gd name="T42" fmla="*/ 82 w 128"/>
                            <a:gd name="T43" fmla="*/ 89 h 123"/>
                            <a:gd name="T44" fmla="*/ 76 w 128"/>
                            <a:gd name="T45" fmla="*/ 87 h 123"/>
                            <a:gd name="T46" fmla="*/ 68 w 128"/>
                            <a:gd name="T47" fmla="*/ 82 h 123"/>
                            <a:gd name="T48" fmla="*/ 63 w 128"/>
                            <a:gd name="T49" fmla="*/ 77 h 123"/>
                            <a:gd name="T50" fmla="*/ 66 w 128"/>
                            <a:gd name="T51" fmla="*/ 77 h 123"/>
                            <a:gd name="T52" fmla="*/ 70 w 128"/>
                            <a:gd name="T53" fmla="*/ 78 h 123"/>
                            <a:gd name="T54" fmla="*/ 74 w 128"/>
                            <a:gd name="T55" fmla="*/ 77 h 123"/>
                            <a:gd name="T56" fmla="*/ 78 w 128"/>
                            <a:gd name="T57" fmla="*/ 77 h 123"/>
                            <a:gd name="T58" fmla="*/ 85 w 128"/>
                            <a:gd name="T59" fmla="*/ 73 h 123"/>
                            <a:gd name="T60" fmla="*/ 90 w 128"/>
                            <a:gd name="T61" fmla="*/ 66 h 123"/>
                            <a:gd name="T62" fmla="*/ 94 w 128"/>
                            <a:gd name="T63" fmla="*/ 61 h 123"/>
                            <a:gd name="T64" fmla="*/ 96 w 128"/>
                            <a:gd name="T65" fmla="*/ 57 h 123"/>
                            <a:gd name="T66" fmla="*/ 98 w 128"/>
                            <a:gd name="T67" fmla="*/ 53 h 123"/>
                            <a:gd name="T68" fmla="*/ 98 w 128"/>
                            <a:gd name="T69" fmla="*/ 48 h 123"/>
                            <a:gd name="T70" fmla="*/ 96 w 128"/>
                            <a:gd name="T71" fmla="*/ 45 h 123"/>
                            <a:gd name="T72" fmla="*/ 95 w 128"/>
                            <a:gd name="T73" fmla="*/ 42 h 123"/>
                            <a:gd name="T74" fmla="*/ 93 w 128"/>
                            <a:gd name="T75" fmla="*/ 40 h 123"/>
                            <a:gd name="T76" fmla="*/ 91 w 128"/>
                            <a:gd name="T77" fmla="*/ 38 h 123"/>
                            <a:gd name="T78" fmla="*/ 45 w 128"/>
                            <a:gd name="T79" fmla="*/ 98 h 123"/>
                            <a:gd name="T80" fmla="*/ 44 w 128"/>
                            <a:gd name="T81" fmla="*/ 101 h 123"/>
                            <a:gd name="T82" fmla="*/ 43 w 128"/>
                            <a:gd name="T83" fmla="*/ 107 h 123"/>
                            <a:gd name="T84" fmla="*/ 41 w 128"/>
                            <a:gd name="T85" fmla="*/ 115 h 123"/>
                            <a:gd name="T86" fmla="*/ 42 w 128"/>
                            <a:gd name="T87" fmla="*/ 123 h 123"/>
                            <a:gd name="T88" fmla="*/ 0 w 128"/>
                            <a:gd name="T89" fmla="*/ 93 h 123"/>
                            <a:gd name="T90" fmla="*/ 2 w 128"/>
                            <a:gd name="T91" fmla="*/ 93 h 123"/>
                            <a:gd name="T92" fmla="*/ 5 w 128"/>
                            <a:gd name="T93" fmla="*/ 92 h 123"/>
                            <a:gd name="T94" fmla="*/ 7 w 128"/>
                            <a:gd name="T95" fmla="*/ 90 h 123"/>
                            <a:gd name="T96" fmla="*/ 9 w 128"/>
                            <a:gd name="T97" fmla="*/ 88 h 123"/>
                            <a:gd name="T98" fmla="*/ 13 w 128"/>
                            <a:gd name="T99" fmla="*/ 85 h 123"/>
                            <a:gd name="T100" fmla="*/ 17 w 128"/>
                            <a:gd name="T101" fmla="*/ 81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17" y="81"/>
                              </a:moveTo>
                              <a:lnTo>
                                <a:pt x="65" y="18"/>
                              </a:lnTo>
                              <a:lnTo>
                                <a:pt x="68" y="13"/>
                              </a:lnTo>
                              <a:lnTo>
                                <a:pt x="70" y="8"/>
                              </a:lnTo>
                              <a:lnTo>
                                <a:pt x="70" y="4"/>
                              </a:lnTo>
                              <a:lnTo>
                                <a:pt x="70" y="0"/>
                              </a:lnTo>
                              <a:lnTo>
                                <a:pt x="112" y="32"/>
                              </a:lnTo>
                              <a:lnTo>
                                <a:pt x="120" y="38"/>
                              </a:lnTo>
                              <a:lnTo>
                                <a:pt x="124" y="44"/>
                              </a:lnTo>
                              <a:lnTo>
                                <a:pt x="127" y="52"/>
                              </a:lnTo>
                              <a:lnTo>
                                <a:pt x="128" y="59"/>
                              </a:lnTo>
                              <a:lnTo>
                                <a:pt x="128" y="64"/>
                              </a:lnTo>
                              <a:lnTo>
                                <a:pt x="127" y="69"/>
                              </a:lnTo>
                              <a:lnTo>
                                <a:pt x="125" y="75"/>
                              </a:lnTo>
                              <a:lnTo>
                                <a:pt x="122" y="79"/>
                              </a:lnTo>
                              <a:lnTo>
                                <a:pt x="116" y="85"/>
                              </a:lnTo>
                              <a:lnTo>
                                <a:pt x="110" y="88"/>
                              </a:lnTo>
                              <a:lnTo>
                                <a:pt x="104" y="92"/>
                              </a:lnTo>
                              <a:lnTo>
                                <a:pt x="98" y="93"/>
                              </a:lnTo>
                              <a:lnTo>
                                <a:pt x="92" y="92"/>
                              </a:lnTo>
                              <a:lnTo>
                                <a:pt x="87" y="92"/>
                              </a:lnTo>
                              <a:lnTo>
                                <a:pt x="82" y="89"/>
                              </a:lnTo>
                              <a:lnTo>
                                <a:pt x="76" y="87"/>
                              </a:lnTo>
                              <a:lnTo>
                                <a:pt x="68" y="82"/>
                              </a:lnTo>
                              <a:lnTo>
                                <a:pt x="63" y="77"/>
                              </a:lnTo>
                              <a:lnTo>
                                <a:pt x="66" y="77"/>
                              </a:lnTo>
                              <a:lnTo>
                                <a:pt x="70" y="78"/>
                              </a:lnTo>
                              <a:lnTo>
                                <a:pt x="74" y="77"/>
                              </a:lnTo>
                              <a:lnTo>
                                <a:pt x="78" y="77"/>
                              </a:lnTo>
                              <a:lnTo>
                                <a:pt x="85" y="73"/>
                              </a:lnTo>
                              <a:lnTo>
                                <a:pt x="90" y="66"/>
                              </a:lnTo>
                              <a:lnTo>
                                <a:pt x="94" y="61"/>
                              </a:lnTo>
                              <a:lnTo>
                                <a:pt x="96" y="57"/>
                              </a:lnTo>
                              <a:lnTo>
                                <a:pt x="98" y="53"/>
                              </a:lnTo>
                              <a:lnTo>
                                <a:pt x="98" y="48"/>
                              </a:lnTo>
                              <a:lnTo>
                                <a:pt x="96" y="45"/>
                              </a:lnTo>
                              <a:lnTo>
                                <a:pt x="95" y="42"/>
                              </a:lnTo>
                              <a:lnTo>
                                <a:pt x="93" y="40"/>
                              </a:lnTo>
                              <a:lnTo>
                                <a:pt x="91" y="38"/>
                              </a:lnTo>
                              <a:lnTo>
                                <a:pt x="45" y="98"/>
                              </a:lnTo>
                              <a:lnTo>
                                <a:pt x="44" y="101"/>
                              </a:lnTo>
                              <a:lnTo>
                                <a:pt x="43" y="107"/>
                              </a:lnTo>
                              <a:lnTo>
                                <a:pt x="41" y="115"/>
                              </a:lnTo>
                              <a:lnTo>
                                <a:pt x="42" y="123"/>
                              </a:lnTo>
                              <a:lnTo>
                                <a:pt x="0" y="93"/>
                              </a:lnTo>
                              <a:lnTo>
                                <a:pt x="2" y="93"/>
                              </a:lnTo>
                              <a:lnTo>
                                <a:pt x="5" y="92"/>
                              </a:lnTo>
                              <a:lnTo>
                                <a:pt x="7" y="90"/>
                              </a:lnTo>
                              <a:lnTo>
                                <a:pt x="9" y="88"/>
                              </a:lnTo>
                              <a:lnTo>
                                <a:pt x="13" y="85"/>
                              </a:lnTo>
                              <a:lnTo>
                                <a:pt x="17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36"/>
                      <wps:cNvSpPr>
                        <a:spLocks noEditPoints="1"/>
                      </wps:cNvSpPr>
                      <wps:spPr bwMode="auto">
                        <a:xfrm>
                          <a:off x="1945640" y="323215"/>
                          <a:ext cx="73660" cy="91440"/>
                        </a:xfrm>
                        <a:custGeom>
                          <a:avLst/>
                          <a:gdLst>
                            <a:gd name="T0" fmla="*/ 57 w 116"/>
                            <a:gd name="T1" fmla="*/ 63 h 144"/>
                            <a:gd name="T2" fmla="*/ 79 w 116"/>
                            <a:gd name="T3" fmla="*/ 71 h 144"/>
                            <a:gd name="T4" fmla="*/ 80 w 116"/>
                            <a:gd name="T5" fmla="*/ 36 h 144"/>
                            <a:gd name="T6" fmla="*/ 57 w 116"/>
                            <a:gd name="T7" fmla="*/ 63 h 144"/>
                            <a:gd name="T8" fmla="*/ 23 w 116"/>
                            <a:gd name="T9" fmla="*/ 77 h 144"/>
                            <a:gd name="T10" fmla="*/ 67 w 116"/>
                            <a:gd name="T11" fmla="*/ 23 h 144"/>
                            <a:gd name="T12" fmla="*/ 71 w 116"/>
                            <a:gd name="T13" fmla="*/ 18 h 144"/>
                            <a:gd name="T14" fmla="*/ 75 w 116"/>
                            <a:gd name="T15" fmla="*/ 14 h 144"/>
                            <a:gd name="T16" fmla="*/ 76 w 116"/>
                            <a:gd name="T17" fmla="*/ 11 h 144"/>
                            <a:gd name="T18" fmla="*/ 76 w 116"/>
                            <a:gd name="T19" fmla="*/ 9 h 144"/>
                            <a:gd name="T20" fmla="*/ 74 w 116"/>
                            <a:gd name="T21" fmla="*/ 6 h 144"/>
                            <a:gd name="T22" fmla="*/ 70 w 116"/>
                            <a:gd name="T23" fmla="*/ 0 h 144"/>
                            <a:gd name="T24" fmla="*/ 111 w 116"/>
                            <a:gd name="T25" fmla="*/ 16 h 144"/>
                            <a:gd name="T26" fmla="*/ 110 w 116"/>
                            <a:gd name="T27" fmla="*/ 112 h 144"/>
                            <a:gd name="T28" fmla="*/ 110 w 116"/>
                            <a:gd name="T29" fmla="*/ 117 h 144"/>
                            <a:gd name="T30" fmla="*/ 110 w 116"/>
                            <a:gd name="T31" fmla="*/ 127 h 144"/>
                            <a:gd name="T32" fmla="*/ 110 w 116"/>
                            <a:gd name="T33" fmla="*/ 131 h 144"/>
                            <a:gd name="T34" fmla="*/ 111 w 116"/>
                            <a:gd name="T35" fmla="*/ 135 h 144"/>
                            <a:gd name="T36" fmla="*/ 114 w 116"/>
                            <a:gd name="T37" fmla="*/ 140 h 144"/>
                            <a:gd name="T38" fmla="*/ 116 w 116"/>
                            <a:gd name="T39" fmla="*/ 144 h 144"/>
                            <a:gd name="T40" fmla="*/ 66 w 116"/>
                            <a:gd name="T41" fmla="*/ 121 h 144"/>
                            <a:gd name="T42" fmla="*/ 70 w 116"/>
                            <a:gd name="T43" fmla="*/ 119 h 144"/>
                            <a:gd name="T44" fmla="*/ 75 w 116"/>
                            <a:gd name="T45" fmla="*/ 115 h 144"/>
                            <a:gd name="T46" fmla="*/ 76 w 116"/>
                            <a:gd name="T47" fmla="*/ 113 h 144"/>
                            <a:gd name="T48" fmla="*/ 78 w 116"/>
                            <a:gd name="T49" fmla="*/ 111 h 144"/>
                            <a:gd name="T50" fmla="*/ 78 w 116"/>
                            <a:gd name="T51" fmla="*/ 108 h 144"/>
                            <a:gd name="T52" fmla="*/ 78 w 116"/>
                            <a:gd name="T53" fmla="*/ 106 h 144"/>
                            <a:gd name="T54" fmla="*/ 79 w 116"/>
                            <a:gd name="T55" fmla="*/ 89 h 144"/>
                            <a:gd name="T56" fmla="*/ 47 w 116"/>
                            <a:gd name="T57" fmla="*/ 77 h 144"/>
                            <a:gd name="T58" fmla="*/ 38 w 116"/>
                            <a:gd name="T59" fmla="*/ 90 h 144"/>
                            <a:gd name="T60" fmla="*/ 36 w 116"/>
                            <a:gd name="T61" fmla="*/ 93 h 144"/>
                            <a:gd name="T62" fmla="*/ 35 w 116"/>
                            <a:gd name="T63" fmla="*/ 96 h 144"/>
                            <a:gd name="T64" fmla="*/ 35 w 116"/>
                            <a:gd name="T65" fmla="*/ 98 h 144"/>
                            <a:gd name="T66" fmla="*/ 35 w 116"/>
                            <a:gd name="T67" fmla="*/ 100 h 144"/>
                            <a:gd name="T68" fmla="*/ 36 w 116"/>
                            <a:gd name="T69" fmla="*/ 104 h 144"/>
                            <a:gd name="T70" fmla="*/ 37 w 116"/>
                            <a:gd name="T71" fmla="*/ 111 h 144"/>
                            <a:gd name="T72" fmla="*/ 0 w 116"/>
                            <a:gd name="T73" fmla="*/ 100 h 144"/>
                            <a:gd name="T74" fmla="*/ 4 w 116"/>
                            <a:gd name="T75" fmla="*/ 98 h 144"/>
                            <a:gd name="T76" fmla="*/ 7 w 116"/>
                            <a:gd name="T77" fmla="*/ 96 h 144"/>
                            <a:gd name="T78" fmla="*/ 9 w 116"/>
                            <a:gd name="T79" fmla="*/ 92 h 144"/>
                            <a:gd name="T80" fmla="*/ 12 w 116"/>
                            <a:gd name="T81" fmla="*/ 89 h 144"/>
                            <a:gd name="T82" fmla="*/ 17 w 116"/>
                            <a:gd name="T83" fmla="*/ 83 h 144"/>
                            <a:gd name="T84" fmla="*/ 23 w 116"/>
                            <a:gd name="T85" fmla="*/ 77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16" h="144">
                              <a:moveTo>
                                <a:pt x="57" y="63"/>
                              </a:moveTo>
                              <a:lnTo>
                                <a:pt x="79" y="71"/>
                              </a:lnTo>
                              <a:lnTo>
                                <a:pt x="80" y="36"/>
                              </a:lnTo>
                              <a:lnTo>
                                <a:pt x="57" y="63"/>
                              </a:lnTo>
                              <a:close/>
                              <a:moveTo>
                                <a:pt x="23" y="77"/>
                              </a:moveTo>
                              <a:lnTo>
                                <a:pt x="67" y="23"/>
                              </a:lnTo>
                              <a:lnTo>
                                <a:pt x="71" y="18"/>
                              </a:lnTo>
                              <a:lnTo>
                                <a:pt x="75" y="14"/>
                              </a:lnTo>
                              <a:lnTo>
                                <a:pt x="76" y="11"/>
                              </a:lnTo>
                              <a:lnTo>
                                <a:pt x="76" y="9"/>
                              </a:lnTo>
                              <a:lnTo>
                                <a:pt x="74" y="6"/>
                              </a:lnTo>
                              <a:lnTo>
                                <a:pt x="70" y="0"/>
                              </a:lnTo>
                              <a:lnTo>
                                <a:pt x="111" y="16"/>
                              </a:lnTo>
                              <a:lnTo>
                                <a:pt x="110" y="112"/>
                              </a:lnTo>
                              <a:lnTo>
                                <a:pt x="110" y="117"/>
                              </a:lnTo>
                              <a:lnTo>
                                <a:pt x="110" y="127"/>
                              </a:lnTo>
                              <a:lnTo>
                                <a:pt x="110" y="131"/>
                              </a:lnTo>
                              <a:lnTo>
                                <a:pt x="111" y="135"/>
                              </a:lnTo>
                              <a:lnTo>
                                <a:pt x="114" y="140"/>
                              </a:lnTo>
                              <a:lnTo>
                                <a:pt x="116" y="144"/>
                              </a:lnTo>
                              <a:lnTo>
                                <a:pt x="66" y="121"/>
                              </a:lnTo>
                              <a:lnTo>
                                <a:pt x="70" y="119"/>
                              </a:lnTo>
                              <a:lnTo>
                                <a:pt x="75" y="115"/>
                              </a:lnTo>
                              <a:lnTo>
                                <a:pt x="76" y="113"/>
                              </a:lnTo>
                              <a:lnTo>
                                <a:pt x="78" y="111"/>
                              </a:lnTo>
                              <a:lnTo>
                                <a:pt x="78" y="108"/>
                              </a:lnTo>
                              <a:lnTo>
                                <a:pt x="78" y="106"/>
                              </a:lnTo>
                              <a:lnTo>
                                <a:pt x="79" y="89"/>
                              </a:lnTo>
                              <a:lnTo>
                                <a:pt x="47" y="77"/>
                              </a:lnTo>
                              <a:lnTo>
                                <a:pt x="38" y="90"/>
                              </a:lnTo>
                              <a:lnTo>
                                <a:pt x="36" y="93"/>
                              </a:lnTo>
                              <a:lnTo>
                                <a:pt x="35" y="96"/>
                              </a:lnTo>
                              <a:lnTo>
                                <a:pt x="35" y="98"/>
                              </a:lnTo>
                              <a:lnTo>
                                <a:pt x="35" y="100"/>
                              </a:lnTo>
                              <a:lnTo>
                                <a:pt x="36" y="104"/>
                              </a:lnTo>
                              <a:lnTo>
                                <a:pt x="37" y="111"/>
                              </a:lnTo>
                              <a:lnTo>
                                <a:pt x="0" y="100"/>
                              </a:lnTo>
                              <a:lnTo>
                                <a:pt x="4" y="98"/>
                              </a:lnTo>
                              <a:lnTo>
                                <a:pt x="7" y="96"/>
                              </a:lnTo>
                              <a:lnTo>
                                <a:pt x="9" y="92"/>
                              </a:lnTo>
                              <a:lnTo>
                                <a:pt x="12" y="89"/>
                              </a:lnTo>
                              <a:lnTo>
                                <a:pt x="17" y="83"/>
                              </a:lnTo>
                              <a:lnTo>
                                <a:pt x="2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37"/>
                      <wps:cNvSpPr>
                        <a:spLocks/>
                      </wps:cNvSpPr>
                      <wps:spPr bwMode="auto">
                        <a:xfrm>
                          <a:off x="1891665" y="307340"/>
                          <a:ext cx="69215" cy="77470"/>
                        </a:xfrm>
                        <a:custGeom>
                          <a:avLst/>
                          <a:gdLst>
                            <a:gd name="T0" fmla="*/ 3 w 109"/>
                            <a:gd name="T1" fmla="*/ 42 h 122"/>
                            <a:gd name="T2" fmla="*/ 7 w 109"/>
                            <a:gd name="T3" fmla="*/ 31 h 122"/>
                            <a:gd name="T4" fmla="*/ 13 w 109"/>
                            <a:gd name="T5" fmla="*/ 20 h 122"/>
                            <a:gd name="T6" fmla="*/ 23 w 109"/>
                            <a:gd name="T7" fmla="*/ 13 h 122"/>
                            <a:gd name="T8" fmla="*/ 38 w 109"/>
                            <a:gd name="T9" fmla="*/ 4 h 122"/>
                            <a:gd name="T10" fmla="*/ 59 w 109"/>
                            <a:gd name="T11" fmla="*/ 0 h 122"/>
                            <a:gd name="T12" fmla="*/ 80 w 109"/>
                            <a:gd name="T13" fmla="*/ 2 h 122"/>
                            <a:gd name="T14" fmla="*/ 100 w 109"/>
                            <a:gd name="T15" fmla="*/ 11 h 122"/>
                            <a:gd name="T16" fmla="*/ 102 w 109"/>
                            <a:gd name="T17" fmla="*/ 41 h 122"/>
                            <a:gd name="T18" fmla="*/ 92 w 109"/>
                            <a:gd name="T19" fmla="*/ 31 h 122"/>
                            <a:gd name="T20" fmla="*/ 81 w 109"/>
                            <a:gd name="T21" fmla="*/ 23 h 122"/>
                            <a:gd name="T22" fmla="*/ 69 w 109"/>
                            <a:gd name="T23" fmla="*/ 20 h 122"/>
                            <a:gd name="T24" fmla="*/ 66 w 109"/>
                            <a:gd name="T25" fmla="*/ 20 h 122"/>
                            <a:gd name="T26" fmla="*/ 56 w 109"/>
                            <a:gd name="T27" fmla="*/ 22 h 122"/>
                            <a:gd name="T28" fmla="*/ 46 w 109"/>
                            <a:gd name="T29" fmla="*/ 28 h 122"/>
                            <a:gd name="T30" fmla="*/ 40 w 109"/>
                            <a:gd name="T31" fmla="*/ 39 h 122"/>
                            <a:gd name="T32" fmla="*/ 36 w 109"/>
                            <a:gd name="T33" fmla="*/ 53 h 122"/>
                            <a:gd name="T34" fmla="*/ 34 w 109"/>
                            <a:gd name="T35" fmla="*/ 71 h 122"/>
                            <a:gd name="T36" fmla="*/ 38 w 109"/>
                            <a:gd name="T37" fmla="*/ 84 h 122"/>
                            <a:gd name="T38" fmla="*/ 45 w 109"/>
                            <a:gd name="T39" fmla="*/ 97 h 122"/>
                            <a:gd name="T40" fmla="*/ 58 w 109"/>
                            <a:gd name="T41" fmla="*/ 103 h 122"/>
                            <a:gd name="T42" fmla="*/ 65 w 109"/>
                            <a:gd name="T43" fmla="*/ 104 h 122"/>
                            <a:gd name="T44" fmla="*/ 73 w 109"/>
                            <a:gd name="T45" fmla="*/ 103 h 122"/>
                            <a:gd name="T46" fmla="*/ 92 w 109"/>
                            <a:gd name="T47" fmla="*/ 99 h 122"/>
                            <a:gd name="T48" fmla="*/ 68 w 109"/>
                            <a:gd name="T49" fmla="*/ 121 h 122"/>
                            <a:gd name="T50" fmla="*/ 42 w 109"/>
                            <a:gd name="T51" fmla="*/ 115 h 122"/>
                            <a:gd name="T52" fmla="*/ 24 w 109"/>
                            <a:gd name="T53" fmla="*/ 106 h 122"/>
                            <a:gd name="T54" fmla="*/ 14 w 109"/>
                            <a:gd name="T55" fmla="*/ 98 h 122"/>
                            <a:gd name="T56" fmla="*/ 7 w 109"/>
                            <a:gd name="T57" fmla="*/ 88 h 122"/>
                            <a:gd name="T58" fmla="*/ 2 w 109"/>
                            <a:gd name="T59" fmla="*/ 78 h 122"/>
                            <a:gd name="T60" fmla="*/ 0 w 109"/>
                            <a:gd name="T61" fmla="*/ 67 h 122"/>
                            <a:gd name="T62" fmla="*/ 0 w 109"/>
                            <a:gd name="T63" fmla="*/ 56 h 122"/>
                            <a:gd name="T64" fmla="*/ 1 w 109"/>
                            <a:gd name="T65" fmla="*/ 48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9" h="122">
                              <a:moveTo>
                                <a:pt x="1" y="48"/>
                              </a:moveTo>
                              <a:lnTo>
                                <a:pt x="3" y="42"/>
                              </a:lnTo>
                              <a:lnTo>
                                <a:pt x="5" y="36"/>
                              </a:lnTo>
                              <a:lnTo>
                                <a:pt x="7" y="31"/>
                              </a:lnTo>
                              <a:lnTo>
                                <a:pt x="10" y="25"/>
                              </a:lnTo>
                              <a:lnTo>
                                <a:pt x="13" y="20"/>
                              </a:lnTo>
                              <a:lnTo>
                                <a:pt x="18" y="16"/>
                              </a:lnTo>
                              <a:lnTo>
                                <a:pt x="23" y="13"/>
                              </a:lnTo>
                              <a:lnTo>
                                <a:pt x="27" y="10"/>
                              </a:lnTo>
                              <a:lnTo>
                                <a:pt x="38" y="4"/>
                              </a:lnTo>
                              <a:lnTo>
                                <a:pt x="48" y="1"/>
                              </a:lnTo>
                              <a:lnTo>
                                <a:pt x="59" y="0"/>
                              </a:lnTo>
                              <a:lnTo>
                                <a:pt x="69" y="1"/>
                              </a:lnTo>
                              <a:lnTo>
                                <a:pt x="80" y="2"/>
                              </a:lnTo>
                              <a:lnTo>
                                <a:pt x="90" y="5"/>
                              </a:lnTo>
                              <a:lnTo>
                                <a:pt x="100" y="11"/>
                              </a:lnTo>
                              <a:lnTo>
                                <a:pt x="109" y="16"/>
                              </a:lnTo>
                              <a:lnTo>
                                <a:pt x="102" y="41"/>
                              </a:lnTo>
                              <a:lnTo>
                                <a:pt x="96" y="36"/>
                              </a:lnTo>
                              <a:lnTo>
                                <a:pt x="92" y="31"/>
                              </a:lnTo>
                              <a:lnTo>
                                <a:pt x="86" y="26"/>
                              </a:lnTo>
                              <a:lnTo>
                                <a:pt x="81" y="23"/>
                              </a:lnTo>
                              <a:lnTo>
                                <a:pt x="75" y="21"/>
                              </a:lnTo>
                              <a:lnTo>
                                <a:pt x="69" y="20"/>
                              </a:lnTo>
                              <a:lnTo>
                                <a:pt x="71" y="20"/>
                              </a:lnTo>
                              <a:lnTo>
                                <a:pt x="66" y="20"/>
                              </a:lnTo>
                              <a:lnTo>
                                <a:pt x="62" y="20"/>
                              </a:lnTo>
                              <a:lnTo>
                                <a:pt x="56" y="22"/>
                              </a:lnTo>
                              <a:lnTo>
                                <a:pt x="51" y="24"/>
                              </a:lnTo>
                              <a:lnTo>
                                <a:pt x="46" y="28"/>
                              </a:lnTo>
                              <a:lnTo>
                                <a:pt x="43" y="34"/>
                              </a:lnTo>
                              <a:lnTo>
                                <a:pt x="40" y="39"/>
                              </a:lnTo>
                              <a:lnTo>
                                <a:pt x="38" y="46"/>
                              </a:lnTo>
                              <a:lnTo>
                                <a:pt x="36" y="53"/>
                              </a:lnTo>
                              <a:lnTo>
                                <a:pt x="34" y="62"/>
                              </a:lnTo>
                              <a:lnTo>
                                <a:pt x="34" y="71"/>
                              </a:lnTo>
                              <a:lnTo>
                                <a:pt x="35" y="78"/>
                              </a:lnTo>
                              <a:lnTo>
                                <a:pt x="38" y="84"/>
                              </a:lnTo>
                              <a:lnTo>
                                <a:pt x="41" y="92"/>
                              </a:lnTo>
                              <a:lnTo>
                                <a:pt x="45" y="97"/>
                              </a:lnTo>
                              <a:lnTo>
                                <a:pt x="50" y="100"/>
                              </a:lnTo>
                              <a:lnTo>
                                <a:pt x="58" y="103"/>
                              </a:lnTo>
                              <a:lnTo>
                                <a:pt x="63" y="104"/>
                              </a:lnTo>
                              <a:lnTo>
                                <a:pt x="65" y="104"/>
                              </a:lnTo>
                              <a:lnTo>
                                <a:pt x="68" y="104"/>
                              </a:lnTo>
                              <a:lnTo>
                                <a:pt x="73" y="103"/>
                              </a:lnTo>
                              <a:lnTo>
                                <a:pt x="84" y="101"/>
                              </a:lnTo>
                              <a:lnTo>
                                <a:pt x="92" y="99"/>
                              </a:lnTo>
                              <a:lnTo>
                                <a:pt x="80" y="122"/>
                              </a:lnTo>
                              <a:lnTo>
                                <a:pt x="68" y="121"/>
                              </a:lnTo>
                              <a:lnTo>
                                <a:pt x="55" y="119"/>
                              </a:lnTo>
                              <a:lnTo>
                                <a:pt x="42" y="115"/>
                              </a:lnTo>
                              <a:lnTo>
                                <a:pt x="29" y="109"/>
                              </a:lnTo>
                              <a:lnTo>
                                <a:pt x="24" y="106"/>
                              </a:lnTo>
                              <a:lnTo>
                                <a:pt x="19" y="102"/>
                              </a:lnTo>
                              <a:lnTo>
                                <a:pt x="14" y="98"/>
                              </a:lnTo>
                              <a:lnTo>
                                <a:pt x="10" y="93"/>
                              </a:lnTo>
                              <a:lnTo>
                                <a:pt x="7" y="88"/>
                              </a:lnTo>
                              <a:lnTo>
                                <a:pt x="4" y="83"/>
                              </a:lnTo>
                              <a:lnTo>
                                <a:pt x="2" y="78"/>
                              </a:lnTo>
                              <a:lnTo>
                                <a:pt x="1" y="73"/>
                              </a:lnTo>
                              <a:lnTo>
                                <a:pt x="0" y="67"/>
                              </a:lnTo>
                              <a:lnTo>
                                <a:pt x="0" y="62"/>
                              </a:lnTo>
                              <a:lnTo>
                                <a:pt x="0" y="56"/>
                              </a:lnTo>
                              <a:lnTo>
                                <a:pt x="0" y="51"/>
                              </a:lnTo>
                              <a:lnTo>
                                <a:pt x="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8"/>
                      <wps:cNvSpPr>
                        <a:spLocks/>
                      </wps:cNvSpPr>
                      <wps:spPr bwMode="auto">
                        <a:xfrm>
                          <a:off x="1702435" y="320040"/>
                          <a:ext cx="67945" cy="76200"/>
                        </a:xfrm>
                        <a:custGeom>
                          <a:avLst/>
                          <a:gdLst>
                            <a:gd name="T0" fmla="*/ 2 w 107"/>
                            <a:gd name="T1" fmla="*/ 72 h 120"/>
                            <a:gd name="T2" fmla="*/ 0 w 107"/>
                            <a:gd name="T3" fmla="*/ 60 h 120"/>
                            <a:gd name="T4" fmla="*/ 1 w 107"/>
                            <a:gd name="T5" fmla="*/ 48 h 120"/>
                            <a:gd name="T6" fmla="*/ 4 w 107"/>
                            <a:gd name="T7" fmla="*/ 37 h 120"/>
                            <a:gd name="T8" fmla="*/ 13 w 107"/>
                            <a:gd name="T9" fmla="*/ 23 h 120"/>
                            <a:gd name="T10" fmla="*/ 25 w 107"/>
                            <a:gd name="T11" fmla="*/ 12 h 120"/>
                            <a:gd name="T12" fmla="*/ 48 w 107"/>
                            <a:gd name="T13" fmla="*/ 3 h 120"/>
                            <a:gd name="T14" fmla="*/ 75 w 107"/>
                            <a:gd name="T15" fmla="*/ 24 h 120"/>
                            <a:gd name="T16" fmla="*/ 62 w 107"/>
                            <a:gd name="T17" fmla="*/ 19 h 120"/>
                            <a:gd name="T18" fmla="*/ 50 w 107"/>
                            <a:gd name="T19" fmla="*/ 18 h 120"/>
                            <a:gd name="T20" fmla="*/ 44 w 107"/>
                            <a:gd name="T21" fmla="*/ 23 h 120"/>
                            <a:gd name="T22" fmla="*/ 36 w 107"/>
                            <a:gd name="T23" fmla="*/ 27 h 120"/>
                            <a:gd name="T24" fmla="*/ 33 w 107"/>
                            <a:gd name="T25" fmla="*/ 33 h 120"/>
                            <a:gd name="T26" fmla="*/ 29 w 107"/>
                            <a:gd name="T27" fmla="*/ 41 h 120"/>
                            <a:gd name="T28" fmla="*/ 31 w 107"/>
                            <a:gd name="T29" fmla="*/ 61 h 120"/>
                            <a:gd name="T30" fmla="*/ 59 w 107"/>
                            <a:gd name="T31" fmla="*/ 53 h 120"/>
                            <a:gd name="T32" fmla="*/ 64 w 107"/>
                            <a:gd name="T33" fmla="*/ 45 h 120"/>
                            <a:gd name="T34" fmla="*/ 69 w 107"/>
                            <a:gd name="T35" fmla="*/ 67 h 120"/>
                            <a:gd name="T36" fmla="*/ 55 w 107"/>
                            <a:gd name="T37" fmla="*/ 69 h 120"/>
                            <a:gd name="T38" fmla="*/ 40 w 107"/>
                            <a:gd name="T39" fmla="*/ 77 h 120"/>
                            <a:gd name="T40" fmla="*/ 40 w 107"/>
                            <a:gd name="T41" fmla="*/ 83 h 120"/>
                            <a:gd name="T42" fmla="*/ 45 w 107"/>
                            <a:gd name="T43" fmla="*/ 91 h 120"/>
                            <a:gd name="T44" fmla="*/ 55 w 107"/>
                            <a:gd name="T45" fmla="*/ 99 h 120"/>
                            <a:gd name="T46" fmla="*/ 66 w 107"/>
                            <a:gd name="T47" fmla="*/ 102 h 120"/>
                            <a:gd name="T48" fmla="*/ 76 w 107"/>
                            <a:gd name="T49" fmla="*/ 101 h 120"/>
                            <a:gd name="T50" fmla="*/ 86 w 107"/>
                            <a:gd name="T51" fmla="*/ 97 h 120"/>
                            <a:gd name="T52" fmla="*/ 101 w 107"/>
                            <a:gd name="T53" fmla="*/ 85 h 120"/>
                            <a:gd name="T54" fmla="*/ 107 w 107"/>
                            <a:gd name="T55" fmla="*/ 105 h 120"/>
                            <a:gd name="T56" fmla="*/ 95 w 107"/>
                            <a:gd name="T57" fmla="*/ 112 h 120"/>
                            <a:gd name="T58" fmla="*/ 79 w 107"/>
                            <a:gd name="T59" fmla="*/ 117 h 120"/>
                            <a:gd name="T60" fmla="*/ 66 w 107"/>
                            <a:gd name="T61" fmla="*/ 120 h 120"/>
                            <a:gd name="T62" fmla="*/ 54 w 107"/>
                            <a:gd name="T63" fmla="*/ 120 h 120"/>
                            <a:gd name="T64" fmla="*/ 42 w 107"/>
                            <a:gd name="T65" fmla="*/ 119 h 120"/>
                            <a:gd name="T66" fmla="*/ 31 w 107"/>
                            <a:gd name="T67" fmla="*/ 114 h 120"/>
                            <a:gd name="T68" fmla="*/ 15 w 107"/>
                            <a:gd name="T69" fmla="*/ 100 h 120"/>
                            <a:gd name="T70" fmla="*/ 8 w 107"/>
                            <a:gd name="T71" fmla="*/ 92 h 120"/>
                            <a:gd name="T72" fmla="*/ 3 w 107"/>
                            <a:gd name="T73" fmla="*/ 8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7" h="120">
                              <a:moveTo>
                                <a:pt x="3" y="78"/>
                              </a:moveTo>
                              <a:lnTo>
                                <a:pt x="2" y="72"/>
                              </a:lnTo>
                              <a:lnTo>
                                <a:pt x="0" y="66"/>
                              </a:lnTo>
                              <a:lnTo>
                                <a:pt x="0" y="60"/>
                              </a:lnTo>
                              <a:lnTo>
                                <a:pt x="0" y="54"/>
                              </a:lnTo>
                              <a:lnTo>
                                <a:pt x="1" y="48"/>
                              </a:lnTo>
                              <a:lnTo>
                                <a:pt x="2" y="42"/>
                              </a:lnTo>
                              <a:lnTo>
                                <a:pt x="4" y="37"/>
                              </a:lnTo>
                              <a:lnTo>
                                <a:pt x="6" y="32"/>
                              </a:lnTo>
                              <a:lnTo>
                                <a:pt x="13" y="23"/>
                              </a:lnTo>
                              <a:lnTo>
                                <a:pt x="19" y="16"/>
                              </a:lnTo>
                              <a:lnTo>
                                <a:pt x="25" y="12"/>
                              </a:lnTo>
                              <a:lnTo>
                                <a:pt x="33" y="7"/>
                              </a:lnTo>
                              <a:lnTo>
                                <a:pt x="48" y="3"/>
                              </a:lnTo>
                              <a:lnTo>
                                <a:pt x="66" y="0"/>
                              </a:lnTo>
                              <a:lnTo>
                                <a:pt x="75" y="24"/>
                              </a:lnTo>
                              <a:lnTo>
                                <a:pt x="68" y="21"/>
                              </a:lnTo>
                              <a:lnTo>
                                <a:pt x="62" y="19"/>
                              </a:lnTo>
                              <a:lnTo>
                                <a:pt x="55" y="19"/>
                              </a:lnTo>
                              <a:lnTo>
                                <a:pt x="50" y="18"/>
                              </a:lnTo>
                              <a:lnTo>
                                <a:pt x="48" y="20"/>
                              </a:lnTo>
                              <a:lnTo>
                                <a:pt x="44" y="23"/>
                              </a:lnTo>
                              <a:lnTo>
                                <a:pt x="40" y="25"/>
                              </a:lnTo>
                              <a:lnTo>
                                <a:pt x="36" y="27"/>
                              </a:lnTo>
                              <a:lnTo>
                                <a:pt x="35" y="29"/>
                              </a:lnTo>
                              <a:lnTo>
                                <a:pt x="33" y="33"/>
                              </a:lnTo>
                              <a:lnTo>
                                <a:pt x="31" y="36"/>
                              </a:lnTo>
                              <a:lnTo>
                                <a:pt x="29" y="41"/>
                              </a:lnTo>
                              <a:lnTo>
                                <a:pt x="29" y="51"/>
                              </a:lnTo>
                              <a:lnTo>
                                <a:pt x="31" y="61"/>
                              </a:lnTo>
                              <a:lnTo>
                                <a:pt x="42" y="59"/>
                              </a:lnTo>
                              <a:lnTo>
                                <a:pt x="59" y="53"/>
                              </a:lnTo>
                              <a:lnTo>
                                <a:pt x="63" y="47"/>
                              </a:lnTo>
                              <a:lnTo>
                                <a:pt x="64" y="45"/>
                              </a:lnTo>
                              <a:lnTo>
                                <a:pt x="72" y="67"/>
                              </a:lnTo>
                              <a:lnTo>
                                <a:pt x="69" y="67"/>
                              </a:lnTo>
                              <a:lnTo>
                                <a:pt x="62" y="67"/>
                              </a:lnTo>
                              <a:lnTo>
                                <a:pt x="55" y="69"/>
                              </a:lnTo>
                              <a:lnTo>
                                <a:pt x="46" y="74"/>
                              </a:lnTo>
                              <a:lnTo>
                                <a:pt x="40" y="77"/>
                              </a:lnTo>
                              <a:lnTo>
                                <a:pt x="37" y="79"/>
                              </a:lnTo>
                              <a:lnTo>
                                <a:pt x="40" y="83"/>
                              </a:lnTo>
                              <a:lnTo>
                                <a:pt x="42" y="86"/>
                              </a:lnTo>
                              <a:lnTo>
                                <a:pt x="45" y="91"/>
                              </a:lnTo>
                              <a:lnTo>
                                <a:pt x="48" y="95"/>
                              </a:lnTo>
                              <a:lnTo>
                                <a:pt x="55" y="99"/>
                              </a:lnTo>
                              <a:lnTo>
                                <a:pt x="60" y="101"/>
                              </a:lnTo>
                              <a:lnTo>
                                <a:pt x="66" y="102"/>
                              </a:lnTo>
                              <a:lnTo>
                                <a:pt x="74" y="101"/>
                              </a:lnTo>
                              <a:lnTo>
                                <a:pt x="76" y="101"/>
                              </a:lnTo>
                              <a:lnTo>
                                <a:pt x="78" y="100"/>
                              </a:lnTo>
                              <a:lnTo>
                                <a:pt x="86" y="97"/>
                              </a:lnTo>
                              <a:lnTo>
                                <a:pt x="94" y="92"/>
                              </a:lnTo>
                              <a:lnTo>
                                <a:pt x="101" y="85"/>
                              </a:lnTo>
                              <a:lnTo>
                                <a:pt x="106" y="79"/>
                              </a:lnTo>
                              <a:lnTo>
                                <a:pt x="107" y="105"/>
                              </a:lnTo>
                              <a:lnTo>
                                <a:pt x="101" y="108"/>
                              </a:lnTo>
                              <a:lnTo>
                                <a:pt x="95" y="112"/>
                              </a:lnTo>
                              <a:lnTo>
                                <a:pt x="86" y="114"/>
                              </a:lnTo>
                              <a:lnTo>
                                <a:pt x="79" y="117"/>
                              </a:lnTo>
                              <a:lnTo>
                                <a:pt x="72" y="119"/>
                              </a:lnTo>
                              <a:lnTo>
                                <a:pt x="66" y="120"/>
                              </a:lnTo>
                              <a:lnTo>
                                <a:pt x="60" y="120"/>
                              </a:lnTo>
                              <a:lnTo>
                                <a:pt x="54" y="120"/>
                              </a:lnTo>
                              <a:lnTo>
                                <a:pt x="48" y="120"/>
                              </a:lnTo>
                              <a:lnTo>
                                <a:pt x="42" y="119"/>
                              </a:lnTo>
                              <a:lnTo>
                                <a:pt x="37" y="117"/>
                              </a:lnTo>
                              <a:lnTo>
                                <a:pt x="31" y="114"/>
                              </a:lnTo>
                              <a:lnTo>
                                <a:pt x="22" y="107"/>
                              </a:lnTo>
                              <a:lnTo>
                                <a:pt x="15" y="100"/>
                              </a:lnTo>
                              <a:lnTo>
                                <a:pt x="10" y="96"/>
                              </a:lnTo>
                              <a:lnTo>
                                <a:pt x="8" y="92"/>
                              </a:lnTo>
                              <a:lnTo>
                                <a:pt x="5" y="86"/>
                              </a:lnTo>
                              <a:lnTo>
                                <a:pt x="3" y="81"/>
                              </a:lnTo>
                              <a:lnTo>
                                <a:pt x="3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39"/>
                      <wps:cNvSpPr>
                        <a:spLocks/>
                      </wps:cNvSpPr>
                      <wps:spPr bwMode="auto">
                        <a:xfrm>
                          <a:off x="2199640" y="650875"/>
                          <a:ext cx="73660" cy="64770"/>
                        </a:xfrm>
                        <a:custGeom>
                          <a:avLst/>
                          <a:gdLst>
                            <a:gd name="T0" fmla="*/ 66 w 116"/>
                            <a:gd name="T1" fmla="*/ 1 h 102"/>
                            <a:gd name="T2" fmla="*/ 79 w 116"/>
                            <a:gd name="T3" fmla="*/ 3 h 102"/>
                            <a:gd name="T4" fmla="*/ 89 w 116"/>
                            <a:gd name="T5" fmla="*/ 7 h 102"/>
                            <a:gd name="T6" fmla="*/ 99 w 116"/>
                            <a:gd name="T7" fmla="*/ 15 h 102"/>
                            <a:gd name="T8" fmla="*/ 106 w 116"/>
                            <a:gd name="T9" fmla="*/ 23 h 102"/>
                            <a:gd name="T10" fmla="*/ 111 w 116"/>
                            <a:gd name="T11" fmla="*/ 33 h 102"/>
                            <a:gd name="T12" fmla="*/ 115 w 116"/>
                            <a:gd name="T13" fmla="*/ 43 h 102"/>
                            <a:gd name="T14" fmla="*/ 116 w 116"/>
                            <a:gd name="T15" fmla="*/ 56 h 102"/>
                            <a:gd name="T16" fmla="*/ 116 w 116"/>
                            <a:gd name="T17" fmla="*/ 75 h 102"/>
                            <a:gd name="T18" fmla="*/ 89 w 116"/>
                            <a:gd name="T19" fmla="*/ 88 h 102"/>
                            <a:gd name="T20" fmla="*/ 95 w 116"/>
                            <a:gd name="T21" fmla="*/ 78 h 102"/>
                            <a:gd name="T22" fmla="*/ 100 w 116"/>
                            <a:gd name="T23" fmla="*/ 58 h 102"/>
                            <a:gd name="T24" fmla="*/ 99 w 116"/>
                            <a:gd name="T25" fmla="*/ 56 h 102"/>
                            <a:gd name="T26" fmla="*/ 95 w 116"/>
                            <a:gd name="T27" fmla="*/ 47 h 102"/>
                            <a:gd name="T28" fmla="*/ 86 w 116"/>
                            <a:gd name="T29" fmla="*/ 39 h 102"/>
                            <a:gd name="T30" fmla="*/ 67 w 116"/>
                            <a:gd name="T31" fmla="*/ 34 h 102"/>
                            <a:gd name="T32" fmla="*/ 67 w 116"/>
                            <a:gd name="T33" fmla="*/ 63 h 102"/>
                            <a:gd name="T34" fmla="*/ 72 w 116"/>
                            <a:gd name="T35" fmla="*/ 71 h 102"/>
                            <a:gd name="T36" fmla="*/ 50 w 116"/>
                            <a:gd name="T37" fmla="*/ 68 h 102"/>
                            <a:gd name="T38" fmla="*/ 52 w 116"/>
                            <a:gd name="T39" fmla="*/ 53 h 102"/>
                            <a:gd name="T40" fmla="*/ 49 w 116"/>
                            <a:gd name="T41" fmla="*/ 36 h 102"/>
                            <a:gd name="T42" fmla="*/ 42 w 116"/>
                            <a:gd name="T43" fmla="*/ 35 h 102"/>
                            <a:gd name="T44" fmla="*/ 31 w 116"/>
                            <a:gd name="T45" fmla="*/ 39 h 102"/>
                            <a:gd name="T46" fmla="*/ 22 w 116"/>
                            <a:gd name="T47" fmla="*/ 45 h 102"/>
                            <a:gd name="T48" fmla="*/ 17 w 116"/>
                            <a:gd name="T49" fmla="*/ 55 h 102"/>
                            <a:gd name="T50" fmla="*/ 17 w 116"/>
                            <a:gd name="T51" fmla="*/ 67 h 102"/>
                            <a:gd name="T52" fmla="*/ 18 w 116"/>
                            <a:gd name="T53" fmla="*/ 78 h 102"/>
                            <a:gd name="T54" fmla="*/ 24 w 116"/>
                            <a:gd name="T55" fmla="*/ 94 h 102"/>
                            <a:gd name="T56" fmla="*/ 4 w 116"/>
                            <a:gd name="T57" fmla="*/ 94 h 102"/>
                            <a:gd name="T58" fmla="*/ 1 w 116"/>
                            <a:gd name="T59" fmla="*/ 77 h 102"/>
                            <a:gd name="T60" fmla="*/ 0 w 116"/>
                            <a:gd name="T61" fmla="*/ 61 h 102"/>
                            <a:gd name="T62" fmla="*/ 1 w 116"/>
                            <a:gd name="T63" fmla="*/ 47 h 102"/>
                            <a:gd name="T64" fmla="*/ 4 w 116"/>
                            <a:gd name="T65" fmla="*/ 36 h 102"/>
                            <a:gd name="T66" fmla="*/ 9 w 116"/>
                            <a:gd name="T67" fmla="*/ 25 h 102"/>
                            <a:gd name="T68" fmla="*/ 18 w 116"/>
                            <a:gd name="T69" fmla="*/ 16 h 102"/>
                            <a:gd name="T70" fmla="*/ 35 w 116"/>
                            <a:gd name="T71" fmla="*/ 4 h 102"/>
                            <a:gd name="T72" fmla="*/ 46 w 116"/>
                            <a:gd name="T73" fmla="*/ 1 h 102"/>
                            <a:gd name="T74" fmla="*/ 58 w 116"/>
                            <a:gd name="T75" fmla="*/ 0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16" h="102">
                              <a:moveTo>
                                <a:pt x="60" y="0"/>
                              </a:moveTo>
                              <a:lnTo>
                                <a:pt x="66" y="1"/>
                              </a:lnTo>
                              <a:lnTo>
                                <a:pt x="72" y="2"/>
                              </a:lnTo>
                              <a:lnTo>
                                <a:pt x="79" y="3"/>
                              </a:lnTo>
                              <a:lnTo>
                                <a:pt x="84" y="5"/>
                              </a:lnTo>
                              <a:lnTo>
                                <a:pt x="89" y="7"/>
                              </a:lnTo>
                              <a:lnTo>
                                <a:pt x="93" y="10"/>
                              </a:lnTo>
                              <a:lnTo>
                                <a:pt x="99" y="15"/>
                              </a:lnTo>
                              <a:lnTo>
                                <a:pt x="103" y="18"/>
                              </a:lnTo>
                              <a:lnTo>
                                <a:pt x="106" y="23"/>
                              </a:lnTo>
                              <a:lnTo>
                                <a:pt x="109" y="27"/>
                              </a:lnTo>
                              <a:lnTo>
                                <a:pt x="111" y="33"/>
                              </a:lnTo>
                              <a:lnTo>
                                <a:pt x="113" y="38"/>
                              </a:lnTo>
                              <a:lnTo>
                                <a:pt x="115" y="43"/>
                              </a:lnTo>
                              <a:lnTo>
                                <a:pt x="116" y="49"/>
                              </a:lnTo>
                              <a:lnTo>
                                <a:pt x="116" y="56"/>
                              </a:lnTo>
                              <a:lnTo>
                                <a:pt x="116" y="62"/>
                              </a:lnTo>
                              <a:lnTo>
                                <a:pt x="116" y="75"/>
                              </a:lnTo>
                              <a:lnTo>
                                <a:pt x="113" y="88"/>
                              </a:lnTo>
                              <a:lnTo>
                                <a:pt x="89" y="88"/>
                              </a:lnTo>
                              <a:lnTo>
                                <a:pt x="92" y="83"/>
                              </a:lnTo>
                              <a:lnTo>
                                <a:pt x="95" y="78"/>
                              </a:lnTo>
                              <a:lnTo>
                                <a:pt x="99" y="67"/>
                              </a:lnTo>
                              <a:lnTo>
                                <a:pt x="100" y="58"/>
                              </a:lnTo>
                              <a:lnTo>
                                <a:pt x="100" y="61"/>
                              </a:lnTo>
                              <a:lnTo>
                                <a:pt x="99" y="56"/>
                              </a:lnTo>
                              <a:lnTo>
                                <a:pt x="98" y="51"/>
                              </a:lnTo>
                              <a:lnTo>
                                <a:pt x="95" y="47"/>
                              </a:lnTo>
                              <a:lnTo>
                                <a:pt x="91" y="42"/>
                              </a:lnTo>
                              <a:lnTo>
                                <a:pt x="86" y="39"/>
                              </a:lnTo>
                              <a:lnTo>
                                <a:pt x="78" y="36"/>
                              </a:lnTo>
                              <a:lnTo>
                                <a:pt x="67" y="34"/>
                              </a:lnTo>
                              <a:lnTo>
                                <a:pt x="66" y="44"/>
                              </a:lnTo>
                              <a:lnTo>
                                <a:pt x="67" y="63"/>
                              </a:lnTo>
                              <a:lnTo>
                                <a:pt x="70" y="68"/>
                              </a:lnTo>
                              <a:lnTo>
                                <a:pt x="72" y="71"/>
                              </a:lnTo>
                              <a:lnTo>
                                <a:pt x="48" y="71"/>
                              </a:lnTo>
                              <a:lnTo>
                                <a:pt x="50" y="68"/>
                              </a:lnTo>
                              <a:lnTo>
                                <a:pt x="52" y="62"/>
                              </a:lnTo>
                              <a:lnTo>
                                <a:pt x="52" y="53"/>
                              </a:lnTo>
                              <a:lnTo>
                                <a:pt x="51" y="43"/>
                              </a:lnTo>
                              <a:lnTo>
                                <a:pt x="49" y="36"/>
                              </a:lnTo>
                              <a:lnTo>
                                <a:pt x="48" y="33"/>
                              </a:lnTo>
                              <a:lnTo>
                                <a:pt x="42" y="35"/>
                              </a:lnTo>
                              <a:lnTo>
                                <a:pt x="37" y="36"/>
                              </a:lnTo>
                              <a:lnTo>
                                <a:pt x="31" y="39"/>
                              </a:lnTo>
                              <a:lnTo>
                                <a:pt x="26" y="41"/>
                              </a:lnTo>
                              <a:lnTo>
                                <a:pt x="22" y="45"/>
                              </a:lnTo>
                              <a:lnTo>
                                <a:pt x="19" y="49"/>
                              </a:lnTo>
                              <a:lnTo>
                                <a:pt x="17" y="55"/>
                              </a:lnTo>
                              <a:lnTo>
                                <a:pt x="15" y="61"/>
                              </a:lnTo>
                              <a:lnTo>
                                <a:pt x="17" y="67"/>
                              </a:lnTo>
                              <a:lnTo>
                                <a:pt x="17" y="72"/>
                              </a:lnTo>
                              <a:lnTo>
                                <a:pt x="18" y="78"/>
                              </a:lnTo>
                              <a:lnTo>
                                <a:pt x="19" y="84"/>
                              </a:lnTo>
                              <a:lnTo>
                                <a:pt x="24" y="94"/>
                              </a:lnTo>
                              <a:lnTo>
                                <a:pt x="30" y="102"/>
                              </a:lnTo>
                              <a:lnTo>
                                <a:pt x="4" y="94"/>
                              </a:lnTo>
                              <a:lnTo>
                                <a:pt x="2" y="85"/>
                              </a:lnTo>
                              <a:lnTo>
                                <a:pt x="1" y="77"/>
                              </a:lnTo>
                              <a:lnTo>
                                <a:pt x="0" y="69"/>
                              </a:lnTo>
                              <a:lnTo>
                                <a:pt x="0" y="61"/>
                              </a:lnTo>
                              <a:lnTo>
                                <a:pt x="0" y="55"/>
                              </a:lnTo>
                              <a:lnTo>
                                <a:pt x="1" y="47"/>
                              </a:lnTo>
                              <a:lnTo>
                                <a:pt x="2" y="42"/>
                              </a:lnTo>
                              <a:lnTo>
                                <a:pt x="4" y="36"/>
                              </a:lnTo>
                              <a:lnTo>
                                <a:pt x="6" y="30"/>
                              </a:lnTo>
                              <a:lnTo>
                                <a:pt x="9" y="25"/>
                              </a:lnTo>
                              <a:lnTo>
                                <a:pt x="13" y="20"/>
                              </a:lnTo>
                              <a:lnTo>
                                <a:pt x="18" y="16"/>
                              </a:lnTo>
                              <a:lnTo>
                                <a:pt x="26" y="9"/>
                              </a:lnTo>
                              <a:lnTo>
                                <a:pt x="35" y="4"/>
                              </a:lnTo>
                              <a:lnTo>
                                <a:pt x="41" y="2"/>
                              </a:lnTo>
                              <a:lnTo>
                                <a:pt x="46" y="1"/>
                              </a:lnTo>
                              <a:lnTo>
                                <a:pt x="51" y="0"/>
                              </a:lnTo>
                              <a:lnTo>
                                <a:pt x="58" y="0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40"/>
                      <wps:cNvSpPr>
                        <a:spLocks/>
                      </wps:cNvSpPr>
                      <wps:spPr bwMode="auto">
                        <a:xfrm>
                          <a:off x="1853565" y="302895"/>
                          <a:ext cx="30480" cy="73660"/>
                        </a:xfrm>
                        <a:custGeom>
                          <a:avLst/>
                          <a:gdLst>
                            <a:gd name="T0" fmla="*/ 8 w 48"/>
                            <a:gd name="T1" fmla="*/ 93 h 116"/>
                            <a:gd name="T2" fmla="*/ 8 w 48"/>
                            <a:gd name="T3" fmla="*/ 24 h 116"/>
                            <a:gd name="T4" fmla="*/ 8 w 48"/>
                            <a:gd name="T5" fmla="*/ 17 h 116"/>
                            <a:gd name="T6" fmla="*/ 7 w 48"/>
                            <a:gd name="T7" fmla="*/ 10 h 116"/>
                            <a:gd name="T8" fmla="*/ 4 w 48"/>
                            <a:gd name="T9" fmla="*/ 4 h 116"/>
                            <a:gd name="T10" fmla="*/ 0 w 48"/>
                            <a:gd name="T11" fmla="*/ 0 h 116"/>
                            <a:gd name="T12" fmla="*/ 46 w 48"/>
                            <a:gd name="T13" fmla="*/ 0 h 116"/>
                            <a:gd name="T14" fmla="*/ 41 w 48"/>
                            <a:gd name="T15" fmla="*/ 4 h 116"/>
                            <a:gd name="T16" fmla="*/ 39 w 48"/>
                            <a:gd name="T17" fmla="*/ 8 h 116"/>
                            <a:gd name="T18" fmla="*/ 38 w 48"/>
                            <a:gd name="T19" fmla="*/ 13 h 116"/>
                            <a:gd name="T20" fmla="*/ 38 w 48"/>
                            <a:gd name="T21" fmla="*/ 21 h 116"/>
                            <a:gd name="T22" fmla="*/ 38 w 48"/>
                            <a:gd name="T23" fmla="*/ 94 h 116"/>
                            <a:gd name="T24" fmla="*/ 39 w 48"/>
                            <a:gd name="T25" fmla="*/ 100 h 116"/>
                            <a:gd name="T26" fmla="*/ 40 w 48"/>
                            <a:gd name="T27" fmla="*/ 107 h 116"/>
                            <a:gd name="T28" fmla="*/ 42 w 48"/>
                            <a:gd name="T29" fmla="*/ 110 h 116"/>
                            <a:gd name="T30" fmla="*/ 43 w 48"/>
                            <a:gd name="T31" fmla="*/ 112 h 116"/>
                            <a:gd name="T32" fmla="*/ 46 w 48"/>
                            <a:gd name="T33" fmla="*/ 115 h 116"/>
                            <a:gd name="T34" fmla="*/ 48 w 48"/>
                            <a:gd name="T35" fmla="*/ 116 h 116"/>
                            <a:gd name="T36" fmla="*/ 0 w 48"/>
                            <a:gd name="T37" fmla="*/ 114 h 116"/>
                            <a:gd name="T38" fmla="*/ 4 w 48"/>
                            <a:gd name="T39" fmla="*/ 110 h 116"/>
                            <a:gd name="T40" fmla="*/ 6 w 48"/>
                            <a:gd name="T41" fmla="*/ 105 h 116"/>
                            <a:gd name="T42" fmla="*/ 8 w 48"/>
                            <a:gd name="T43" fmla="*/ 99 h 116"/>
                            <a:gd name="T44" fmla="*/ 8 w 48"/>
                            <a:gd name="T45" fmla="*/ 93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8" h="116">
                              <a:moveTo>
                                <a:pt x="8" y="93"/>
                              </a:moveTo>
                              <a:lnTo>
                                <a:pt x="8" y="24"/>
                              </a:lnTo>
                              <a:lnTo>
                                <a:pt x="8" y="17"/>
                              </a:lnTo>
                              <a:lnTo>
                                <a:pt x="7" y="10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46" y="0"/>
                              </a:lnTo>
                              <a:lnTo>
                                <a:pt x="41" y="4"/>
                              </a:lnTo>
                              <a:lnTo>
                                <a:pt x="39" y="8"/>
                              </a:lnTo>
                              <a:lnTo>
                                <a:pt x="38" y="13"/>
                              </a:lnTo>
                              <a:lnTo>
                                <a:pt x="38" y="21"/>
                              </a:lnTo>
                              <a:lnTo>
                                <a:pt x="38" y="94"/>
                              </a:lnTo>
                              <a:lnTo>
                                <a:pt x="39" y="100"/>
                              </a:lnTo>
                              <a:lnTo>
                                <a:pt x="40" y="107"/>
                              </a:lnTo>
                              <a:lnTo>
                                <a:pt x="42" y="110"/>
                              </a:lnTo>
                              <a:lnTo>
                                <a:pt x="43" y="112"/>
                              </a:lnTo>
                              <a:lnTo>
                                <a:pt x="46" y="115"/>
                              </a:lnTo>
                              <a:lnTo>
                                <a:pt x="48" y="116"/>
                              </a:lnTo>
                              <a:lnTo>
                                <a:pt x="0" y="114"/>
                              </a:lnTo>
                              <a:lnTo>
                                <a:pt x="4" y="110"/>
                              </a:lnTo>
                              <a:lnTo>
                                <a:pt x="6" y="105"/>
                              </a:lnTo>
                              <a:lnTo>
                                <a:pt x="8" y="99"/>
                              </a:lnTo>
                              <a:lnTo>
                                <a:pt x="8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41"/>
                      <wps:cNvSpPr>
                        <a:spLocks noEditPoints="1"/>
                      </wps:cNvSpPr>
                      <wps:spPr bwMode="auto">
                        <a:xfrm>
                          <a:off x="1764030" y="306070"/>
                          <a:ext cx="76835" cy="80010"/>
                        </a:xfrm>
                        <a:custGeom>
                          <a:avLst/>
                          <a:gdLst>
                            <a:gd name="T0" fmla="*/ 56 w 121"/>
                            <a:gd name="T1" fmla="*/ 100 h 126"/>
                            <a:gd name="T2" fmla="*/ 62 w 121"/>
                            <a:gd name="T3" fmla="*/ 99 h 126"/>
                            <a:gd name="T4" fmla="*/ 67 w 121"/>
                            <a:gd name="T5" fmla="*/ 99 h 126"/>
                            <a:gd name="T6" fmla="*/ 73 w 121"/>
                            <a:gd name="T7" fmla="*/ 97 h 126"/>
                            <a:gd name="T8" fmla="*/ 79 w 121"/>
                            <a:gd name="T9" fmla="*/ 94 h 126"/>
                            <a:gd name="T10" fmla="*/ 83 w 121"/>
                            <a:gd name="T11" fmla="*/ 89 h 126"/>
                            <a:gd name="T12" fmla="*/ 86 w 121"/>
                            <a:gd name="T13" fmla="*/ 84 h 126"/>
                            <a:gd name="T14" fmla="*/ 88 w 121"/>
                            <a:gd name="T15" fmla="*/ 78 h 126"/>
                            <a:gd name="T16" fmla="*/ 89 w 121"/>
                            <a:gd name="T17" fmla="*/ 70 h 126"/>
                            <a:gd name="T18" fmla="*/ 89 w 121"/>
                            <a:gd name="T19" fmla="*/ 62 h 126"/>
                            <a:gd name="T20" fmla="*/ 88 w 121"/>
                            <a:gd name="T21" fmla="*/ 54 h 126"/>
                            <a:gd name="T22" fmla="*/ 85 w 121"/>
                            <a:gd name="T23" fmla="*/ 44 h 126"/>
                            <a:gd name="T24" fmla="*/ 82 w 121"/>
                            <a:gd name="T25" fmla="*/ 36 h 126"/>
                            <a:gd name="T26" fmla="*/ 78 w 121"/>
                            <a:gd name="T27" fmla="*/ 29 h 126"/>
                            <a:gd name="T28" fmla="*/ 72 w 121"/>
                            <a:gd name="T29" fmla="*/ 24 h 126"/>
                            <a:gd name="T30" fmla="*/ 68 w 121"/>
                            <a:gd name="T31" fmla="*/ 22 h 126"/>
                            <a:gd name="T32" fmla="*/ 63 w 121"/>
                            <a:gd name="T33" fmla="*/ 20 h 126"/>
                            <a:gd name="T34" fmla="*/ 58 w 121"/>
                            <a:gd name="T35" fmla="*/ 20 h 126"/>
                            <a:gd name="T36" fmla="*/ 51 w 121"/>
                            <a:gd name="T37" fmla="*/ 20 h 126"/>
                            <a:gd name="T38" fmla="*/ 46 w 121"/>
                            <a:gd name="T39" fmla="*/ 22 h 126"/>
                            <a:gd name="T40" fmla="*/ 41 w 121"/>
                            <a:gd name="T41" fmla="*/ 24 h 126"/>
                            <a:gd name="T42" fmla="*/ 56 w 121"/>
                            <a:gd name="T43" fmla="*/ 100 h 126"/>
                            <a:gd name="T44" fmla="*/ 50 w 121"/>
                            <a:gd name="T45" fmla="*/ 2 h 126"/>
                            <a:gd name="T46" fmla="*/ 56 w 121"/>
                            <a:gd name="T47" fmla="*/ 1 h 126"/>
                            <a:gd name="T48" fmla="*/ 63 w 121"/>
                            <a:gd name="T49" fmla="*/ 0 h 126"/>
                            <a:gd name="T50" fmla="*/ 69 w 121"/>
                            <a:gd name="T51" fmla="*/ 0 h 126"/>
                            <a:gd name="T52" fmla="*/ 74 w 121"/>
                            <a:gd name="T53" fmla="*/ 1 h 126"/>
                            <a:gd name="T54" fmla="*/ 81 w 121"/>
                            <a:gd name="T55" fmla="*/ 2 h 126"/>
                            <a:gd name="T56" fmla="*/ 86 w 121"/>
                            <a:gd name="T57" fmla="*/ 3 h 126"/>
                            <a:gd name="T58" fmla="*/ 90 w 121"/>
                            <a:gd name="T59" fmla="*/ 5 h 126"/>
                            <a:gd name="T60" fmla="*/ 95 w 121"/>
                            <a:gd name="T61" fmla="*/ 8 h 126"/>
                            <a:gd name="T62" fmla="*/ 100 w 121"/>
                            <a:gd name="T63" fmla="*/ 12 h 126"/>
                            <a:gd name="T64" fmla="*/ 104 w 121"/>
                            <a:gd name="T65" fmla="*/ 15 h 126"/>
                            <a:gd name="T66" fmla="*/ 108 w 121"/>
                            <a:gd name="T67" fmla="*/ 19 h 126"/>
                            <a:gd name="T68" fmla="*/ 111 w 121"/>
                            <a:gd name="T69" fmla="*/ 23 h 126"/>
                            <a:gd name="T70" fmla="*/ 116 w 121"/>
                            <a:gd name="T71" fmla="*/ 34 h 126"/>
                            <a:gd name="T72" fmla="*/ 120 w 121"/>
                            <a:gd name="T73" fmla="*/ 45 h 126"/>
                            <a:gd name="T74" fmla="*/ 121 w 121"/>
                            <a:gd name="T75" fmla="*/ 57 h 126"/>
                            <a:gd name="T76" fmla="*/ 121 w 121"/>
                            <a:gd name="T77" fmla="*/ 68 h 126"/>
                            <a:gd name="T78" fmla="*/ 119 w 121"/>
                            <a:gd name="T79" fmla="*/ 79 h 126"/>
                            <a:gd name="T80" fmla="*/ 114 w 121"/>
                            <a:gd name="T81" fmla="*/ 88 h 126"/>
                            <a:gd name="T82" fmla="*/ 111 w 121"/>
                            <a:gd name="T83" fmla="*/ 94 h 126"/>
                            <a:gd name="T84" fmla="*/ 108 w 121"/>
                            <a:gd name="T85" fmla="*/ 98 h 126"/>
                            <a:gd name="T86" fmla="*/ 103 w 121"/>
                            <a:gd name="T87" fmla="*/ 102 h 126"/>
                            <a:gd name="T88" fmla="*/ 99 w 121"/>
                            <a:gd name="T89" fmla="*/ 105 h 126"/>
                            <a:gd name="T90" fmla="*/ 93 w 121"/>
                            <a:gd name="T91" fmla="*/ 109 h 126"/>
                            <a:gd name="T92" fmla="*/ 87 w 121"/>
                            <a:gd name="T93" fmla="*/ 111 h 126"/>
                            <a:gd name="T94" fmla="*/ 81 w 121"/>
                            <a:gd name="T95" fmla="*/ 114 h 126"/>
                            <a:gd name="T96" fmla="*/ 73 w 121"/>
                            <a:gd name="T97" fmla="*/ 116 h 126"/>
                            <a:gd name="T98" fmla="*/ 23 w 121"/>
                            <a:gd name="T99" fmla="*/ 126 h 126"/>
                            <a:gd name="T100" fmla="*/ 22 w 121"/>
                            <a:gd name="T101" fmla="*/ 126 h 126"/>
                            <a:gd name="T102" fmla="*/ 25 w 121"/>
                            <a:gd name="T103" fmla="*/ 122 h 126"/>
                            <a:gd name="T104" fmla="*/ 26 w 121"/>
                            <a:gd name="T105" fmla="*/ 118 h 126"/>
                            <a:gd name="T106" fmla="*/ 26 w 121"/>
                            <a:gd name="T107" fmla="*/ 113 h 126"/>
                            <a:gd name="T108" fmla="*/ 25 w 121"/>
                            <a:gd name="T109" fmla="*/ 103 h 126"/>
                            <a:gd name="T110" fmla="*/ 10 w 121"/>
                            <a:gd name="T111" fmla="*/ 30 h 126"/>
                            <a:gd name="T112" fmla="*/ 9 w 121"/>
                            <a:gd name="T113" fmla="*/ 26 h 126"/>
                            <a:gd name="T114" fmla="*/ 7 w 121"/>
                            <a:gd name="T115" fmla="*/ 20 h 126"/>
                            <a:gd name="T116" fmla="*/ 4 w 121"/>
                            <a:gd name="T117" fmla="*/ 16 h 126"/>
                            <a:gd name="T118" fmla="*/ 0 w 121"/>
                            <a:gd name="T119" fmla="*/ 14 h 126"/>
                            <a:gd name="T120" fmla="*/ 50 w 121"/>
                            <a:gd name="T121" fmla="*/ 2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21" h="126">
                              <a:moveTo>
                                <a:pt x="56" y="100"/>
                              </a:moveTo>
                              <a:lnTo>
                                <a:pt x="62" y="99"/>
                              </a:lnTo>
                              <a:lnTo>
                                <a:pt x="67" y="99"/>
                              </a:lnTo>
                              <a:lnTo>
                                <a:pt x="73" y="97"/>
                              </a:lnTo>
                              <a:lnTo>
                                <a:pt x="79" y="94"/>
                              </a:lnTo>
                              <a:lnTo>
                                <a:pt x="83" y="89"/>
                              </a:lnTo>
                              <a:lnTo>
                                <a:pt x="86" y="84"/>
                              </a:lnTo>
                              <a:lnTo>
                                <a:pt x="88" y="78"/>
                              </a:lnTo>
                              <a:lnTo>
                                <a:pt x="89" y="70"/>
                              </a:lnTo>
                              <a:lnTo>
                                <a:pt x="89" y="62"/>
                              </a:lnTo>
                              <a:lnTo>
                                <a:pt x="88" y="54"/>
                              </a:lnTo>
                              <a:lnTo>
                                <a:pt x="85" y="44"/>
                              </a:lnTo>
                              <a:lnTo>
                                <a:pt x="82" y="36"/>
                              </a:lnTo>
                              <a:lnTo>
                                <a:pt x="78" y="29"/>
                              </a:lnTo>
                              <a:lnTo>
                                <a:pt x="72" y="24"/>
                              </a:lnTo>
                              <a:lnTo>
                                <a:pt x="68" y="22"/>
                              </a:lnTo>
                              <a:lnTo>
                                <a:pt x="63" y="20"/>
                              </a:lnTo>
                              <a:lnTo>
                                <a:pt x="58" y="20"/>
                              </a:lnTo>
                              <a:lnTo>
                                <a:pt x="51" y="20"/>
                              </a:lnTo>
                              <a:lnTo>
                                <a:pt x="46" y="22"/>
                              </a:lnTo>
                              <a:lnTo>
                                <a:pt x="41" y="24"/>
                              </a:lnTo>
                              <a:lnTo>
                                <a:pt x="56" y="100"/>
                              </a:lnTo>
                              <a:close/>
                              <a:moveTo>
                                <a:pt x="50" y="2"/>
                              </a:moveTo>
                              <a:lnTo>
                                <a:pt x="56" y="1"/>
                              </a:lnTo>
                              <a:lnTo>
                                <a:pt x="63" y="0"/>
                              </a:lnTo>
                              <a:lnTo>
                                <a:pt x="69" y="0"/>
                              </a:lnTo>
                              <a:lnTo>
                                <a:pt x="74" y="1"/>
                              </a:lnTo>
                              <a:lnTo>
                                <a:pt x="81" y="2"/>
                              </a:lnTo>
                              <a:lnTo>
                                <a:pt x="86" y="3"/>
                              </a:lnTo>
                              <a:lnTo>
                                <a:pt x="90" y="5"/>
                              </a:lnTo>
                              <a:lnTo>
                                <a:pt x="95" y="8"/>
                              </a:lnTo>
                              <a:lnTo>
                                <a:pt x="100" y="12"/>
                              </a:lnTo>
                              <a:lnTo>
                                <a:pt x="104" y="15"/>
                              </a:lnTo>
                              <a:lnTo>
                                <a:pt x="108" y="19"/>
                              </a:lnTo>
                              <a:lnTo>
                                <a:pt x="111" y="23"/>
                              </a:lnTo>
                              <a:lnTo>
                                <a:pt x="116" y="34"/>
                              </a:lnTo>
                              <a:lnTo>
                                <a:pt x="120" y="45"/>
                              </a:lnTo>
                              <a:lnTo>
                                <a:pt x="121" y="57"/>
                              </a:lnTo>
                              <a:lnTo>
                                <a:pt x="121" y="68"/>
                              </a:lnTo>
                              <a:lnTo>
                                <a:pt x="119" y="79"/>
                              </a:lnTo>
                              <a:lnTo>
                                <a:pt x="114" y="88"/>
                              </a:lnTo>
                              <a:lnTo>
                                <a:pt x="111" y="94"/>
                              </a:lnTo>
                              <a:lnTo>
                                <a:pt x="108" y="98"/>
                              </a:lnTo>
                              <a:lnTo>
                                <a:pt x="103" y="102"/>
                              </a:lnTo>
                              <a:lnTo>
                                <a:pt x="99" y="105"/>
                              </a:lnTo>
                              <a:lnTo>
                                <a:pt x="93" y="109"/>
                              </a:lnTo>
                              <a:lnTo>
                                <a:pt x="87" y="111"/>
                              </a:lnTo>
                              <a:lnTo>
                                <a:pt x="81" y="114"/>
                              </a:lnTo>
                              <a:lnTo>
                                <a:pt x="73" y="116"/>
                              </a:lnTo>
                              <a:lnTo>
                                <a:pt x="23" y="126"/>
                              </a:lnTo>
                              <a:lnTo>
                                <a:pt x="22" y="126"/>
                              </a:lnTo>
                              <a:lnTo>
                                <a:pt x="25" y="122"/>
                              </a:lnTo>
                              <a:lnTo>
                                <a:pt x="26" y="118"/>
                              </a:lnTo>
                              <a:lnTo>
                                <a:pt x="26" y="113"/>
                              </a:lnTo>
                              <a:lnTo>
                                <a:pt x="25" y="103"/>
                              </a:lnTo>
                              <a:lnTo>
                                <a:pt x="10" y="30"/>
                              </a:lnTo>
                              <a:lnTo>
                                <a:pt x="9" y="26"/>
                              </a:lnTo>
                              <a:lnTo>
                                <a:pt x="7" y="20"/>
                              </a:lnTo>
                              <a:lnTo>
                                <a:pt x="4" y="16"/>
                              </a:lnTo>
                              <a:lnTo>
                                <a:pt x="0" y="14"/>
                              </a:lnTo>
                              <a:lnTo>
                                <a:pt x="5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42"/>
                      <wps:cNvSpPr>
                        <a:spLocks/>
                      </wps:cNvSpPr>
                      <wps:spPr bwMode="auto">
                        <a:xfrm>
                          <a:off x="1605280" y="349250"/>
                          <a:ext cx="111125" cy="109220"/>
                        </a:xfrm>
                        <a:custGeom>
                          <a:avLst/>
                          <a:gdLst>
                            <a:gd name="T0" fmla="*/ 47 w 175"/>
                            <a:gd name="T1" fmla="*/ 146 h 172"/>
                            <a:gd name="T2" fmla="*/ 16 w 175"/>
                            <a:gd name="T3" fmla="*/ 81 h 172"/>
                            <a:gd name="T4" fmla="*/ 13 w 175"/>
                            <a:gd name="T5" fmla="*/ 76 h 172"/>
                            <a:gd name="T6" fmla="*/ 10 w 175"/>
                            <a:gd name="T7" fmla="*/ 73 h 172"/>
                            <a:gd name="T8" fmla="*/ 7 w 175"/>
                            <a:gd name="T9" fmla="*/ 71 h 172"/>
                            <a:gd name="T10" fmla="*/ 0 w 175"/>
                            <a:gd name="T11" fmla="*/ 70 h 172"/>
                            <a:gd name="T12" fmla="*/ 30 w 175"/>
                            <a:gd name="T13" fmla="*/ 47 h 172"/>
                            <a:gd name="T14" fmla="*/ 89 w 175"/>
                            <a:gd name="T15" fmla="*/ 89 h 172"/>
                            <a:gd name="T16" fmla="*/ 71 w 175"/>
                            <a:gd name="T17" fmla="*/ 19 h 172"/>
                            <a:gd name="T18" fmla="*/ 104 w 175"/>
                            <a:gd name="T19" fmla="*/ 0 h 172"/>
                            <a:gd name="T20" fmla="*/ 103 w 175"/>
                            <a:gd name="T21" fmla="*/ 3 h 172"/>
                            <a:gd name="T22" fmla="*/ 102 w 175"/>
                            <a:gd name="T23" fmla="*/ 8 h 172"/>
                            <a:gd name="T24" fmla="*/ 103 w 175"/>
                            <a:gd name="T25" fmla="*/ 12 h 172"/>
                            <a:gd name="T26" fmla="*/ 106 w 175"/>
                            <a:gd name="T27" fmla="*/ 16 h 172"/>
                            <a:gd name="T28" fmla="*/ 154 w 175"/>
                            <a:gd name="T29" fmla="*/ 76 h 172"/>
                            <a:gd name="T30" fmla="*/ 160 w 175"/>
                            <a:gd name="T31" fmla="*/ 82 h 172"/>
                            <a:gd name="T32" fmla="*/ 166 w 175"/>
                            <a:gd name="T33" fmla="*/ 87 h 172"/>
                            <a:gd name="T34" fmla="*/ 170 w 175"/>
                            <a:gd name="T35" fmla="*/ 90 h 172"/>
                            <a:gd name="T36" fmla="*/ 175 w 175"/>
                            <a:gd name="T37" fmla="*/ 91 h 172"/>
                            <a:gd name="T38" fmla="*/ 136 w 175"/>
                            <a:gd name="T39" fmla="*/ 113 h 172"/>
                            <a:gd name="T40" fmla="*/ 136 w 175"/>
                            <a:gd name="T41" fmla="*/ 108 h 172"/>
                            <a:gd name="T42" fmla="*/ 136 w 175"/>
                            <a:gd name="T43" fmla="*/ 103 h 172"/>
                            <a:gd name="T44" fmla="*/ 134 w 175"/>
                            <a:gd name="T45" fmla="*/ 100 h 172"/>
                            <a:gd name="T46" fmla="*/ 131 w 175"/>
                            <a:gd name="T47" fmla="*/ 96 h 172"/>
                            <a:gd name="T48" fmla="*/ 97 w 175"/>
                            <a:gd name="T49" fmla="*/ 54 h 172"/>
                            <a:gd name="T50" fmla="*/ 96 w 175"/>
                            <a:gd name="T51" fmla="*/ 55 h 172"/>
                            <a:gd name="T52" fmla="*/ 117 w 175"/>
                            <a:gd name="T53" fmla="*/ 126 h 172"/>
                            <a:gd name="T54" fmla="*/ 107 w 175"/>
                            <a:gd name="T55" fmla="*/ 128 h 172"/>
                            <a:gd name="T56" fmla="*/ 98 w 175"/>
                            <a:gd name="T57" fmla="*/ 129 h 172"/>
                            <a:gd name="T58" fmla="*/ 95 w 175"/>
                            <a:gd name="T59" fmla="*/ 128 h 172"/>
                            <a:gd name="T60" fmla="*/ 91 w 175"/>
                            <a:gd name="T61" fmla="*/ 127 h 172"/>
                            <a:gd name="T62" fmla="*/ 87 w 175"/>
                            <a:gd name="T63" fmla="*/ 124 h 172"/>
                            <a:gd name="T64" fmla="*/ 82 w 175"/>
                            <a:gd name="T65" fmla="*/ 122 h 172"/>
                            <a:gd name="T66" fmla="*/ 40 w 175"/>
                            <a:gd name="T67" fmla="*/ 91 h 172"/>
                            <a:gd name="T68" fmla="*/ 39 w 175"/>
                            <a:gd name="T69" fmla="*/ 91 h 172"/>
                            <a:gd name="T70" fmla="*/ 67 w 175"/>
                            <a:gd name="T71" fmla="*/ 142 h 172"/>
                            <a:gd name="T72" fmla="*/ 69 w 175"/>
                            <a:gd name="T73" fmla="*/ 146 h 172"/>
                            <a:gd name="T74" fmla="*/ 72 w 175"/>
                            <a:gd name="T75" fmla="*/ 148 h 172"/>
                            <a:gd name="T76" fmla="*/ 75 w 175"/>
                            <a:gd name="T77" fmla="*/ 150 h 172"/>
                            <a:gd name="T78" fmla="*/ 79 w 175"/>
                            <a:gd name="T79" fmla="*/ 150 h 172"/>
                            <a:gd name="T80" fmla="*/ 53 w 175"/>
                            <a:gd name="T81" fmla="*/ 172 h 172"/>
                            <a:gd name="T82" fmla="*/ 53 w 175"/>
                            <a:gd name="T83" fmla="*/ 164 h 172"/>
                            <a:gd name="T84" fmla="*/ 52 w 175"/>
                            <a:gd name="T85" fmla="*/ 159 h 172"/>
                            <a:gd name="T86" fmla="*/ 50 w 175"/>
                            <a:gd name="T87" fmla="*/ 153 h 172"/>
                            <a:gd name="T88" fmla="*/ 47 w 175"/>
                            <a:gd name="T89" fmla="*/ 14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75" h="172">
                              <a:moveTo>
                                <a:pt x="47" y="146"/>
                              </a:moveTo>
                              <a:lnTo>
                                <a:pt x="16" y="81"/>
                              </a:lnTo>
                              <a:lnTo>
                                <a:pt x="13" y="76"/>
                              </a:lnTo>
                              <a:lnTo>
                                <a:pt x="10" y="73"/>
                              </a:lnTo>
                              <a:lnTo>
                                <a:pt x="7" y="71"/>
                              </a:lnTo>
                              <a:lnTo>
                                <a:pt x="0" y="70"/>
                              </a:lnTo>
                              <a:lnTo>
                                <a:pt x="30" y="47"/>
                              </a:lnTo>
                              <a:lnTo>
                                <a:pt x="89" y="89"/>
                              </a:lnTo>
                              <a:lnTo>
                                <a:pt x="71" y="19"/>
                              </a:lnTo>
                              <a:lnTo>
                                <a:pt x="104" y="0"/>
                              </a:lnTo>
                              <a:lnTo>
                                <a:pt x="103" y="3"/>
                              </a:lnTo>
                              <a:lnTo>
                                <a:pt x="102" y="8"/>
                              </a:lnTo>
                              <a:lnTo>
                                <a:pt x="103" y="12"/>
                              </a:lnTo>
                              <a:lnTo>
                                <a:pt x="106" y="16"/>
                              </a:lnTo>
                              <a:lnTo>
                                <a:pt x="154" y="76"/>
                              </a:lnTo>
                              <a:lnTo>
                                <a:pt x="160" y="82"/>
                              </a:lnTo>
                              <a:lnTo>
                                <a:pt x="166" y="87"/>
                              </a:lnTo>
                              <a:lnTo>
                                <a:pt x="170" y="90"/>
                              </a:lnTo>
                              <a:lnTo>
                                <a:pt x="175" y="91"/>
                              </a:lnTo>
                              <a:lnTo>
                                <a:pt x="136" y="113"/>
                              </a:lnTo>
                              <a:lnTo>
                                <a:pt x="136" y="108"/>
                              </a:lnTo>
                              <a:lnTo>
                                <a:pt x="136" y="103"/>
                              </a:lnTo>
                              <a:lnTo>
                                <a:pt x="134" y="100"/>
                              </a:lnTo>
                              <a:lnTo>
                                <a:pt x="131" y="96"/>
                              </a:lnTo>
                              <a:lnTo>
                                <a:pt x="97" y="54"/>
                              </a:lnTo>
                              <a:lnTo>
                                <a:pt x="96" y="55"/>
                              </a:lnTo>
                              <a:lnTo>
                                <a:pt x="117" y="126"/>
                              </a:lnTo>
                              <a:lnTo>
                                <a:pt x="107" y="128"/>
                              </a:lnTo>
                              <a:lnTo>
                                <a:pt x="98" y="129"/>
                              </a:lnTo>
                              <a:lnTo>
                                <a:pt x="95" y="128"/>
                              </a:lnTo>
                              <a:lnTo>
                                <a:pt x="91" y="127"/>
                              </a:lnTo>
                              <a:lnTo>
                                <a:pt x="87" y="124"/>
                              </a:lnTo>
                              <a:lnTo>
                                <a:pt x="82" y="122"/>
                              </a:lnTo>
                              <a:lnTo>
                                <a:pt x="40" y="91"/>
                              </a:lnTo>
                              <a:lnTo>
                                <a:pt x="39" y="91"/>
                              </a:lnTo>
                              <a:lnTo>
                                <a:pt x="67" y="142"/>
                              </a:lnTo>
                              <a:lnTo>
                                <a:pt x="69" y="146"/>
                              </a:lnTo>
                              <a:lnTo>
                                <a:pt x="72" y="148"/>
                              </a:lnTo>
                              <a:lnTo>
                                <a:pt x="75" y="150"/>
                              </a:lnTo>
                              <a:lnTo>
                                <a:pt x="79" y="150"/>
                              </a:lnTo>
                              <a:lnTo>
                                <a:pt x="53" y="172"/>
                              </a:lnTo>
                              <a:lnTo>
                                <a:pt x="53" y="164"/>
                              </a:lnTo>
                              <a:lnTo>
                                <a:pt x="52" y="159"/>
                              </a:lnTo>
                              <a:lnTo>
                                <a:pt x="50" y="153"/>
                              </a:lnTo>
                              <a:lnTo>
                                <a:pt x="47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43"/>
                      <wps:cNvSpPr>
                        <a:spLocks/>
                      </wps:cNvSpPr>
                      <wps:spPr bwMode="auto">
                        <a:xfrm>
                          <a:off x="1529715" y="438785"/>
                          <a:ext cx="76835" cy="81280"/>
                        </a:xfrm>
                        <a:custGeom>
                          <a:avLst/>
                          <a:gdLst>
                            <a:gd name="T0" fmla="*/ 57 w 121"/>
                            <a:gd name="T1" fmla="*/ 117 h 128"/>
                            <a:gd name="T2" fmla="*/ 67 w 121"/>
                            <a:gd name="T3" fmla="*/ 114 h 128"/>
                            <a:gd name="T4" fmla="*/ 75 w 121"/>
                            <a:gd name="T5" fmla="*/ 109 h 128"/>
                            <a:gd name="T6" fmla="*/ 91 w 121"/>
                            <a:gd name="T7" fmla="*/ 95 h 128"/>
                            <a:gd name="T8" fmla="*/ 96 w 121"/>
                            <a:gd name="T9" fmla="*/ 82 h 128"/>
                            <a:gd name="T10" fmla="*/ 96 w 121"/>
                            <a:gd name="T11" fmla="*/ 77 h 128"/>
                            <a:gd name="T12" fmla="*/ 94 w 121"/>
                            <a:gd name="T13" fmla="*/ 72 h 128"/>
                            <a:gd name="T14" fmla="*/ 87 w 121"/>
                            <a:gd name="T15" fmla="*/ 70 h 128"/>
                            <a:gd name="T16" fmla="*/ 78 w 121"/>
                            <a:gd name="T17" fmla="*/ 70 h 128"/>
                            <a:gd name="T18" fmla="*/ 61 w 121"/>
                            <a:gd name="T19" fmla="*/ 78 h 128"/>
                            <a:gd name="T20" fmla="*/ 47 w 121"/>
                            <a:gd name="T21" fmla="*/ 86 h 128"/>
                            <a:gd name="T22" fmla="*/ 34 w 121"/>
                            <a:gd name="T23" fmla="*/ 87 h 128"/>
                            <a:gd name="T24" fmla="*/ 23 w 121"/>
                            <a:gd name="T25" fmla="*/ 86 h 128"/>
                            <a:gd name="T26" fmla="*/ 10 w 121"/>
                            <a:gd name="T27" fmla="*/ 78 h 128"/>
                            <a:gd name="T28" fmla="*/ 1 w 121"/>
                            <a:gd name="T29" fmla="*/ 68 h 128"/>
                            <a:gd name="T30" fmla="*/ 0 w 121"/>
                            <a:gd name="T31" fmla="*/ 54 h 128"/>
                            <a:gd name="T32" fmla="*/ 4 w 121"/>
                            <a:gd name="T33" fmla="*/ 37 h 128"/>
                            <a:gd name="T34" fmla="*/ 12 w 121"/>
                            <a:gd name="T35" fmla="*/ 22 h 128"/>
                            <a:gd name="T36" fmla="*/ 24 w 121"/>
                            <a:gd name="T37" fmla="*/ 10 h 128"/>
                            <a:gd name="T38" fmla="*/ 36 w 121"/>
                            <a:gd name="T39" fmla="*/ 0 h 128"/>
                            <a:gd name="T40" fmla="*/ 47 w 121"/>
                            <a:gd name="T41" fmla="*/ 19 h 128"/>
                            <a:gd name="T42" fmla="*/ 34 w 121"/>
                            <a:gd name="T43" fmla="*/ 27 h 128"/>
                            <a:gd name="T44" fmla="*/ 27 w 121"/>
                            <a:gd name="T45" fmla="*/ 36 h 128"/>
                            <a:gd name="T46" fmla="*/ 27 w 121"/>
                            <a:gd name="T47" fmla="*/ 47 h 128"/>
                            <a:gd name="T48" fmla="*/ 33 w 121"/>
                            <a:gd name="T49" fmla="*/ 53 h 128"/>
                            <a:gd name="T50" fmla="*/ 41 w 121"/>
                            <a:gd name="T51" fmla="*/ 52 h 128"/>
                            <a:gd name="T52" fmla="*/ 53 w 121"/>
                            <a:gd name="T53" fmla="*/ 46 h 128"/>
                            <a:gd name="T54" fmla="*/ 68 w 121"/>
                            <a:gd name="T55" fmla="*/ 39 h 128"/>
                            <a:gd name="T56" fmla="*/ 82 w 121"/>
                            <a:gd name="T57" fmla="*/ 35 h 128"/>
                            <a:gd name="T58" fmla="*/ 94 w 121"/>
                            <a:gd name="T59" fmla="*/ 34 h 128"/>
                            <a:gd name="T60" fmla="*/ 104 w 121"/>
                            <a:gd name="T61" fmla="*/ 37 h 128"/>
                            <a:gd name="T62" fmla="*/ 111 w 121"/>
                            <a:gd name="T63" fmla="*/ 43 h 128"/>
                            <a:gd name="T64" fmla="*/ 119 w 121"/>
                            <a:gd name="T65" fmla="*/ 57 h 128"/>
                            <a:gd name="T66" fmla="*/ 121 w 121"/>
                            <a:gd name="T67" fmla="*/ 75 h 128"/>
                            <a:gd name="T68" fmla="*/ 116 w 121"/>
                            <a:gd name="T69" fmla="*/ 89 h 128"/>
                            <a:gd name="T70" fmla="*/ 108 w 121"/>
                            <a:gd name="T71" fmla="*/ 103 h 128"/>
                            <a:gd name="T72" fmla="*/ 94 w 121"/>
                            <a:gd name="T73" fmla="*/ 118 h 128"/>
                            <a:gd name="T74" fmla="*/ 80 w 121"/>
                            <a:gd name="T75" fmla="*/ 128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21" h="128">
                              <a:moveTo>
                                <a:pt x="80" y="128"/>
                              </a:moveTo>
                              <a:lnTo>
                                <a:pt x="57" y="117"/>
                              </a:lnTo>
                              <a:lnTo>
                                <a:pt x="61" y="116"/>
                              </a:lnTo>
                              <a:lnTo>
                                <a:pt x="67" y="114"/>
                              </a:lnTo>
                              <a:lnTo>
                                <a:pt x="71" y="112"/>
                              </a:lnTo>
                              <a:lnTo>
                                <a:pt x="75" y="109"/>
                              </a:lnTo>
                              <a:lnTo>
                                <a:pt x="84" y="102"/>
                              </a:lnTo>
                              <a:lnTo>
                                <a:pt x="91" y="95"/>
                              </a:lnTo>
                              <a:lnTo>
                                <a:pt x="95" y="89"/>
                              </a:lnTo>
                              <a:lnTo>
                                <a:pt x="96" y="82"/>
                              </a:lnTo>
                              <a:lnTo>
                                <a:pt x="97" y="79"/>
                              </a:lnTo>
                              <a:lnTo>
                                <a:pt x="96" y="77"/>
                              </a:lnTo>
                              <a:lnTo>
                                <a:pt x="95" y="74"/>
                              </a:lnTo>
                              <a:lnTo>
                                <a:pt x="94" y="72"/>
                              </a:lnTo>
                              <a:lnTo>
                                <a:pt x="91" y="70"/>
                              </a:lnTo>
                              <a:lnTo>
                                <a:pt x="87" y="70"/>
                              </a:lnTo>
                              <a:lnTo>
                                <a:pt x="82" y="70"/>
                              </a:lnTo>
                              <a:lnTo>
                                <a:pt x="78" y="70"/>
                              </a:lnTo>
                              <a:lnTo>
                                <a:pt x="72" y="73"/>
                              </a:lnTo>
                              <a:lnTo>
                                <a:pt x="61" y="78"/>
                              </a:lnTo>
                              <a:lnTo>
                                <a:pt x="53" y="82"/>
                              </a:lnTo>
                              <a:lnTo>
                                <a:pt x="47" y="86"/>
                              </a:lnTo>
                              <a:lnTo>
                                <a:pt x="39" y="87"/>
                              </a:lnTo>
                              <a:lnTo>
                                <a:pt x="34" y="87"/>
                              </a:lnTo>
                              <a:lnTo>
                                <a:pt x="28" y="87"/>
                              </a:lnTo>
                              <a:lnTo>
                                <a:pt x="23" y="86"/>
                              </a:lnTo>
                              <a:lnTo>
                                <a:pt x="16" y="82"/>
                              </a:lnTo>
                              <a:lnTo>
                                <a:pt x="10" y="78"/>
                              </a:lnTo>
                              <a:lnTo>
                                <a:pt x="6" y="73"/>
                              </a:lnTo>
                              <a:lnTo>
                                <a:pt x="1" y="68"/>
                              </a:lnTo>
                              <a:lnTo>
                                <a:pt x="0" y="60"/>
                              </a:lnTo>
                              <a:lnTo>
                                <a:pt x="0" y="54"/>
                              </a:lnTo>
                              <a:lnTo>
                                <a:pt x="1" y="46"/>
                              </a:lnTo>
                              <a:lnTo>
                                <a:pt x="4" y="37"/>
                              </a:lnTo>
                              <a:lnTo>
                                <a:pt x="8" y="29"/>
                              </a:lnTo>
                              <a:lnTo>
                                <a:pt x="12" y="22"/>
                              </a:lnTo>
                              <a:lnTo>
                                <a:pt x="18" y="15"/>
                              </a:lnTo>
                              <a:lnTo>
                                <a:pt x="24" y="10"/>
                              </a:lnTo>
                              <a:lnTo>
                                <a:pt x="30" y="5"/>
                              </a:lnTo>
                              <a:lnTo>
                                <a:pt x="36" y="0"/>
                              </a:lnTo>
                              <a:lnTo>
                                <a:pt x="53" y="16"/>
                              </a:lnTo>
                              <a:lnTo>
                                <a:pt x="47" y="19"/>
                              </a:lnTo>
                              <a:lnTo>
                                <a:pt x="40" y="22"/>
                              </a:lnTo>
                              <a:lnTo>
                                <a:pt x="34" y="27"/>
                              </a:lnTo>
                              <a:lnTo>
                                <a:pt x="31" y="31"/>
                              </a:lnTo>
                              <a:lnTo>
                                <a:pt x="27" y="36"/>
                              </a:lnTo>
                              <a:lnTo>
                                <a:pt x="26" y="41"/>
                              </a:lnTo>
                              <a:lnTo>
                                <a:pt x="27" y="47"/>
                              </a:lnTo>
                              <a:lnTo>
                                <a:pt x="30" y="52"/>
                              </a:lnTo>
                              <a:lnTo>
                                <a:pt x="33" y="53"/>
                              </a:lnTo>
                              <a:lnTo>
                                <a:pt x="37" y="53"/>
                              </a:lnTo>
                              <a:lnTo>
                                <a:pt x="41" y="52"/>
                              </a:lnTo>
                              <a:lnTo>
                                <a:pt x="48" y="50"/>
                              </a:lnTo>
                              <a:lnTo>
                                <a:pt x="53" y="46"/>
                              </a:lnTo>
                              <a:lnTo>
                                <a:pt x="58" y="42"/>
                              </a:lnTo>
                              <a:lnTo>
                                <a:pt x="68" y="39"/>
                              </a:lnTo>
                              <a:lnTo>
                                <a:pt x="75" y="36"/>
                              </a:lnTo>
                              <a:lnTo>
                                <a:pt x="82" y="35"/>
                              </a:lnTo>
                              <a:lnTo>
                                <a:pt x="89" y="34"/>
                              </a:lnTo>
                              <a:lnTo>
                                <a:pt x="94" y="34"/>
                              </a:lnTo>
                              <a:lnTo>
                                <a:pt x="98" y="36"/>
                              </a:lnTo>
                              <a:lnTo>
                                <a:pt x="104" y="37"/>
                              </a:lnTo>
                              <a:lnTo>
                                <a:pt x="108" y="40"/>
                              </a:lnTo>
                              <a:lnTo>
                                <a:pt x="111" y="43"/>
                              </a:lnTo>
                              <a:lnTo>
                                <a:pt x="116" y="50"/>
                              </a:lnTo>
                              <a:lnTo>
                                <a:pt x="119" y="57"/>
                              </a:lnTo>
                              <a:lnTo>
                                <a:pt x="121" y="66"/>
                              </a:lnTo>
                              <a:lnTo>
                                <a:pt x="121" y="75"/>
                              </a:lnTo>
                              <a:lnTo>
                                <a:pt x="119" y="82"/>
                              </a:lnTo>
                              <a:lnTo>
                                <a:pt x="116" y="89"/>
                              </a:lnTo>
                              <a:lnTo>
                                <a:pt x="113" y="96"/>
                              </a:lnTo>
                              <a:lnTo>
                                <a:pt x="108" y="103"/>
                              </a:lnTo>
                              <a:lnTo>
                                <a:pt x="101" y="111"/>
                              </a:lnTo>
                              <a:lnTo>
                                <a:pt x="94" y="118"/>
                              </a:lnTo>
                              <a:lnTo>
                                <a:pt x="88" y="123"/>
                              </a:lnTo>
                              <a:lnTo>
                                <a:pt x="80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44"/>
                      <wps:cNvSpPr>
                        <a:spLocks noEditPoints="1"/>
                      </wps:cNvSpPr>
                      <wps:spPr bwMode="auto">
                        <a:xfrm>
                          <a:off x="1489075" y="514985"/>
                          <a:ext cx="91440" cy="77470"/>
                        </a:xfrm>
                        <a:custGeom>
                          <a:avLst/>
                          <a:gdLst>
                            <a:gd name="T0" fmla="*/ 59 w 144"/>
                            <a:gd name="T1" fmla="*/ 60 h 122"/>
                            <a:gd name="T2" fmla="*/ 71 w 144"/>
                            <a:gd name="T3" fmla="*/ 39 h 122"/>
                            <a:gd name="T4" fmla="*/ 36 w 144"/>
                            <a:gd name="T5" fmla="*/ 34 h 122"/>
                            <a:gd name="T6" fmla="*/ 59 w 144"/>
                            <a:gd name="T7" fmla="*/ 60 h 122"/>
                            <a:gd name="T8" fmla="*/ 68 w 144"/>
                            <a:gd name="T9" fmla="*/ 96 h 122"/>
                            <a:gd name="T10" fmla="*/ 20 w 144"/>
                            <a:gd name="T11" fmla="*/ 43 h 122"/>
                            <a:gd name="T12" fmla="*/ 17 w 144"/>
                            <a:gd name="T13" fmla="*/ 38 h 122"/>
                            <a:gd name="T14" fmla="*/ 13 w 144"/>
                            <a:gd name="T15" fmla="*/ 35 h 122"/>
                            <a:gd name="T16" fmla="*/ 10 w 144"/>
                            <a:gd name="T17" fmla="*/ 34 h 122"/>
                            <a:gd name="T18" fmla="*/ 7 w 144"/>
                            <a:gd name="T19" fmla="*/ 34 h 122"/>
                            <a:gd name="T20" fmla="*/ 3 w 144"/>
                            <a:gd name="T21" fmla="*/ 35 h 122"/>
                            <a:gd name="T22" fmla="*/ 0 w 144"/>
                            <a:gd name="T23" fmla="*/ 37 h 122"/>
                            <a:gd name="T24" fmla="*/ 19 w 144"/>
                            <a:gd name="T25" fmla="*/ 0 h 122"/>
                            <a:gd name="T26" fmla="*/ 116 w 144"/>
                            <a:gd name="T27" fmla="*/ 16 h 122"/>
                            <a:gd name="T28" fmla="*/ 118 w 144"/>
                            <a:gd name="T29" fmla="*/ 17 h 122"/>
                            <a:gd name="T30" fmla="*/ 123 w 144"/>
                            <a:gd name="T31" fmla="*/ 17 h 122"/>
                            <a:gd name="T32" fmla="*/ 133 w 144"/>
                            <a:gd name="T33" fmla="*/ 16 h 122"/>
                            <a:gd name="T34" fmla="*/ 144 w 144"/>
                            <a:gd name="T35" fmla="*/ 14 h 122"/>
                            <a:gd name="T36" fmla="*/ 117 w 144"/>
                            <a:gd name="T37" fmla="*/ 60 h 122"/>
                            <a:gd name="T38" fmla="*/ 116 w 144"/>
                            <a:gd name="T39" fmla="*/ 57 h 122"/>
                            <a:gd name="T40" fmla="*/ 116 w 144"/>
                            <a:gd name="T41" fmla="*/ 54 h 122"/>
                            <a:gd name="T42" fmla="*/ 114 w 144"/>
                            <a:gd name="T43" fmla="*/ 52 h 122"/>
                            <a:gd name="T44" fmla="*/ 113 w 144"/>
                            <a:gd name="T45" fmla="*/ 50 h 122"/>
                            <a:gd name="T46" fmla="*/ 109 w 144"/>
                            <a:gd name="T47" fmla="*/ 48 h 122"/>
                            <a:gd name="T48" fmla="*/ 104 w 144"/>
                            <a:gd name="T49" fmla="*/ 47 h 122"/>
                            <a:gd name="T50" fmla="*/ 88 w 144"/>
                            <a:gd name="T51" fmla="*/ 42 h 122"/>
                            <a:gd name="T52" fmla="*/ 72 w 144"/>
                            <a:gd name="T53" fmla="*/ 73 h 122"/>
                            <a:gd name="T54" fmla="*/ 81 w 144"/>
                            <a:gd name="T55" fmla="*/ 83 h 122"/>
                            <a:gd name="T56" fmla="*/ 85 w 144"/>
                            <a:gd name="T57" fmla="*/ 88 h 122"/>
                            <a:gd name="T58" fmla="*/ 90 w 144"/>
                            <a:gd name="T59" fmla="*/ 90 h 122"/>
                            <a:gd name="T60" fmla="*/ 95 w 144"/>
                            <a:gd name="T61" fmla="*/ 91 h 122"/>
                            <a:gd name="T62" fmla="*/ 101 w 144"/>
                            <a:gd name="T63" fmla="*/ 91 h 122"/>
                            <a:gd name="T64" fmla="*/ 95 w 144"/>
                            <a:gd name="T65" fmla="*/ 106 h 122"/>
                            <a:gd name="T66" fmla="*/ 88 w 144"/>
                            <a:gd name="T67" fmla="*/ 122 h 122"/>
                            <a:gd name="T68" fmla="*/ 76 w 144"/>
                            <a:gd name="T69" fmla="*/ 106 h 122"/>
                            <a:gd name="T70" fmla="*/ 68 w 144"/>
                            <a:gd name="T71" fmla="*/ 96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44" h="122">
                              <a:moveTo>
                                <a:pt x="59" y="60"/>
                              </a:moveTo>
                              <a:lnTo>
                                <a:pt x="71" y="39"/>
                              </a:lnTo>
                              <a:lnTo>
                                <a:pt x="36" y="34"/>
                              </a:lnTo>
                              <a:lnTo>
                                <a:pt x="59" y="60"/>
                              </a:lnTo>
                              <a:close/>
                              <a:moveTo>
                                <a:pt x="68" y="96"/>
                              </a:moveTo>
                              <a:lnTo>
                                <a:pt x="20" y="43"/>
                              </a:lnTo>
                              <a:lnTo>
                                <a:pt x="17" y="38"/>
                              </a:lnTo>
                              <a:lnTo>
                                <a:pt x="13" y="35"/>
                              </a:lnTo>
                              <a:lnTo>
                                <a:pt x="10" y="34"/>
                              </a:lnTo>
                              <a:lnTo>
                                <a:pt x="7" y="34"/>
                              </a:lnTo>
                              <a:lnTo>
                                <a:pt x="3" y="35"/>
                              </a:lnTo>
                              <a:lnTo>
                                <a:pt x="0" y="37"/>
                              </a:lnTo>
                              <a:lnTo>
                                <a:pt x="19" y="0"/>
                              </a:lnTo>
                              <a:lnTo>
                                <a:pt x="116" y="16"/>
                              </a:lnTo>
                              <a:lnTo>
                                <a:pt x="118" y="17"/>
                              </a:lnTo>
                              <a:lnTo>
                                <a:pt x="123" y="17"/>
                              </a:lnTo>
                              <a:lnTo>
                                <a:pt x="133" y="16"/>
                              </a:lnTo>
                              <a:lnTo>
                                <a:pt x="144" y="14"/>
                              </a:lnTo>
                              <a:lnTo>
                                <a:pt x="117" y="60"/>
                              </a:lnTo>
                              <a:lnTo>
                                <a:pt x="116" y="57"/>
                              </a:lnTo>
                              <a:lnTo>
                                <a:pt x="116" y="54"/>
                              </a:lnTo>
                              <a:lnTo>
                                <a:pt x="114" y="52"/>
                              </a:lnTo>
                              <a:lnTo>
                                <a:pt x="113" y="50"/>
                              </a:lnTo>
                              <a:lnTo>
                                <a:pt x="109" y="48"/>
                              </a:lnTo>
                              <a:lnTo>
                                <a:pt x="104" y="47"/>
                              </a:lnTo>
                              <a:lnTo>
                                <a:pt x="88" y="42"/>
                              </a:lnTo>
                              <a:lnTo>
                                <a:pt x="72" y="73"/>
                              </a:lnTo>
                              <a:lnTo>
                                <a:pt x="81" y="83"/>
                              </a:lnTo>
                              <a:lnTo>
                                <a:pt x="85" y="88"/>
                              </a:lnTo>
                              <a:lnTo>
                                <a:pt x="90" y="90"/>
                              </a:lnTo>
                              <a:lnTo>
                                <a:pt x="95" y="91"/>
                              </a:lnTo>
                              <a:lnTo>
                                <a:pt x="101" y="91"/>
                              </a:lnTo>
                              <a:lnTo>
                                <a:pt x="95" y="106"/>
                              </a:lnTo>
                              <a:lnTo>
                                <a:pt x="88" y="122"/>
                              </a:lnTo>
                              <a:lnTo>
                                <a:pt x="76" y="106"/>
                              </a:lnTo>
                              <a:lnTo>
                                <a:pt x="68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45"/>
                      <wps:cNvSpPr>
                        <a:spLocks/>
                      </wps:cNvSpPr>
                      <wps:spPr bwMode="auto">
                        <a:xfrm>
                          <a:off x="1449705" y="636905"/>
                          <a:ext cx="79375" cy="55880"/>
                        </a:xfrm>
                        <a:custGeom>
                          <a:avLst/>
                          <a:gdLst>
                            <a:gd name="T0" fmla="*/ 95 w 125"/>
                            <a:gd name="T1" fmla="*/ 72 h 88"/>
                            <a:gd name="T2" fmla="*/ 18 w 125"/>
                            <a:gd name="T3" fmla="*/ 65 h 88"/>
                            <a:gd name="T4" fmla="*/ 13 w 125"/>
                            <a:gd name="T5" fmla="*/ 65 h 88"/>
                            <a:gd name="T6" fmla="*/ 9 w 125"/>
                            <a:gd name="T7" fmla="*/ 66 h 88"/>
                            <a:gd name="T8" fmla="*/ 5 w 125"/>
                            <a:gd name="T9" fmla="*/ 68 h 88"/>
                            <a:gd name="T10" fmla="*/ 0 w 125"/>
                            <a:gd name="T11" fmla="*/ 70 h 88"/>
                            <a:gd name="T12" fmla="*/ 8 w 125"/>
                            <a:gd name="T13" fmla="*/ 24 h 88"/>
                            <a:gd name="T14" fmla="*/ 10 w 125"/>
                            <a:gd name="T15" fmla="*/ 28 h 88"/>
                            <a:gd name="T16" fmla="*/ 14 w 125"/>
                            <a:gd name="T17" fmla="*/ 31 h 88"/>
                            <a:gd name="T18" fmla="*/ 18 w 125"/>
                            <a:gd name="T19" fmla="*/ 33 h 88"/>
                            <a:gd name="T20" fmla="*/ 22 w 125"/>
                            <a:gd name="T21" fmla="*/ 35 h 88"/>
                            <a:gd name="T22" fmla="*/ 99 w 125"/>
                            <a:gd name="T23" fmla="*/ 42 h 88"/>
                            <a:gd name="T24" fmla="*/ 103 w 125"/>
                            <a:gd name="T25" fmla="*/ 35 h 88"/>
                            <a:gd name="T26" fmla="*/ 104 w 125"/>
                            <a:gd name="T27" fmla="*/ 29 h 88"/>
                            <a:gd name="T28" fmla="*/ 104 w 125"/>
                            <a:gd name="T29" fmla="*/ 23 h 88"/>
                            <a:gd name="T30" fmla="*/ 103 w 125"/>
                            <a:gd name="T31" fmla="*/ 12 h 88"/>
                            <a:gd name="T32" fmla="*/ 100 w 125"/>
                            <a:gd name="T33" fmla="*/ 7 h 88"/>
                            <a:gd name="T34" fmla="*/ 97 w 125"/>
                            <a:gd name="T35" fmla="*/ 0 h 88"/>
                            <a:gd name="T36" fmla="*/ 125 w 125"/>
                            <a:gd name="T37" fmla="*/ 11 h 88"/>
                            <a:gd name="T38" fmla="*/ 115 w 125"/>
                            <a:gd name="T39" fmla="*/ 88 h 88"/>
                            <a:gd name="T40" fmla="*/ 111 w 125"/>
                            <a:gd name="T41" fmla="*/ 82 h 88"/>
                            <a:gd name="T42" fmla="*/ 106 w 125"/>
                            <a:gd name="T43" fmla="*/ 78 h 88"/>
                            <a:gd name="T44" fmla="*/ 101 w 125"/>
                            <a:gd name="T45" fmla="*/ 75 h 88"/>
                            <a:gd name="T46" fmla="*/ 95 w 125"/>
                            <a:gd name="T47" fmla="*/ 72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5" h="88">
                              <a:moveTo>
                                <a:pt x="95" y="72"/>
                              </a:moveTo>
                              <a:lnTo>
                                <a:pt x="18" y="65"/>
                              </a:lnTo>
                              <a:lnTo>
                                <a:pt x="13" y="65"/>
                              </a:lnTo>
                              <a:lnTo>
                                <a:pt x="9" y="66"/>
                              </a:lnTo>
                              <a:lnTo>
                                <a:pt x="5" y="68"/>
                              </a:lnTo>
                              <a:lnTo>
                                <a:pt x="0" y="70"/>
                              </a:lnTo>
                              <a:lnTo>
                                <a:pt x="8" y="24"/>
                              </a:lnTo>
                              <a:lnTo>
                                <a:pt x="10" y="28"/>
                              </a:lnTo>
                              <a:lnTo>
                                <a:pt x="14" y="31"/>
                              </a:lnTo>
                              <a:lnTo>
                                <a:pt x="18" y="33"/>
                              </a:lnTo>
                              <a:lnTo>
                                <a:pt x="22" y="35"/>
                              </a:lnTo>
                              <a:lnTo>
                                <a:pt x="99" y="42"/>
                              </a:lnTo>
                              <a:lnTo>
                                <a:pt x="103" y="35"/>
                              </a:lnTo>
                              <a:lnTo>
                                <a:pt x="104" y="29"/>
                              </a:lnTo>
                              <a:lnTo>
                                <a:pt x="104" y="23"/>
                              </a:lnTo>
                              <a:lnTo>
                                <a:pt x="103" y="12"/>
                              </a:lnTo>
                              <a:lnTo>
                                <a:pt x="100" y="7"/>
                              </a:lnTo>
                              <a:lnTo>
                                <a:pt x="97" y="0"/>
                              </a:lnTo>
                              <a:lnTo>
                                <a:pt x="125" y="11"/>
                              </a:lnTo>
                              <a:lnTo>
                                <a:pt x="115" y="88"/>
                              </a:lnTo>
                              <a:lnTo>
                                <a:pt x="111" y="82"/>
                              </a:lnTo>
                              <a:lnTo>
                                <a:pt x="106" y="78"/>
                              </a:lnTo>
                              <a:lnTo>
                                <a:pt x="101" y="75"/>
                              </a:lnTo>
                              <a:lnTo>
                                <a:pt x="95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46"/>
                      <wps:cNvSpPr>
                        <a:spLocks/>
                      </wps:cNvSpPr>
                      <wps:spPr bwMode="auto">
                        <a:xfrm>
                          <a:off x="1448435" y="695325"/>
                          <a:ext cx="74295" cy="74295"/>
                        </a:xfrm>
                        <a:custGeom>
                          <a:avLst/>
                          <a:gdLst>
                            <a:gd name="T0" fmla="*/ 88 w 117"/>
                            <a:gd name="T1" fmla="*/ 77 h 117"/>
                            <a:gd name="T2" fmla="*/ 20 w 117"/>
                            <a:gd name="T3" fmla="*/ 106 h 117"/>
                            <a:gd name="T4" fmla="*/ 13 w 117"/>
                            <a:gd name="T5" fmla="*/ 111 h 117"/>
                            <a:gd name="T6" fmla="*/ 6 w 117"/>
                            <a:gd name="T7" fmla="*/ 117 h 117"/>
                            <a:gd name="T8" fmla="*/ 5 w 117"/>
                            <a:gd name="T9" fmla="*/ 107 h 117"/>
                            <a:gd name="T10" fmla="*/ 4 w 117"/>
                            <a:gd name="T11" fmla="*/ 95 h 117"/>
                            <a:gd name="T12" fmla="*/ 4 w 117"/>
                            <a:gd name="T13" fmla="*/ 85 h 117"/>
                            <a:gd name="T14" fmla="*/ 3 w 117"/>
                            <a:gd name="T15" fmla="*/ 74 h 117"/>
                            <a:gd name="T16" fmla="*/ 5 w 117"/>
                            <a:gd name="T17" fmla="*/ 75 h 117"/>
                            <a:gd name="T18" fmla="*/ 8 w 117"/>
                            <a:gd name="T19" fmla="*/ 75 h 117"/>
                            <a:gd name="T20" fmla="*/ 12 w 117"/>
                            <a:gd name="T21" fmla="*/ 75 h 117"/>
                            <a:gd name="T22" fmla="*/ 16 w 117"/>
                            <a:gd name="T23" fmla="*/ 74 h 117"/>
                            <a:gd name="T24" fmla="*/ 81 w 117"/>
                            <a:gd name="T25" fmla="*/ 46 h 117"/>
                            <a:gd name="T26" fmla="*/ 23 w 117"/>
                            <a:gd name="T27" fmla="*/ 30 h 117"/>
                            <a:gd name="T28" fmla="*/ 17 w 117"/>
                            <a:gd name="T29" fmla="*/ 29 h 117"/>
                            <a:gd name="T30" fmla="*/ 12 w 117"/>
                            <a:gd name="T31" fmla="*/ 28 h 117"/>
                            <a:gd name="T32" fmla="*/ 8 w 117"/>
                            <a:gd name="T33" fmla="*/ 29 h 117"/>
                            <a:gd name="T34" fmla="*/ 6 w 117"/>
                            <a:gd name="T35" fmla="*/ 30 h 117"/>
                            <a:gd name="T36" fmla="*/ 3 w 117"/>
                            <a:gd name="T37" fmla="*/ 33 h 117"/>
                            <a:gd name="T38" fmla="*/ 0 w 117"/>
                            <a:gd name="T39" fmla="*/ 37 h 117"/>
                            <a:gd name="T40" fmla="*/ 1 w 117"/>
                            <a:gd name="T41" fmla="*/ 0 h 117"/>
                            <a:gd name="T42" fmla="*/ 117 w 117"/>
                            <a:gd name="T43" fmla="*/ 37 h 117"/>
                            <a:gd name="T44" fmla="*/ 114 w 117"/>
                            <a:gd name="T45" fmla="*/ 51 h 117"/>
                            <a:gd name="T46" fmla="*/ 109 w 117"/>
                            <a:gd name="T47" fmla="*/ 61 h 117"/>
                            <a:gd name="T48" fmla="*/ 106 w 117"/>
                            <a:gd name="T49" fmla="*/ 66 h 117"/>
                            <a:gd name="T50" fmla="*/ 102 w 117"/>
                            <a:gd name="T51" fmla="*/ 70 h 117"/>
                            <a:gd name="T52" fmla="*/ 97 w 117"/>
                            <a:gd name="T53" fmla="*/ 73 h 117"/>
                            <a:gd name="T54" fmla="*/ 88 w 117"/>
                            <a:gd name="T55" fmla="*/ 7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17" h="117">
                              <a:moveTo>
                                <a:pt x="88" y="77"/>
                              </a:moveTo>
                              <a:lnTo>
                                <a:pt x="20" y="106"/>
                              </a:lnTo>
                              <a:lnTo>
                                <a:pt x="13" y="111"/>
                              </a:lnTo>
                              <a:lnTo>
                                <a:pt x="6" y="117"/>
                              </a:lnTo>
                              <a:lnTo>
                                <a:pt x="5" y="107"/>
                              </a:lnTo>
                              <a:lnTo>
                                <a:pt x="4" y="95"/>
                              </a:lnTo>
                              <a:lnTo>
                                <a:pt x="4" y="85"/>
                              </a:lnTo>
                              <a:lnTo>
                                <a:pt x="3" y="74"/>
                              </a:lnTo>
                              <a:lnTo>
                                <a:pt x="5" y="75"/>
                              </a:lnTo>
                              <a:lnTo>
                                <a:pt x="8" y="75"/>
                              </a:lnTo>
                              <a:lnTo>
                                <a:pt x="12" y="75"/>
                              </a:lnTo>
                              <a:lnTo>
                                <a:pt x="16" y="74"/>
                              </a:lnTo>
                              <a:lnTo>
                                <a:pt x="81" y="46"/>
                              </a:lnTo>
                              <a:lnTo>
                                <a:pt x="23" y="30"/>
                              </a:lnTo>
                              <a:lnTo>
                                <a:pt x="17" y="29"/>
                              </a:lnTo>
                              <a:lnTo>
                                <a:pt x="12" y="28"/>
                              </a:lnTo>
                              <a:lnTo>
                                <a:pt x="8" y="29"/>
                              </a:lnTo>
                              <a:lnTo>
                                <a:pt x="6" y="30"/>
                              </a:lnTo>
                              <a:lnTo>
                                <a:pt x="3" y="33"/>
                              </a:lnTo>
                              <a:lnTo>
                                <a:pt x="0" y="37"/>
                              </a:lnTo>
                              <a:lnTo>
                                <a:pt x="1" y="0"/>
                              </a:lnTo>
                              <a:lnTo>
                                <a:pt x="117" y="37"/>
                              </a:lnTo>
                              <a:lnTo>
                                <a:pt x="114" y="51"/>
                              </a:lnTo>
                              <a:lnTo>
                                <a:pt x="109" y="61"/>
                              </a:lnTo>
                              <a:lnTo>
                                <a:pt x="106" y="66"/>
                              </a:lnTo>
                              <a:lnTo>
                                <a:pt x="102" y="70"/>
                              </a:lnTo>
                              <a:lnTo>
                                <a:pt x="97" y="73"/>
                              </a:lnTo>
                              <a:lnTo>
                                <a:pt x="8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47"/>
                      <wps:cNvSpPr>
                        <a:spLocks/>
                      </wps:cNvSpPr>
                      <wps:spPr bwMode="auto">
                        <a:xfrm>
                          <a:off x="1452880" y="755650"/>
                          <a:ext cx="80010" cy="71120"/>
                        </a:xfrm>
                        <a:custGeom>
                          <a:avLst/>
                          <a:gdLst>
                            <a:gd name="T0" fmla="*/ 36 w 126"/>
                            <a:gd name="T1" fmla="*/ 106 h 112"/>
                            <a:gd name="T2" fmla="*/ 30 w 126"/>
                            <a:gd name="T3" fmla="*/ 103 h 112"/>
                            <a:gd name="T4" fmla="*/ 25 w 126"/>
                            <a:gd name="T5" fmla="*/ 99 h 112"/>
                            <a:gd name="T6" fmla="*/ 20 w 126"/>
                            <a:gd name="T7" fmla="*/ 94 h 112"/>
                            <a:gd name="T8" fmla="*/ 16 w 126"/>
                            <a:gd name="T9" fmla="*/ 88 h 112"/>
                            <a:gd name="T10" fmla="*/ 12 w 126"/>
                            <a:gd name="T11" fmla="*/ 82 h 112"/>
                            <a:gd name="T12" fmla="*/ 9 w 126"/>
                            <a:gd name="T13" fmla="*/ 75 h 112"/>
                            <a:gd name="T14" fmla="*/ 7 w 126"/>
                            <a:gd name="T15" fmla="*/ 67 h 112"/>
                            <a:gd name="T16" fmla="*/ 5 w 126"/>
                            <a:gd name="T17" fmla="*/ 60 h 112"/>
                            <a:gd name="T18" fmla="*/ 3 w 126"/>
                            <a:gd name="T19" fmla="*/ 50 h 112"/>
                            <a:gd name="T20" fmla="*/ 0 w 126"/>
                            <a:gd name="T21" fmla="*/ 39 h 112"/>
                            <a:gd name="T22" fmla="*/ 25 w 126"/>
                            <a:gd name="T23" fmla="*/ 30 h 112"/>
                            <a:gd name="T24" fmla="*/ 23 w 126"/>
                            <a:gd name="T25" fmla="*/ 37 h 112"/>
                            <a:gd name="T26" fmla="*/ 21 w 126"/>
                            <a:gd name="T27" fmla="*/ 42 h 112"/>
                            <a:gd name="T28" fmla="*/ 20 w 126"/>
                            <a:gd name="T29" fmla="*/ 47 h 112"/>
                            <a:gd name="T30" fmla="*/ 23 w 126"/>
                            <a:gd name="T31" fmla="*/ 55 h 112"/>
                            <a:gd name="T32" fmla="*/ 24 w 126"/>
                            <a:gd name="T33" fmla="*/ 59 h 112"/>
                            <a:gd name="T34" fmla="*/ 27 w 126"/>
                            <a:gd name="T35" fmla="*/ 64 h 112"/>
                            <a:gd name="T36" fmla="*/ 31 w 126"/>
                            <a:gd name="T37" fmla="*/ 68 h 112"/>
                            <a:gd name="T38" fmla="*/ 36 w 126"/>
                            <a:gd name="T39" fmla="*/ 73 h 112"/>
                            <a:gd name="T40" fmla="*/ 44 w 126"/>
                            <a:gd name="T41" fmla="*/ 75 h 112"/>
                            <a:gd name="T42" fmla="*/ 49 w 126"/>
                            <a:gd name="T43" fmla="*/ 75 h 112"/>
                            <a:gd name="T44" fmla="*/ 55 w 126"/>
                            <a:gd name="T45" fmla="*/ 75 h 112"/>
                            <a:gd name="T46" fmla="*/ 63 w 126"/>
                            <a:gd name="T47" fmla="*/ 73 h 112"/>
                            <a:gd name="T48" fmla="*/ 70 w 126"/>
                            <a:gd name="T49" fmla="*/ 71 h 112"/>
                            <a:gd name="T50" fmla="*/ 78 w 126"/>
                            <a:gd name="T51" fmla="*/ 67 h 112"/>
                            <a:gd name="T52" fmla="*/ 86 w 126"/>
                            <a:gd name="T53" fmla="*/ 63 h 112"/>
                            <a:gd name="T54" fmla="*/ 92 w 126"/>
                            <a:gd name="T55" fmla="*/ 59 h 112"/>
                            <a:gd name="T56" fmla="*/ 97 w 126"/>
                            <a:gd name="T57" fmla="*/ 55 h 112"/>
                            <a:gd name="T58" fmla="*/ 101 w 126"/>
                            <a:gd name="T59" fmla="*/ 47 h 112"/>
                            <a:gd name="T60" fmla="*/ 104 w 126"/>
                            <a:gd name="T61" fmla="*/ 41 h 112"/>
                            <a:gd name="T62" fmla="*/ 104 w 126"/>
                            <a:gd name="T63" fmla="*/ 34 h 112"/>
                            <a:gd name="T64" fmla="*/ 102 w 126"/>
                            <a:gd name="T65" fmla="*/ 25 h 112"/>
                            <a:gd name="T66" fmla="*/ 99 w 126"/>
                            <a:gd name="T67" fmla="*/ 19 h 112"/>
                            <a:gd name="T68" fmla="*/ 95 w 126"/>
                            <a:gd name="T69" fmla="*/ 13 h 112"/>
                            <a:gd name="T70" fmla="*/ 89 w 126"/>
                            <a:gd name="T71" fmla="*/ 7 h 112"/>
                            <a:gd name="T72" fmla="*/ 81 w 126"/>
                            <a:gd name="T73" fmla="*/ 0 h 112"/>
                            <a:gd name="T74" fmla="*/ 108 w 126"/>
                            <a:gd name="T75" fmla="*/ 1 h 112"/>
                            <a:gd name="T76" fmla="*/ 112 w 126"/>
                            <a:gd name="T77" fmla="*/ 5 h 112"/>
                            <a:gd name="T78" fmla="*/ 115 w 126"/>
                            <a:gd name="T79" fmla="*/ 10 h 112"/>
                            <a:gd name="T80" fmla="*/ 117 w 126"/>
                            <a:gd name="T81" fmla="*/ 14 h 112"/>
                            <a:gd name="T82" fmla="*/ 119 w 126"/>
                            <a:gd name="T83" fmla="*/ 19 h 112"/>
                            <a:gd name="T84" fmla="*/ 122 w 126"/>
                            <a:gd name="T85" fmla="*/ 26 h 112"/>
                            <a:gd name="T86" fmla="*/ 125 w 126"/>
                            <a:gd name="T87" fmla="*/ 34 h 112"/>
                            <a:gd name="T88" fmla="*/ 126 w 126"/>
                            <a:gd name="T89" fmla="*/ 41 h 112"/>
                            <a:gd name="T90" fmla="*/ 126 w 126"/>
                            <a:gd name="T91" fmla="*/ 47 h 112"/>
                            <a:gd name="T92" fmla="*/ 126 w 126"/>
                            <a:gd name="T93" fmla="*/ 55 h 112"/>
                            <a:gd name="T94" fmla="*/ 125 w 126"/>
                            <a:gd name="T95" fmla="*/ 61 h 112"/>
                            <a:gd name="T96" fmla="*/ 124 w 126"/>
                            <a:gd name="T97" fmla="*/ 67 h 112"/>
                            <a:gd name="T98" fmla="*/ 120 w 126"/>
                            <a:gd name="T99" fmla="*/ 74 h 112"/>
                            <a:gd name="T100" fmla="*/ 119 w 126"/>
                            <a:gd name="T101" fmla="*/ 77 h 112"/>
                            <a:gd name="T102" fmla="*/ 115 w 126"/>
                            <a:gd name="T103" fmla="*/ 85 h 112"/>
                            <a:gd name="T104" fmla="*/ 110 w 126"/>
                            <a:gd name="T105" fmla="*/ 91 h 112"/>
                            <a:gd name="T106" fmla="*/ 105 w 126"/>
                            <a:gd name="T107" fmla="*/ 96 h 112"/>
                            <a:gd name="T108" fmla="*/ 96 w 126"/>
                            <a:gd name="T109" fmla="*/ 101 h 112"/>
                            <a:gd name="T110" fmla="*/ 87 w 126"/>
                            <a:gd name="T111" fmla="*/ 105 h 112"/>
                            <a:gd name="T112" fmla="*/ 76 w 126"/>
                            <a:gd name="T113" fmla="*/ 107 h 112"/>
                            <a:gd name="T114" fmla="*/ 64 w 126"/>
                            <a:gd name="T115" fmla="*/ 111 h 112"/>
                            <a:gd name="T116" fmla="*/ 56 w 126"/>
                            <a:gd name="T117" fmla="*/ 112 h 112"/>
                            <a:gd name="T118" fmla="*/ 50 w 126"/>
                            <a:gd name="T119" fmla="*/ 111 h 112"/>
                            <a:gd name="T120" fmla="*/ 43 w 126"/>
                            <a:gd name="T121" fmla="*/ 110 h 112"/>
                            <a:gd name="T122" fmla="*/ 36 w 126"/>
                            <a:gd name="T123" fmla="*/ 106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6" h="112">
                              <a:moveTo>
                                <a:pt x="36" y="106"/>
                              </a:moveTo>
                              <a:lnTo>
                                <a:pt x="30" y="103"/>
                              </a:lnTo>
                              <a:lnTo>
                                <a:pt x="25" y="99"/>
                              </a:lnTo>
                              <a:lnTo>
                                <a:pt x="20" y="94"/>
                              </a:lnTo>
                              <a:lnTo>
                                <a:pt x="16" y="88"/>
                              </a:lnTo>
                              <a:lnTo>
                                <a:pt x="12" y="82"/>
                              </a:lnTo>
                              <a:lnTo>
                                <a:pt x="9" y="75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39"/>
                              </a:lnTo>
                              <a:lnTo>
                                <a:pt x="25" y="30"/>
                              </a:lnTo>
                              <a:lnTo>
                                <a:pt x="23" y="37"/>
                              </a:lnTo>
                              <a:lnTo>
                                <a:pt x="21" y="42"/>
                              </a:lnTo>
                              <a:lnTo>
                                <a:pt x="20" y="47"/>
                              </a:lnTo>
                              <a:lnTo>
                                <a:pt x="23" y="55"/>
                              </a:lnTo>
                              <a:lnTo>
                                <a:pt x="24" y="59"/>
                              </a:lnTo>
                              <a:lnTo>
                                <a:pt x="27" y="64"/>
                              </a:lnTo>
                              <a:lnTo>
                                <a:pt x="31" y="68"/>
                              </a:lnTo>
                              <a:lnTo>
                                <a:pt x="36" y="73"/>
                              </a:lnTo>
                              <a:lnTo>
                                <a:pt x="44" y="75"/>
                              </a:lnTo>
                              <a:lnTo>
                                <a:pt x="49" y="75"/>
                              </a:lnTo>
                              <a:lnTo>
                                <a:pt x="55" y="75"/>
                              </a:lnTo>
                              <a:lnTo>
                                <a:pt x="63" y="73"/>
                              </a:lnTo>
                              <a:lnTo>
                                <a:pt x="70" y="71"/>
                              </a:lnTo>
                              <a:lnTo>
                                <a:pt x="78" y="67"/>
                              </a:lnTo>
                              <a:lnTo>
                                <a:pt x="86" y="63"/>
                              </a:lnTo>
                              <a:lnTo>
                                <a:pt x="92" y="59"/>
                              </a:lnTo>
                              <a:lnTo>
                                <a:pt x="97" y="55"/>
                              </a:lnTo>
                              <a:lnTo>
                                <a:pt x="101" y="47"/>
                              </a:lnTo>
                              <a:lnTo>
                                <a:pt x="104" y="41"/>
                              </a:lnTo>
                              <a:lnTo>
                                <a:pt x="104" y="34"/>
                              </a:lnTo>
                              <a:lnTo>
                                <a:pt x="102" y="25"/>
                              </a:lnTo>
                              <a:lnTo>
                                <a:pt x="99" y="19"/>
                              </a:lnTo>
                              <a:lnTo>
                                <a:pt x="95" y="13"/>
                              </a:lnTo>
                              <a:lnTo>
                                <a:pt x="89" y="7"/>
                              </a:lnTo>
                              <a:lnTo>
                                <a:pt x="81" y="0"/>
                              </a:lnTo>
                              <a:lnTo>
                                <a:pt x="108" y="1"/>
                              </a:lnTo>
                              <a:lnTo>
                                <a:pt x="112" y="5"/>
                              </a:lnTo>
                              <a:lnTo>
                                <a:pt x="115" y="10"/>
                              </a:lnTo>
                              <a:lnTo>
                                <a:pt x="117" y="14"/>
                              </a:lnTo>
                              <a:lnTo>
                                <a:pt x="119" y="19"/>
                              </a:lnTo>
                              <a:lnTo>
                                <a:pt x="122" y="26"/>
                              </a:lnTo>
                              <a:lnTo>
                                <a:pt x="125" y="34"/>
                              </a:lnTo>
                              <a:lnTo>
                                <a:pt x="126" y="41"/>
                              </a:lnTo>
                              <a:lnTo>
                                <a:pt x="126" y="47"/>
                              </a:lnTo>
                              <a:lnTo>
                                <a:pt x="126" y="55"/>
                              </a:lnTo>
                              <a:lnTo>
                                <a:pt x="125" y="61"/>
                              </a:lnTo>
                              <a:lnTo>
                                <a:pt x="124" y="67"/>
                              </a:lnTo>
                              <a:lnTo>
                                <a:pt x="120" y="74"/>
                              </a:lnTo>
                              <a:lnTo>
                                <a:pt x="119" y="77"/>
                              </a:lnTo>
                              <a:lnTo>
                                <a:pt x="115" y="85"/>
                              </a:lnTo>
                              <a:lnTo>
                                <a:pt x="110" y="91"/>
                              </a:lnTo>
                              <a:lnTo>
                                <a:pt x="105" y="96"/>
                              </a:lnTo>
                              <a:lnTo>
                                <a:pt x="96" y="101"/>
                              </a:lnTo>
                              <a:lnTo>
                                <a:pt x="87" y="105"/>
                              </a:lnTo>
                              <a:lnTo>
                                <a:pt x="76" y="107"/>
                              </a:lnTo>
                              <a:lnTo>
                                <a:pt x="64" y="111"/>
                              </a:lnTo>
                              <a:lnTo>
                                <a:pt x="56" y="112"/>
                              </a:lnTo>
                              <a:lnTo>
                                <a:pt x="50" y="111"/>
                              </a:lnTo>
                              <a:lnTo>
                                <a:pt x="43" y="110"/>
                              </a:lnTo>
                              <a:lnTo>
                                <a:pt x="3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48"/>
                      <wps:cNvSpPr>
                        <a:spLocks/>
                      </wps:cNvSpPr>
                      <wps:spPr bwMode="auto">
                        <a:xfrm>
                          <a:off x="1720215" y="1036955"/>
                          <a:ext cx="71755" cy="79375"/>
                        </a:xfrm>
                        <a:custGeom>
                          <a:avLst/>
                          <a:gdLst>
                            <a:gd name="T0" fmla="*/ 7 w 113"/>
                            <a:gd name="T1" fmla="*/ 37 h 125"/>
                            <a:gd name="T2" fmla="*/ 12 w 113"/>
                            <a:gd name="T3" fmla="*/ 25 h 125"/>
                            <a:gd name="T4" fmla="*/ 20 w 113"/>
                            <a:gd name="T5" fmla="*/ 16 h 125"/>
                            <a:gd name="T6" fmla="*/ 29 w 113"/>
                            <a:gd name="T7" fmla="*/ 9 h 125"/>
                            <a:gd name="T8" fmla="*/ 46 w 113"/>
                            <a:gd name="T9" fmla="*/ 2 h 125"/>
                            <a:gd name="T10" fmla="*/ 66 w 113"/>
                            <a:gd name="T11" fmla="*/ 0 h 125"/>
                            <a:gd name="T12" fmla="*/ 84 w 113"/>
                            <a:gd name="T13" fmla="*/ 3 h 125"/>
                            <a:gd name="T14" fmla="*/ 103 w 113"/>
                            <a:gd name="T15" fmla="*/ 11 h 125"/>
                            <a:gd name="T16" fmla="*/ 107 w 113"/>
                            <a:gd name="T17" fmla="*/ 40 h 125"/>
                            <a:gd name="T18" fmla="*/ 97 w 113"/>
                            <a:gd name="T19" fmla="*/ 31 h 125"/>
                            <a:gd name="T20" fmla="*/ 81 w 113"/>
                            <a:gd name="T21" fmla="*/ 22 h 125"/>
                            <a:gd name="T22" fmla="*/ 71 w 113"/>
                            <a:gd name="T23" fmla="*/ 20 h 125"/>
                            <a:gd name="T24" fmla="*/ 58 w 113"/>
                            <a:gd name="T25" fmla="*/ 24 h 125"/>
                            <a:gd name="T26" fmla="*/ 49 w 113"/>
                            <a:gd name="T27" fmla="*/ 33 h 125"/>
                            <a:gd name="T28" fmla="*/ 42 w 113"/>
                            <a:gd name="T29" fmla="*/ 45 h 125"/>
                            <a:gd name="T30" fmla="*/ 37 w 113"/>
                            <a:gd name="T31" fmla="*/ 61 h 125"/>
                            <a:gd name="T32" fmla="*/ 36 w 113"/>
                            <a:gd name="T33" fmla="*/ 77 h 125"/>
                            <a:gd name="T34" fmla="*/ 40 w 113"/>
                            <a:gd name="T35" fmla="*/ 92 h 125"/>
                            <a:gd name="T36" fmla="*/ 51 w 113"/>
                            <a:gd name="T37" fmla="*/ 102 h 125"/>
                            <a:gd name="T38" fmla="*/ 68 w 113"/>
                            <a:gd name="T39" fmla="*/ 106 h 125"/>
                            <a:gd name="T40" fmla="*/ 88 w 113"/>
                            <a:gd name="T41" fmla="*/ 105 h 125"/>
                            <a:gd name="T42" fmla="*/ 81 w 113"/>
                            <a:gd name="T43" fmla="*/ 125 h 125"/>
                            <a:gd name="T44" fmla="*/ 67 w 113"/>
                            <a:gd name="T45" fmla="*/ 125 h 125"/>
                            <a:gd name="T46" fmla="*/ 53 w 113"/>
                            <a:gd name="T47" fmla="*/ 122 h 125"/>
                            <a:gd name="T48" fmla="*/ 39 w 113"/>
                            <a:gd name="T49" fmla="*/ 117 h 125"/>
                            <a:gd name="T50" fmla="*/ 27 w 113"/>
                            <a:gd name="T51" fmla="*/ 111 h 125"/>
                            <a:gd name="T52" fmla="*/ 17 w 113"/>
                            <a:gd name="T53" fmla="*/ 101 h 125"/>
                            <a:gd name="T54" fmla="*/ 10 w 113"/>
                            <a:gd name="T55" fmla="*/ 91 h 125"/>
                            <a:gd name="T56" fmla="*/ 5 w 113"/>
                            <a:gd name="T57" fmla="*/ 80 h 125"/>
                            <a:gd name="T58" fmla="*/ 1 w 113"/>
                            <a:gd name="T59" fmla="*/ 68 h 125"/>
                            <a:gd name="T60" fmla="*/ 1 w 113"/>
                            <a:gd name="T61" fmla="*/ 57 h 125"/>
                            <a:gd name="T62" fmla="*/ 3 w 113"/>
                            <a:gd name="T63" fmla="*/ 4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13" h="125">
                              <a:moveTo>
                                <a:pt x="5" y="43"/>
                              </a:moveTo>
                              <a:lnTo>
                                <a:pt x="7" y="37"/>
                              </a:lnTo>
                              <a:lnTo>
                                <a:pt x="9" y="31"/>
                              </a:lnTo>
                              <a:lnTo>
                                <a:pt x="12" y="25"/>
                              </a:lnTo>
                              <a:lnTo>
                                <a:pt x="16" y="20"/>
                              </a:lnTo>
                              <a:lnTo>
                                <a:pt x="20" y="16"/>
                              </a:lnTo>
                              <a:lnTo>
                                <a:pt x="24" y="12"/>
                              </a:lnTo>
                              <a:lnTo>
                                <a:pt x="29" y="9"/>
                              </a:lnTo>
                              <a:lnTo>
                                <a:pt x="34" y="6"/>
                              </a:lnTo>
                              <a:lnTo>
                                <a:pt x="46" y="2"/>
                              </a:lnTo>
                              <a:lnTo>
                                <a:pt x="56" y="0"/>
                              </a:lnTo>
                              <a:lnTo>
                                <a:pt x="66" y="0"/>
                              </a:lnTo>
                              <a:lnTo>
                                <a:pt x="75" y="1"/>
                              </a:lnTo>
                              <a:lnTo>
                                <a:pt x="84" y="3"/>
                              </a:lnTo>
                              <a:lnTo>
                                <a:pt x="94" y="6"/>
                              </a:lnTo>
                              <a:lnTo>
                                <a:pt x="103" y="11"/>
                              </a:lnTo>
                              <a:lnTo>
                                <a:pt x="113" y="15"/>
                              </a:lnTo>
                              <a:lnTo>
                                <a:pt x="107" y="40"/>
                              </a:lnTo>
                              <a:lnTo>
                                <a:pt x="101" y="35"/>
                              </a:lnTo>
                              <a:lnTo>
                                <a:pt x="97" y="31"/>
                              </a:lnTo>
                              <a:lnTo>
                                <a:pt x="90" y="25"/>
                              </a:lnTo>
                              <a:lnTo>
                                <a:pt x="81" y="22"/>
                              </a:lnTo>
                              <a:lnTo>
                                <a:pt x="77" y="21"/>
                              </a:lnTo>
                              <a:lnTo>
                                <a:pt x="71" y="20"/>
                              </a:lnTo>
                              <a:lnTo>
                                <a:pt x="64" y="21"/>
                              </a:lnTo>
                              <a:lnTo>
                                <a:pt x="58" y="24"/>
                              </a:lnTo>
                              <a:lnTo>
                                <a:pt x="53" y="29"/>
                              </a:lnTo>
                              <a:lnTo>
                                <a:pt x="49" y="33"/>
                              </a:lnTo>
                              <a:lnTo>
                                <a:pt x="46" y="38"/>
                              </a:lnTo>
                              <a:lnTo>
                                <a:pt x="42" y="45"/>
                              </a:lnTo>
                              <a:lnTo>
                                <a:pt x="40" y="53"/>
                              </a:lnTo>
                              <a:lnTo>
                                <a:pt x="37" y="61"/>
                              </a:lnTo>
                              <a:lnTo>
                                <a:pt x="36" y="70"/>
                              </a:lnTo>
                              <a:lnTo>
                                <a:pt x="36" y="77"/>
                              </a:lnTo>
                              <a:lnTo>
                                <a:pt x="37" y="84"/>
                              </a:lnTo>
                              <a:lnTo>
                                <a:pt x="40" y="92"/>
                              </a:lnTo>
                              <a:lnTo>
                                <a:pt x="44" y="97"/>
                              </a:lnTo>
                              <a:lnTo>
                                <a:pt x="51" y="102"/>
                              </a:lnTo>
                              <a:lnTo>
                                <a:pt x="58" y="104"/>
                              </a:lnTo>
                              <a:lnTo>
                                <a:pt x="68" y="106"/>
                              </a:lnTo>
                              <a:lnTo>
                                <a:pt x="77" y="105"/>
                              </a:lnTo>
                              <a:lnTo>
                                <a:pt x="88" y="105"/>
                              </a:lnTo>
                              <a:lnTo>
                                <a:pt x="97" y="103"/>
                              </a:lnTo>
                              <a:lnTo>
                                <a:pt x="81" y="125"/>
                              </a:lnTo>
                              <a:lnTo>
                                <a:pt x="74" y="125"/>
                              </a:lnTo>
                              <a:lnTo>
                                <a:pt x="67" y="125"/>
                              </a:lnTo>
                              <a:lnTo>
                                <a:pt x="60" y="124"/>
                              </a:lnTo>
                              <a:lnTo>
                                <a:pt x="53" y="122"/>
                              </a:lnTo>
                              <a:lnTo>
                                <a:pt x="46" y="120"/>
                              </a:lnTo>
                              <a:lnTo>
                                <a:pt x="39" y="117"/>
                              </a:lnTo>
                              <a:lnTo>
                                <a:pt x="33" y="114"/>
                              </a:lnTo>
                              <a:lnTo>
                                <a:pt x="27" y="111"/>
                              </a:lnTo>
                              <a:lnTo>
                                <a:pt x="21" y="106"/>
                              </a:lnTo>
                              <a:lnTo>
                                <a:pt x="17" y="101"/>
                              </a:lnTo>
                              <a:lnTo>
                                <a:pt x="13" y="97"/>
                              </a:lnTo>
                              <a:lnTo>
                                <a:pt x="10" y="91"/>
                              </a:lnTo>
                              <a:lnTo>
                                <a:pt x="7" y="85"/>
                              </a:lnTo>
                              <a:lnTo>
                                <a:pt x="5" y="80"/>
                              </a:lnTo>
                              <a:lnTo>
                                <a:pt x="2" y="75"/>
                              </a:lnTo>
                              <a:lnTo>
                                <a:pt x="1" y="68"/>
                              </a:lnTo>
                              <a:lnTo>
                                <a:pt x="0" y="63"/>
                              </a:lnTo>
                              <a:lnTo>
                                <a:pt x="1" y="57"/>
                              </a:lnTo>
                              <a:lnTo>
                                <a:pt x="1" y="52"/>
                              </a:lnTo>
                              <a:lnTo>
                                <a:pt x="3" y="45"/>
                              </a:lnTo>
                              <a:lnTo>
                                <a:pt x="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9"/>
                      <wps:cNvSpPr>
                        <a:spLocks noEditPoints="1"/>
                      </wps:cNvSpPr>
                      <wps:spPr bwMode="auto">
                        <a:xfrm>
                          <a:off x="1480185" y="809625"/>
                          <a:ext cx="86360" cy="84455"/>
                        </a:xfrm>
                        <a:custGeom>
                          <a:avLst/>
                          <a:gdLst>
                            <a:gd name="T0" fmla="*/ 70 w 136"/>
                            <a:gd name="T1" fmla="*/ 99 h 133"/>
                            <a:gd name="T2" fmla="*/ 61 w 136"/>
                            <a:gd name="T3" fmla="*/ 77 h 133"/>
                            <a:gd name="T4" fmla="*/ 34 w 136"/>
                            <a:gd name="T5" fmla="*/ 101 h 133"/>
                            <a:gd name="T6" fmla="*/ 70 w 136"/>
                            <a:gd name="T7" fmla="*/ 99 h 133"/>
                            <a:gd name="T8" fmla="*/ 105 w 136"/>
                            <a:gd name="T9" fmla="*/ 115 h 133"/>
                            <a:gd name="T10" fmla="*/ 33 w 136"/>
                            <a:gd name="T11" fmla="*/ 119 h 133"/>
                            <a:gd name="T12" fmla="*/ 28 w 136"/>
                            <a:gd name="T13" fmla="*/ 121 h 133"/>
                            <a:gd name="T14" fmla="*/ 23 w 136"/>
                            <a:gd name="T15" fmla="*/ 121 h 133"/>
                            <a:gd name="T16" fmla="*/ 21 w 136"/>
                            <a:gd name="T17" fmla="*/ 122 h 133"/>
                            <a:gd name="T18" fmla="*/ 20 w 136"/>
                            <a:gd name="T19" fmla="*/ 124 h 133"/>
                            <a:gd name="T20" fmla="*/ 17 w 136"/>
                            <a:gd name="T21" fmla="*/ 128 h 133"/>
                            <a:gd name="T22" fmla="*/ 16 w 136"/>
                            <a:gd name="T23" fmla="*/ 133 h 133"/>
                            <a:gd name="T24" fmla="*/ 0 w 136"/>
                            <a:gd name="T25" fmla="*/ 94 h 133"/>
                            <a:gd name="T26" fmla="*/ 69 w 136"/>
                            <a:gd name="T27" fmla="*/ 27 h 133"/>
                            <a:gd name="T28" fmla="*/ 75 w 136"/>
                            <a:gd name="T29" fmla="*/ 21 h 133"/>
                            <a:gd name="T30" fmla="*/ 79 w 136"/>
                            <a:gd name="T31" fmla="*/ 17 h 133"/>
                            <a:gd name="T32" fmla="*/ 85 w 136"/>
                            <a:gd name="T33" fmla="*/ 11 h 133"/>
                            <a:gd name="T34" fmla="*/ 89 w 136"/>
                            <a:gd name="T35" fmla="*/ 0 h 133"/>
                            <a:gd name="T36" fmla="*/ 107 w 136"/>
                            <a:gd name="T37" fmla="*/ 51 h 133"/>
                            <a:gd name="T38" fmla="*/ 104 w 136"/>
                            <a:gd name="T39" fmla="*/ 49 h 133"/>
                            <a:gd name="T40" fmla="*/ 101 w 136"/>
                            <a:gd name="T41" fmla="*/ 48 h 133"/>
                            <a:gd name="T42" fmla="*/ 98 w 136"/>
                            <a:gd name="T43" fmla="*/ 48 h 133"/>
                            <a:gd name="T44" fmla="*/ 95 w 136"/>
                            <a:gd name="T45" fmla="*/ 49 h 133"/>
                            <a:gd name="T46" fmla="*/ 90 w 136"/>
                            <a:gd name="T47" fmla="*/ 52 h 133"/>
                            <a:gd name="T48" fmla="*/ 87 w 136"/>
                            <a:gd name="T49" fmla="*/ 55 h 133"/>
                            <a:gd name="T50" fmla="*/ 74 w 136"/>
                            <a:gd name="T51" fmla="*/ 66 h 133"/>
                            <a:gd name="T52" fmla="*/ 88 w 136"/>
                            <a:gd name="T53" fmla="*/ 96 h 133"/>
                            <a:gd name="T54" fmla="*/ 103 w 136"/>
                            <a:gd name="T55" fmla="*/ 96 h 133"/>
                            <a:gd name="T56" fmla="*/ 107 w 136"/>
                            <a:gd name="T57" fmla="*/ 96 h 133"/>
                            <a:gd name="T58" fmla="*/ 111 w 136"/>
                            <a:gd name="T59" fmla="*/ 95 h 133"/>
                            <a:gd name="T60" fmla="*/ 113 w 136"/>
                            <a:gd name="T61" fmla="*/ 94 h 133"/>
                            <a:gd name="T62" fmla="*/ 115 w 136"/>
                            <a:gd name="T63" fmla="*/ 92 h 133"/>
                            <a:gd name="T64" fmla="*/ 117 w 136"/>
                            <a:gd name="T65" fmla="*/ 88 h 133"/>
                            <a:gd name="T66" fmla="*/ 119 w 136"/>
                            <a:gd name="T67" fmla="*/ 85 h 133"/>
                            <a:gd name="T68" fmla="*/ 136 w 136"/>
                            <a:gd name="T69" fmla="*/ 118 h 133"/>
                            <a:gd name="T70" fmla="*/ 129 w 136"/>
                            <a:gd name="T71" fmla="*/ 115 h 133"/>
                            <a:gd name="T72" fmla="*/ 121 w 136"/>
                            <a:gd name="T73" fmla="*/ 114 h 133"/>
                            <a:gd name="T74" fmla="*/ 112 w 136"/>
                            <a:gd name="T75" fmla="*/ 114 h 133"/>
                            <a:gd name="T76" fmla="*/ 105 w 136"/>
                            <a:gd name="T77" fmla="*/ 115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6" h="133">
                              <a:moveTo>
                                <a:pt x="70" y="99"/>
                              </a:moveTo>
                              <a:lnTo>
                                <a:pt x="61" y="77"/>
                              </a:lnTo>
                              <a:lnTo>
                                <a:pt x="34" y="101"/>
                              </a:lnTo>
                              <a:lnTo>
                                <a:pt x="70" y="99"/>
                              </a:lnTo>
                              <a:close/>
                              <a:moveTo>
                                <a:pt x="105" y="115"/>
                              </a:moveTo>
                              <a:lnTo>
                                <a:pt x="33" y="119"/>
                              </a:lnTo>
                              <a:lnTo>
                                <a:pt x="28" y="121"/>
                              </a:lnTo>
                              <a:lnTo>
                                <a:pt x="23" y="121"/>
                              </a:lnTo>
                              <a:lnTo>
                                <a:pt x="21" y="122"/>
                              </a:lnTo>
                              <a:lnTo>
                                <a:pt x="20" y="124"/>
                              </a:lnTo>
                              <a:lnTo>
                                <a:pt x="17" y="128"/>
                              </a:lnTo>
                              <a:lnTo>
                                <a:pt x="16" y="133"/>
                              </a:lnTo>
                              <a:lnTo>
                                <a:pt x="0" y="94"/>
                              </a:lnTo>
                              <a:lnTo>
                                <a:pt x="69" y="27"/>
                              </a:lnTo>
                              <a:lnTo>
                                <a:pt x="75" y="21"/>
                              </a:lnTo>
                              <a:lnTo>
                                <a:pt x="79" y="17"/>
                              </a:lnTo>
                              <a:lnTo>
                                <a:pt x="85" y="11"/>
                              </a:lnTo>
                              <a:lnTo>
                                <a:pt x="89" y="0"/>
                              </a:lnTo>
                              <a:lnTo>
                                <a:pt x="107" y="51"/>
                              </a:lnTo>
                              <a:lnTo>
                                <a:pt x="104" y="49"/>
                              </a:lnTo>
                              <a:lnTo>
                                <a:pt x="101" y="48"/>
                              </a:lnTo>
                              <a:lnTo>
                                <a:pt x="98" y="48"/>
                              </a:lnTo>
                              <a:lnTo>
                                <a:pt x="95" y="49"/>
                              </a:lnTo>
                              <a:lnTo>
                                <a:pt x="90" y="52"/>
                              </a:lnTo>
                              <a:lnTo>
                                <a:pt x="87" y="55"/>
                              </a:lnTo>
                              <a:lnTo>
                                <a:pt x="74" y="66"/>
                              </a:lnTo>
                              <a:lnTo>
                                <a:pt x="88" y="96"/>
                              </a:lnTo>
                              <a:lnTo>
                                <a:pt x="103" y="96"/>
                              </a:lnTo>
                              <a:lnTo>
                                <a:pt x="107" y="96"/>
                              </a:lnTo>
                              <a:lnTo>
                                <a:pt x="111" y="95"/>
                              </a:lnTo>
                              <a:lnTo>
                                <a:pt x="113" y="94"/>
                              </a:lnTo>
                              <a:lnTo>
                                <a:pt x="115" y="92"/>
                              </a:lnTo>
                              <a:lnTo>
                                <a:pt x="117" y="88"/>
                              </a:lnTo>
                              <a:lnTo>
                                <a:pt x="119" y="85"/>
                              </a:lnTo>
                              <a:lnTo>
                                <a:pt x="136" y="118"/>
                              </a:lnTo>
                              <a:lnTo>
                                <a:pt x="129" y="115"/>
                              </a:lnTo>
                              <a:lnTo>
                                <a:pt x="121" y="114"/>
                              </a:lnTo>
                              <a:lnTo>
                                <a:pt x="112" y="114"/>
                              </a:lnTo>
                              <a:lnTo>
                                <a:pt x="105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50"/>
                      <wps:cNvSpPr>
                        <a:spLocks/>
                      </wps:cNvSpPr>
                      <wps:spPr bwMode="auto">
                        <a:xfrm>
                          <a:off x="1579880" y="966470"/>
                          <a:ext cx="35560" cy="35560"/>
                        </a:xfrm>
                        <a:custGeom>
                          <a:avLst/>
                          <a:gdLst>
                            <a:gd name="T0" fmla="*/ 28 w 56"/>
                            <a:gd name="T1" fmla="*/ 0 h 56"/>
                            <a:gd name="T2" fmla="*/ 34 w 56"/>
                            <a:gd name="T3" fmla="*/ 1 h 56"/>
                            <a:gd name="T4" fmla="*/ 39 w 56"/>
                            <a:gd name="T5" fmla="*/ 3 h 56"/>
                            <a:gd name="T6" fmla="*/ 43 w 56"/>
                            <a:gd name="T7" fmla="*/ 5 h 56"/>
                            <a:gd name="T8" fmla="*/ 48 w 56"/>
                            <a:gd name="T9" fmla="*/ 8 h 56"/>
                            <a:gd name="T10" fmla="*/ 51 w 56"/>
                            <a:gd name="T11" fmla="*/ 12 h 56"/>
                            <a:gd name="T12" fmla="*/ 54 w 56"/>
                            <a:gd name="T13" fmla="*/ 17 h 56"/>
                            <a:gd name="T14" fmla="*/ 55 w 56"/>
                            <a:gd name="T15" fmla="*/ 23 h 56"/>
                            <a:gd name="T16" fmla="*/ 56 w 56"/>
                            <a:gd name="T17" fmla="*/ 28 h 56"/>
                            <a:gd name="T18" fmla="*/ 55 w 56"/>
                            <a:gd name="T19" fmla="*/ 33 h 56"/>
                            <a:gd name="T20" fmla="*/ 54 w 56"/>
                            <a:gd name="T21" fmla="*/ 38 h 56"/>
                            <a:gd name="T22" fmla="*/ 51 w 56"/>
                            <a:gd name="T23" fmla="*/ 44 h 56"/>
                            <a:gd name="T24" fmla="*/ 48 w 56"/>
                            <a:gd name="T25" fmla="*/ 48 h 56"/>
                            <a:gd name="T26" fmla="*/ 43 w 56"/>
                            <a:gd name="T27" fmla="*/ 51 h 56"/>
                            <a:gd name="T28" fmla="*/ 39 w 56"/>
                            <a:gd name="T29" fmla="*/ 53 h 56"/>
                            <a:gd name="T30" fmla="*/ 34 w 56"/>
                            <a:gd name="T31" fmla="*/ 55 h 56"/>
                            <a:gd name="T32" fmla="*/ 28 w 56"/>
                            <a:gd name="T33" fmla="*/ 56 h 56"/>
                            <a:gd name="T34" fmla="*/ 22 w 56"/>
                            <a:gd name="T35" fmla="*/ 55 h 56"/>
                            <a:gd name="T36" fmla="*/ 17 w 56"/>
                            <a:gd name="T37" fmla="*/ 53 h 56"/>
                            <a:gd name="T38" fmla="*/ 12 w 56"/>
                            <a:gd name="T39" fmla="*/ 51 h 56"/>
                            <a:gd name="T40" fmla="*/ 8 w 56"/>
                            <a:gd name="T41" fmla="*/ 48 h 56"/>
                            <a:gd name="T42" fmla="*/ 5 w 56"/>
                            <a:gd name="T43" fmla="*/ 44 h 56"/>
                            <a:gd name="T44" fmla="*/ 2 w 56"/>
                            <a:gd name="T45" fmla="*/ 38 h 56"/>
                            <a:gd name="T46" fmla="*/ 0 w 56"/>
                            <a:gd name="T47" fmla="*/ 33 h 56"/>
                            <a:gd name="T48" fmla="*/ 0 w 56"/>
                            <a:gd name="T49" fmla="*/ 28 h 56"/>
                            <a:gd name="T50" fmla="*/ 0 w 56"/>
                            <a:gd name="T51" fmla="*/ 23 h 56"/>
                            <a:gd name="T52" fmla="*/ 2 w 56"/>
                            <a:gd name="T53" fmla="*/ 17 h 56"/>
                            <a:gd name="T54" fmla="*/ 5 w 56"/>
                            <a:gd name="T55" fmla="*/ 12 h 56"/>
                            <a:gd name="T56" fmla="*/ 8 w 56"/>
                            <a:gd name="T57" fmla="*/ 8 h 56"/>
                            <a:gd name="T58" fmla="*/ 12 w 56"/>
                            <a:gd name="T59" fmla="*/ 5 h 56"/>
                            <a:gd name="T60" fmla="*/ 17 w 56"/>
                            <a:gd name="T61" fmla="*/ 3 h 56"/>
                            <a:gd name="T62" fmla="*/ 22 w 56"/>
                            <a:gd name="T63" fmla="*/ 1 h 56"/>
                            <a:gd name="T64" fmla="*/ 28 w 56"/>
                            <a:gd name="T65" fmla="*/ 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8" y="0"/>
                              </a:moveTo>
                              <a:lnTo>
                                <a:pt x="34" y="1"/>
                              </a:lnTo>
                              <a:lnTo>
                                <a:pt x="39" y="3"/>
                              </a:lnTo>
                              <a:lnTo>
                                <a:pt x="43" y="5"/>
                              </a:lnTo>
                              <a:lnTo>
                                <a:pt x="48" y="8"/>
                              </a:lnTo>
                              <a:lnTo>
                                <a:pt x="51" y="12"/>
                              </a:lnTo>
                              <a:lnTo>
                                <a:pt x="54" y="17"/>
                              </a:lnTo>
                              <a:lnTo>
                                <a:pt x="55" y="23"/>
                              </a:lnTo>
                              <a:lnTo>
                                <a:pt x="56" y="28"/>
                              </a:lnTo>
                              <a:lnTo>
                                <a:pt x="55" y="33"/>
                              </a:lnTo>
                              <a:lnTo>
                                <a:pt x="54" y="38"/>
                              </a:lnTo>
                              <a:lnTo>
                                <a:pt x="51" y="44"/>
                              </a:lnTo>
                              <a:lnTo>
                                <a:pt x="48" y="48"/>
                              </a:lnTo>
                              <a:lnTo>
                                <a:pt x="43" y="51"/>
                              </a:lnTo>
                              <a:lnTo>
                                <a:pt x="39" y="53"/>
                              </a:lnTo>
                              <a:lnTo>
                                <a:pt x="34" y="55"/>
                              </a:lnTo>
                              <a:lnTo>
                                <a:pt x="28" y="56"/>
                              </a:lnTo>
                              <a:lnTo>
                                <a:pt x="22" y="55"/>
                              </a:lnTo>
                              <a:lnTo>
                                <a:pt x="17" y="53"/>
                              </a:lnTo>
                              <a:lnTo>
                                <a:pt x="12" y="51"/>
                              </a:lnTo>
                              <a:lnTo>
                                <a:pt x="8" y="48"/>
                              </a:lnTo>
                              <a:lnTo>
                                <a:pt x="5" y="44"/>
                              </a:lnTo>
                              <a:lnTo>
                                <a:pt x="2" y="38"/>
                              </a:lnTo>
                              <a:lnTo>
                                <a:pt x="0" y="33"/>
                              </a:lnTo>
                              <a:lnTo>
                                <a:pt x="0" y="28"/>
                              </a:lnTo>
                              <a:lnTo>
                                <a:pt x="0" y="23"/>
                              </a:lnTo>
                              <a:lnTo>
                                <a:pt x="2" y="17"/>
                              </a:lnTo>
                              <a:lnTo>
                                <a:pt x="5" y="12"/>
                              </a:lnTo>
                              <a:lnTo>
                                <a:pt x="8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2" y="1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51"/>
                      <wps:cNvSpPr>
                        <a:spLocks/>
                      </wps:cNvSpPr>
                      <wps:spPr bwMode="auto">
                        <a:xfrm>
                          <a:off x="2101850" y="969645"/>
                          <a:ext cx="35560" cy="35560"/>
                        </a:xfrm>
                        <a:custGeom>
                          <a:avLst/>
                          <a:gdLst>
                            <a:gd name="T0" fmla="*/ 28 w 56"/>
                            <a:gd name="T1" fmla="*/ 0 h 56"/>
                            <a:gd name="T2" fmla="*/ 34 w 56"/>
                            <a:gd name="T3" fmla="*/ 0 h 56"/>
                            <a:gd name="T4" fmla="*/ 39 w 56"/>
                            <a:gd name="T5" fmla="*/ 2 h 56"/>
                            <a:gd name="T6" fmla="*/ 43 w 56"/>
                            <a:gd name="T7" fmla="*/ 4 h 56"/>
                            <a:gd name="T8" fmla="*/ 47 w 56"/>
                            <a:gd name="T9" fmla="*/ 8 h 56"/>
                            <a:gd name="T10" fmla="*/ 52 w 56"/>
                            <a:gd name="T11" fmla="*/ 11 h 56"/>
                            <a:gd name="T12" fmla="*/ 54 w 56"/>
                            <a:gd name="T13" fmla="*/ 17 h 56"/>
                            <a:gd name="T14" fmla="*/ 56 w 56"/>
                            <a:gd name="T15" fmla="*/ 22 h 56"/>
                            <a:gd name="T16" fmla="*/ 56 w 56"/>
                            <a:gd name="T17" fmla="*/ 27 h 56"/>
                            <a:gd name="T18" fmla="*/ 56 w 56"/>
                            <a:gd name="T19" fmla="*/ 33 h 56"/>
                            <a:gd name="T20" fmla="*/ 54 w 56"/>
                            <a:gd name="T21" fmla="*/ 39 h 56"/>
                            <a:gd name="T22" fmla="*/ 52 w 56"/>
                            <a:gd name="T23" fmla="*/ 43 h 56"/>
                            <a:gd name="T24" fmla="*/ 47 w 56"/>
                            <a:gd name="T25" fmla="*/ 47 h 56"/>
                            <a:gd name="T26" fmla="*/ 43 w 56"/>
                            <a:gd name="T27" fmla="*/ 50 h 56"/>
                            <a:gd name="T28" fmla="*/ 39 w 56"/>
                            <a:gd name="T29" fmla="*/ 53 h 56"/>
                            <a:gd name="T30" fmla="*/ 34 w 56"/>
                            <a:gd name="T31" fmla="*/ 55 h 56"/>
                            <a:gd name="T32" fmla="*/ 28 w 56"/>
                            <a:gd name="T33" fmla="*/ 56 h 56"/>
                            <a:gd name="T34" fmla="*/ 22 w 56"/>
                            <a:gd name="T35" fmla="*/ 55 h 56"/>
                            <a:gd name="T36" fmla="*/ 17 w 56"/>
                            <a:gd name="T37" fmla="*/ 53 h 56"/>
                            <a:gd name="T38" fmla="*/ 13 w 56"/>
                            <a:gd name="T39" fmla="*/ 50 h 56"/>
                            <a:gd name="T40" fmla="*/ 8 w 56"/>
                            <a:gd name="T41" fmla="*/ 47 h 56"/>
                            <a:gd name="T42" fmla="*/ 5 w 56"/>
                            <a:gd name="T43" fmla="*/ 43 h 56"/>
                            <a:gd name="T44" fmla="*/ 2 w 56"/>
                            <a:gd name="T45" fmla="*/ 39 h 56"/>
                            <a:gd name="T46" fmla="*/ 1 w 56"/>
                            <a:gd name="T47" fmla="*/ 33 h 56"/>
                            <a:gd name="T48" fmla="*/ 0 w 56"/>
                            <a:gd name="T49" fmla="*/ 27 h 56"/>
                            <a:gd name="T50" fmla="*/ 1 w 56"/>
                            <a:gd name="T51" fmla="*/ 22 h 56"/>
                            <a:gd name="T52" fmla="*/ 2 w 56"/>
                            <a:gd name="T53" fmla="*/ 17 h 56"/>
                            <a:gd name="T54" fmla="*/ 5 w 56"/>
                            <a:gd name="T55" fmla="*/ 11 h 56"/>
                            <a:gd name="T56" fmla="*/ 8 w 56"/>
                            <a:gd name="T57" fmla="*/ 8 h 56"/>
                            <a:gd name="T58" fmla="*/ 13 w 56"/>
                            <a:gd name="T59" fmla="*/ 4 h 56"/>
                            <a:gd name="T60" fmla="*/ 17 w 56"/>
                            <a:gd name="T61" fmla="*/ 2 h 56"/>
                            <a:gd name="T62" fmla="*/ 22 w 56"/>
                            <a:gd name="T63" fmla="*/ 0 h 56"/>
                            <a:gd name="T64" fmla="*/ 28 w 56"/>
                            <a:gd name="T65" fmla="*/ 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8" y="0"/>
                              </a:moveTo>
                              <a:lnTo>
                                <a:pt x="34" y="0"/>
                              </a:lnTo>
                              <a:lnTo>
                                <a:pt x="39" y="2"/>
                              </a:lnTo>
                              <a:lnTo>
                                <a:pt x="43" y="4"/>
                              </a:lnTo>
                              <a:lnTo>
                                <a:pt x="47" y="8"/>
                              </a:lnTo>
                              <a:lnTo>
                                <a:pt x="52" y="11"/>
                              </a:lnTo>
                              <a:lnTo>
                                <a:pt x="54" y="17"/>
                              </a:lnTo>
                              <a:lnTo>
                                <a:pt x="56" y="22"/>
                              </a:lnTo>
                              <a:lnTo>
                                <a:pt x="56" y="27"/>
                              </a:lnTo>
                              <a:lnTo>
                                <a:pt x="56" y="33"/>
                              </a:lnTo>
                              <a:lnTo>
                                <a:pt x="54" y="39"/>
                              </a:lnTo>
                              <a:lnTo>
                                <a:pt x="52" y="43"/>
                              </a:lnTo>
                              <a:lnTo>
                                <a:pt x="47" y="47"/>
                              </a:lnTo>
                              <a:lnTo>
                                <a:pt x="43" y="50"/>
                              </a:lnTo>
                              <a:lnTo>
                                <a:pt x="39" y="53"/>
                              </a:lnTo>
                              <a:lnTo>
                                <a:pt x="34" y="55"/>
                              </a:lnTo>
                              <a:lnTo>
                                <a:pt x="28" y="56"/>
                              </a:lnTo>
                              <a:lnTo>
                                <a:pt x="22" y="55"/>
                              </a:lnTo>
                              <a:lnTo>
                                <a:pt x="17" y="53"/>
                              </a:lnTo>
                              <a:lnTo>
                                <a:pt x="13" y="50"/>
                              </a:lnTo>
                              <a:lnTo>
                                <a:pt x="8" y="47"/>
                              </a:lnTo>
                              <a:lnTo>
                                <a:pt x="5" y="43"/>
                              </a:lnTo>
                              <a:lnTo>
                                <a:pt x="2" y="39"/>
                              </a:lnTo>
                              <a:lnTo>
                                <a:pt x="1" y="33"/>
                              </a:lnTo>
                              <a:lnTo>
                                <a:pt x="0" y="27"/>
                              </a:lnTo>
                              <a:lnTo>
                                <a:pt x="1" y="22"/>
                              </a:lnTo>
                              <a:lnTo>
                                <a:pt x="2" y="17"/>
                              </a:lnTo>
                              <a:lnTo>
                                <a:pt x="5" y="11"/>
                              </a:lnTo>
                              <a:lnTo>
                                <a:pt x="8" y="8"/>
                              </a:lnTo>
                              <a:lnTo>
                                <a:pt x="13" y="4"/>
                              </a:lnTo>
                              <a:lnTo>
                                <a:pt x="17" y="2"/>
                              </a:lnTo>
                              <a:lnTo>
                                <a:pt x="22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52"/>
                      <wps:cNvSpPr>
                        <a:spLocks noEditPoints="1"/>
                      </wps:cNvSpPr>
                      <wps:spPr bwMode="auto">
                        <a:xfrm>
                          <a:off x="1642745" y="427355"/>
                          <a:ext cx="390525" cy="581660"/>
                        </a:xfrm>
                        <a:custGeom>
                          <a:avLst/>
                          <a:gdLst>
                            <a:gd name="T0" fmla="*/ 521 w 615"/>
                            <a:gd name="T1" fmla="*/ 882 h 916"/>
                            <a:gd name="T2" fmla="*/ 452 w 615"/>
                            <a:gd name="T3" fmla="*/ 773 h 916"/>
                            <a:gd name="T4" fmla="*/ 513 w 615"/>
                            <a:gd name="T5" fmla="*/ 719 h 916"/>
                            <a:gd name="T6" fmla="*/ 534 w 615"/>
                            <a:gd name="T7" fmla="*/ 528 h 916"/>
                            <a:gd name="T8" fmla="*/ 593 w 615"/>
                            <a:gd name="T9" fmla="*/ 254 h 916"/>
                            <a:gd name="T10" fmla="*/ 604 w 615"/>
                            <a:gd name="T11" fmla="*/ 166 h 916"/>
                            <a:gd name="T12" fmla="*/ 578 w 615"/>
                            <a:gd name="T13" fmla="*/ 205 h 916"/>
                            <a:gd name="T14" fmla="*/ 567 w 615"/>
                            <a:gd name="T15" fmla="*/ 283 h 916"/>
                            <a:gd name="T16" fmla="*/ 559 w 615"/>
                            <a:gd name="T17" fmla="*/ 199 h 916"/>
                            <a:gd name="T18" fmla="*/ 549 w 615"/>
                            <a:gd name="T19" fmla="*/ 108 h 916"/>
                            <a:gd name="T20" fmla="*/ 501 w 615"/>
                            <a:gd name="T21" fmla="*/ 239 h 916"/>
                            <a:gd name="T22" fmla="*/ 465 w 615"/>
                            <a:gd name="T23" fmla="*/ 244 h 916"/>
                            <a:gd name="T24" fmla="*/ 448 w 615"/>
                            <a:gd name="T25" fmla="*/ 184 h 916"/>
                            <a:gd name="T26" fmla="*/ 393 w 615"/>
                            <a:gd name="T27" fmla="*/ 11 h 916"/>
                            <a:gd name="T28" fmla="*/ 257 w 615"/>
                            <a:gd name="T29" fmla="*/ 154 h 916"/>
                            <a:gd name="T30" fmla="*/ 87 w 615"/>
                            <a:gd name="T31" fmla="*/ 167 h 916"/>
                            <a:gd name="T32" fmla="*/ 141 w 615"/>
                            <a:gd name="T33" fmla="*/ 135 h 916"/>
                            <a:gd name="T34" fmla="*/ 221 w 615"/>
                            <a:gd name="T35" fmla="*/ 108 h 916"/>
                            <a:gd name="T36" fmla="*/ 194 w 615"/>
                            <a:gd name="T37" fmla="*/ 75 h 916"/>
                            <a:gd name="T38" fmla="*/ 190 w 615"/>
                            <a:gd name="T39" fmla="*/ 56 h 916"/>
                            <a:gd name="T40" fmla="*/ 152 w 615"/>
                            <a:gd name="T41" fmla="*/ 79 h 916"/>
                            <a:gd name="T42" fmla="*/ 116 w 615"/>
                            <a:gd name="T43" fmla="*/ 97 h 916"/>
                            <a:gd name="T44" fmla="*/ 76 w 615"/>
                            <a:gd name="T45" fmla="*/ 141 h 916"/>
                            <a:gd name="T46" fmla="*/ 44 w 615"/>
                            <a:gd name="T47" fmla="*/ 120 h 916"/>
                            <a:gd name="T48" fmla="*/ 12 w 615"/>
                            <a:gd name="T49" fmla="*/ 171 h 916"/>
                            <a:gd name="T50" fmla="*/ 34 w 615"/>
                            <a:gd name="T51" fmla="*/ 212 h 916"/>
                            <a:gd name="T52" fmla="*/ 116 w 615"/>
                            <a:gd name="T53" fmla="*/ 300 h 916"/>
                            <a:gd name="T54" fmla="*/ 272 w 615"/>
                            <a:gd name="T55" fmla="*/ 254 h 916"/>
                            <a:gd name="T56" fmla="*/ 272 w 615"/>
                            <a:gd name="T57" fmla="*/ 507 h 916"/>
                            <a:gd name="T58" fmla="*/ 230 w 615"/>
                            <a:gd name="T59" fmla="*/ 547 h 916"/>
                            <a:gd name="T60" fmla="*/ 196 w 615"/>
                            <a:gd name="T61" fmla="*/ 292 h 916"/>
                            <a:gd name="T62" fmla="*/ 198 w 615"/>
                            <a:gd name="T63" fmla="*/ 702 h 916"/>
                            <a:gd name="T64" fmla="*/ 218 w 615"/>
                            <a:gd name="T65" fmla="*/ 881 h 916"/>
                            <a:gd name="T66" fmla="*/ 445 w 615"/>
                            <a:gd name="T67" fmla="*/ 731 h 916"/>
                            <a:gd name="T68" fmla="*/ 499 w 615"/>
                            <a:gd name="T69" fmla="*/ 735 h 916"/>
                            <a:gd name="T70" fmla="*/ 440 w 615"/>
                            <a:gd name="T71" fmla="*/ 654 h 916"/>
                            <a:gd name="T72" fmla="*/ 452 w 615"/>
                            <a:gd name="T73" fmla="*/ 615 h 916"/>
                            <a:gd name="T74" fmla="*/ 474 w 615"/>
                            <a:gd name="T75" fmla="*/ 669 h 916"/>
                            <a:gd name="T76" fmla="*/ 495 w 615"/>
                            <a:gd name="T77" fmla="*/ 631 h 916"/>
                            <a:gd name="T78" fmla="*/ 509 w 615"/>
                            <a:gd name="T79" fmla="*/ 531 h 916"/>
                            <a:gd name="T80" fmla="*/ 477 w 615"/>
                            <a:gd name="T81" fmla="*/ 321 h 916"/>
                            <a:gd name="T82" fmla="*/ 381 w 615"/>
                            <a:gd name="T83" fmla="*/ 742 h 916"/>
                            <a:gd name="T84" fmla="*/ 379 w 615"/>
                            <a:gd name="T85" fmla="*/ 649 h 916"/>
                            <a:gd name="T86" fmla="*/ 472 w 615"/>
                            <a:gd name="T87" fmla="*/ 368 h 916"/>
                            <a:gd name="T88" fmla="*/ 450 w 615"/>
                            <a:gd name="T89" fmla="*/ 347 h 916"/>
                            <a:gd name="T90" fmla="*/ 453 w 615"/>
                            <a:gd name="T91" fmla="*/ 424 h 916"/>
                            <a:gd name="T92" fmla="*/ 168 w 615"/>
                            <a:gd name="T93" fmla="*/ 58 h 916"/>
                            <a:gd name="T94" fmla="*/ 186 w 615"/>
                            <a:gd name="T95" fmla="*/ 129 h 916"/>
                            <a:gd name="T96" fmla="*/ 222 w 615"/>
                            <a:gd name="T97" fmla="*/ 67 h 916"/>
                            <a:gd name="T98" fmla="*/ 215 w 615"/>
                            <a:gd name="T99" fmla="*/ 61 h 916"/>
                            <a:gd name="T100" fmla="*/ 253 w 615"/>
                            <a:gd name="T101" fmla="*/ 26 h 916"/>
                            <a:gd name="T102" fmla="*/ 326 w 615"/>
                            <a:gd name="T103" fmla="*/ 124 h 916"/>
                            <a:gd name="T104" fmla="*/ 356 w 615"/>
                            <a:gd name="T105" fmla="*/ 32 h 916"/>
                            <a:gd name="T106" fmla="*/ 349 w 615"/>
                            <a:gd name="T107" fmla="*/ 106 h 916"/>
                            <a:gd name="T108" fmla="*/ 414 w 615"/>
                            <a:gd name="T109" fmla="*/ 270 h 916"/>
                            <a:gd name="T110" fmla="*/ 341 w 615"/>
                            <a:gd name="T111" fmla="*/ 269 h 916"/>
                            <a:gd name="T112" fmla="*/ 297 w 615"/>
                            <a:gd name="T113" fmla="*/ 176 h 916"/>
                            <a:gd name="T114" fmla="*/ 380 w 615"/>
                            <a:gd name="T115" fmla="*/ 231 h 916"/>
                            <a:gd name="T116" fmla="*/ 393 w 615"/>
                            <a:gd name="T117" fmla="*/ 864 h 916"/>
                            <a:gd name="T118" fmla="*/ 42 w 615"/>
                            <a:gd name="T119" fmla="*/ 179 h 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15" h="916">
                              <a:moveTo>
                                <a:pt x="352" y="916"/>
                              </a:moveTo>
                              <a:lnTo>
                                <a:pt x="374" y="914"/>
                              </a:lnTo>
                              <a:lnTo>
                                <a:pt x="396" y="912"/>
                              </a:lnTo>
                              <a:lnTo>
                                <a:pt x="418" y="909"/>
                              </a:lnTo>
                              <a:lnTo>
                                <a:pt x="440" y="904"/>
                              </a:lnTo>
                              <a:lnTo>
                                <a:pt x="451" y="902"/>
                              </a:lnTo>
                              <a:lnTo>
                                <a:pt x="460" y="899"/>
                              </a:lnTo>
                              <a:lnTo>
                                <a:pt x="471" y="898"/>
                              </a:lnTo>
                              <a:lnTo>
                                <a:pt x="481" y="895"/>
                              </a:lnTo>
                              <a:lnTo>
                                <a:pt x="492" y="893"/>
                              </a:lnTo>
                              <a:lnTo>
                                <a:pt x="501" y="891"/>
                              </a:lnTo>
                              <a:lnTo>
                                <a:pt x="506" y="887"/>
                              </a:lnTo>
                              <a:lnTo>
                                <a:pt x="511" y="885"/>
                              </a:lnTo>
                              <a:lnTo>
                                <a:pt x="514" y="884"/>
                              </a:lnTo>
                              <a:lnTo>
                                <a:pt x="517" y="884"/>
                              </a:lnTo>
                              <a:lnTo>
                                <a:pt x="519" y="883"/>
                              </a:lnTo>
                              <a:lnTo>
                                <a:pt x="521" y="882"/>
                              </a:lnTo>
                              <a:lnTo>
                                <a:pt x="522" y="879"/>
                              </a:lnTo>
                              <a:lnTo>
                                <a:pt x="523" y="876"/>
                              </a:lnTo>
                              <a:lnTo>
                                <a:pt x="514" y="870"/>
                              </a:lnTo>
                              <a:lnTo>
                                <a:pt x="502" y="864"/>
                              </a:lnTo>
                              <a:lnTo>
                                <a:pt x="498" y="863"/>
                              </a:lnTo>
                              <a:lnTo>
                                <a:pt x="494" y="862"/>
                              </a:lnTo>
                              <a:lnTo>
                                <a:pt x="486" y="859"/>
                              </a:lnTo>
                              <a:lnTo>
                                <a:pt x="481" y="856"/>
                              </a:lnTo>
                              <a:lnTo>
                                <a:pt x="477" y="852"/>
                              </a:lnTo>
                              <a:lnTo>
                                <a:pt x="473" y="848"/>
                              </a:lnTo>
                              <a:lnTo>
                                <a:pt x="467" y="839"/>
                              </a:lnTo>
                              <a:lnTo>
                                <a:pt x="462" y="832"/>
                              </a:lnTo>
                              <a:lnTo>
                                <a:pt x="461" y="820"/>
                              </a:lnTo>
                              <a:lnTo>
                                <a:pt x="460" y="810"/>
                              </a:lnTo>
                              <a:lnTo>
                                <a:pt x="458" y="799"/>
                              </a:lnTo>
                              <a:lnTo>
                                <a:pt x="455" y="785"/>
                              </a:lnTo>
                              <a:lnTo>
                                <a:pt x="452" y="773"/>
                              </a:lnTo>
                              <a:lnTo>
                                <a:pt x="450" y="760"/>
                              </a:lnTo>
                              <a:lnTo>
                                <a:pt x="474" y="765"/>
                              </a:lnTo>
                              <a:lnTo>
                                <a:pt x="475" y="761"/>
                              </a:lnTo>
                              <a:lnTo>
                                <a:pt x="450" y="756"/>
                              </a:lnTo>
                              <a:lnTo>
                                <a:pt x="448" y="753"/>
                              </a:lnTo>
                              <a:lnTo>
                                <a:pt x="448" y="751"/>
                              </a:lnTo>
                              <a:lnTo>
                                <a:pt x="455" y="750"/>
                              </a:lnTo>
                              <a:lnTo>
                                <a:pt x="462" y="750"/>
                              </a:lnTo>
                              <a:lnTo>
                                <a:pt x="471" y="749"/>
                              </a:lnTo>
                              <a:lnTo>
                                <a:pt x="480" y="746"/>
                              </a:lnTo>
                              <a:lnTo>
                                <a:pt x="487" y="744"/>
                              </a:lnTo>
                              <a:lnTo>
                                <a:pt x="495" y="741"/>
                              </a:lnTo>
                              <a:lnTo>
                                <a:pt x="501" y="738"/>
                              </a:lnTo>
                              <a:lnTo>
                                <a:pt x="506" y="733"/>
                              </a:lnTo>
                              <a:lnTo>
                                <a:pt x="511" y="728"/>
                              </a:lnTo>
                              <a:lnTo>
                                <a:pt x="512" y="721"/>
                              </a:lnTo>
                              <a:lnTo>
                                <a:pt x="513" y="719"/>
                              </a:lnTo>
                              <a:lnTo>
                                <a:pt x="512" y="716"/>
                              </a:lnTo>
                              <a:lnTo>
                                <a:pt x="511" y="709"/>
                              </a:lnTo>
                              <a:lnTo>
                                <a:pt x="509" y="697"/>
                              </a:lnTo>
                              <a:lnTo>
                                <a:pt x="507" y="683"/>
                              </a:lnTo>
                              <a:lnTo>
                                <a:pt x="505" y="670"/>
                              </a:lnTo>
                              <a:lnTo>
                                <a:pt x="503" y="656"/>
                              </a:lnTo>
                              <a:lnTo>
                                <a:pt x="501" y="644"/>
                              </a:lnTo>
                              <a:lnTo>
                                <a:pt x="499" y="636"/>
                              </a:lnTo>
                              <a:lnTo>
                                <a:pt x="499" y="631"/>
                              </a:lnTo>
                              <a:lnTo>
                                <a:pt x="499" y="631"/>
                              </a:lnTo>
                              <a:lnTo>
                                <a:pt x="499" y="630"/>
                              </a:lnTo>
                              <a:lnTo>
                                <a:pt x="496" y="584"/>
                              </a:lnTo>
                              <a:lnTo>
                                <a:pt x="511" y="568"/>
                              </a:lnTo>
                              <a:lnTo>
                                <a:pt x="522" y="551"/>
                              </a:lnTo>
                              <a:lnTo>
                                <a:pt x="527" y="543"/>
                              </a:lnTo>
                              <a:lnTo>
                                <a:pt x="531" y="535"/>
                              </a:lnTo>
                              <a:lnTo>
                                <a:pt x="534" y="528"/>
                              </a:lnTo>
                              <a:lnTo>
                                <a:pt x="535" y="519"/>
                              </a:lnTo>
                              <a:lnTo>
                                <a:pt x="535" y="491"/>
                              </a:lnTo>
                              <a:lnTo>
                                <a:pt x="516" y="458"/>
                              </a:lnTo>
                              <a:lnTo>
                                <a:pt x="501" y="443"/>
                              </a:lnTo>
                              <a:lnTo>
                                <a:pt x="486" y="428"/>
                              </a:lnTo>
                              <a:lnTo>
                                <a:pt x="506" y="350"/>
                              </a:lnTo>
                              <a:lnTo>
                                <a:pt x="517" y="343"/>
                              </a:lnTo>
                              <a:lnTo>
                                <a:pt x="526" y="340"/>
                              </a:lnTo>
                              <a:lnTo>
                                <a:pt x="536" y="337"/>
                              </a:lnTo>
                              <a:lnTo>
                                <a:pt x="546" y="331"/>
                              </a:lnTo>
                              <a:lnTo>
                                <a:pt x="559" y="320"/>
                              </a:lnTo>
                              <a:lnTo>
                                <a:pt x="569" y="310"/>
                              </a:lnTo>
                              <a:lnTo>
                                <a:pt x="578" y="300"/>
                              </a:lnTo>
                              <a:lnTo>
                                <a:pt x="583" y="291"/>
                              </a:lnTo>
                              <a:lnTo>
                                <a:pt x="587" y="279"/>
                              </a:lnTo>
                              <a:lnTo>
                                <a:pt x="591" y="268"/>
                              </a:lnTo>
                              <a:lnTo>
                                <a:pt x="593" y="254"/>
                              </a:lnTo>
                              <a:lnTo>
                                <a:pt x="594" y="239"/>
                              </a:lnTo>
                              <a:lnTo>
                                <a:pt x="605" y="230"/>
                              </a:lnTo>
                              <a:lnTo>
                                <a:pt x="604" y="216"/>
                              </a:lnTo>
                              <a:lnTo>
                                <a:pt x="603" y="209"/>
                              </a:lnTo>
                              <a:lnTo>
                                <a:pt x="600" y="207"/>
                              </a:lnTo>
                              <a:lnTo>
                                <a:pt x="599" y="204"/>
                              </a:lnTo>
                              <a:lnTo>
                                <a:pt x="598" y="199"/>
                              </a:lnTo>
                              <a:lnTo>
                                <a:pt x="598" y="192"/>
                              </a:lnTo>
                              <a:lnTo>
                                <a:pt x="606" y="178"/>
                              </a:lnTo>
                              <a:lnTo>
                                <a:pt x="615" y="164"/>
                              </a:lnTo>
                              <a:lnTo>
                                <a:pt x="613" y="161"/>
                              </a:lnTo>
                              <a:lnTo>
                                <a:pt x="608" y="159"/>
                              </a:lnTo>
                              <a:lnTo>
                                <a:pt x="606" y="158"/>
                              </a:lnTo>
                              <a:lnTo>
                                <a:pt x="604" y="158"/>
                              </a:lnTo>
                              <a:lnTo>
                                <a:pt x="603" y="159"/>
                              </a:lnTo>
                              <a:lnTo>
                                <a:pt x="604" y="161"/>
                              </a:lnTo>
                              <a:lnTo>
                                <a:pt x="604" y="166"/>
                              </a:lnTo>
                              <a:lnTo>
                                <a:pt x="604" y="171"/>
                              </a:lnTo>
                              <a:lnTo>
                                <a:pt x="602" y="175"/>
                              </a:lnTo>
                              <a:lnTo>
                                <a:pt x="601" y="180"/>
                              </a:lnTo>
                              <a:lnTo>
                                <a:pt x="597" y="188"/>
                              </a:lnTo>
                              <a:lnTo>
                                <a:pt x="594" y="191"/>
                              </a:lnTo>
                              <a:lnTo>
                                <a:pt x="592" y="191"/>
                              </a:lnTo>
                              <a:lnTo>
                                <a:pt x="591" y="192"/>
                              </a:lnTo>
                              <a:lnTo>
                                <a:pt x="591" y="191"/>
                              </a:lnTo>
                              <a:lnTo>
                                <a:pt x="587" y="188"/>
                              </a:lnTo>
                              <a:lnTo>
                                <a:pt x="585" y="181"/>
                              </a:lnTo>
                              <a:lnTo>
                                <a:pt x="584" y="173"/>
                              </a:lnTo>
                              <a:lnTo>
                                <a:pt x="584" y="166"/>
                              </a:lnTo>
                              <a:lnTo>
                                <a:pt x="585" y="160"/>
                              </a:lnTo>
                              <a:lnTo>
                                <a:pt x="575" y="159"/>
                              </a:lnTo>
                              <a:lnTo>
                                <a:pt x="581" y="199"/>
                              </a:lnTo>
                              <a:lnTo>
                                <a:pt x="580" y="201"/>
                              </a:lnTo>
                              <a:lnTo>
                                <a:pt x="578" y="205"/>
                              </a:lnTo>
                              <a:lnTo>
                                <a:pt x="577" y="207"/>
                              </a:lnTo>
                              <a:lnTo>
                                <a:pt x="576" y="208"/>
                              </a:lnTo>
                              <a:lnTo>
                                <a:pt x="574" y="208"/>
                              </a:lnTo>
                              <a:lnTo>
                                <a:pt x="572" y="208"/>
                              </a:lnTo>
                              <a:lnTo>
                                <a:pt x="567" y="215"/>
                              </a:lnTo>
                              <a:lnTo>
                                <a:pt x="566" y="222"/>
                              </a:lnTo>
                              <a:lnTo>
                                <a:pt x="567" y="227"/>
                              </a:lnTo>
                              <a:lnTo>
                                <a:pt x="571" y="229"/>
                              </a:lnTo>
                              <a:lnTo>
                                <a:pt x="577" y="234"/>
                              </a:lnTo>
                              <a:lnTo>
                                <a:pt x="580" y="238"/>
                              </a:lnTo>
                              <a:lnTo>
                                <a:pt x="580" y="246"/>
                              </a:lnTo>
                              <a:lnTo>
                                <a:pt x="579" y="252"/>
                              </a:lnTo>
                              <a:lnTo>
                                <a:pt x="578" y="258"/>
                              </a:lnTo>
                              <a:lnTo>
                                <a:pt x="576" y="265"/>
                              </a:lnTo>
                              <a:lnTo>
                                <a:pt x="574" y="271"/>
                              </a:lnTo>
                              <a:lnTo>
                                <a:pt x="571" y="277"/>
                              </a:lnTo>
                              <a:lnTo>
                                <a:pt x="567" y="283"/>
                              </a:lnTo>
                              <a:lnTo>
                                <a:pt x="563" y="289"/>
                              </a:lnTo>
                              <a:lnTo>
                                <a:pt x="553" y="299"/>
                              </a:lnTo>
                              <a:lnTo>
                                <a:pt x="542" y="309"/>
                              </a:lnTo>
                              <a:lnTo>
                                <a:pt x="528" y="316"/>
                              </a:lnTo>
                              <a:lnTo>
                                <a:pt x="515" y="322"/>
                              </a:lnTo>
                              <a:lnTo>
                                <a:pt x="517" y="316"/>
                              </a:lnTo>
                              <a:lnTo>
                                <a:pt x="518" y="310"/>
                              </a:lnTo>
                              <a:lnTo>
                                <a:pt x="534" y="250"/>
                              </a:lnTo>
                              <a:lnTo>
                                <a:pt x="542" y="245"/>
                              </a:lnTo>
                              <a:lnTo>
                                <a:pt x="554" y="237"/>
                              </a:lnTo>
                              <a:lnTo>
                                <a:pt x="563" y="216"/>
                              </a:lnTo>
                              <a:lnTo>
                                <a:pt x="566" y="211"/>
                              </a:lnTo>
                              <a:lnTo>
                                <a:pt x="569" y="206"/>
                              </a:lnTo>
                              <a:lnTo>
                                <a:pt x="569" y="204"/>
                              </a:lnTo>
                              <a:lnTo>
                                <a:pt x="567" y="201"/>
                              </a:lnTo>
                              <a:lnTo>
                                <a:pt x="564" y="200"/>
                              </a:lnTo>
                              <a:lnTo>
                                <a:pt x="559" y="199"/>
                              </a:lnTo>
                              <a:lnTo>
                                <a:pt x="552" y="199"/>
                              </a:lnTo>
                              <a:lnTo>
                                <a:pt x="567" y="148"/>
                              </a:lnTo>
                              <a:lnTo>
                                <a:pt x="573" y="147"/>
                              </a:lnTo>
                              <a:lnTo>
                                <a:pt x="571" y="147"/>
                              </a:lnTo>
                              <a:lnTo>
                                <a:pt x="575" y="142"/>
                              </a:lnTo>
                              <a:lnTo>
                                <a:pt x="581" y="132"/>
                              </a:lnTo>
                              <a:lnTo>
                                <a:pt x="583" y="129"/>
                              </a:lnTo>
                              <a:lnTo>
                                <a:pt x="583" y="126"/>
                              </a:lnTo>
                              <a:lnTo>
                                <a:pt x="583" y="123"/>
                              </a:lnTo>
                              <a:lnTo>
                                <a:pt x="582" y="119"/>
                              </a:lnTo>
                              <a:lnTo>
                                <a:pt x="581" y="116"/>
                              </a:lnTo>
                              <a:lnTo>
                                <a:pt x="578" y="114"/>
                              </a:lnTo>
                              <a:lnTo>
                                <a:pt x="574" y="111"/>
                              </a:lnTo>
                              <a:lnTo>
                                <a:pt x="568" y="109"/>
                              </a:lnTo>
                              <a:lnTo>
                                <a:pt x="559" y="107"/>
                              </a:lnTo>
                              <a:lnTo>
                                <a:pt x="553" y="107"/>
                              </a:lnTo>
                              <a:lnTo>
                                <a:pt x="549" y="108"/>
                              </a:lnTo>
                              <a:lnTo>
                                <a:pt x="547" y="109"/>
                              </a:lnTo>
                              <a:lnTo>
                                <a:pt x="545" y="111"/>
                              </a:lnTo>
                              <a:lnTo>
                                <a:pt x="543" y="112"/>
                              </a:lnTo>
                              <a:lnTo>
                                <a:pt x="541" y="117"/>
                              </a:lnTo>
                              <a:lnTo>
                                <a:pt x="540" y="123"/>
                              </a:lnTo>
                              <a:lnTo>
                                <a:pt x="540" y="128"/>
                              </a:lnTo>
                              <a:lnTo>
                                <a:pt x="541" y="133"/>
                              </a:lnTo>
                              <a:lnTo>
                                <a:pt x="543" y="139"/>
                              </a:lnTo>
                              <a:lnTo>
                                <a:pt x="544" y="139"/>
                              </a:lnTo>
                              <a:lnTo>
                                <a:pt x="533" y="192"/>
                              </a:lnTo>
                              <a:lnTo>
                                <a:pt x="526" y="193"/>
                              </a:lnTo>
                              <a:lnTo>
                                <a:pt x="520" y="199"/>
                              </a:lnTo>
                              <a:lnTo>
                                <a:pt x="514" y="207"/>
                              </a:lnTo>
                              <a:lnTo>
                                <a:pt x="509" y="211"/>
                              </a:lnTo>
                              <a:lnTo>
                                <a:pt x="507" y="219"/>
                              </a:lnTo>
                              <a:lnTo>
                                <a:pt x="504" y="230"/>
                              </a:lnTo>
                              <a:lnTo>
                                <a:pt x="501" y="239"/>
                              </a:lnTo>
                              <a:lnTo>
                                <a:pt x="491" y="252"/>
                              </a:lnTo>
                              <a:lnTo>
                                <a:pt x="483" y="261"/>
                              </a:lnTo>
                              <a:lnTo>
                                <a:pt x="477" y="270"/>
                              </a:lnTo>
                              <a:lnTo>
                                <a:pt x="471" y="276"/>
                              </a:lnTo>
                              <a:lnTo>
                                <a:pt x="470" y="268"/>
                              </a:lnTo>
                              <a:lnTo>
                                <a:pt x="468" y="259"/>
                              </a:lnTo>
                              <a:lnTo>
                                <a:pt x="468" y="251"/>
                              </a:lnTo>
                              <a:lnTo>
                                <a:pt x="467" y="242"/>
                              </a:lnTo>
                              <a:lnTo>
                                <a:pt x="467" y="229"/>
                              </a:lnTo>
                              <a:lnTo>
                                <a:pt x="465" y="215"/>
                              </a:lnTo>
                              <a:lnTo>
                                <a:pt x="463" y="200"/>
                              </a:lnTo>
                              <a:lnTo>
                                <a:pt x="460" y="187"/>
                              </a:lnTo>
                              <a:lnTo>
                                <a:pt x="457" y="188"/>
                              </a:lnTo>
                              <a:lnTo>
                                <a:pt x="461" y="201"/>
                              </a:lnTo>
                              <a:lnTo>
                                <a:pt x="463" y="215"/>
                              </a:lnTo>
                              <a:lnTo>
                                <a:pt x="464" y="229"/>
                              </a:lnTo>
                              <a:lnTo>
                                <a:pt x="465" y="244"/>
                              </a:lnTo>
                              <a:lnTo>
                                <a:pt x="465" y="252"/>
                              </a:lnTo>
                              <a:lnTo>
                                <a:pt x="466" y="260"/>
                              </a:lnTo>
                              <a:lnTo>
                                <a:pt x="467" y="269"/>
                              </a:lnTo>
                              <a:lnTo>
                                <a:pt x="468" y="278"/>
                              </a:lnTo>
                              <a:lnTo>
                                <a:pt x="462" y="282"/>
                              </a:lnTo>
                              <a:lnTo>
                                <a:pt x="455" y="287"/>
                              </a:lnTo>
                              <a:lnTo>
                                <a:pt x="455" y="279"/>
                              </a:lnTo>
                              <a:lnTo>
                                <a:pt x="454" y="273"/>
                              </a:lnTo>
                              <a:lnTo>
                                <a:pt x="454" y="266"/>
                              </a:lnTo>
                              <a:lnTo>
                                <a:pt x="454" y="255"/>
                              </a:lnTo>
                              <a:lnTo>
                                <a:pt x="455" y="238"/>
                              </a:lnTo>
                              <a:lnTo>
                                <a:pt x="455" y="225"/>
                              </a:lnTo>
                              <a:lnTo>
                                <a:pt x="455" y="214"/>
                              </a:lnTo>
                              <a:lnTo>
                                <a:pt x="454" y="206"/>
                              </a:lnTo>
                              <a:lnTo>
                                <a:pt x="452" y="197"/>
                              </a:lnTo>
                              <a:lnTo>
                                <a:pt x="451" y="188"/>
                              </a:lnTo>
                              <a:lnTo>
                                <a:pt x="448" y="184"/>
                              </a:lnTo>
                              <a:lnTo>
                                <a:pt x="447" y="179"/>
                              </a:lnTo>
                              <a:lnTo>
                                <a:pt x="446" y="176"/>
                              </a:lnTo>
                              <a:lnTo>
                                <a:pt x="444" y="173"/>
                              </a:lnTo>
                              <a:lnTo>
                                <a:pt x="434" y="169"/>
                              </a:lnTo>
                              <a:lnTo>
                                <a:pt x="431" y="170"/>
                              </a:lnTo>
                              <a:lnTo>
                                <a:pt x="427" y="169"/>
                              </a:lnTo>
                              <a:lnTo>
                                <a:pt x="425" y="168"/>
                              </a:lnTo>
                              <a:lnTo>
                                <a:pt x="423" y="166"/>
                              </a:lnTo>
                              <a:lnTo>
                                <a:pt x="422" y="164"/>
                              </a:lnTo>
                              <a:lnTo>
                                <a:pt x="420" y="161"/>
                              </a:lnTo>
                              <a:lnTo>
                                <a:pt x="418" y="159"/>
                              </a:lnTo>
                              <a:lnTo>
                                <a:pt x="415" y="158"/>
                              </a:lnTo>
                              <a:lnTo>
                                <a:pt x="408" y="154"/>
                              </a:lnTo>
                              <a:lnTo>
                                <a:pt x="405" y="152"/>
                              </a:lnTo>
                              <a:lnTo>
                                <a:pt x="396" y="18"/>
                              </a:lnTo>
                              <a:lnTo>
                                <a:pt x="394" y="15"/>
                              </a:lnTo>
                              <a:lnTo>
                                <a:pt x="393" y="11"/>
                              </a:lnTo>
                              <a:lnTo>
                                <a:pt x="379" y="7"/>
                              </a:lnTo>
                              <a:lnTo>
                                <a:pt x="374" y="4"/>
                              </a:lnTo>
                              <a:lnTo>
                                <a:pt x="370" y="0"/>
                              </a:lnTo>
                              <a:lnTo>
                                <a:pt x="363" y="1"/>
                              </a:lnTo>
                              <a:lnTo>
                                <a:pt x="359" y="1"/>
                              </a:lnTo>
                              <a:lnTo>
                                <a:pt x="352" y="5"/>
                              </a:lnTo>
                              <a:lnTo>
                                <a:pt x="337" y="10"/>
                              </a:lnTo>
                              <a:lnTo>
                                <a:pt x="337" y="12"/>
                              </a:lnTo>
                              <a:lnTo>
                                <a:pt x="336" y="15"/>
                              </a:lnTo>
                              <a:lnTo>
                                <a:pt x="334" y="19"/>
                              </a:lnTo>
                              <a:lnTo>
                                <a:pt x="330" y="24"/>
                              </a:lnTo>
                              <a:lnTo>
                                <a:pt x="294" y="125"/>
                              </a:lnTo>
                              <a:lnTo>
                                <a:pt x="296" y="132"/>
                              </a:lnTo>
                              <a:lnTo>
                                <a:pt x="283" y="139"/>
                              </a:lnTo>
                              <a:lnTo>
                                <a:pt x="271" y="140"/>
                              </a:lnTo>
                              <a:lnTo>
                                <a:pt x="264" y="147"/>
                              </a:lnTo>
                              <a:lnTo>
                                <a:pt x="257" y="154"/>
                              </a:lnTo>
                              <a:lnTo>
                                <a:pt x="252" y="161"/>
                              </a:lnTo>
                              <a:lnTo>
                                <a:pt x="245" y="170"/>
                              </a:lnTo>
                              <a:lnTo>
                                <a:pt x="234" y="188"/>
                              </a:lnTo>
                              <a:lnTo>
                                <a:pt x="223" y="202"/>
                              </a:lnTo>
                              <a:lnTo>
                                <a:pt x="204" y="214"/>
                              </a:lnTo>
                              <a:lnTo>
                                <a:pt x="185" y="228"/>
                              </a:lnTo>
                              <a:lnTo>
                                <a:pt x="166" y="244"/>
                              </a:lnTo>
                              <a:lnTo>
                                <a:pt x="151" y="260"/>
                              </a:lnTo>
                              <a:lnTo>
                                <a:pt x="146" y="259"/>
                              </a:lnTo>
                              <a:lnTo>
                                <a:pt x="140" y="259"/>
                              </a:lnTo>
                              <a:lnTo>
                                <a:pt x="132" y="250"/>
                              </a:lnTo>
                              <a:lnTo>
                                <a:pt x="123" y="237"/>
                              </a:lnTo>
                              <a:lnTo>
                                <a:pt x="115" y="225"/>
                              </a:lnTo>
                              <a:lnTo>
                                <a:pt x="107" y="210"/>
                              </a:lnTo>
                              <a:lnTo>
                                <a:pt x="99" y="195"/>
                              </a:lnTo>
                              <a:lnTo>
                                <a:pt x="92" y="180"/>
                              </a:lnTo>
                              <a:lnTo>
                                <a:pt x="87" y="167"/>
                              </a:lnTo>
                              <a:lnTo>
                                <a:pt x="82" y="154"/>
                              </a:lnTo>
                              <a:lnTo>
                                <a:pt x="97" y="147"/>
                              </a:lnTo>
                              <a:lnTo>
                                <a:pt x="105" y="151"/>
                              </a:lnTo>
                              <a:lnTo>
                                <a:pt x="115" y="157"/>
                              </a:lnTo>
                              <a:lnTo>
                                <a:pt x="127" y="159"/>
                              </a:lnTo>
                              <a:lnTo>
                                <a:pt x="135" y="160"/>
                              </a:lnTo>
                              <a:lnTo>
                                <a:pt x="141" y="160"/>
                              </a:lnTo>
                              <a:lnTo>
                                <a:pt x="146" y="159"/>
                              </a:lnTo>
                              <a:lnTo>
                                <a:pt x="155" y="156"/>
                              </a:lnTo>
                              <a:lnTo>
                                <a:pt x="164" y="152"/>
                              </a:lnTo>
                              <a:lnTo>
                                <a:pt x="193" y="141"/>
                              </a:lnTo>
                              <a:lnTo>
                                <a:pt x="180" y="142"/>
                              </a:lnTo>
                              <a:lnTo>
                                <a:pt x="170" y="142"/>
                              </a:lnTo>
                              <a:lnTo>
                                <a:pt x="160" y="141"/>
                              </a:lnTo>
                              <a:lnTo>
                                <a:pt x="154" y="139"/>
                              </a:lnTo>
                              <a:lnTo>
                                <a:pt x="146" y="137"/>
                              </a:lnTo>
                              <a:lnTo>
                                <a:pt x="141" y="135"/>
                              </a:lnTo>
                              <a:lnTo>
                                <a:pt x="134" y="134"/>
                              </a:lnTo>
                              <a:lnTo>
                                <a:pt x="127" y="134"/>
                              </a:lnTo>
                              <a:lnTo>
                                <a:pt x="123" y="132"/>
                              </a:lnTo>
                              <a:lnTo>
                                <a:pt x="121" y="128"/>
                              </a:lnTo>
                              <a:lnTo>
                                <a:pt x="123" y="123"/>
                              </a:lnTo>
                              <a:lnTo>
                                <a:pt x="124" y="121"/>
                              </a:lnTo>
                              <a:lnTo>
                                <a:pt x="125" y="123"/>
                              </a:lnTo>
                              <a:lnTo>
                                <a:pt x="136" y="118"/>
                              </a:lnTo>
                              <a:lnTo>
                                <a:pt x="146" y="120"/>
                              </a:lnTo>
                              <a:lnTo>
                                <a:pt x="158" y="123"/>
                              </a:lnTo>
                              <a:lnTo>
                                <a:pt x="171" y="123"/>
                              </a:lnTo>
                              <a:lnTo>
                                <a:pt x="184" y="123"/>
                              </a:lnTo>
                              <a:lnTo>
                                <a:pt x="197" y="120"/>
                              </a:lnTo>
                              <a:lnTo>
                                <a:pt x="210" y="118"/>
                              </a:lnTo>
                              <a:lnTo>
                                <a:pt x="221" y="114"/>
                              </a:lnTo>
                              <a:lnTo>
                                <a:pt x="231" y="110"/>
                              </a:lnTo>
                              <a:lnTo>
                                <a:pt x="221" y="108"/>
                              </a:lnTo>
                              <a:lnTo>
                                <a:pt x="209" y="106"/>
                              </a:lnTo>
                              <a:lnTo>
                                <a:pt x="179" y="101"/>
                              </a:lnTo>
                              <a:lnTo>
                                <a:pt x="194" y="98"/>
                              </a:lnTo>
                              <a:lnTo>
                                <a:pt x="208" y="95"/>
                              </a:lnTo>
                              <a:lnTo>
                                <a:pt x="242" y="89"/>
                              </a:lnTo>
                              <a:lnTo>
                                <a:pt x="249" y="86"/>
                              </a:lnTo>
                              <a:lnTo>
                                <a:pt x="254" y="83"/>
                              </a:lnTo>
                              <a:lnTo>
                                <a:pt x="247" y="79"/>
                              </a:lnTo>
                              <a:lnTo>
                                <a:pt x="240" y="77"/>
                              </a:lnTo>
                              <a:lnTo>
                                <a:pt x="234" y="74"/>
                              </a:lnTo>
                              <a:lnTo>
                                <a:pt x="225" y="74"/>
                              </a:lnTo>
                              <a:lnTo>
                                <a:pt x="220" y="75"/>
                              </a:lnTo>
                              <a:lnTo>
                                <a:pt x="218" y="75"/>
                              </a:lnTo>
                              <a:lnTo>
                                <a:pt x="213" y="76"/>
                              </a:lnTo>
                              <a:lnTo>
                                <a:pt x="205" y="80"/>
                              </a:lnTo>
                              <a:lnTo>
                                <a:pt x="195" y="75"/>
                              </a:lnTo>
                              <a:lnTo>
                                <a:pt x="194" y="75"/>
                              </a:lnTo>
                              <a:lnTo>
                                <a:pt x="193" y="75"/>
                              </a:lnTo>
                              <a:lnTo>
                                <a:pt x="232" y="37"/>
                              </a:lnTo>
                              <a:lnTo>
                                <a:pt x="233" y="36"/>
                              </a:lnTo>
                              <a:lnTo>
                                <a:pt x="232" y="35"/>
                              </a:lnTo>
                              <a:lnTo>
                                <a:pt x="231" y="34"/>
                              </a:lnTo>
                              <a:lnTo>
                                <a:pt x="231" y="35"/>
                              </a:lnTo>
                              <a:lnTo>
                                <a:pt x="239" y="29"/>
                              </a:lnTo>
                              <a:lnTo>
                                <a:pt x="245" y="21"/>
                              </a:lnTo>
                              <a:lnTo>
                                <a:pt x="234" y="24"/>
                              </a:lnTo>
                              <a:lnTo>
                                <a:pt x="190" y="38"/>
                              </a:lnTo>
                              <a:lnTo>
                                <a:pt x="188" y="46"/>
                              </a:lnTo>
                              <a:lnTo>
                                <a:pt x="186" y="54"/>
                              </a:lnTo>
                              <a:lnTo>
                                <a:pt x="189" y="55"/>
                              </a:lnTo>
                              <a:lnTo>
                                <a:pt x="191" y="56"/>
                              </a:lnTo>
                              <a:lnTo>
                                <a:pt x="192" y="54"/>
                              </a:lnTo>
                              <a:lnTo>
                                <a:pt x="191" y="54"/>
                              </a:lnTo>
                              <a:lnTo>
                                <a:pt x="190" y="56"/>
                              </a:lnTo>
                              <a:lnTo>
                                <a:pt x="188" y="58"/>
                              </a:lnTo>
                              <a:lnTo>
                                <a:pt x="185" y="58"/>
                              </a:lnTo>
                              <a:lnTo>
                                <a:pt x="182" y="59"/>
                              </a:lnTo>
                              <a:lnTo>
                                <a:pt x="179" y="61"/>
                              </a:lnTo>
                              <a:lnTo>
                                <a:pt x="177" y="65"/>
                              </a:lnTo>
                              <a:lnTo>
                                <a:pt x="176" y="68"/>
                              </a:lnTo>
                              <a:lnTo>
                                <a:pt x="177" y="72"/>
                              </a:lnTo>
                              <a:lnTo>
                                <a:pt x="179" y="75"/>
                              </a:lnTo>
                              <a:lnTo>
                                <a:pt x="179" y="75"/>
                              </a:lnTo>
                              <a:lnTo>
                                <a:pt x="179" y="75"/>
                              </a:lnTo>
                              <a:lnTo>
                                <a:pt x="169" y="93"/>
                              </a:lnTo>
                              <a:lnTo>
                                <a:pt x="170" y="88"/>
                              </a:lnTo>
                              <a:lnTo>
                                <a:pt x="170" y="81"/>
                              </a:lnTo>
                              <a:lnTo>
                                <a:pt x="166" y="79"/>
                              </a:lnTo>
                              <a:lnTo>
                                <a:pt x="160" y="73"/>
                              </a:lnTo>
                              <a:lnTo>
                                <a:pt x="154" y="70"/>
                              </a:lnTo>
                              <a:lnTo>
                                <a:pt x="152" y="79"/>
                              </a:lnTo>
                              <a:lnTo>
                                <a:pt x="152" y="89"/>
                              </a:lnTo>
                              <a:lnTo>
                                <a:pt x="144" y="103"/>
                              </a:lnTo>
                              <a:lnTo>
                                <a:pt x="135" y="114"/>
                              </a:lnTo>
                              <a:lnTo>
                                <a:pt x="135" y="109"/>
                              </a:lnTo>
                              <a:lnTo>
                                <a:pt x="136" y="103"/>
                              </a:lnTo>
                              <a:lnTo>
                                <a:pt x="139" y="96"/>
                              </a:lnTo>
                              <a:lnTo>
                                <a:pt x="142" y="89"/>
                              </a:lnTo>
                              <a:lnTo>
                                <a:pt x="145" y="83"/>
                              </a:lnTo>
                              <a:lnTo>
                                <a:pt x="149" y="75"/>
                              </a:lnTo>
                              <a:lnTo>
                                <a:pt x="150" y="68"/>
                              </a:lnTo>
                              <a:lnTo>
                                <a:pt x="149" y="61"/>
                              </a:lnTo>
                              <a:lnTo>
                                <a:pt x="128" y="78"/>
                              </a:lnTo>
                              <a:lnTo>
                                <a:pt x="129" y="77"/>
                              </a:lnTo>
                              <a:lnTo>
                                <a:pt x="129" y="77"/>
                              </a:lnTo>
                              <a:lnTo>
                                <a:pt x="118" y="88"/>
                              </a:lnTo>
                              <a:lnTo>
                                <a:pt x="117" y="92"/>
                              </a:lnTo>
                              <a:lnTo>
                                <a:pt x="116" y="97"/>
                              </a:lnTo>
                              <a:lnTo>
                                <a:pt x="116" y="104"/>
                              </a:lnTo>
                              <a:lnTo>
                                <a:pt x="117" y="108"/>
                              </a:lnTo>
                              <a:lnTo>
                                <a:pt x="117" y="109"/>
                              </a:lnTo>
                              <a:lnTo>
                                <a:pt x="115" y="109"/>
                              </a:lnTo>
                              <a:lnTo>
                                <a:pt x="108" y="115"/>
                              </a:lnTo>
                              <a:lnTo>
                                <a:pt x="100" y="125"/>
                              </a:lnTo>
                              <a:lnTo>
                                <a:pt x="103" y="113"/>
                              </a:lnTo>
                              <a:lnTo>
                                <a:pt x="107" y="103"/>
                              </a:lnTo>
                              <a:lnTo>
                                <a:pt x="107" y="97"/>
                              </a:lnTo>
                              <a:lnTo>
                                <a:pt x="108" y="93"/>
                              </a:lnTo>
                              <a:lnTo>
                                <a:pt x="109" y="83"/>
                              </a:lnTo>
                              <a:lnTo>
                                <a:pt x="108" y="73"/>
                              </a:lnTo>
                              <a:lnTo>
                                <a:pt x="100" y="80"/>
                              </a:lnTo>
                              <a:lnTo>
                                <a:pt x="93" y="89"/>
                              </a:lnTo>
                              <a:lnTo>
                                <a:pt x="87" y="104"/>
                              </a:lnTo>
                              <a:lnTo>
                                <a:pt x="87" y="126"/>
                              </a:lnTo>
                              <a:lnTo>
                                <a:pt x="76" y="141"/>
                              </a:lnTo>
                              <a:lnTo>
                                <a:pt x="76" y="142"/>
                              </a:lnTo>
                              <a:lnTo>
                                <a:pt x="75" y="134"/>
                              </a:lnTo>
                              <a:lnTo>
                                <a:pt x="73" y="129"/>
                              </a:lnTo>
                              <a:lnTo>
                                <a:pt x="73" y="124"/>
                              </a:lnTo>
                              <a:lnTo>
                                <a:pt x="70" y="123"/>
                              </a:lnTo>
                              <a:lnTo>
                                <a:pt x="67" y="120"/>
                              </a:lnTo>
                              <a:lnTo>
                                <a:pt x="64" y="118"/>
                              </a:lnTo>
                              <a:lnTo>
                                <a:pt x="63" y="116"/>
                              </a:lnTo>
                              <a:lnTo>
                                <a:pt x="62" y="114"/>
                              </a:lnTo>
                              <a:lnTo>
                                <a:pt x="60" y="112"/>
                              </a:lnTo>
                              <a:lnTo>
                                <a:pt x="58" y="113"/>
                              </a:lnTo>
                              <a:lnTo>
                                <a:pt x="56" y="115"/>
                              </a:lnTo>
                              <a:lnTo>
                                <a:pt x="52" y="113"/>
                              </a:lnTo>
                              <a:lnTo>
                                <a:pt x="49" y="113"/>
                              </a:lnTo>
                              <a:lnTo>
                                <a:pt x="47" y="115"/>
                              </a:lnTo>
                              <a:lnTo>
                                <a:pt x="45" y="118"/>
                              </a:lnTo>
                              <a:lnTo>
                                <a:pt x="44" y="120"/>
                              </a:lnTo>
                              <a:lnTo>
                                <a:pt x="43" y="123"/>
                              </a:lnTo>
                              <a:lnTo>
                                <a:pt x="42" y="124"/>
                              </a:lnTo>
                              <a:lnTo>
                                <a:pt x="40" y="121"/>
                              </a:lnTo>
                              <a:lnTo>
                                <a:pt x="36" y="126"/>
                              </a:lnTo>
                              <a:lnTo>
                                <a:pt x="31" y="134"/>
                              </a:lnTo>
                              <a:lnTo>
                                <a:pt x="31" y="137"/>
                              </a:lnTo>
                              <a:lnTo>
                                <a:pt x="30" y="139"/>
                              </a:lnTo>
                              <a:lnTo>
                                <a:pt x="27" y="145"/>
                              </a:lnTo>
                              <a:lnTo>
                                <a:pt x="24" y="148"/>
                              </a:lnTo>
                              <a:lnTo>
                                <a:pt x="20" y="146"/>
                              </a:lnTo>
                              <a:lnTo>
                                <a:pt x="20" y="151"/>
                              </a:lnTo>
                              <a:lnTo>
                                <a:pt x="19" y="156"/>
                              </a:lnTo>
                              <a:lnTo>
                                <a:pt x="17" y="160"/>
                              </a:lnTo>
                              <a:lnTo>
                                <a:pt x="16" y="166"/>
                              </a:lnTo>
                              <a:lnTo>
                                <a:pt x="14" y="167"/>
                              </a:lnTo>
                              <a:lnTo>
                                <a:pt x="13" y="168"/>
                              </a:lnTo>
                              <a:lnTo>
                                <a:pt x="12" y="171"/>
                              </a:lnTo>
                              <a:lnTo>
                                <a:pt x="11" y="173"/>
                              </a:lnTo>
                              <a:lnTo>
                                <a:pt x="9" y="179"/>
                              </a:lnTo>
                              <a:lnTo>
                                <a:pt x="7" y="184"/>
                              </a:lnTo>
                              <a:lnTo>
                                <a:pt x="13" y="196"/>
                              </a:lnTo>
                              <a:lnTo>
                                <a:pt x="0" y="225"/>
                              </a:lnTo>
                              <a:lnTo>
                                <a:pt x="0" y="229"/>
                              </a:lnTo>
                              <a:lnTo>
                                <a:pt x="2" y="233"/>
                              </a:lnTo>
                              <a:lnTo>
                                <a:pt x="4" y="232"/>
                              </a:lnTo>
                              <a:lnTo>
                                <a:pt x="9" y="228"/>
                              </a:lnTo>
                              <a:lnTo>
                                <a:pt x="12" y="221"/>
                              </a:lnTo>
                              <a:lnTo>
                                <a:pt x="16" y="213"/>
                              </a:lnTo>
                              <a:lnTo>
                                <a:pt x="19" y="213"/>
                              </a:lnTo>
                              <a:lnTo>
                                <a:pt x="22" y="213"/>
                              </a:lnTo>
                              <a:lnTo>
                                <a:pt x="25" y="212"/>
                              </a:lnTo>
                              <a:lnTo>
                                <a:pt x="29" y="210"/>
                              </a:lnTo>
                              <a:lnTo>
                                <a:pt x="31" y="210"/>
                              </a:lnTo>
                              <a:lnTo>
                                <a:pt x="34" y="212"/>
                              </a:lnTo>
                              <a:lnTo>
                                <a:pt x="36" y="211"/>
                              </a:lnTo>
                              <a:lnTo>
                                <a:pt x="39" y="210"/>
                              </a:lnTo>
                              <a:lnTo>
                                <a:pt x="45" y="212"/>
                              </a:lnTo>
                              <a:lnTo>
                                <a:pt x="56" y="204"/>
                              </a:lnTo>
                              <a:lnTo>
                                <a:pt x="68" y="196"/>
                              </a:lnTo>
                              <a:lnTo>
                                <a:pt x="74" y="207"/>
                              </a:lnTo>
                              <a:lnTo>
                                <a:pt x="78" y="218"/>
                              </a:lnTo>
                              <a:lnTo>
                                <a:pt x="82" y="230"/>
                              </a:lnTo>
                              <a:lnTo>
                                <a:pt x="87" y="241"/>
                              </a:lnTo>
                              <a:lnTo>
                                <a:pt x="91" y="254"/>
                              </a:lnTo>
                              <a:lnTo>
                                <a:pt x="95" y="267"/>
                              </a:lnTo>
                              <a:lnTo>
                                <a:pt x="99" y="278"/>
                              </a:lnTo>
                              <a:lnTo>
                                <a:pt x="105" y="290"/>
                              </a:lnTo>
                              <a:lnTo>
                                <a:pt x="109" y="292"/>
                              </a:lnTo>
                              <a:lnTo>
                                <a:pt x="111" y="294"/>
                              </a:lnTo>
                              <a:lnTo>
                                <a:pt x="114" y="297"/>
                              </a:lnTo>
                              <a:lnTo>
                                <a:pt x="116" y="300"/>
                              </a:lnTo>
                              <a:lnTo>
                                <a:pt x="120" y="308"/>
                              </a:lnTo>
                              <a:lnTo>
                                <a:pt x="123" y="315"/>
                              </a:lnTo>
                              <a:lnTo>
                                <a:pt x="127" y="317"/>
                              </a:lnTo>
                              <a:lnTo>
                                <a:pt x="130" y="320"/>
                              </a:lnTo>
                              <a:lnTo>
                                <a:pt x="148" y="313"/>
                              </a:lnTo>
                              <a:lnTo>
                                <a:pt x="164" y="305"/>
                              </a:lnTo>
                              <a:lnTo>
                                <a:pt x="181" y="295"/>
                              </a:lnTo>
                              <a:lnTo>
                                <a:pt x="197" y="286"/>
                              </a:lnTo>
                              <a:lnTo>
                                <a:pt x="213" y="275"/>
                              </a:lnTo>
                              <a:lnTo>
                                <a:pt x="229" y="264"/>
                              </a:lnTo>
                              <a:lnTo>
                                <a:pt x="243" y="252"/>
                              </a:lnTo>
                              <a:lnTo>
                                <a:pt x="258" y="239"/>
                              </a:lnTo>
                              <a:lnTo>
                                <a:pt x="261" y="240"/>
                              </a:lnTo>
                              <a:lnTo>
                                <a:pt x="263" y="241"/>
                              </a:lnTo>
                              <a:lnTo>
                                <a:pt x="266" y="244"/>
                              </a:lnTo>
                              <a:lnTo>
                                <a:pt x="269" y="246"/>
                              </a:lnTo>
                              <a:lnTo>
                                <a:pt x="272" y="254"/>
                              </a:lnTo>
                              <a:lnTo>
                                <a:pt x="275" y="264"/>
                              </a:lnTo>
                              <a:lnTo>
                                <a:pt x="278" y="274"/>
                              </a:lnTo>
                              <a:lnTo>
                                <a:pt x="279" y="287"/>
                              </a:lnTo>
                              <a:lnTo>
                                <a:pt x="279" y="300"/>
                              </a:lnTo>
                              <a:lnTo>
                                <a:pt x="279" y="314"/>
                              </a:lnTo>
                              <a:lnTo>
                                <a:pt x="276" y="339"/>
                              </a:lnTo>
                              <a:lnTo>
                                <a:pt x="273" y="357"/>
                              </a:lnTo>
                              <a:lnTo>
                                <a:pt x="267" y="374"/>
                              </a:lnTo>
                              <a:lnTo>
                                <a:pt x="259" y="395"/>
                              </a:lnTo>
                              <a:lnTo>
                                <a:pt x="258" y="403"/>
                              </a:lnTo>
                              <a:lnTo>
                                <a:pt x="257" y="412"/>
                              </a:lnTo>
                              <a:lnTo>
                                <a:pt x="257" y="420"/>
                              </a:lnTo>
                              <a:lnTo>
                                <a:pt x="257" y="429"/>
                              </a:lnTo>
                              <a:lnTo>
                                <a:pt x="258" y="446"/>
                              </a:lnTo>
                              <a:lnTo>
                                <a:pt x="261" y="457"/>
                              </a:lnTo>
                              <a:lnTo>
                                <a:pt x="266" y="481"/>
                              </a:lnTo>
                              <a:lnTo>
                                <a:pt x="272" y="507"/>
                              </a:lnTo>
                              <a:lnTo>
                                <a:pt x="276" y="531"/>
                              </a:lnTo>
                              <a:lnTo>
                                <a:pt x="280" y="557"/>
                              </a:lnTo>
                              <a:lnTo>
                                <a:pt x="284" y="582"/>
                              </a:lnTo>
                              <a:lnTo>
                                <a:pt x="287" y="609"/>
                              </a:lnTo>
                              <a:lnTo>
                                <a:pt x="290" y="634"/>
                              </a:lnTo>
                              <a:lnTo>
                                <a:pt x="293" y="660"/>
                              </a:lnTo>
                              <a:lnTo>
                                <a:pt x="279" y="662"/>
                              </a:lnTo>
                              <a:lnTo>
                                <a:pt x="270" y="665"/>
                              </a:lnTo>
                              <a:lnTo>
                                <a:pt x="263" y="668"/>
                              </a:lnTo>
                              <a:lnTo>
                                <a:pt x="259" y="670"/>
                              </a:lnTo>
                              <a:lnTo>
                                <a:pt x="256" y="671"/>
                              </a:lnTo>
                              <a:lnTo>
                                <a:pt x="252" y="671"/>
                              </a:lnTo>
                              <a:lnTo>
                                <a:pt x="245" y="670"/>
                              </a:lnTo>
                              <a:lnTo>
                                <a:pt x="236" y="668"/>
                              </a:lnTo>
                              <a:lnTo>
                                <a:pt x="239" y="554"/>
                              </a:lnTo>
                              <a:lnTo>
                                <a:pt x="235" y="551"/>
                              </a:lnTo>
                              <a:lnTo>
                                <a:pt x="230" y="547"/>
                              </a:lnTo>
                              <a:lnTo>
                                <a:pt x="226" y="530"/>
                              </a:lnTo>
                              <a:lnTo>
                                <a:pt x="222" y="513"/>
                              </a:lnTo>
                              <a:lnTo>
                                <a:pt x="219" y="496"/>
                              </a:lnTo>
                              <a:lnTo>
                                <a:pt x="216" y="479"/>
                              </a:lnTo>
                              <a:lnTo>
                                <a:pt x="214" y="469"/>
                              </a:lnTo>
                              <a:lnTo>
                                <a:pt x="214" y="459"/>
                              </a:lnTo>
                              <a:lnTo>
                                <a:pt x="214" y="449"/>
                              </a:lnTo>
                              <a:lnTo>
                                <a:pt x="215" y="437"/>
                              </a:lnTo>
                              <a:lnTo>
                                <a:pt x="218" y="416"/>
                              </a:lnTo>
                              <a:lnTo>
                                <a:pt x="219" y="396"/>
                              </a:lnTo>
                              <a:lnTo>
                                <a:pt x="220" y="393"/>
                              </a:lnTo>
                              <a:lnTo>
                                <a:pt x="221" y="391"/>
                              </a:lnTo>
                              <a:lnTo>
                                <a:pt x="218" y="299"/>
                              </a:lnTo>
                              <a:lnTo>
                                <a:pt x="219" y="295"/>
                              </a:lnTo>
                              <a:lnTo>
                                <a:pt x="221" y="292"/>
                              </a:lnTo>
                              <a:lnTo>
                                <a:pt x="219" y="276"/>
                              </a:lnTo>
                              <a:lnTo>
                                <a:pt x="196" y="292"/>
                              </a:lnTo>
                              <a:lnTo>
                                <a:pt x="193" y="292"/>
                              </a:lnTo>
                              <a:lnTo>
                                <a:pt x="190" y="294"/>
                              </a:lnTo>
                              <a:lnTo>
                                <a:pt x="198" y="303"/>
                              </a:lnTo>
                              <a:lnTo>
                                <a:pt x="204" y="312"/>
                              </a:lnTo>
                              <a:lnTo>
                                <a:pt x="186" y="451"/>
                              </a:lnTo>
                              <a:lnTo>
                                <a:pt x="189" y="476"/>
                              </a:lnTo>
                              <a:lnTo>
                                <a:pt x="191" y="500"/>
                              </a:lnTo>
                              <a:lnTo>
                                <a:pt x="193" y="524"/>
                              </a:lnTo>
                              <a:lnTo>
                                <a:pt x="195" y="548"/>
                              </a:lnTo>
                              <a:lnTo>
                                <a:pt x="196" y="572"/>
                              </a:lnTo>
                              <a:lnTo>
                                <a:pt x="197" y="597"/>
                              </a:lnTo>
                              <a:lnTo>
                                <a:pt x="198" y="622"/>
                              </a:lnTo>
                              <a:lnTo>
                                <a:pt x="199" y="648"/>
                              </a:lnTo>
                              <a:lnTo>
                                <a:pt x="198" y="659"/>
                              </a:lnTo>
                              <a:lnTo>
                                <a:pt x="198" y="671"/>
                              </a:lnTo>
                              <a:lnTo>
                                <a:pt x="198" y="693"/>
                              </a:lnTo>
                              <a:lnTo>
                                <a:pt x="198" y="702"/>
                              </a:lnTo>
                              <a:lnTo>
                                <a:pt x="199" y="711"/>
                              </a:lnTo>
                              <a:lnTo>
                                <a:pt x="211" y="716"/>
                              </a:lnTo>
                              <a:lnTo>
                                <a:pt x="221" y="721"/>
                              </a:lnTo>
                              <a:lnTo>
                                <a:pt x="226" y="724"/>
                              </a:lnTo>
                              <a:lnTo>
                                <a:pt x="233" y="726"/>
                              </a:lnTo>
                              <a:lnTo>
                                <a:pt x="239" y="728"/>
                              </a:lnTo>
                              <a:lnTo>
                                <a:pt x="247" y="729"/>
                              </a:lnTo>
                              <a:lnTo>
                                <a:pt x="244" y="758"/>
                              </a:lnTo>
                              <a:lnTo>
                                <a:pt x="241" y="782"/>
                              </a:lnTo>
                              <a:lnTo>
                                <a:pt x="237" y="806"/>
                              </a:lnTo>
                              <a:lnTo>
                                <a:pt x="231" y="832"/>
                              </a:lnTo>
                              <a:lnTo>
                                <a:pt x="229" y="841"/>
                              </a:lnTo>
                              <a:lnTo>
                                <a:pt x="225" y="851"/>
                              </a:lnTo>
                              <a:lnTo>
                                <a:pt x="222" y="861"/>
                              </a:lnTo>
                              <a:lnTo>
                                <a:pt x="219" y="873"/>
                              </a:lnTo>
                              <a:lnTo>
                                <a:pt x="218" y="877"/>
                              </a:lnTo>
                              <a:lnTo>
                                <a:pt x="218" y="881"/>
                              </a:lnTo>
                              <a:lnTo>
                                <a:pt x="219" y="883"/>
                              </a:lnTo>
                              <a:lnTo>
                                <a:pt x="220" y="885"/>
                              </a:lnTo>
                              <a:lnTo>
                                <a:pt x="226" y="890"/>
                              </a:lnTo>
                              <a:lnTo>
                                <a:pt x="236" y="894"/>
                              </a:lnTo>
                              <a:lnTo>
                                <a:pt x="260" y="902"/>
                              </a:lnTo>
                              <a:lnTo>
                                <a:pt x="270" y="904"/>
                              </a:lnTo>
                              <a:lnTo>
                                <a:pt x="279" y="906"/>
                              </a:lnTo>
                              <a:lnTo>
                                <a:pt x="287" y="909"/>
                              </a:lnTo>
                              <a:lnTo>
                                <a:pt x="296" y="911"/>
                              </a:lnTo>
                              <a:lnTo>
                                <a:pt x="309" y="911"/>
                              </a:lnTo>
                              <a:lnTo>
                                <a:pt x="324" y="911"/>
                              </a:lnTo>
                              <a:lnTo>
                                <a:pt x="332" y="912"/>
                              </a:lnTo>
                              <a:lnTo>
                                <a:pt x="339" y="913"/>
                              </a:lnTo>
                              <a:lnTo>
                                <a:pt x="346" y="914"/>
                              </a:lnTo>
                              <a:lnTo>
                                <a:pt x="352" y="916"/>
                              </a:lnTo>
                              <a:close/>
                              <a:moveTo>
                                <a:pt x="447" y="745"/>
                              </a:moveTo>
                              <a:lnTo>
                                <a:pt x="445" y="731"/>
                              </a:lnTo>
                              <a:lnTo>
                                <a:pt x="443" y="716"/>
                              </a:lnTo>
                              <a:lnTo>
                                <a:pt x="442" y="702"/>
                              </a:lnTo>
                              <a:lnTo>
                                <a:pt x="441" y="689"/>
                              </a:lnTo>
                              <a:lnTo>
                                <a:pt x="450" y="690"/>
                              </a:lnTo>
                              <a:lnTo>
                                <a:pt x="458" y="691"/>
                              </a:lnTo>
                              <a:lnTo>
                                <a:pt x="466" y="693"/>
                              </a:lnTo>
                              <a:lnTo>
                                <a:pt x="475" y="695"/>
                              </a:lnTo>
                              <a:lnTo>
                                <a:pt x="486" y="700"/>
                              </a:lnTo>
                              <a:lnTo>
                                <a:pt x="495" y="705"/>
                              </a:lnTo>
                              <a:lnTo>
                                <a:pt x="499" y="710"/>
                              </a:lnTo>
                              <a:lnTo>
                                <a:pt x="502" y="714"/>
                              </a:lnTo>
                              <a:lnTo>
                                <a:pt x="505" y="718"/>
                              </a:lnTo>
                              <a:lnTo>
                                <a:pt x="506" y="722"/>
                              </a:lnTo>
                              <a:lnTo>
                                <a:pt x="507" y="722"/>
                              </a:lnTo>
                              <a:lnTo>
                                <a:pt x="505" y="728"/>
                              </a:lnTo>
                              <a:lnTo>
                                <a:pt x="503" y="731"/>
                              </a:lnTo>
                              <a:lnTo>
                                <a:pt x="499" y="735"/>
                              </a:lnTo>
                              <a:lnTo>
                                <a:pt x="494" y="737"/>
                              </a:lnTo>
                              <a:lnTo>
                                <a:pt x="486" y="740"/>
                              </a:lnTo>
                              <a:lnTo>
                                <a:pt x="479" y="742"/>
                              </a:lnTo>
                              <a:lnTo>
                                <a:pt x="471" y="743"/>
                              </a:lnTo>
                              <a:lnTo>
                                <a:pt x="461" y="745"/>
                              </a:lnTo>
                              <a:lnTo>
                                <a:pt x="455" y="745"/>
                              </a:lnTo>
                              <a:lnTo>
                                <a:pt x="447" y="745"/>
                              </a:lnTo>
                              <a:close/>
                              <a:moveTo>
                                <a:pt x="507" y="711"/>
                              </a:moveTo>
                              <a:lnTo>
                                <a:pt x="501" y="704"/>
                              </a:lnTo>
                              <a:lnTo>
                                <a:pt x="494" y="698"/>
                              </a:lnTo>
                              <a:lnTo>
                                <a:pt x="486" y="694"/>
                              </a:lnTo>
                              <a:lnTo>
                                <a:pt x="477" y="690"/>
                              </a:lnTo>
                              <a:lnTo>
                                <a:pt x="468" y="688"/>
                              </a:lnTo>
                              <a:lnTo>
                                <a:pt x="459" y="685"/>
                              </a:lnTo>
                              <a:lnTo>
                                <a:pt x="450" y="684"/>
                              </a:lnTo>
                              <a:lnTo>
                                <a:pt x="441" y="683"/>
                              </a:lnTo>
                              <a:lnTo>
                                <a:pt x="440" y="654"/>
                              </a:lnTo>
                              <a:lnTo>
                                <a:pt x="442" y="628"/>
                              </a:lnTo>
                              <a:lnTo>
                                <a:pt x="445" y="601"/>
                              </a:lnTo>
                              <a:lnTo>
                                <a:pt x="450" y="576"/>
                              </a:lnTo>
                              <a:lnTo>
                                <a:pt x="455" y="550"/>
                              </a:lnTo>
                              <a:lnTo>
                                <a:pt x="462" y="521"/>
                              </a:lnTo>
                              <a:lnTo>
                                <a:pt x="471" y="492"/>
                              </a:lnTo>
                              <a:lnTo>
                                <a:pt x="479" y="458"/>
                              </a:lnTo>
                              <a:lnTo>
                                <a:pt x="481" y="459"/>
                              </a:lnTo>
                              <a:lnTo>
                                <a:pt x="482" y="460"/>
                              </a:lnTo>
                              <a:lnTo>
                                <a:pt x="489" y="562"/>
                              </a:lnTo>
                              <a:lnTo>
                                <a:pt x="482" y="571"/>
                              </a:lnTo>
                              <a:lnTo>
                                <a:pt x="476" y="579"/>
                              </a:lnTo>
                              <a:lnTo>
                                <a:pt x="470" y="587"/>
                              </a:lnTo>
                              <a:lnTo>
                                <a:pt x="464" y="595"/>
                              </a:lnTo>
                              <a:lnTo>
                                <a:pt x="459" y="601"/>
                              </a:lnTo>
                              <a:lnTo>
                                <a:pt x="455" y="609"/>
                              </a:lnTo>
                              <a:lnTo>
                                <a:pt x="452" y="615"/>
                              </a:lnTo>
                              <a:lnTo>
                                <a:pt x="450" y="622"/>
                              </a:lnTo>
                              <a:lnTo>
                                <a:pt x="448" y="629"/>
                              </a:lnTo>
                              <a:lnTo>
                                <a:pt x="447" y="636"/>
                              </a:lnTo>
                              <a:lnTo>
                                <a:pt x="447" y="642"/>
                              </a:lnTo>
                              <a:lnTo>
                                <a:pt x="448" y="649"/>
                              </a:lnTo>
                              <a:lnTo>
                                <a:pt x="451" y="655"/>
                              </a:lnTo>
                              <a:lnTo>
                                <a:pt x="453" y="661"/>
                              </a:lnTo>
                              <a:lnTo>
                                <a:pt x="456" y="667"/>
                              </a:lnTo>
                              <a:lnTo>
                                <a:pt x="460" y="672"/>
                              </a:lnTo>
                              <a:lnTo>
                                <a:pt x="464" y="677"/>
                              </a:lnTo>
                              <a:lnTo>
                                <a:pt x="468" y="682"/>
                              </a:lnTo>
                              <a:lnTo>
                                <a:pt x="474" y="687"/>
                              </a:lnTo>
                              <a:lnTo>
                                <a:pt x="480" y="691"/>
                              </a:lnTo>
                              <a:lnTo>
                                <a:pt x="484" y="688"/>
                              </a:lnTo>
                              <a:lnTo>
                                <a:pt x="488" y="684"/>
                              </a:lnTo>
                              <a:lnTo>
                                <a:pt x="481" y="677"/>
                              </a:lnTo>
                              <a:lnTo>
                                <a:pt x="474" y="669"/>
                              </a:lnTo>
                              <a:lnTo>
                                <a:pt x="471" y="663"/>
                              </a:lnTo>
                              <a:lnTo>
                                <a:pt x="468" y="658"/>
                              </a:lnTo>
                              <a:lnTo>
                                <a:pt x="466" y="653"/>
                              </a:lnTo>
                              <a:lnTo>
                                <a:pt x="466" y="647"/>
                              </a:lnTo>
                              <a:lnTo>
                                <a:pt x="466" y="639"/>
                              </a:lnTo>
                              <a:lnTo>
                                <a:pt x="466" y="632"/>
                              </a:lnTo>
                              <a:lnTo>
                                <a:pt x="467" y="625"/>
                              </a:lnTo>
                              <a:lnTo>
                                <a:pt x="470" y="619"/>
                              </a:lnTo>
                              <a:lnTo>
                                <a:pt x="472" y="613"/>
                              </a:lnTo>
                              <a:lnTo>
                                <a:pt x="475" y="607"/>
                              </a:lnTo>
                              <a:lnTo>
                                <a:pt x="478" y="601"/>
                              </a:lnTo>
                              <a:lnTo>
                                <a:pt x="483" y="597"/>
                              </a:lnTo>
                              <a:lnTo>
                                <a:pt x="487" y="593"/>
                              </a:lnTo>
                              <a:lnTo>
                                <a:pt x="492" y="589"/>
                              </a:lnTo>
                              <a:lnTo>
                                <a:pt x="495" y="630"/>
                              </a:lnTo>
                              <a:lnTo>
                                <a:pt x="495" y="630"/>
                              </a:lnTo>
                              <a:lnTo>
                                <a:pt x="495" y="631"/>
                              </a:lnTo>
                              <a:lnTo>
                                <a:pt x="495" y="636"/>
                              </a:lnTo>
                              <a:lnTo>
                                <a:pt x="497" y="644"/>
                              </a:lnTo>
                              <a:lnTo>
                                <a:pt x="498" y="657"/>
                              </a:lnTo>
                              <a:lnTo>
                                <a:pt x="501" y="671"/>
                              </a:lnTo>
                              <a:lnTo>
                                <a:pt x="502" y="681"/>
                              </a:lnTo>
                              <a:lnTo>
                                <a:pt x="504" y="693"/>
                              </a:lnTo>
                              <a:lnTo>
                                <a:pt x="506" y="702"/>
                              </a:lnTo>
                              <a:lnTo>
                                <a:pt x="507" y="711"/>
                              </a:lnTo>
                              <a:close/>
                              <a:moveTo>
                                <a:pt x="487" y="463"/>
                              </a:moveTo>
                              <a:lnTo>
                                <a:pt x="494" y="472"/>
                              </a:lnTo>
                              <a:lnTo>
                                <a:pt x="500" y="482"/>
                              </a:lnTo>
                              <a:lnTo>
                                <a:pt x="506" y="492"/>
                              </a:lnTo>
                              <a:lnTo>
                                <a:pt x="511" y="500"/>
                              </a:lnTo>
                              <a:lnTo>
                                <a:pt x="513" y="509"/>
                              </a:lnTo>
                              <a:lnTo>
                                <a:pt x="513" y="516"/>
                              </a:lnTo>
                              <a:lnTo>
                                <a:pt x="512" y="523"/>
                              </a:lnTo>
                              <a:lnTo>
                                <a:pt x="509" y="531"/>
                              </a:lnTo>
                              <a:lnTo>
                                <a:pt x="506" y="537"/>
                              </a:lnTo>
                              <a:lnTo>
                                <a:pt x="503" y="544"/>
                              </a:lnTo>
                              <a:lnTo>
                                <a:pt x="499" y="551"/>
                              </a:lnTo>
                              <a:lnTo>
                                <a:pt x="494" y="557"/>
                              </a:lnTo>
                              <a:lnTo>
                                <a:pt x="487" y="463"/>
                              </a:lnTo>
                              <a:close/>
                              <a:moveTo>
                                <a:pt x="477" y="321"/>
                              </a:moveTo>
                              <a:lnTo>
                                <a:pt x="478" y="340"/>
                              </a:lnTo>
                              <a:lnTo>
                                <a:pt x="486" y="336"/>
                              </a:lnTo>
                              <a:lnTo>
                                <a:pt x="489" y="334"/>
                              </a:lnTo>
                              <a:lnTo>
                                <a:pt x="493" y="322"/>
                              </a:lnTo>
                              <a:lnTo>
                                <a:pt x="495" y="311"/>
                              </a:lnTo>
                              <a:lnTo>
                                <a:pt x="498" y="299"/>
                              </a:lnTo>
                              <a:lnTo>
                                <a:pt x="500" y="287"/>
                              </a:lnTo>
                              <a:lnTo>
                                <a:pt x="494" y="296"/>
                              </a:lnTo>
                              <a:lnTo>
                                <a:pt x="488" y="305"/>
                              </a:lnTo>
                              <a:lnTo>
                                <a:pt x="483" y="313"/>
                              </a:lnTo>
                              <a:lnTo>
                                <a:pt x="477" y="321"/>
                              </a:lnTo>
                              <a:lnTo>
                                <a:pt x="477" y="321"/>
                              </a:lnTo>
                              <a:close/>
                              <a:moveTo>
                                <a:pt x="480" y="361"/>
                              </a:moveTo>
                              <a:lnTo>
                                <a:pt x="480" y="369"/>
                              </a:lnTo>
                              <a:lnTo>
                                <a:pt x="482" y="360"/>
                              </a:lnTo>
                              <a:lnTo>
                                <a:pt x="481" y="361"/>
                              </a:lnTo>
                              <a:lnTo>
                                <a:pt x="480" y="361"/>
                              </a:lnTo>
                              <a:close/>
                              <a:moveTo>
                                <a:pt x="408" y="752"/>
                              </a:moveTo>
                              <a:lnTo>
                                <a:pt x="392" y="749"/>
                              </a:lnTo>
                              <a:lnTo>
                                <a:pt x="393" y="774"/>
                              </a:lnTo>
                              <a:lnTo>
                                <a:pt x="410" y="771"/>
                              </a:lnTo>
                              <a:lnTo>
                                <a:pt x="408" y="752"/>
                              </a:lnTo>
                              <a:close/>
                              <a:moveTo>
                                <a:pt x="388" y="749"/>
                              </a:moveTo>
                              <a:lnTo>
                                <a:pt x="380" y="746"/>
                              </a:lnTo>
                              <a:lnTo>
                                <a:pt x="379" y="745"/>
                              </a:lnTo>
                              <a:lnTo>
                                <a:pt x="379" y="744"/>
                              </a:lnTo>
                              <a:lnTo>
                                <a:pt x="380" y="743"/>
                              </a:lnTo>
                              <a:lnTo>
                                <a:pt x="381" y="742"/>
                              </a:lnTo>
                              <a:lnTo>
                                <a:pt x="381" y="742"/>
                              </a:lnTo>
                              <a:lnTo>
                                <a:pt x="384" y="743"/>
                              </a:lnTo>
                              <a:lnTo>
                                <a:pt x="388" y="743"/>
                              </a:lnTo>
                              <a:lnTo>
                                <a:pt x="391" y="604"/>
                              </a:lnTo>
                              <a:lnTo>
                                <a:pt x="387" y="605"/>
                              </a:lnTo>
                              <a:lnTo>
                                <a:pt x="385" y="608"/>
                              </a:lnTo>
                              <a:lnTo>
                                <a:pt x="392" y="743"/>
                              </a:lnTo>
                              <a:lnTo>
                                <a:pt x="399" y="744"/>
                              </a:lnTo>
                              <a:lnTo>
                                <a:pt x="407" y="745"/>
                              </a:lnTo>
                              <a:lnTo>
                                <a:pt x="395" y="516"/>
                              </a:lnTo>
                              <a:lnTo>
                                <a:pt x="386" y="594"/>
                              </a:lnTo>
                              <a:lnTo>
                                <a:pt x="385" y="595"/>
                              </a:lnTo>
                              <a:lnTo>
                                <a:pt x="384" y="594"/>
                              </a:lnTo>
                              <a:lnTo>
                                <a:pt x="383" y="599"/>
                              </a:lnTo>
                              <a:lnTo>
                                <a:pt x="381" y="620"/>
                              </a:lnTo>
                              <a:lnTo>
                                <a:pt x="379" y="642"/>
                              </a:lnTo>
                              <a:lnTo>
                                <a:pt x="379" y="649"/>
                              </a:lnTo>
                              <a:lnTo>
                                <a:pt x="376" y="663"/>
                              </a:lnTo>
                              <a:lnTo>
                                <a:pt x="372" y="675"/>
                              </a:lnTo>
                              <a:lnTo>
                                <a:pt x="370" y="685"/>
                              </a:lnTo>
                              <a:lnTo>
                                <a:pt x="367" y="699"/>
                              </a:lnTo>
                              <a:lnTo>
                                <a:pt x="367" y="714"/>
                              </a:lnTo>
                              <a:lnTo>
                                <a:pt x="367" y="729"/>
                              </a:lnTo>
                              <a:lnTo>
                                <a:pt x="367" y="741"/>
                              </a:lnTo>
                              <a:lnTo>
                                <a:pt x="366" y="752"/>
                              </a:lnTo>
                              <a:lnTo>
                                <a:pt x="366" y="762"/>
                              </a:lnTo>
                              <a:lnTo>
                                <a:pt x="366" y="773"/>
                              </a:lnTo>
                              <a:lnTo>
                                <a:pt x="372" y="773"/>
                              </a:lnTo>
                              <a:lnTo>
                                <a:pt x="377" y="773"/>
                              </a:lnTo>
                              <a:lnTo>
                                <a:pt x="388" y="773"/>
                              </a:lnTo>
                              <a:lnTo>
                                <a:pt x="388" y="749"/>
                              </a:lnTo>
                              <a:close/>
                              <a:moveTo>
                                <a:pt x="477" y="382"/>
                              </a:moveTo>
                              <a:lnTo>
                                <a:pt x="476" y="363"/>
                              </a:lnTo>
                              <a:lnTo>
                                <a:pt x="472" y="368"/>
                              </a:lnTo>
                              <a:lnTo>
                                <a:pt x="470" y="372"/>
                              </a:lnTo>
                              <a:lnTo>
                                <a:pt x="466" y="377"/>
                              </a:lnTo>
                              <a:lnTo>
                                <a:pt x="463" y="383"/>
                              </a:lnTo>
                              <a:lnTo>
                                <a:pt x="462" y="387"/>
                              </a:lnTo>
                              <a:lnTo>
                                <a:pt x="462" y="391"/>
                              </a:lnTo>
                              <a:lnTo>
                                <a:pt x="463" y="394"/>
                              </a:lnTo>
                              <a:lnTo>
                                <a:pt x="465" y="398"/>
                              </a:lnTo>
                              <a:lnTo>
                                <a:pt x="470" y="403"/>
                              </a:lnTo>
                              <a:lnTo>
                                <a:pt x="471" y="407"/>
                              </a:lnTo>
                              <a:lnTo>
                                <a:pt x="477" y="382"/>
                              </a:lnTo>
                              <a:close/>
                              <a:moveTo>
                                <a:pt x="474" y="343"/>
                              </a:moveTo>
                              <a:lnTo>
                                <a:pt x="473" y="326"/>
                              </a:lnTo>
                              <a:lnTo>
                                <a:pt x="464" y="335"/>
                              </a:lnTo>
                              <a:lnTo>
                                <a:pt x="454" y="345"/>
                              </a:lnTo>
                              <a:lnTo>
                                <a:pt x="453" y="346"/>
                              </a:lnTo>
                              <a:lnTo>
                                <a:pt x="452" y="347"/>
                              </a:lnTo>
                              <a:lnTo>
                                <a:pt x="450" y="347"/>
                              </a:lnTo>
                              <a:lnTo>
                                <a:pt x="447" y="347"/>
                              </a:lnTo>
                              <a:lnTo>
                                <a:pt x="443" y="346"/>
                              </a:lnTo>
                              <a:lnTo>
                                <a:pt x="439" y="342"/>
                              </a:lnTo>
                              <a:lnTo>
                                <a:pt x="432" y="336"/>
                              </a:lnTo>
                              <a:lnTo>
                                <a:pt x="428" y="331"/>
                              </a:lnTo>
                              <a:lnTo>
                                <a:pt x="424" y="372"/>
                              </a:lnTo>
                              <a:lnTo>
                                <a:pt x="427" y="397"/>
                              </a:lnTo>
                              <a:lnTo>
                                <a:pt x="428" y="407"/>
                              </a:lnTo>
                              <a:lnTo>
                                <a:pt x="430" y="417"/>
                              </a:lnTo>
                              <a:lnTo>
                                <a:pt x="437" y="457"/>
                              </a:lnTo>
                              <a:lnTo>
                                <a:pt x="436" y="460"/>
                              </a:lnTo>
                              <a:lnTo>
                                <a:pt x="437" y="470"/>
                              </a:lnTo>
                              <a:lnTo>
                                <a:pt x="438" y="481"/>
                              </a:lnTo>
                              <a:lnTo>
                                <a:pt x="439" y="488"/>
                              </a:lnTo>
                              <a:lnTo>
                                <a:pt x="433" y="577"/>
                              </a:lnTo>
                              <a:lnTo>
                                <a:pt x="463" y="437"/>
                              </a:lnTo>
                              <a:lnTo>
                                <a:pt x="453" y="424"/>
                              </a:lnTo>
                              <a:lnTo>
                                <a:pt x="442" y="413"/>
                              </a:lnTo>
                              <a:lnTo>
                                <a:pt x="439" y="405"/>
                              </a:lnTo>
                              <a:lnTo>
                                <a:pt x="438" y="397"/>
                              </a:lnTo>
                              <a:lnTo>
                                <a:pt x="437" y="389"/>
                              </a:lnTo>
                              <a:lnTo>
                                <a:pt x="438" y="381"/>
                              </a:lnTo>
                              <a:lnTo>
                                <a:pt x="440" y="378"/>
                              </a:lnTo>
                              <a:lnTo>
                                <a:pt x="444" y="371"/>
                              </a:lnTo>
                              <a:lnTo>
                                <a:pt x="450" y="363"/>
                              </a:lnTo>
                              <a:lnTo>
                                <a:pt x="454" y="360"/>
                              </a:lnTo>
                              <a:lnTo>
                                <a:pt x="458" y="355"/>
                              </a:lnTo>
                              <a:lnTo>
                                <a:pt x="463" y="350"/>
                              </a:lnTo>
                              <a:lnTo>
                                <a:pt x="466" y="348"/>
                              </a:lnTo>
                              <a:lnTo>
                                <a:pt x="474" y="343"/>
                              </a:lnTo>
                              <a:close/>
                              <a:moveTo>
                                <a:pt x="162" y="55"/>
                              </a:moveTo>
                              <a:lnTo>
                                <a:pt x="164" y="56"/>
                              </a:lnTo>
                              <a:lnTo>
                                <a:pt x="166" y="57"/>
                              </a:lnTo>
                              <a:lnTo>
                                <a:pt x="168" y="58"/>
                              </a:lnTo>
                              <a:lnTo>
                                <a:pt x="168" y="61"/>
                              </a:lnTo>
                              <a:lnTo>
                                <a:pt x="168" y="64"/>
                              </a:lnTo>
                              <a:lnTo>
                                <a:pt x="166" y="66"/>
                              </a:lnTo>
                              <a:lnTo>
                                <a:pt x="164" y="67"/>
                              </a:lnTo>
                              <a:lnTo>
                                <a:pt x="162" y="67"/>
                              </a:lnTo>
                              <a:lnTo>
                                <a:pt x="160" y="67"/>
                              </a:lnTo>
                              <a:lnTo>
                                <a:pt x="158" y="66"/>
                              </a:lnTo>
                              <a:lnTo>
                                <a:pt x="157" y="64"/>
                              </a:lnTo>
                              <a:lnTo>
                                <a:pt x="157" y="61"/>
                              </a:lnTo>
                              <a:lnTo>
                                <a:pt x="157" y="58"/>
                              </a:lnTo>
                              <a:lnTo>
                                <a:pt x="158" y="57"/>
                              </a:lnTo>
                              <a:lnTo>
                                <a:pt x="160" y="56"/>
                              </a:lnTo>
                              <a:lnTo>
                                <a:pt x="162" y="55"/>
                              </a:lnTo>
                              <a:close/>
                              <a:moveTo>
                                <a:pt x="182" y="126"/>
                              </a:moveTo>
                              <a:lnTo>
                                <a:pt x="184" y="127"/>
                              </a:lnTo>
                              <a:lnTo>
                                <a:pt x="185" y="128"/>
                              </a:lnTo>
                              <a:lnTo>
                                <a:pt x="186" y="129"/>
                              </a:lnTo>
                              <a:lnTo>
                                <a:pt x="188" y="132"/>
                              </a:lnTo>
                              <a:lnTo>
                                <a:pt x="186" y="134"/>
                              </a:lnTo>
                              <a:lnTo>
                                <a:pt x="185" y="136"/>
                              </a:lnTo>
                              <a:lnTo>
                                <a:pt x="184" y="137"/>
                              </a:lnTo>
                              <a:lnTo>
                                <a:pt x="182" y="137"/>
                              </a:lnTo>
                              <a:lnTo>
                                <a:pt x="180" y="137"/>
                              </a:lnTo>
                              <a:lnTo>
                                <a:pt x="178" y="136"/>
                              </a:lnTo>
                              <a:lnTo>
                                <a:pt x="177" y="134"/>
                              </a:lnTo>
                              <a:lnTo>
                                <a:pt x="176" y="132"/>
                              </a:lnTo>
                              <a:lnTo>
                                <a:pt x="177" y="129"/>
                              </a:lnTo>
                              <a:lnTo>
                                <a:pt x="178" y="128"/>
                              </a:lnTo>
                              <a:lnTo>
                                <a:pt x="180" y="127"/>
                              </a:lnTo>
                              <a:lnTo>
                                <a:pt x="182" y="126"/>
                              </a:lnTo>
                              <a:close/>
                              <a:moveTo>
                                <a:pt x="204" y="73"/>
                              </a:moveTo>
                              <a:lnTo>
                                <a:pt x="212" y="71"/>
                              </a:lnTo>
                              <a:lnTo>
                                <a:pt x="219" y="67"/>
                              </a:lnTo>
                              <a:lnTo>
                                <a:pt x="222" y="67"/>
                              </a:lnTo>
                              <a:lnTo>
                                <a:pt x="225" y="68"/>
                              </a:lnTo>
                              <a:lnTo>
                                <a:pt x="273" y="57"/>
                              </a:lnTo>
                              <a:lnTo>
                                <a:pt x="275" y="54"/>
                              </a:lnTo>
                              <a:lnTo>
                                <a:pt x="276" y="50"/>
                              </a:lnTo>
                              <a:lnTo>
                                <a:pt x="279" y="48"/>
                              </a:lnTo>
                              <a:lnTo>
                                <a:pt x="283" y="45"/>
                              </a:lnTo>
                              <a:lnTo>
                                <a:pt x="286" y="45"/>
                              </a:lnTo>
                              <a:lnTo>
                                <a:pt x="291" y="44"/>
                              </a:lnTo>
                              <a:lnTo>
                                <a:pt x="285" y="40"/>
                              </a:lnTo>
                              <a:lnTo>
                                <a:pt x="279" y="39"/>
                              </a:lnTo>
                              <a:lnTo>
                                <a:pt x="273" y="39"/>
                              </a:lnTo>
                              <a:lnTo>
                                <a:pt x="265" y="40"/>
                              </a:lnTo>
                              <a:lnTo>
                                <a:pt x="252" y="43"/>
                              </a:lnTo>
                              <a:lnTo>
                                <a:pt x="239" y="46"/>
                              </a:lnTo>
                              <a:lnTo>
                                <a:pt x="230" y="50"/>
                              </a:lnTo>
                              <a:lnTo>
                                <a:pt x="222" y="56"/>
                              </a:lnTo>
                              <a:lnTo>
                                <a:pt x="215" y="61"/>
                              </a:lnTo>
                              <a:lnTo>
                                <a:pt x="206" y="66"/>
                              </a:lnTo>
                              <a:lnTo>
                                <a:pt x="201" y="68"/>
                              </a:lnTo>
                              <a:lnTo>
                                <a:pt x="204" y="73"/>
                              </a:lnTo>
                              <a:close/>
                              <a:moveTo>
                                <a:pt x="258" y="23"/>
                              </a:moveTo>
                              <a:lnTo>
                                <a:pt x="260" y="24"/>
                              </a:lnTo>
                              <a:lnTo>
                                <a:pt x="261" y="25"/>
                              </a:lnTo>
                              <a:lnTo>
                                <a:pt x="262" y="26"/>
                              </a:lnTo>
                              <a:lnTo>
                                <a:pt x="263" y="29"/>
                              </a:lnTo>
                              <a:lnTo>
                                <a:pt x="262" y="31"/>
                              </a:lnTo>
                              <a:lnTo>
                                <a:pt x="261" y="33"/>
                              </a:lnTo>
                              <a:lnTo>
                                <a:pt x="260" y="34"/>
                              </a:lnTo>
                              <a:lnTo>
                                <a:pt x="258" y="34"/>
                              </a:lnTo>
                              <a:lnTo>
                                <a:pt x="256" y="34"/>
                              </a:lnTo>
                              <a:lnTo>
                                <a:pt x="254" y="33"/>
                              </a:lnTo>
                              <a:lnTo>
                                <a:pt x="253" y="31"/>
                              </a:lnTo>
                              <a:lnTo>
                                <a:pt x="253" y="29"/>
                              </a:lnTo>
                              <a:lnTo>
                                <a:pt x="253" y="26"/>
                              </a:lnTo>
                              <a:lnTo>
                                <a:pt x="254" y="25"/>
                              </a:lnTo>
                              <a:lnTo>
                                <a:pt x="256" y="24"/>
                              </a:lnTo>
                              <a:lnTo>
                                <a:pt x="258" y="23"/>
                              </a:lnTo>
                              <a:close/>
                              <a:moveTo>
                                <a:pt x="317" y="147"/>
                              </a:moveTo>
                              <a:lnTo>
                                <a:pt x="318" y="146"/>
                              </a:lnTo>
                              <a:lnTo>
                                <a:pt x="318" y="142"/>
                              </a:lnTo>
                              <a:lnTo>
                                <a:pt x="319" y="136"/>
                              </a:lnTo>
                              <a:lnTo>
                                <a:pt x="317" y="137"/>
                              </a:lnTo>
                              <a:lnTo>
                                <a:pt x="314" y="140"/>
                              </a:lnTo>
                              <a:lnTo>
                                <a:pt x="312" y="145"/>
                              </a:lnTo>
                              <a:lnTo>
                                <a:pt x="311" y="147"/>
                              </a:lnTo>
                              <a:lnTo>
                                <a:pt x="317" y="147"/>
                              </a:lnTo>
                              <a:close/>
                              <a:moveTo>
                                <a:pt x="322" y="132"/>
                              </a:moveTo>
                              <a:lnTo>
                                <a:pt x="323" y="131"/>
                              </a:lnTo>
                              <a:lnTo>
                                <a:pt x="325" y="128"/>
                              </a:lnTo>
                              <a:lnTo>
                                <a:pt x="325" y="126"/>
                              </a:lnTo>
                              <a:lnTo>
                                <a:pt x="326" y="124"/>
                              </a:lnTo>
                              <a:lnTo>
                                <a:pt x="325" y="121"/>
                              </a:lnTo>
                              <a:lnTo>
                                <a:pt x="324" y="120"/>
                              </a:lnTo>
                              <a:lnTo>
                                <a:pt x="330" y="113"/>
                              </a:lnTo>
                              <a:lnTo>
                                <a:pt x="332" y="104"/>
                              </a:lnTo>
                              <a:lnTo>
                                <a:pt x="327" y="100"/>
                              </a:lnTo>
                              <a:lnTo>
                                <a:pt x="324" y="96"/>
                              </a:lnTo>
                              <a:lnTo>
                                <a:pt x="321" y="127"/>
                              </a:lnTo>
                              <a:lnTo>
                                <a:pt x="322" y="132"/>
                              </a:lnTo>
                              <a:close/>
                              <a:moveTo>
                                <a:pt x="368" y="169"/>
                              </a:moveTo>
                              <a:lnTo>
                                <a:pt x="376" y="87"/>
                              </a:lnTo>
                              <a:lnTo>
                                <a:pt x="373" y="74"/>
                              </a:lnTo>
                              <a:lnTo>
                                <a:pt x="370" y="60"/>
                              </a:lnTo>
                              <a:lnTo>
                                <a:pt x="364" y="48"/>
                              </a:lnTo>
                              <a:lnTo>
                                <a:pt x="358" y="35"/>
                              </a:lnTo>
                              <a:lnTo>
                                <a:pt x="358" y="34"/>
                              </a:lnTo>
                              <a:lnTo>
                                <a:pt x="357" y="33"/>
                              </a:lnTo>
                              <a:lnTo>
                                <a:pt x="356" y="32"/>
                              </a:lnTo>
                              <a:lnTo>
                                <a:pt x="357" y="31"/>
                              </a:lnTo>
                              <a:lnTo>
                                <a:pt x="354" y="28"/>
                              </a:lnTo>
                              <a:lnTo>
                                <a:pt x="352" y="26"/>
                              </a:lnTo>
                              <a:lnTo>
                                <a:pt x="341" y="28"/>
                              </a:lnTo>
                              <a:lnTo>
                                <a:pt x="338" y="34"/>
                              </a:lnTo>
                              <a:lnTo>
                                <a:pt x="335" y="39"/>
                              </a:lnTo>
                              <a:lnTo>
                                <a:pt x="332" y="47"/>
                              </a:lnTo>
                              <a:lnTo>
                                <a:pt x="330" y="53"/>
                              </a:lnTo>
                              <a:lnTo>
                                <a:pt x="329" y="63"/>
                              </a:lnTo>
                              <a:lnTo>
                                <a:pt x="329" y="73"/>
                              </a:lnTo>
                              <a:lnTo>
                                <a:pt x="331" y="85"/>
                              </a:lnTo>
                              <a:lnTo>
                                <a:pt x="333" y="95"/>
                              </a:lnTo>
                              <a:lnTo>
                                <a:pt x="335" y="99"/>
                              </a:lnTo>
                              <a:lnTo>
                                <a:pt x="337" y="103"/>
                              </a:lnTo>
                              <a:lnTo>
                                <a:pt x="339" y="105"/>
                              </a:lnTo>
                              <a:lnTo>
                                <a:pt x="342" y="105"/>
                              </a:lnTo>
                              <a:lnTo>
                                <a:pt x="349" y="106"/>
                              </a:lnTo>
                              <a:lnTo>
                                <a:pt x="355" y="105"/>
                              </a:lnTo>
                              <a:lnTo>
                                <a:pt x="356" y="104"/>
                              </a:lnTo>
                              <a:lnTo>
                                <a:pt x="355" y="104"/>
                              </a:lnTo>
                              <a:lnTo>
                                <a:pt x="357" y="104"/>
                              </a:lnTo>
                              <a:lnTo>
                                <a:pt x="358" y="106"/>
                              </a:lnTo>
                              <a:lnTo>
                                <a:pt x="359" y="108"/>
                              </a:lnTo>
                              <a:lnTo>
                                <a:pt x="358" y="108"/>
                              </a:lnTo>
                              <a:lnTo>
                                <a:pt x="356" y="108"/>
                              </a:lnTo>
                              <a:lnTo>
                                <a:pt x="353" y="109"/>
                              </a:lnTo>
                              <a:lnTo>
                                <a:pt x="351" y="109"/>
                              </a:lnTo>
                              <a:lnTo>
                                <a:pt x="350" y="109"/>
                              </a:lnTo>
                              <a:lnTo>
                                <a:pt x="335" y="157"/>
                              </a:lnTo>
                              <a:lnTo>
                                <a:pt x="368" y="176"/>
                              </a:lnTo>
                              <a:lnTo>
                                <a:pt x="368" y="169"/>
                              </a:lnTo>
                              <a:close/>
                              <a:moveTo>
                                <a:pt x="402" y="286"/>
                              </a:moveTo>
                              <a:lnTo>
                                <a:pt x="414" y="275"/>
                              </a:lnTo>
                              <a:lnTo>
                                <a:pt x="414" y="270"/>
                              </a:lnTo>
                              <a:lnTo>
                                <a:pt x="403" y="276"/>
                              </a:lnTo>
                              <a:lnTo>
                                <a:pt x="396" y="279"/>
                              </a:lnTo>
                              <a:lnTo>
                                <a:pt x="388" y="280"/>
                              </a:lnTo>
                              <a:lnTo>
                                <a:pt x="381" y="279"/>
                              </a:lnTo>
                              <a:lnTo>
                                <a:pt x="381" y="280"/>
                              </a:lnTo>
                              <a:lnTo>
                                <a:pt x="381" y="282"/>
                              </a:lnTo>
                              <a:lnTo>
                                <a:pt x="381" y="285"/>
                              </a:lnTo>
                              <a:lnTo>
                                <a:pt x="384" y="287"/>
                              </a:lnTo>
                              <a:lnTo>
                                <a:pt x="395" y="287"/>
                              </a:lnTo>
                              <a:lnTo>
                                <a:pt x="402" y="286"/>
                              </a:lnTo>
                              <a:close/>
                              <a:moveTo>
                                <a:pt x="310" y="275"/>
                              </a:moveTo>
                              <a:lnTo>
                                <a:pt x="321" y="277"/>
                              </a:lnTo>
                              <a:lnTo>
                                <a:pt x="330" y="277"/>
                              </a:lnTo>
                              <a:lnTo>
                                <a:pt x="336" y="276"/>
                              </a:lnTo>
                              <a:lnTo>
                                <a:pt x="341" y="274"/>
                              </a:lnTo>
                              <a:lnTo>
                                <a:pt x="341" y="271"/>
                              </a:lnTo>
                              <a:lnTo>
                                <a:pt x="341" y="269"/>
                              </a:lnTo>
                              <a:lnTo>
                                <a:pt x="332" y="270"/>
                              </a:lnTo>
                              <a:lnTo>
                                <a:pt x="323" y="269"/>
                              </a:lnTo>
                              <a:lnTo>
                                <a:pt x="316" y="267"/>
                              </a:lnTo>
                              <a:lnTo>
                                <a:pt x="310" y="264"/>
                              </a:lnTo>
                              <a:lnTo>
                                <a:pt x="301" y="257"/>
                              </a:lnTo>
                              <a:lnTo>
                                <a:pt x="298" y="254"/>
                              </a:lnTo>
                              <a:lnTo>
                                <a:pt x="298" y="261"/>
                              </a:lnTo>
                              <a:lnTo>
                                <a:pt x="302" y="268"/>
                              </a:lnTo>
                              <a:lnTo>
                                <a:pt x="310" y="275"/>
                              </a:lnTo>
                              <a:close/>
                              <a:moveTo>
                                <a:pt x="306" y="220"/>
                              </a:moveTo>
                              <a:lnTo>
                                <a:pt x="322" y="214"/>
                              </a:lnTo>
                              <a:lnTo>
                                <a:pt x="319" y="194"/>
                              </a:lnTo>
                              <a:lnTo>
                                <a:pt x="324" y="180"/>
                              </a:lnTo>
                              <a:lnTo>
                                <a:pt x="303" y="176"/>
                              </a:lnTo>
                              <a:lnTo>
                                <a:pt x="301" y="176"/>
                              </a:lnTo>
                              <a:lnTo>
                                <a:pt x="299" y="176"/>
                              </a:lnTo>
                              <a:lnTo>
                                <a:pt x="297" y="176"/>
                              </a:lnTo>
                              <a:lnTo>
                                <a:pt x="295" y="177"/>
                              </a:lnTo>
                              <a:lnTo>
                                <a:pt x="292" y="192"/>
                              </a:lnTo>
                              <a:lnTo>
                                <a:pt x="305" y="221"/>
                              </a:lnTo>
                              <a:lnTo>
                                <a:pt x="306" y="220"/>
                              </a:lnTo>
                              <a:close/>
                              <a:moveTo>
                                <a:pt x="388" y="240"/>
                              </a:moveTo>
                              <a:lnTo>
                                <a:pt x="401" y="238"/>
                              </a:lnTo>
                              <a:lnTo>
                                <a:pt x="412" y="205"/>
                              </a:lnTo>
                              <a:lnTo>
                                <a:pt x="410" y="202"/>
                              </a:lnTo>
                              <a:lnTo>
                                <a:pt x="404" y="200"/>
                              </a:lnTo>
                              <a:lnTo>
                                <a:pt x="399" y="199"/>
                              </a:lnTo>
                              <a:lnTo>
                                <a:pt x="395" y="199"/>
                              </a:lnTo>
                              <a:lnTo>
                                <a:pt x="393" y="207"/>
                              </a:lnTo>
                              <a:lnTo>
                                <a:pt x="392" y="216"/>
                              </a:lnTo>
                              <a:lnTo>
                                <a:pt x="388" y="221"/>
                              </a:lnTo>
                              <a:lnTo>
                                <a:pt x="385" y="228"/>
                              </a:lnTo>
                              <a:lnTo>
                                <a:pt x="383" y="230"/>
                              </a:lnTo>
                              <a:lnTo>
                                <a:pt x="380" y="231"/>
                              </a:lnTo>
                              <a:lnTo>
                                <a:pt x="379" y="232"/>
                              </a:lnTo>
                              <a:lnTo>
                                <a:pt x="378" y="233"/>
                              </a:lnTo>
                              <a:lnTo>
                                <a:pt x="378" y="235"/>
                              </a:lnTo>
                              <a:lnTo>
                                <a:pt x="378" y="236"/>
                              </a:lnTo>
                              <a:lnTo>
                                <a:pt x="383" y="238"/>
                              </a:lnTo>
                              <a:lnTo>
                                <a:pt x="388" y="240"/>
                              </a:lnTo>
                              <a:close/>
                              <a:moveTo>
                                <a:pt x="416" y="865"/>
                              </a:moveTo>
                              <a:lnTo>
                                <a:pt x="419" y="865"/>
                              </a:lnTo>
                              <a:lnTo>
                                <a:pt x="411" y="774"/>
                              </a:lnTo>
                              <a:lnTo>
                                <a:pt x="394" y="776"/>
                              </a:lnTo>
                              <a:lnTo>
                                <a:pt x="402" y="864"/>
                              </a:lnTo>
                              <a:lnTo>
                                <a:pt x="416" y="865"/>
                              </a:lnTo>
                              <a:close/>
                              <a:moveTo>
                                <a:pt x="393" y="864"/>
                              </a:moveTo>
                              <a:lnTo>
                                <a:pt x="388" y="776"/>
                              </a:lnTo>
                              <a:lnTo>
                                <a:pt x="367" y="776"/>
                              </a:lnTo>
                              <a:lnTo>
                                <a:pt x="365" y="865"/>
                              </a:lnTo>
                              <a:lnTo>
                                <a:pt x="393" y="864"/>
                              </a:lnTo>
                              <a:close/>
                              <a:moveTo>
                                <a:pt x="338" y="860"/>
                              </a:moveTo>
                              <a:lnTo>
                                <a:pt x="343" y="759"/>
                              </a:lnTo>
                              <a:lnTo>
                                <a:pt x="314" y="857"/>
                              </a:lnTo>
                              <a:lnTo>
                                <a:pt x="325" y="858"/>
                              </a:lnTo>
                              <a:lnTo>
                                <a:pt x="338" y="860"/>
                              </a:lnTo>
                              <a:close/>
                              <a:moveTo>
                                <a:pt x="43" y="204"/>
                              </a:moveTo>
                              <a:lnTo>
                                <a:pt x="47" y="202"/>
                              </a:lnTo>
                              <a:lnTo>
                                <a:pt x="51" y="199"/>
                              </a:lnTo>
                              <a:lnTo>
                                <a:pt x="55" y="196"/>
                              </a:lnTo>
                              <a:lnTo>
                                <a:pt x="58" y="192"/>
                              </a:lnTo>
                              <a:lnTo>
                                <a:pt x="56" y="192"/>
                              </a:lnTo>
                              <a:lnTo>
                                <a:pt x="54" y="191"/>
                              </a:lnTo>
                              <a:lnTo>
                                <a:pt x="51" y="187"/>
                              </a:lnTo>
                              <a:lnTo>
                                <a:pt x="45" y="178"/>
                              </a:lnTo>
                              <a:lnTo>
                                <a:pt x="44" y="178"/>
                              </a:lnTo>
                              <a:lnTo>
                                <a:pt x="43" y="178"/>
                              </a:lnTo>
                              <a:lnTo>
                                <a:pt x="42" y="179"/>
                              </a:lnTo>
                              <a:lnTo>
                                <a:pt x="40" y="180"/>
                              </a:lnTo>
                              <a:lnTo>
                                <a:pt x="37" y="185"/>
                              </a:lnTo>
                              <a:lnTo>
                                <a:pt x="33" y="191"/>
                              </a:lnTo>
                              <a:lnTo>
                                <a:pt x="25" y="202"/>
                              </a:lnTo>
                              <a:lnTo>
                                <a:pt x="21" y="210"/>
                              </a:lnTo>
                              <a:lnTo>
                                <a:pt x="43" y="204"/>
                              </a:lnTo>
                              <a:close/>
                              <a:moveTo>
                                <a:pt x="39" y="170"/>
                              </a:moveTo>
                              <a:lnTo>
                                <a:pt x="33" y="165"/>
                              </a:lnTo>
                              <a:lnTo>
                                <a:pt x="23" y="159"/>
                              </a:lnTo>
                              <a:lnTo>
                                <a:pt x="23" y="166"/>
                              </a:lnTo>
                              <a:lnTo>
                                <a:pt x="22" y="174"/>
                              </a:lnTo>
                              <a:lnTo>
                                <a:pt x="22" y="179"/>
                              </a:lnTo>
                              <a:lnTo>
                                <a:pt x="22" y="184"/>
                              </a:lnTo>
                              <a:lnTo>
                                <a:pt x="23" y="187"/>
                              </a:lnTo>
                              <a:lnTo>
                                <a:pt x="24" y="189"/>
                              </a:lnTo>
                              <a:lnTo>
                                <a:pt x="39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53"/>
                      <wps:cNvSpPr>
                        <a:spLocks noEditPoints="1"/>
                      </wps:cNvSpPr>
                      <wps:spPr bwMode="auto">
                        <a:xfrm>
                          <a:off x="361315" y="264795"/>
                          <a:ext cx="899795" cy="899160"/>
                        </a:xfrm>
                        <a:custGeom>
                          <a:avLst/>
                          <a:gdLst>
                            <a:gd name="T0" fmla="*/ 856 w 1417"/>
                            <a:gd name="T1" fmla="*/ 1402 h 1416"/>
                            <a:gd name="T2" fmla="*/ 1019 w 1417"/>
                            <a:gd name="T3" fmla="*/ 1348 h 1416"/>
                            <a:gd name="T4" fmla="*/ 1161 w 1417"/>
                            <a:gd name="T5" fmla="*/ 1258 h 1416"/>
                            <a:gd name="T6" fmla="*/ 1278 w 1417"/>
                            <a:gd name="T7" fmla="*/ 1135 h 1416"/>
                            <a:gd name="T8" fmla="*/ 1362 w 1417"/>
                            <a:gd name="T9" fmla="*/ 987 h 1416"/>
                            <a:gd name="T10" fmla="*/ 1409 w 1417"/>
                            <a:gd name="T11" fmla="*/ 819 h 1416"/>
                            <a:gd name="T12" fmla="*/ 1416 w 1417"/>
                            <a:gd name="T13" fmla="*/ 669 h 1416"/>
                            <a:gd name="T14" fmla="*/ 1386 w 1417"/>
                            <a:gd name="T15" fmla="*/ 497 h 1416"/>
                            <a:gd name="T16" fmla="*/ 1314 w 1417"/>
                            <a:gd name="T17" fmla="*/ 341 h 1416"/>
                            <a:gd name="T18" fmla="*/ 1209 w 1417"/>
                            <a:gd name="T19" fmla="*/ 206 h 1416"/>
                            <a:gd name="T20" fmla="*/ 1076 w 1417"/>
                            <a:gd name="T21" fmla="*/ 101 h 1416"/>
                            <a:gd name="T22" fmla="*/ 918 w 1417"/>
                            <a:gd name="T23" fmla="*/ 30 h 1416"/>
                            <a:gd name="T24" fmla="*/ 745 w 1417"/>
                            <a:gd name="T25" fmla="*/ 0 h 1416"/>
                            <a:gd name="T26" fmla="*/ 568 w 1417"/>
                            <a:gd name="T27" fmla="*/ 13 h 1416"/>
                            <a:gd name="T28" fmla="*/ 402 w 1417"/>
                            <a:gd name="T29" fmla="*/ 69 h 1416"/>
                            <a:gd name="T30" fmla="*/ 259 w 1417"/>
                            <a:gd name="T31" fmla="*/ 161 h 1416"/>
                            <a:gd name="T32" fmla="*/ 141 w 1417"/>
                            <a:gd name="T33" fmla="*/ 285 h 1416"/>
                            <a:gd name="T34" fmla="*/ 56 w 1417"/>
                            <a:gd name="T35" fmla="*/ 433 h 1416"/>
                            <a:gd name="T36" fmla="*/ 9 w 1417"/>
                            <a:gd name="T37" fmla="*/ 603 h 1416"/>
                            <a:gd name="T38" fmla="*/ 4 w 1417"/>
                            <a:gd name="T39" fmla="*/ 779 h 1416"/>
                            <a:gd name="T40" fmla="*/ 43 w 1417"/>
                            <a:gd name="T41" fmla="*/ 950 h 1416"/>
                            <a:gd name="T42" fmla="*/ 121 w 1417"/>
                            <a:gd name="T43" fmla="*/ 1101 h 1416"/>
                            <a:gd name="T44" fmla="*/ 233 w 1417"/>
                            <a:gd name="T45" fmla="*/ 1231 h 1416"/>
                            <a:gd name="T46" fmla="*/ 374 w 1417"/>
                            <a:gd name="T47" fmla="*/ 1330 h 1416"/>
                            <a:gd name="T48" fmla="*/ 537 w 1417"/>
                            <a:gd name="T49" fmla="*/ 1394 h 1416"/>
                            <a:gd name="T50" fmla="*/ 713 w 1417"/>
                            <a:gd name="T51" fmla="*/ 1416 h 1416"/>
                            <a:gd name="T52" fmla="*/ 11 w 1417"/>
                            <a:gd name="T53" fmla="*/ 603 h 1416"/>
                            <a:gd name="T54" fmla="*/ 59 w 1417"/>
                            <a:gd name="T55" fmla="*/ 433 h 1416"/>
                            <a:gd name="T56" fmla="*/ 143 w 1417"/>
                            <a:gd name="T57" fmla="*/ 286 h 1416"/>
                            <a:gd name="T58" fmla="*/ 261 w 1417"/>
                            <a:gd name="T59" fmla="*/ 162 h 1416"/>
                            <a:gd name="T60" fmla="*/ 404 w 1417"/>
                            <a:gd name="T61" fmla="*/ 71 h 1416"/>
                            <a:gd name="T62" fmla="*/ 569 w 1417"/>
                            <a:gd name="T63" fmla="*/ 15 h 1416"/>
                            <a:gd name="T64" fmla="*/ 744 w 1417"/>
                            <a:gd name="T65" fmla="*/ 3 h 1416"/>
                            <a:gd name="T66" fmla="*/ 917 w 1417"/>
                            <a:gd name="T67" fmla="*/ 33 h 1416"/>
                            <a:gd name="T68" fmla="*/ 1073 w 1417"/>
                            <a:gd name="T69" fmla="*/ 104 h 1416"/>
                            <a:gd name="T70" fmla="*/ 1207 w 1417"/>
                            <a:gd name="T71" fmla="*/ 208 h 1416"/>
                            <a:gd name="T72" fmla="*/ 1312 w 1417"/>
                            <a:gd name="T73" fmla="*/ 342 h 1416"/>
                            <a:gd name="T74" fmla="*/ 1384 w 1417"/>
                            <a:gd name="T75" fmla="*/ 500 h 1416"/>
                            <a:gd name="T76" fmla="*/ 1414 w 1417"/>
                            <a:gd name="T77" fmla="*/ 673 h 1416"/>
                            <a:gd name="T78" fmla="*/ 1402 w 1417"/>
                            <a:gd name="T79" fmla="*/ 850 h 1416"/>
                            <a:gd name="T80" fmla="*/ 1347 w 1417"/>
                            <a:gd name="T81" fmla="*/ 1015 h 1416"/>
                            <a:gd name="T82" fmla="*/ 1256 w 1417"/>
                            <a:gd name="T83" fmla="*/ 1157 h 1416"/>
                            <a:gd name="T84" fmla="*/ 1134 w 1417"/>
                            <a:gd name="T85" fmla="*/ 1275 h 1416"/>
                            <a:gd name="T86" fmla="*/ 989 w 1417"/>
                            <a:gd name="T87" fmla="*/ 1359 h 1416"/>
                            <a:gd name="T88" fmla="*/ 821 w 1417"/>
                            <a:gd name="T89" fmla="*/ 1407 h 1416"/>
                            <a:gd name="T90" fmla="*/ 643 w 1417"/>
                            <a:gd name="T91" fmla="*/ 1411 h 1416"/>
                            <a:gd name="T92" fmla="*/ 471 w 1417"/>
                            <a:gd name="T93" fmla="*/ 1371 h 1416"/>
                            <a:gd name="T94" fmla="*/ 316 w 1417"/>
                            <a:gd name="T95" fmla="*/ 1293 h 1416"/>
                            <a:gd name="T96" fmla="*/ 186 w 1417"/>
                            <a:gd name="T97" fmla="*/ 1180 h 1416"/>
                            <a:gd name="T98" fmla="*/ 88 w 1417"/>
                            <a:gd name="T99" fmla="*/ 1042 h 1416"/>
                            <a:gd name="T100" fmla="*/ 24 w 1417"/>
                            <a:gd name="T101" fmla="*/ 883 h 1416"/>
                            <a:gd name="T102" fmla="*/ 3 w 1417"/>
                            <a:gd name="T103" fmla="*/ 709 h 1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417" h="1416">
                              <a:moveTo>
                                <a:pt x="717" y="1416"/>
                              </a:moveTo>
                              <a:lnTo>
                                <a:pt x="753" y="1415"/>
                              </a:lnTo>
                              <a:lnTo>
                                <a:pt x="787" y="1413"/>
                              </a:lnTo>
                              <a:lnTo>
                                <a:pt x="822" y="1409"/>
                              </a:lnTo>
                              <a:lnTo>
                                <a:pt x="856" y="1402"/>
                              </a:lnTo>
                              <a:lnTo>
                                <a:pt x="889" y="1395"/>
                              </a:lnTo>
                              <a:lnTo>
                                <a:pt x="923" y="1386"/>
                              </a:lnTo>
                              <a:lnTo>
                                <a:pt x="956" y="1374"/>
                              </a:lnTo>
                              <a:lnTo>
                                <a:pt x="988" y="1361"/>
                              </a:lnTo>
                              <a:lnTo>
                                <a:pt x="1019" y="1348"/>
                              </a:lnTo>
                              <a:lnTo>
                                <a:pt x="1049" y="1333"/>
                              </a:lnTo>
                              <a:lnTo>
                                <a:pt x="1078" y="1316"/>
                              </a:lnTo>
                              <a:lnTo>
                                <a:pt x="1106" y="1298"/>
                              </a:lnTo>
                              <a:lnTo>
                                <a:pt x="1133" y="1278"/>
                              </a:lnTo>
                              <a:lnTo>
                                <a:pt x="1161" y="1258"/>
                              </a:lnTo>
                              <a:lnTo>
                                <a:pt x="1186" y="1236"/>
                              </a:lnTo>
                              <a:lnTo>
                                <a:pt x="1210" y="1212"/>
                              </a:lnTo>
                              <a:lnTo>
                                <a:pt x="1234" y="1188"/>
                              </a:lnTo>
                              <a:lnTo>
                                <a:pt x="1256" y="1161"/>
                              </a:lnTo>
                              <a:lnTo>
                                <a:pt x="1278" y="1135"/>
                              </a:lnTo>
                              <a:lnTo>
                                <a:pt x="1298" y="1107"/>
                              </a:lnTo>
                              <a:lnTo>
                                <a:pt x="1315" y="1078"/>
                              </a:lnTo>
                              <a:lnTo>
                                <a:pt x="1332" y="1049"/>
                              </a:lnTo>
                              <a:lnTo>
                                <a:pt x="1348" y="1018"/>
                              </a:lnTo>
                              <a:lnTo>
                                <a:pt x="1362" y="987"/>
                              </a:lnTo>
                              <a:lnTo>
                                <a:pt x="1375" y="954"/>
                              </a:lnTo>
                              <a:lnTo>
                                <a:pt x="1386" y="921"/>
                              </a:lnTo>
                              <a:lnTo>
                                <a:pt x="1395" y="888"/>
                              </a:lnTo>
                              <a:lnTo>
                                <a:pt x="1403" y="853"/>
                              </a:lnTo>
                              <a:lnTo>
                                <a:pt x="1409" y="819"/>
                              </a:lnTo>
                              <a:lnTo>
                                <a:pt x="1413" y="785"/>
                              </a:lnTo>
                              <a:lnTo>
                                <a:pt x="1416" y="749"/>
                              </a:lnTo>
                              <a:lnTo>
                                <a:pt x="1417" y="713"/>
                              </a:lnTo>
                              <a:lnTo>
                                <a:pt x="1417" y="705"/>
                              </a:lnTo>
                              <a:lnTo>
                                <a:pt x="1416" y="669"/>
                              </a:lnTo>
                              <a:lnTo>
                                <a:pt x="1413" y="634"/>
                              </a:lnTo>
                              <a:lnTo>
                                <a:pt x="1409" y="599"/>
                              </a:lnTo>
                              <a:lnTo>
                                <a:pt x="1403" y="566"/>
                              </a:lnTo>
                              <a:lnTo>
                                <a:pt x="1395" y="531"/>
                              </a:lnTo>
                              <a:lnTo>
                                <a:pt x="1386" y="497"/>
                              </a:lnTo>
                              <a:lnTo>
                                <a:pt x="1374" y="465"/>
                              </a:lnTo>
                              <a:lnTo>
                                <a:pt x="1362" y="432"/>
                              </a:lnTo>
                              <a:lnTo>
                                <a:pt x="1347" y="401"/>
                              </a:lnTo>
                              <a:lnTo>
                                <a:pt x="1332" y="370"/>
                              </a:lnTo>
                              <a:lnTo>
                                <a:pt x="1314" y="341"/>
                              </a:lnTo>
                              <a:lnTo>
                                <a:pt x="1296" y="312"/>
                              </a:lnTo>
                              <a:lnTo>
                                <a:pt x="1276" y="284"/>
                              </a:lnTo>
                              <a:lnTo>
                                <a:pt x="1255" y="257"/>
                              </a:lnTo>
                              <a:lnTo>
                                <a:pt x="1233" y="231"/>
                              </a:lnTo>
                              <a:lnTo>
                                <a:pt x="1209" y="206"/>
                              </a:lnTo>
                              <a:lnTo>
                                <a:pt x="1184" y="183"/>
                              </a:lnTo>
                              <a:lnTo>
                                <a:pt x="1159" y="160"/>
                              </a:lnTo>
                              <a:lnTo>
                                <a:pt x="1131" y="140"/>
                              </a:lnTo>
                              <a:lnTo>
                                <a:pt x="1104" y="120"/>
                              </a:lnTo>
                              <a:lnTo>
                                <a:pt x="1076" y="101"/>
                              </a:lnTo>
                              <a:lnTo>
                                <a:pt x="1046" y="84"/>
                              </a:lnTo>
                              <a:lnTo>
                                <a:pt x="1016" y="69"/>
                              </a:lnTo>
                              <a:lnTo>
                                <a:pt x="984" y="54"/>
                              </a:lnTo>
                              <a:lnTo>
                                <a:pt x="951" y="42"/>
                              </a:lnTo>
                              <a:lnTo>
                                <a:pt x="918" y="30"/>
                              </a:lnTo>
                              <a:lnTo>
                                <a:pt x="884" y="21"/>
                              </a:lnTo>
                              <a:lnTo>
                                <a:pt x="849" y="13"/>
                              </a:lnTo>
                              <a:lnTo>
                                <a:pt x="815" y="7"/>
                              </a:lnTo>
                              <a:lnTo>
                                <a:pt x="780" y="3"/>
                              </a:lnTo>
                              <a:lnTo>
                                <a:pt x="745" y="0"/>
                              </a:lnTo>
                              <a:lnTo>
                                <a:pt x="709" y="0"/>
                              </a:lnTo>
                              <a:lnTo>
                                <a:pt x="674" y="0"/>
                              </a:lnTo>
                              <a:lnTo>
                                <a:pt x="638" y="3"/>
                              </a:lnTo>
                              <a:lnTo>
                                <a:pt x="603" y="7"/>
                              </a:lnTo>
                              <a:lnTo>
                                <a:pt x="568" y="13"/>
                              </a:lnTo>
                              <a:lnTo>
                                <a:pt x="534" y="21"/>
                              </a:lnTo>
                              <a:lnTo>
                                <a:pt x="500" y="30"/>
                              </a:lnTo>
                              <a:lnTo>
                                <a:pt x="466" y="42"/>
                              </a:lnTo>
                              <a:lnTo>
                                <a:pt x="434" y="55"/>
                              </a:lnTo>
                              <a:lnTo>
                                <a:pt x="402" y="69"/>
                              </a:lnTo>
                              <a:lnTo>
                                <a:pt x="372" y="85"/>
                              </a:lnTo>
                              <a:lnTo>
                                <a:pt x="342" y="102"/>
                              </a:lnTo>
                              <a:lnTo>
                                <a:pt x="314" y="120"/>
                              </a:lnTo>
                              <a:lnTo>
                                <a:pt x="285" y="140"/>
                              </a:lnTo>
                              <a:lnTo>
                                <a:pt x="259" y="161"/>
                              </a:lnTo>
                              <a:lnTo>
                                <a:pt x="233" y="184"/>
                              </a:lnTo>
                              <a:lnTo>
                                <a:pt x="209" y="207"/>
                              </a:lnTo>
                              <a:lnTo>
                                <a:pt x="184" y="232"/>
                              </a:lnTo>
                              <a:lnTo>
                                <a:pt x="162" y="259"/>
                              </a:lnTo>
                              <a:lnTo>
                                <a:pt x="141" y="285"/>
                              </a:lnTo>
                              <a:lnTo>
                                <a:pt x="121" y="312"/>
                              </a:lnTo>
                              <a:lnTo>
                                <a:pt x="103" y="342"/>
                              </a:lnTo>
                              <a:lnTo>
                                <a:pt x="85" y="371"/>
                              </a:lnTo>
                              <a:lnTo>
                                <a:pt x="71" y="402"/>
                              </a:lnTo>
                              <a:lnTo>
                                <a:pt x="56" y="433"/>
                              </a:lnTo>
                              <a:lnTo>
                                <a:pt x="43" y="466"/>
                              </a:lnTo>
                              <a:lnTo>
                                <a:pt x="32" y="500"/>
                              </a:lnTo>
                              <a:lnTo>
                                <a:pt x="22" y="533"/>
                              </a:lnTo>
                              <a:lnTo>
                                <a:pt x="15" y="568"/>
                              </a:lnTo>
                              <a:lnTo>
                                <a:pt x="9" y="603"/>
                              </a:lnTo>
                              <a:lnTo>
                                <a:pt x="4" y="637"/>
                              </a:lnTo>
                              <a:lnTo>
                                <a:pt x="1" y="673"/>
                              </a:lnTo>
                              <a:lnTo>
                                <a:pt x="0" y="709"/>
                              </a:lnTo>
                              <a:lnTo>
                                <a:pt x="1" y="745"/>
                              </a:lnTo>
                              <a:lnTo>
                                <a:pt x="4" y="779"/>
                              </a:lnTo>
                              <a:lnTo>
                                <a:pt x="9" y="814"/>
                              </a:lnTo>
                              <a:lnTo>
                                <a:pt x="15" y="849"/>
                              </a:lnTo>
                              <a:lnTo>
                                <a:pt x="22" y="884"/>
                              </a:lnTo>
                              <a:lnTo>
                                <a:pt x="32" y="917"/>
                              </a:lnTo>
                              <a:lnTo>
                                <a:pt x="43" y="950"/>
                              </a:lnTo>
                              <a:lnTo>
                                <a:pt x="56" y="982"/>
                              </a:lnTo>
                              <a:lnTo>
                                <a:pt x="71" y="1014"/>
                              </a:lnTo>
                              <a:lnTo>
                                <a:pt x="85" y="1044"/>
                              </a:lnTo>
                              <a:lnTo>
                                <a:pt x="102" y="1073"/>
                              </a:lnTo>
                              <a:lnTo>
                                <a:pt x="121" y="1101"/>
                              </a:lnTo>
                              <a:lnTo>
                                <a:pt x="141" y="1130"/>
                              </a:lnTo>
                              <a:lnTo>
                                <a:pt x="162" y="1156"/>
                              </a:lnTo>
                              <a:lnTo>
                                <a:pt x="184" y="1181"/>
                              </a:lnTo>
                              <a:lnTo>
                                <a:pt x="207" y="1207"/>
                              </a:lnTo>
                              <a:lnTo>
                                <a:pt x="233" y="1231"/>
                              </a:lnTo>
                              <a:lnTo>
                                <a:pt x="259" y="1253"/>
                              </a:lnTo>
                              <a:lnTo>
                                <a:pt x="286" y="1274"/>
                              </a:lnTo>
                              <a:lnTo>
                                <a:pt x="314" y="1294"/>
                              </a:lnTo>
                              <a:lnTo>
                                <a:pt x="343" y="1313"/>
                              </a:lnTo>
                              <a:lnTo>
                                <a:pt x="374" y="1330"/>
                              </a:lnTo>
                              <a:lnTo>
                                <a:pt x="404" y="1346"/>
                              </a:lnTo>
                              <a:lnTo>
                                <a:pt x="436" y="1360"/>
                              </a:lnTo>
                              <a:lnTo>
                                <a:pt x="469" y="1373"/>
                              </a:lnTo>
                              <a:lnTo>
                                <a:pt x="503" y="1384"/>
                              </a:lnTo>
                              <a:lnTo>
                                <a:pt x="537" y="1394"/>
                              </a:lnTo>
                              <a:lnTo>
                                <a:pt x="572" y="1402"/>
                              </a:lnTo>
                              <a:lnTo>
                                <a:pt x="606" y="1409"/>
                              </a:lnTo>
                              <a:lnTo>
                                <a:pt x="641" y="1413"/>
                              </a:lnTo>
                              <a:lnTo>
                                <a:pt x="677" y="1415"/>
                              </a:lnTo>
                              <a:lnTo>
                                <a:pt x="713" y="1416"/>
                              </a:lnTo>
                              <a:lnTo>
                                <a:pt x="717" y="1416"/>
                              </a:lnTo>
                              <a:close/>
                              <a:moveTo>
                                <a:pt x="3" y="709"/>
                              </a:moveTo>
                              <a:lnTo>
                                <a:pt x="4" y="673"/>
                              </a:lnTo>
                              <a:lnTo>
                                <a:pt x="7" y="637"/>
                              </a:lnTo>
                              <a:lnTo>
                                <a:pt x="11" y="603"/>
                              </a:lnTo>
                              <a:lnTo>
                                <a:pt x="17" y="568"/>
                              </a:lnTo>
                              <a:lnTo>
                                <a:pt x="24" y="533"/>
                              </a:lnTo>
                              <a:lnTo>
                                <a:pt x="35" y="500"/>
                              </a:lnTo>
                              <a:lnTo>
                                <a:pt x="45" y="466"/>
                              </a:lnTo>
                              <a:lnTo>
                                <a:pt x="59" y="433"/>
                              </a:lnTo>
                              <a:lnTo>
                                <a:pt x="73" y="402"/>
                              </a:lnTo>
                              <a:lnTo>
                                <a:pt x="89" y="371"/>
                              </a:lnTo>
                              <a:lnTo>
                                <a:pt x="105" y="342"/>
                              </a:lnTo>
                              <a:lnTo>
                                <a:pt x="123" y="313"/>
                              </a:lnTo>
                              <a:lnTo>
                                <a:pt x="143" y="286"/>
                              </a:lnTo>
                              <a:lnTo>
                                <a:pt x="164" y="259"/>
                              </a:lnTo>
                              <a:lnTo>
                                <a:pt x="187" y="233"/>
                              </a:lnTo>
                              <a:lnTo>
                                <a:pt x="211" y="208"/>
                              </a:lnTo>
                              <a:lnTo>
                                <a:pt x="236" y="185"/>
                              </a:lnTo>
                              <a:lnTo>
                                <a:pt x="261" y="162"/>
                              </a:lnTo>
                              <a:lnTo>
                                <a:pt x="289" y="141"/>
                              </a:lnTo>
                              <a:lnTo>
                                <a:pt x="316" y="122"/>
                              </a:lnTo>
                              <a:lnTo>
                                <a:pt x="344" y="104"/>
                              </a:lnTo>
                              <a:lnTo>
                                <a:pt x="374" y="87"/>
                              </a:lnTo>
                              <a:lnTo>
                                <a:pt x="404" y="71"/>
                              </a:lnTo>
                              <a:lnTo>
                                <a:pt x="435" y="58"/>
                              </a:lnTo>
                              <a:lnTo>
                                <a:pt x="467" y="44"/>
                              </a:lnTo>
                              <a:lnTo>
                                <a:pt x="501" y="33"/>
                              </a:lnTo>
                              <a:lnTo>
                                <a:pt x="535" y="24"/>
                              </a:lnTo>
                              <a:lnTo>
                                <a:pt x="569" y="15"/>
                              </a:lnTo>
                              <a:lnTo>
                                <a:pt x="603" y="9"/>
                              </a:lnTo>
                              <a:lnTo>
                                <a:pt x="638" y="5"/>
                              </a:lnTo>
                              <a:lnTo>
                                <a:pt x="674" y="3"/>
                              </a:lnTo>
                              <a:lnTo>
                                <a:pt x="709" y="2"/>
                              </a:lnTo>
                              <a:lnTo>
                                <a:pt x="744" y="3"/>
                              </a:lnTo>
                              <a:lnTo>
                                <a:pt x="780" y="5"/>
                              </a:lnTo>
                              <a:lnTo>
                                <a:pt x="815" y="9"/>
                              </a:lnTo>
                              <a:lnTo>
                                <a:pt x="849" y="15"/>
                              </a:lnTo>
                              <a:lnTo>
                                <a:pt x="883" y="24"/>
                              </a:lnTo>
                              <a:lnTo>
                                <a:pt x="917" y="33"/>
                              </a:lnTo>
                              <a:lnTo>
                                <a:pt x="950" y="44"/>
                              </a:lnTo>
                              <a:lnTo>
                                <a:pt x="983" y="58"/>
                              </a:lnTo>
                              <a:lnTo>
                                <a:pt x="1014" y="71"/>
                              </a:lnTo>
                              <a:lnTo>
                                <a:pt x="1045" y="87"/>
                              </a:lnTo>
                              <a:lnTo>
                                <a:pt x="1073" y="104"/>
                              </a:lnTo>
                              <a:lnTo>
                                <a:pt x="1103" y="122"/>
                              </a:lnTo>
                              <a:lnTo>
                                <a:pt x="1130" y="141"/>
                              </a:lnTo>
                              <a:lnTo>
                                <a:pt x="1157" y="162"/>
                              </a:lnTo>
                              <a:lnTo>
                                <a:pt x="1183" y="185"/>
                              </a:lnTo>
                              <a:lnTo>
                                <a:pt x="1207" y="208"/>
                              </a:lnTo>
                              <a:lnTo>
                                <a:pt x="1231" y="233"/>
                              </a:lnTo>
                              <a:lnTo>
                                <a:pt x="1253" y="259"/>
                              </a:lnTo>
                              <a:lnTo>
                                <a:pt x="1274" y="286"/>
                              </a:lnTo>
                              <a:lnTo>
                                <a:pt x="1294" y="313"/>
                              </a:lnTo>
                              <a:lnTo>
                                <a:pt x="1312" y="342"/>
                              </a:lnTo>
                              <a:lnTo>
                                <a:pt x="1330" y="371"/>
                              </a:lnTo>
                              <a:lnTo>
                                <a:pt x="1345" y="402"/>
                              </a:lnTo>
                              <a:lnTo>
                                <a:pt x="1360" y="433"/>
                              </a:lnTo>
                              <a:lnTo>
                                <a:pt x="1372" y="466"/>
                              </a:lnTo>
                              <a:lnTo>
                                <a:pt x="1384" y="500"/>
                              </a:lnTo>
                              <a:lnTo>
                                <a:pt x="1393" y="533"/>
                              </a:lnTo>
                              <a:lnTo>
                                <a:pt x="1401" y="568"/>
                              </a:lnTo>
                              <a:lnTo>
                                <a:pt x="1407" y="603"/>
                              </a:lnTo>
                              <a:lnTo>
                                <a:pt x="1411" y="637"/>
                              </a:lnTo>
                              <a:lnTo>
                                <a:pt x="1414" y="673"/>
                              </a:lnTo>
                              <a:lnTo>
                                <a:pt x="1415" y="709"/>
                              </a:lnTo>
                              <a:lnTo>
                                <a:pt x="1414" y="745"/>
                              </a:lnTo>
                              <a:lnTo>
                                <a:pt x="1411" y="780"/>
                              </a:lnTo>
                              <a:lnTo>
                                <a:pt x="1407" y="815"/>
                              </a:lnTo>
                              <a:lnTo>
                                <a:pt x="1402" y="850"/>
                              </a:lnTo>
                              <a:lnTo>
                                <a:pt x="1393" y="884"/>
                              </a:lnTo>
                              <a:lnTo>
                                <a:pt x="1384" y="918"/>
                              </a:lnTo>
                              <a:lnTo>
                                <a:pt x="1373" y="951"/>
                              </a:lnTo>
                              <a:lnTo>
                                <a:pt x="1361" y="984"/>
                              </a:lnTo>
                              <a:lnTo>
                                <a:pt x="1347" y="1015"/>
                              </a:lnTo>
                              <a:lnTo>
                                <a:pt x="1331" y="1046"/>
                              </a:lnTo>
                              <a:lnTo>
                                <a:pt x="1314" y="1075"/>
                              </a:lnTo>
                              <a:lnTo>
                                <a:pt x="1296" y="1104"/>
                              </a:lnTo>
                              <a:lnTo>
                                <a:pt x="1278" y="1131"/>
                              </a:lnTo>
                              <a:lnTo>
                                <a:pt x="1256" y="1157"/>
                              </a:lnTo>
                              <a:lnTo>
                                <a:pt x="1234" y="1183"/>
                              </a:lnTo>
                              <a:lnTo>
                                <a:pt x="1211" y="1208"/>
                              </a:lnTo>
                              <a:lnTo>
                                <a:pt x="1187" y="1232"/>
                              </a:lnTo>
                              <a:lnTo>
                                <a:pt x="1161" y="1254"/>
                              </a:lnTo>
                              <a:lnTo>
                                <a:pt x="1134" y="1275"/>
                              </a:lnTo>
                              <a:lnTo>
                                <a:pt x="1107" y="1294"/>
                              </a:lnTo>
                              <a:lnTo>
                                <a:pt x="1079" y="1313"/>
                              </a:lnTo>
                              <a:lnTo>
                                <a:pt x="1050" y="1330"/>
                              </a:lnTo>
                              <a:lnTo>
                                <a:pt x="1020" y="1344"/>
                              </a:lnTo>
                              <a:lnTo>
                                <a:pt x="989" y="1359"/>
                              </a:lnTo>
                              <a:lnTo>
                                <a:pt x="957" y="1372"/>
                              </a:lnTo>
                              <a:lnTo>
                                <a:pt x="923" y="1382"/>
                              </a:lnTo>
                              <a:lnTo>
                                <a:pt x="889" y="1392"/>
                              </a:lnTo>
                              <a:lnTo>
                                <a:pt x="856" y="1400"/>
                              </a:lnTo>
                              <a:lnTo>
                                <a:pt x="821" y="1407"/>
                              </a:lnTo>
                              <a:lnTo>
                                <a:pt x="786" y="1411"/>
                              </a:lnTo>
                              <a:lnTo>
                                <a:pt x="750" y="1413"/>
                              </a:lnTo>
                              <a:lnTo>
                                <a:pt x="715" y="1414"/>
                              </a:lnTo>
                              <a:lnTo>
                                <a:pt x="679" y="1413"/>
                              </a:lnTo>
                              <a:lnTo>
                                <a:pt x="643" y="1411"/>
                              </a:lnTo>
                              <a:lnTo>
                                <a:pt x="608" y="1405"/>
                              </a:lnTo>
                              <a:lnTo>
                                <a:pt x="573" y="1400"/>
                              </a:lnTo>
                              <a:lnTo>
                                <a:pt x="539" y="1392"/>
                              </a:lnTo>
                              <a:lnTo>
                                <a:pt x="504" y="1382"/>
                              </a:lnTo>
                              <a:lnTo>
                                <a:pt x="471" y="1371"/>
                              </a:lnTo>
                              <a:lnTo>
                                <a:pt x="437" y="1358"/>
                              </a:lnTo>
                              <a:lnTo>
                                <a:pt x="405" y="1343"/>
                              </a:lnTo>
                              <a:lnTo>
                                <a:pt x="375" y="1328"/>
                              </a:lnTo>
                              <a:lnTo>
                                <a:pt x="345" y="1311"/>
                              </a:lnTo>
                              <a:lnTo>
                                <a:pt x="316" y="1293"/>
                              </a:lnTo>
                              <a:lnTo>
                                <a:pt x="287" y="1273"/>
                              </a:lnTo>
                              <a:lnTo>
                                <a:pt x="261" y="1251"/>
                              </a:lnTo>
                              <a:lnTo>
                                <a:pt x="235" y="1229"/>
                              </a:lnTo>
                              <a:lnTo>
                                <a:pt x="210" y="1205"/>
                              </a:lnTo>
                              <a:lnTo>
                                <a:pt x="186" y="1180"/>
                              </a:lnTo>
                              <a:lnTo>
                                <a:pt x="163" y="1154"/>
                              </a:lnTo>
                              <a:lnTo>
                                <a:pt x="142" y="1128"/>
                              </a:lnTo>
                              <a:lnTo>
                                <a:pt x="123" y="1100"/>
                              </a:lnTo>
                              <a:lnTo>
                                <a:pt x="105" y="1072"/>
                              </a:lnTo>
                              <a:lnTo>
                                <a:pt x="88" y="1042"/>
                              </a:lnTo>
                              <a:lnTo>
                                <a:pt x="73" y="1013"/>
                              </a:lnTo>
                              <a:lnTo>
                                <a:pt x="58" y="981"/>
                              </a:lnTo>
                              <a:lnTo>
                                <a:pt x="45" y="949"/>
                              </a:lnTo>
                              <a:lnTo>
                                <a:pt x="34" y="916"/>
                              </a:lnTo>
                              <a:lnTo>
                                <a:pt x="24" y="883"/>
                              </a:lnTo>
                              <a:lnTo>
                                <a:pt x="17" y="849"/>
                              </a:lnTo>
                              <a:lnTo>
                                <a:pt x="11" y="814"/>
                              </a:lnTo>
                              <a:lnTo>
                                <a:pt x="7" y="779"/>
                              </a:lnTo>
                              <a:lnTo>
                                <a:pt x="4" y="745"/>
                              </a:lnTo>
                              <a:lnTo>
                                <a:pt x="3" y="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54"/>
                      <wps:cNvSpPr>
                        <a:spLocks/>
                      </wps:cNvSpPr>
                      <wps:spPr bwMode="auto">
                        <a:xfrm>
                          <a:off x="970915" y="470535"/>
                          <a:ext cx="15240" cy="15240"/>
                        </a:xfrm>
                        <a:custGeom>
                          <a:avLst/>
                          <a:gdLst>
                            <a:gd name="T0" fmla="*/ 7 w 24"/>
                            <a:gd name="T1" fmla="*/ 9 h 24"/>
                            <a:gd name="T2" fmla="*/ 8 w 24"/>
                            <a:gd name="T3" fmla="*/ 9 h 24"/>
                            <a:gd name="T4" fmla="*/ 9 w 24"/>
                            <a:gd name="T5" fmla="*/ 8 h 24"/>
                            <a:gd name="T6" fmla="*/ 11 w 24"/>
                            <a:gd name="T7" fmla="*/ 9 h 24"/>
                            <a:gd name="T8" fmla="*/ 13 w 24"/>
                            <a:gd name="T9" fmla="*/ 10 h 24"/>
                            <a:gd name="T10" fmla="*/ 15 w 24"/>
                            <a:gd name="T11" fmla="*/ 12 h 24"/>
                            <a:gd name="T12" fmla="*/ 15 w 24"/>
                            <a:gd name="T13" fmla="*/ 13 h 24"/>
                            <a:gd name="T14" fmla="*/ 15 w 24"/>
                            <a:gd name="T15" fmla="*/ 16 h 24"/>
                            <a:gd name="T16" fmla="*/ 13 w 24"/>
                            <a:gd name="T17" fmla="*/ 17 h 24"/>
                            <a:gd name="T18" fmla="*/ 20 w 24"/>
                            <a:gd name="T19" fmla="*/ 24 h 24"/>
                            <a:gd name="T20" fmla="*/ 21 w 24"/>
                            <a:gd name="T21" fmla="*/ 24 h 24"/>
                            <a:gd name="T22" fmla="*/ 21 w 24"/>
                            <a:gd name="T23" fmla="*/ 23 h 24"/>
                            <a:gd name="T24" fmla="*/ 22 w 24"/>
                            <a:gd name="T25" fmla="*/ 21 h 24"/>
                            <a:gd name="T26" fmla="*/ 23 w 24"/>
                            <a:gd name="T27" fmla="*/ 20 h 24"/>
                            <a:gd name="T28" fmla="*/ 23 w 24"/>
                            <a:gd name="T29" fmla="*/ 18 h 24"/>
                            <a:gd name="T30" fmla="*/ 22 w 24"/>
                            <a:gd name="T31" fmla="*/ 17 h 24"/>
                            <a:gd name="T32" fmla="*/ 21 w 24"/>
                            <a:gd name="T33" fmla="*/ 16 h 24"/>
                            <a:gd name="T34" fmla="*/ 20 w 24"/>
                            <a:gd name="T35" fmla="*/ 15 h 24"/>
                            <a:gd name="T36" fmla="*/ 21 w 24"/>
                            <a:gd name="T37" fmla="*/ 13 h 24"/>
                            <a:gd name="T38" fmla="*/ 23 w 24"/>
                            <a:gd name="T39" fmla="*/ 11 h 24"/>
                            <a:gd name="T40" fmla="*/ 23 w 24"/>
                            <a:gd name="T41" fmla="*/ 10 h 24"/>
                            <a:gd name="T42" fmla="*/ 24 w 24"/>
                            <a:gd name="T43" fmla="*/ 8 h 24"/>
                            <a:gd name="T44" fmla="*/ 23 w 24"/>
                            <a:gd name="T45" fmla="*/ 7 h 24"/>
                            <a:gd name="T46" fmla="*/ 22 w 24"/>
                            <a:gd name="T47" fmla="*/ 5 h 24"/>
                            <a:gd name="T48" fmla="*/ 18 w 24"/>
                            <a:gd name="T49" fmla="*/ 3 h 24"/>
                            <a:gd name="T50" fmla="*/ 15 w 24"/>
                            <a:gd name="T51" fmla="*/ 3 h 24"/>
                            <a:gd name="T52" fmla="*/ 12 w 24"/>
                            <a:gd name="T53" fmla="*/ 4 h 24"/>
                            <a:gd name="T54" fmla="*/ 11 w 24"/>
                            <a:gd name="T55" fmla="*/ 4 h 24"/>
                            <a:gd name="T56" fmla="*/ 10 w 24"/>
                            <a:gd name="T57" fmla="*/ 3 h 24"/>
                            <a:gd name="T58" fmla="*/ 9 w 24"/>
                            <a:gd name="T59" fmla="*/ 1 h 24"/>
                            <a:gd name="T60" fmla="*/ 8 w 24"/>
                            <a:gd name="T61" fmla="*/ 1 h 24"/>
                            <a:gd name="T62" fmla="*/ 6 w 24"/>
                            <a:gd name="T63" fmla="*/ 0 h 24"/>
                            <a:gd name="T64" fmla="*/ 4 w 24"/>
                            <a:gd name="T65" fmla="*/ 0 h 24"/>
                            <a:gd name="T66" fmla="*/ 2 w 24"/>
                            <a:gd name="T67" fmla="*/ 1 h 24"/>
                            <a:gd name="T68" fmla="*/ 1 w 24"/>
                            <a:gd name="T69" fmla="*/ 1 h 24"/>
                            <a:gd name="T70" fmla="*/ 0 w 24"/>
                            <a:gd name="T71" fmla="*/ 1 h 24"/>
                            <a:gd name="T72" fmla="*/ 7 w 24"/>
                            <a:gd name="T73" fmla="*/ 9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" h="24">
                              <a:moveTo>
                                <a:pt x="7" y="9"/>
                              </a:move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11" y="9"/>
                              </a:lnTo>
                              <a:lnTo>
                                <a:pt x="13" y="10"/>
                              </a:lnTo>
                              <a:lnTo>
                                <a:pt x="15" y="12"/>
                              </a:lnTo>
                              <a:lnTo>
                                <a:pt x="15" y="13"/>
                              </a:lnTo>
                              <a:lnTo>
                                <a:pt x="15" y="16"/>
                              </a:lnTo>
                              <a:lnTo>
                                <a:pt x="13" y="17"/>
                              </a:lnTo>
                              <a:lnTo>
                                <a:pt x="20" y="24"/>
                              </a:lnTo>
                              <a:lnTo>
                                <a:pt x="21" y="24"/>
                              </a:lnTo>
                              <a:lnTo>
                                <a:pt x="21" y="23"/>
                              </a:lnTo>
                              <a:lnTo>
                                <a:pt x="22" y="21"/>
                              </a:lnTo>
                              <a:lnTo>
                                <a:pt x="23" y="20"/>
                              </a:lnTo>
                              <a:lnTo>
                                <a:pt x="23" y="18"/>
                              </a:lnTo>
                              <a:lnTo>
                                <a:pt x="22" y="17"/>
                              </a:lnTo>
                              <a:lnTo>
                                <a:pt x="21" y="16"/>
                              </a:lnTo>
                              <a:lnTo>
                                <a:pt x="20" y="15"/>
                              </a:lnTo>
                              <a:lnTo>
                                <a:pt x="21" y="13"/>
                              </a:lnTo>
                              <a:lnTo>
                                <a:pt x="23" y="11"/>
                              </a:lnTo>
                              <a:lnTo>
                                <a:pt x="23" y="10"/>
                              </a:lnTo>
                              <a:lnTo>
                                <a:pt x="24" y="8"/>
                              </a:lnTo>
                              <a:lnTo>
                                <a:pt x="23" y="7"/>
                              </a:lnTo>
                              <a:lnTo>
                                <a:pt x="22" y="5"/>
                              </a:lnTo>
                              <a:lnTo>
                                <a:pt x="18" y="3"/>
                              </a:lnTo>
                              <a:lnTo>
                                <a:pt x="15" y="3"/>
                              </a:lnTo>
                              <a:lnTo>
                                <a:pt x="12" y="4"/>
                              </a:lnTo>
                              <a:lnTo>
                                <a:pt x="11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55"/>
                      <wps:cNvSpPr>
                        <a:spLocks/>
                      </wps:cNvSpPr>
                      <wps:spPr bwMode="auto">
                        <a:xfrm>
                          <a:off x="771525" y="287020"/>
                          <a:ext cx="52705" cy="55880"/>
                        </a:xfrm>
                        <a:custGeom>
                          <a:avLst/>
                          <a:gdLst>
                            <a:gd name="T0" fmla="*/ 3 w 83"/>
                            <a:gd name="T1" fmla="*/ 70 h 88"/>
                            <a:gd name="T2" fmla="*/ 4 w 83"/>
                            <a:gd name="T3" fmla="*/ 68 h 88"/>
                            <a:gd name="T4" fmla="*/ 8 w 83"/>
                            <a:gd name="T5" fmla="*/ 65 h 88"/>
                            <a:gd name="T6" fmla="*/ 14 w 83"/>
                            <a:gd name="T7" fmla="*/ 60 h 88"/>
                            <a:gd name="T8" fmla="*/ 18 w 83"/>
                            <a:gd name="T9" fmla="*/ 57 h 88"/>
                            <a:gd name="T10" fmla="*/ 32 w 83"/>
                            <a:gd name="T11" fmla="*/ 58 h 88"/>
                            <a:gd name="T12" fmla="*/ 33 w 83"/>
                            <a:gd name="T13" fmla="*/ 75 h 88"/>
                            <a:gd name="T14" fmla="*/ 31 w 83"/>
                            <a:gd name="T15" fmla="*/ 77 h 88"/>
                            <a:gd name="T16" fmla="*/ 28 w 83"/>
                            <a:gd name="T17" fmla="*/ 81 h 88"/>
                            <a:gd name="T18" fmla="*/ 23 w 83"/>
                            <a:gd name="T19" fmla="*/ 86 h 88"/>
                            <a:gd name="T20" fmla="*/ 21 w 83"/>
                            <a:gd name="T21" fmla="*/ 88 h 88"/>
                            <a:gd name="T22" fmla="*/ 31 w 83"/>
                            <a:gd name="T23" fmla="*/ 88 h 88"/>
                            <a:gd name="T24" fmla="*/ 45 w 83"/>
                            <a:gd name="T25" fmla="*/ 87 h 88"/>
                            <a:gd name="T26" fmla="*/ 61 w 83"/>
                            <a:gd name="T27" fmla="*/ 86 h 88"/>
                            <a:gd name="T28" fmla="*/ 71 w 83"/>
                            <a:gd name="T29" fmla="*/ 86 h 88"/>
                            <a:gd name="T30" fmla="*/ 69 w 83"/>
                            <a:gd name="T31" fmla="*/ 83 h 88"/>
                            <a:gd name="T32" fmla="*/ 63 w 83"/>
                            <a:gd name="T33" fmla="*/ 79 h 88"/>
                            <a:gd name="T34" fmla="*/ 58 w 83"/>
                            <a:gd name="T35" fmla="*/ 75 h 88"/>
                            <a:gd name="T36" fmla="*/ 55 w 83"/>
                            <a:gd name="T37" fmla="*/ 72 h 88"/>
                            <a:gd name="T38" fmla="*/ 54 w 83"/>
                            <a:gd name="T39" fmla="*/ 56 h 88"/>
                            <a:gd name="T40" fmla="*/ 71 w 83"/>
                            <a:gd name="T41" fmla="*/ 55 h 88"/>
                            <a:gd name="T42" fmla="*/ 73 w 83"/>
                            <a:gd name="T43" fmla="*/ 57 h 88"/>
                            <a:gd name="T44" fmla="*/ 76 w 83"/>
                            <a:gd name="T45" fmla="*/ 59 h 88"/>
                            <a:gd name="T46" fmla="*/ 80 w 83"/>
                            <a:gd name="T47" fmla="*/ 64 h 88"/>
                            <a:gd name="T48" fmla="*/ 83 w 83"/>
                            <a:gd name="T49" fmla="*/ 66 h 88"/>
                            <a:gd name="T50" fmla="*/ 82 w 83"/>
                            <a:gd name="T51" fmla="*/ 25 h 88"/>
                            <a:gd name="T52" fmla="*/ 79 w 83"/>
                            <a:gd name="T53" fmla="*/ 26 h 88"/>
                            <a:gd name="T54" fmla="*/ 75 w 83"/>
                            <a:gd name="T55" fmla="*/ 28 h 88"/>
                            <a:gd name="T56" fmla="*/ 71 w 83"/>
                            <a:gd name="T57" fmla="*/ 31 h 88"/>
                            <a:gd name="T58" fmla="*/ 68 w 83"/>
                            <a:gd name="T59" fmla="*/ 32 h 88"/>
                            <a:gd name="T60" fmla="*/ 53 w 83"/>
                            <a:gd name="T61" fmla="*/ 33 h 88"/>
                            <a:gd name="T62" fmla="*/ 51 w 83"/>
                            <a:gd name="T63" fmla="*/ 18 h 88"/>
                            <a:gd name="T64" fmla="*/ 52 w 83"/>
                            <a:gd name="T65" fmla="*/ 14 h 88"/>
                            <a:gd name="T66" fmla="*/ 54 w 83"/>
                            <a:gd name="T67" fmla="*/ 8 h 88"/>
                            <a:gd name="T68" fmla="*/ 57 w 83"/>
                            <a:gd name="T69" fmla="*/ 3 h 88"/>
                            <a:gd name="T70" fmla="*/ 58 w 83"/>
                            <a:gd name="T71" fmla="*/ 0 h 88"/>
                            <a:gd name="T72" fmla="*/ 18 w 83"/>
                            <a:gd name="T73" fmla="*/ 2 h 88"/>
                            <a:gd name="T74" fmla="*/ 19 w 83"/>
                            <a:gd name="T75" fmla="*/ 5 h 88"/>
                            <a:gd name="T76" fmla="*/ 22 w 83"/>
                            <a:gd name="T77" fmla="*/ 9 h 88"/>
                            <a:gd name="T78" fmla="*/ 27 w 83"/>
                            <a:gd name="T79" fmla="*/ 15 h 88"/>
                            <a:gd name="T80" fmla="*/ 29 w 83"/>
                            <a:gd name="T81" fmla="*/ 19 h 88"/>
                            <a:gd name="T82" fmla="*/ 30 w 83"/>
                            <a:gd name="T83" fmla="*/ 34 h 88"/>
                            <a:gd name="T84" fmla="*/ 16 w 83"/>
                            <a:gd name="T85" fmla="*/ 35 h 88"/>
                            <a:gd name="T86" fmla="*/ 14 w 83"/>
                            <a:gd name="T87" fmla="*/ 34 h 88"/>
                            <a:gd name="T88" fmla="*/ 9 w 83"/>
                            <a:gd name="T89" fmla="*/ 32 h 88"/>
                            <a:gd name="T90" fmla="*/ 2 w 83"/>
                            <a:gd name="T91" fmla="*/ 30 h 88"/>
                            <a:gd name="T92" fmla="*/ 0 w 83"/>
                            <a:gd name="T93" fmla="*/ 29 h 88"/>
                            <a:gd name="T94" fmla="*/ 3 w 83"/>
                            <a:gd name="T95" fmla="*/ 70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83" h="88">
                              <a:moveTo>
                                <a:pt x="3" y="70"/>
                              </a:moveTo>
                              <a:lnTo>
                                <a:pt x="4" y="68"/>
                              </a:lnTo>
                              <a:lnTo>
                                <a:pt x="8" y="65"/>
                              </a:lnTo>
                              <a:lnTo>
                                <a:pt x="14" y="60"/>
                              </a:lnTo>
                              <a:lnTo>
                                <a:pt x="18" y="57"/>
                              </a:lnTo>
                              <a:lnTo>
                                <a:pt x="32" y="58"/>
                              </a:lnTo>
                              <a:lnTo>
                                <a:pt x="33" y="75"/>
                              </a:lnTo>
                              <a:lnTo>
                                <a:pt x="31" y="77"/>
                              </a:lnTo>
                              <a:lnTo>
                                <a:pt x="28" y="81"/>
                              </a:lnTo>
                              <a:lnTo>
                                <a:pt x="23" y="86"/>
                              </a:lnTo>
                              <a:lnTo>
                                <a:pt x="21" y="88"/>
                              </a:lnTo>
                              <a:lnTo>
                                <a:pt x="31" y="88"/>
                              </a:lnTo>
                              <a:lnTo>
                                <a:pt x="45" y="87"/>
                              </a:lnTo>
                              <a:lnTo>
                                <a:pt x="61" y="86"/>
                              </a:lnTo>
                              <a:lnTo>
                                <a:pt x="71" y="86"/>
                              </a:lnTo>
                              <a:lnTo>
                                <a:pt x="69" y="83"/>
                              </a:lnTo>
                              <a:lnTo>
                                <a:pt x="63" y="79"/>
                              </a:lnTo>
                              <a:lnTo>
                                <a:pt x="58" y="75"/>
                              </a:lnTo>
                              <a:lnTo>
                                <a:pt x="55" y="72"/>
                              </a:lnTo>
                              <a:lnTo>
                                <a:pt x="54" y="56"/>
                              </a:lnTo>
                              <a:lnTo>
                                <a:pt x="71" y="55"/>
                              </a:lnTo>
                              <a:lnTo>
                                <a:pt x="73" y="57"/>
                              </a:lnTo>
                              <a:lnTo>
                                <a:pt x="76" y="59"/>
                              </a:lnTo>
                              <a:lnTo>
                                <a:pt x="80" y="64"/>
                              </a:lnTo>
                              <a:lnTo>
                                <a:pt x="83" y="66"/>
                              </a:lnTo>
                              <a:lnTo>
                                <a:pt x="82" y="25"/>
                              </a:lnTo>
                              <a:lnTo>
                                <a:pt x="79" y="26"/>
                              </a:lnTo>
                              <a:lnTo>
                                <a:pt x="75" y="28"/>
                              </a:lnTo>
                              <a:lnTo>
                                <a:pt x="71" y="31"/>
                              </a:lnTo>
                              <a:lnTo>
                                <a:pt x="68" y="32"/>
                              </a:lnTo>
                              <a:lnTo>
                                <a:pt x="53" y="33"/>
                              </a:lnTo>
                              <a:lnTo>
                                <a:pt x="51" y="18"/>
                              </a:lnTo>
                              <a:lnTo>
                                <a:pt x="52" y="14"/>
                              </a:lnTo>
                              <a:lnTo>
                                <a:pt x="54" y="8"/>
                              </a:lnTo>
                              <a:lnTo>
                                <a:pt x="57" y="3"/>
                              </a:lnTo>
                              <a:lnTo>
                                <a:pt x="58" y="0"/>
                              </a:lnTo>
                              <a:lnTo>
                                <a:pt x="18" y="2"/>
                              </a:lnTo>
                              <a:lnTo>
                                <a:pt x="19" y="5"/>
                              </a:lnTo>
                              <a:lnTo>
                                <a:pt x="22" y="9"/>
                              </a:lnTo>
                              <a:lnTo>
                                <a:pt x="27" y="15"/>
                              </a:lnTo>
                              <a:lnTo>
                                <a:pt x="29" y="19"/>
                              </a:lnTo>
                              <a:lnTo>
                                <a:pt x="30" y="34"/>
                              </a:lnTo>
                              <a:lnTo>
                                <a:pt x="16" y="35"/>
                              </a:lnTo>
                              <a:lnTo>
                                <a:pt x="14" y="34"/>
                              </a:lnTo>
                              <a:lnTo>
                                <a:pt x="9" y="32"/>
                              </a:lnTo>
                              <a:lnTo>
                                <a:pt x="2" y="30"/>
                              </a:lnTo>
                              <a:lnTo>
                                <a:pt x="0" y="29"/>
                              </a:lnTo>
                              <a:lnTo>
                                <a:pt x="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56"/>
                      <wps:cNvSpPr>
                        <a:spLocks/>
                      </wps:cNvSpPr>
                      <wps:spPr bwMode="auto">
                        <a:xfrm>
                          <a:off x="781685" y="386715"/>
                          <a:ext cx="14605" cy="13335"/>
                        </a:xfrm>
                        <a:custGeom>
                          <a:avLst/>
                          <a:gdLst>
                            <a:gd name="T0" fmla="*/ 23 w 23"/>
                            <a:gd name="T1" fmla="*/ 21 h 21"/>
                            <a:gd name="T2" fmla="*/ 22 w 23"/>
                            <a:gd name="T3" fmla="*/ 18 h 21"/>
                            <a:gd name="T4" fmla="*/ 20 w 23"/>
                            <a:gd name="T5" fmla="*/ 18 h 21"/>
                            <a:gd name="T6" fmla="*/ 15 w 23"/>
                            <a:gd name="T7" fmla="*/ 17 h 21"/>
                            <a:gd name="T8" fmla="*/ 12 w 23"/>
                            <a:gd name="T9" fmla="*/ 17 h 21"/>
                            <a:gd name="T10" fmla="*/ 8 w 23"/>
                            <a:gd name="T11" fmla="*/ 15 h 21"/>
                            <a:gd name="T12" fmla="*/ 6 w 23"/>
                            <a:gd name="T13" fmla="*/ 14 h 21"/>
                            <a:gd name="T14" fmla="*/ 6 w 23"/>
                            <a:gd name="T15" fmla="*/ 11 h 21"/>
                            <a:gd name="T16" fmla="*/ 6 w 23"/>
                            <a:gd name="T17" fmla="*/ 9 h 21"/>
                            <a:gd name="T18" fmla="*/ 8 w 23"/>
                            <a:gd name="T19" fmla="*/ 7 h 21"/>
                            <a:gd name="T20" fmla="*/ 11 w 23"/>
                            <a:gd name="T21" fmla="*/ 6 h 21"/>
                            <a:gd name="T22" fmla="*/ 14 w 23"/>
                            <a:gd name="T23" fmla="*/ 4 h 21"/>
                            <a:gd name="T24" fmla="*/ 18 w 23"/>
                            <a:gd name="T25" fmla="*/ 3 h 21"/>
                            <a:gd name="T26" fmla="*/ 21 w 23"/>
                            <a:gd name="T27" fmla="*/ 3 h 21"/>
                            <a:gd name="T28" fmla="*/ 20 w 23"/>
                            <a:gd name="T29" fmla="*/ 0 h 21"/>
                            <a:gd name="T30" fmla="*/ 17 w 23"/>
                            <a:gd name="T31" fmla="*/ 0 h 21"/>
                            <a:gd name="T32" fmla="*/ 9 w 23"/>
                            <a:gd name="T33" fmla="*/ 1 h 21"/>
                            <a:gd name="T34" fmla="*/ 6 w 23"/>
                            <a:gd name="T35" fmla="*/ 2 h 21"/>
                            <a:gd name="T36" fmla="*/ 2 w 23"/>
                            <a:gd name="T37" fmla="*/ 4 h 21"/>
                            <a:gd name="T38" fmla="*/ 0 w 23"/>
                            <a:gd name="T39" fmla="*/ 8 h 21"/>
                            <a:gd name="T40" fmla="*/ 0 w 23"/>
                            <a:gd name="T41" fmla="*/ 12 h 21"/>
                            <a:gd name="T42" fmla="*/ 1 w 23"/>
                            <a:gd name="T43" fmla="*/ 15 h 21"/>
                            <a:gd name="T44" fmla="*/ 3 w 23"/>
                            <a:gd name="T45" fmla="*/ 18 h 21"/>
                            <a:gd name="T46" fmla="*/ 7 w 23"/>
                            <a:gd name="T47" fmla="*/ 19 h 21"/>
                            <a:gd name="T48" fmla="*/ 12 w 23"/>
                            <a:gd name="T49" fmla="*/ 20 h 21"/>
                            <a:gd name="T50" fmla="*/ 19 w 23"/>
                            <a:gd name="T51" fmla="*/ 21 h 21"/>
                            <a:gd name="T52" fmla="*/ 23 w 23"/>
                            <a:gd name="T5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3" h="21">
                              <a:moveTo>
                                <a:pt x="23" y="21"/>
                              </a:moveTo>
                              <a:lnTo>
                                <a:pt x="22" y="18"/>
                              </a:lnTo>
                              <a:lnTo>
                                <a:pt x="20" y="18"/>
                              </a:lnTo>
                              <a:lnTo>
                                <a:pt x="15" y="17"/>
                              </a:lnTo>
                              <a:lnTo>
                                <a:pt x="12" y="17"/>
                              </a:lnTo>
                              <a:lnTo>
                                <a:pt x="8" y="15"/>
                              </a:lnTo>
                              <a:lnTo>
                                <a:pt x="6" y="14"/>
                              </a:lnTo>
                              <a:lnTo>
                                <a:pt x="6" y="11"/>
                              </a:lnTo>
                              <a:lnTo>
                                <a:pt x="6" y="9"/>
                              </a:lnTo>
                              <a:lnTo>
                                <a:pt x="8" y="7"/>
                              </a:lnTo>
                              <a:lnTo>
                                <a:pt x="11" y="6"/>
                              </a:lnTo>
                              <a:lnTo>
                                <a:pt x="14" y="4"/>
                              </a:lnTo>
                              <a:lnTo>
                                <a:pt x="18" y="3"/>
                              </a:lnTo>
                              <a:lnTo>
                                <a:pt x="21" y="3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9" y="1"/>
                              </a:lnTo>
                              <a:lnTo>
                                <a:pt x="6" y="2"/>
                              </a:lnTo>
                              <a:lnTo>
                                <a:pt x="2" y="4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1" y="15"/>
                              </a:lnTo>
                              <a:lnTo>
                                <a:pt x="3" y="18"/>
                              </a:lnTo>
                              <a:lnTo>
                                <a:pt x="7" y="19"/>
                              </a:lnTo>
                              <a:lnTo>
                                <a:pt x="12" y="20"/>
                              </a:lnTo>
                              <a:lnTo>
                                <a:pt x="19" y="21"/>
                              </a:lnTo>
                              <a:lnTo>
                                <a:pt x="2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57"/>
                      <wps:cNvSpPr>
                        <a:spLocks/>
                      </wps:cNvSpPr>
                      <wps:spPr bwMode="auto">
                        <a:xfrm>
                          <a:off x="697865" y="424180"/>
                          <a:ext cx="95885" cy="69215"/>
                        </a:xfrm>
                        <a:custGeom>
                          <a:avLst/>
                          <a:gdLst>
                            <a:gd name="T0" fmla="*/ 59 w 151"/>
                            <a:gd name="T1" fmla="*/ 8 h 109"/>
                            <a:gd name="T2" fmla="*/ 0 w 151"/>
                            <a:gd name="T3" fmla="*/ 0 h 109"/>
                            <a:gd name="T4" fmla="*/ 4 w 151"/>
                            <a:gd name="T5" fmla="*/ 3 h 109"/>
                            <a:gd name="T6" fmla="*/ 12 w 151"/>
                            <a:gd name="T7" fmla="*/ 11 h 109"/>
                            <a:gd name="T8" fmla="*/ 16 w 151"/>
                            <a:gd name="T9" fmla="*/ 14 h 109"/>
                            <a:gd name="T10" fmla="*/ 18 w 151"/>
                            <a:gd name="T11" fmla="*/ 17 h 109"/>
                            <a:gd name="T12" fmla="*/ 20 w 151"/>
                            <a:gd name="T13" fmla="*/ 20 h 109"/>
                            <a:gd name="T14" fmla="*/ 23 w 151"/>
                            <a:gd name="T15" fmla="*/ 25 h 109"/>
                            <a:gd name="T16" fmla="*/ 28 w 151"/>
                            <a:gd name="T17" fmla="*/ 40 h 109"/>
                            <a:gd name="T18" fmla="*/ 38 w 151"/>
                            <a:gd name="T19" fmla="*/ 69 h 109"/>
                            <a:gd name="T20" fmla="*/ 49 w 151"/>
                            <a:gd name="T21" fmla="*/ 95 h 109"/>
                            <a:gd name="T22" fmla="*/ 53 w 151"/>
                            <a:gd name="T23" fmla="*/ 106 h 109"/>
                            <a:gd name="T24" fmla="*/ 76 w 151"/>
                            <a:gd name="T25" fmla="*/ 60 h 109"/>
                            <a:gd name="T26" fmla="*/ 92 w 151"/>
                            <a:gd name="T27" fmla="*/ 109 h 109"/>
                            <a:gd name="T28" fmla="*/ 97 w 151"/>
                            <a:gd name="T29" fmla="*/ 101 h 109"/>
                            <a:gd name="T30" fmla="*/ 108 w 151"/>
                            <a:gd name="T31" fmla="*/ 85 h 109"/>
                            <a:gd name="T32" fmla="*/ 119 w 151"/>
                            <a:gd name="T33" fmla="*/ 66 h 109"/>
                            <a:gd name="T34" fmla="*/ 127 w 151"/>
                            <a:gd name="T35" fmla="*/ 54 h 109"/>
                            <a:gd name="T36" fmla="*/ 132 w 151"/>
                            <a:gd name="T37" fmla="*/ 44 h 109"/>
                            <a:gd name="T38" fmla="*/ 137 w 151"/>
                            <a:gd name="T39" fmla="*/ 39 h 109"/>
                            <a:gd name="T40" fmla="*/ 145 w 151"/>
                            <a:gd name="T41" fmla="*/ 33 h 109"/>
                            <a:gd name="T42" fmla="*/ 151 w 151"/>
                            <a:gd name="T43" fmla="*/ 29 h 109"/>
                            <a:gd name="T44" fmla="*/ 141 w 151"/>
                            <a:gd name="T45" fmla="*/ 28 h 109"/>
                            <a:gd name="T46" fmla="*/ 126 w 151"/>
                            <a:gd name="T47" fmla="*/ 24 h 109"/>
                            <a:gd name="T48" fmla="*/ 110 w 151"/>
                            <a:gd name="T49" fmla="*/ 19 h 109"/>
                            <a:gd name="T50" fmla="*/ 103 w 151"/>
                            <a:gd name="T51" fmla="*/ 16 h 109"/>
                            <a:gd name="T52" fmla="*/ 104 w 151"/>
                            <a:gd name="T53" fmla="*/ 19 h 109"/>
                            <a:gd name="T54" fmla="*/ 108 w 151"/>
                            <a:gd name="T55" fmla="*/ 26 h 109"/>
                            <a:gd name="T56" fmla="*/ 109 w 151"/>
                            <a:gd name="T57" fmla="*/ 31 h 109"/>
                            <a:gd name="T58" fmla="*/ 110 w 151"/>
                            <a:gd name="T59" fmla="*/ 35 h 109"/>
                            <a:gd name="T60" fmla="*/ 110 w 151"/>
                            <a:gd name="T61" fmla="*/ 39 h 109"/>
                            <a:gd name="T62" fmla="*/ 108 w 151"/>
                            <a:gd name="T63" fmla="*/ 43 h 109"/>
                            <a:gd name="T64" fmla="*/ 99 w 151"/>
                            <a:gd name="T65" fmla="*/ 61 h 109"/>
                            <a:gd name="T66" fmla="*/ 93 w 151"/>
                            <a:gd name="T67" fmla="*/ 74 h 109"/>
                            <a:gd name="T68" fmla="*/ 91 w 151"/>
                            <a:gd name="T69" fmla="*/ 69 h 109"/>
                            <a:gd name="T70" fmla="*/ 90 w 151"/>
                            <a:gd name="T71" fmla="*/ 57 h 109"/>
                            <a:gd name="T72" fmla="*/ 90 w 151"/>
                            <a:gd name="T73" fmla="*/ 48 h 109"/>
                            <a:gd name="T74" fmla="*/ 89 w 151"/>
                            <a:gd name="T75" fmla="*/ 33 h 109"/>
                            <a:gd name="T76" fmla="*/ 89 w 151"/>
                            <a:gd name="T77" fmla="*/ 20 h 109"/>
                            <a:gd name="T78" fmla="*/ 88 w 151"/>
                            <a:gd name="T79" fmla="*/ 14 h 109"/>
                            <a:gd name="T80" fmla="*/ 63 w 151"/>
                            <a:gd name="T81" fmla="*/ 20 h 109"/>
                            <a:gd name="T82" fmla="*/ 72 w 151"/>
                            <a:gd name="T83" fmla="*/ 51 h 109"/>
                            <a:gd name="T84" fmla="*/ 55 w 151"/>
                            <a:gd name="T85" fmla="*/ 76 h 109"/>
                            <a:gd name="T86" fmla="*/ 53 w 151"/>
                            <a:gd name="T87" fmla="*/ 70 h 109"/>
                            <a:gd name="T88" fmla="*/ 50 w 151"/>
                            <a:gd name="T89" fmla="*/ 56 h 109"/>
                            <a:gd name="T90" fmla="*/ 46 w 151"/>
                            <a:gd name="T91" fmla="*/ 41 h 109"/>
                            <a:gd name="T92" fmla="*/ 44 w 151"/>
                            <a:gd name="T93" fmla="*/ 31 h 109"/>
                            <a:gd name="T94" fmla="*/ 43 w 151"/>
                            <a:gd name="T95" fmla="*/ 26 h 109"/>
                            <a:gd name="T96" fmla="*/ 43 w 151"/>
                            <a:gd name="T97" fmla="*/ 23 h 109"/>
                            <a:gd name="T98" fmla="*/ 44 w 151"/>
                            <a:gd name="T99" fmla="*/ 21 h 109"/>
                            <a:gd name="T100" fmla="*/ 45 w 151"/>
                            <a:gd name="T101" fmla="*/ 19 h 109"/>
                            <a:gd name="T102" fmla="*/ 53 w 151"/>
                            <a:gd name="T103" fmla="*/ 12 h 109"/>
                            <a:gd name="T104" fmla="*/ 59 w 151"/>
                            <a:gd name="T105" fmla="*/ 8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51" h="109">
                              <a:moveTo>
                                <a:pt x="59" y="8"/>
                              </a:moveTo>
                              <a:lnTo>
                                <a:pt x="0" y="0"/>
                              </a:lnTo>
                              <a:lnTo>
                                <a:pt x="4" y="3"/>
                              </a:lnTo>
                              <a:lnTo>
                                <a:pt x="12" y="11"/>
                              </a:lnTo>
                              <a:lnTo>
                                <a:pt x="16" y="14"/>
                              </a:lnTo>
                              <a:lnTo>
                                <a:pt x="18" y="17"/>
                              </a:lnTo>
                              <a:lnTo>
                                <a:pt x="20" y="20"/>
                              </a:lnTo>
                              <a:lnTo>
                                <a:pt x="23" y="25"/>
                              </a:lnTo>
                              <a:lnTo>
                                <a:pt x="28" y="40"/>
                              </a:lnTo>
                              <a:lnTo>
                                <a:pt x="38" y="69"/>
                              </a:lnTo>
                              <a:lnTo>
                                <a:pt x="49" y="95"/>
                              </a:lnTo>
                              <a:lnTo>
                                <a:pt x="53" y="106"/>
                              </a:lnTo>
                              <a:lnTo>
                                <a:pt x="76" y="60"/>
                              </a:lnTo>
                              <a:lnTo>
                                <a:pt x="92" y="109"/>
                              </a:lnTo>
                              <a:lnTo>
                                <a:pt x="97" y="101"/>
                              </a:lnTo>
                              <a:lnTo>
                                <a:pt x="108" y="85"/>
                              </a:lnTo>
                              <a:lnTo>
                                <a:pt x="119" y="66"/>
                              </a:lnTo>
                              <a:lnTo>
                                <a:pt x="127" y="54"/>
                              </a:lnTo>
                              <a:lnTo>
                                <a:pt x="132" y="44"/>
                              </a:lnTo>
                              <a:lnTo>
                                <a:pt x="137" y="39"/>
                              </a:lnTo>
                              <a:lnTo>
                                <a:pt x="145" y="33"/>
                              </a:lnTo>
                              <a:lnTo>
                                <a:pt x="151" y="29"/>
                              </a:lnTo>
                              <a:lnTo>
                                <a:pt x="141" y="28"/>
                              </a:lnTo>
                              <a:lnTo>
                                <a:pt x="126" y="24"/>
                              </a:lnTo>
                              <a:lnTo>
                                <a:pt x="110" y="19"/>
                              </a:lnTo>
                              <a:lnTo>
                                <a:pt x="103" y="16"/>
                              </a:lnTo>
                              <a:lnTo>
                                <a:pt x="104" y="19"/>
                              </a:lnTo>
                              <a:lnTo>
                                <a:pt x="108" y="26"/>
                              </a:lnTo>
                              <a:lnTo>
                                <a:pt x="109" y="31"/>
                              </a:lnTo>
                              <a:lnTo>
                                <a:pt x="110" y="35"/>
                              </a:lnTo>
                              <a:lnTo>
                                <a:pt x="110" y="39"/>
                              </a:lnTo>
                              <a:lnTo>
                                <a:pt x="108" y="43"/>
                              </a:lnTo>
                              <a:lnTo>
                                <a:pt x="99" y="61"/>
                              </a:lnTo>
                              <a:lnTo>
                                <a:pt x="93" y="74"/>
                              </a:lnTo>
                              <a:lnTo>
                                <a:pt x="91" y="69"/>
                              </a:lnTo>
                              <a:lnTo>
                                <a:pt x="90" y="57"/>
                              </a:lnTo>
                              <a:lnTo>
                                <a:pt x="90" y="48"/>
                              </a:lnTo>
                              <a:lnTo>
                                <a:pt x="89" y="33"/>
                              </a:lnTo>
                              <a:lnTo>
                                <a:pt x="89" y="20"/>
                              </a:lnTo>
                              <a:lnTo>
                                <a:pt x="88" y="14"/>
                              </a:lnTo>
                              <a:lnTo>
                                <a:pt x="63" y="20"/>
                              </a:lnTo>
                              <a:lnTo>
                                <a:pt x="72" y="51"/>
                              </a:lnTo>
                              <a:lnTo>
                                <a:pt x="55" y="76"/>
                              </a:lnTo>
                              <a:lnTo>
                                <a:pt x="53" y="70"/>
                              </a:lnTo>
                              <a:lnTo>
                                <a:pt x="50" y="56"/>
                              </a:lnTo>
                              <a:lnTo>
                                <a:pt x="46" y="41"/>
                              </a:lnTo>
                              <a:lnTo>
                                <a:pt x="44" y="31"/>
                              </a:lnTo>
                              <a:lnTo>
                                <a:pt x="43" y="26"/>
                              </a:lnTo>
                              <a:lnTo>
                                <a:pt x="43" y="23"/>
                              </a:lnTo>
                              <a:lnTo>
                                <a:pt x="44" y="21"/>
                              </a:lnTo>
                              <a:lnTo>
                                <a:pt x="45" y="19"/>
                              </a:lnTo>
                              <a:lnTo>
                                <a:pt x="53" y="12"/>
                              </a:lnTo>
                              <a:lnTo>
                                <a:pt x="5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58"/>
                      <wps:cNvSpPr>
                        <a:spLocks/>
                      </wps:cNvSpPr>
                      <wps:spPr bwMode="auto">
                        <a:xfrm>
                          <a:off x="857250" y="375285"/>
                          <a:ext cx="121920" cy="106045"/>
                        </a:xfrm>
                        <a:custGeom>
                          <a:avLst/>
                          <a:gdLst>
                            <a:gd name="T0" fmla="*/ 188 w 192"/>
                            <a:gd name="T1" fmla="*/ 63 h 167"/>
                            <a:gd name="T2" fmla="*/ 180 w 192"/>
                            <a:gd name="T3" fmla="*/ 46 h 167"/>
                            <a:gd name="T4" fmla="*/ 170 w 192"/>
                            <a:gd name="T5" fmla="*/ 31 h 167"/>
                            <a:gd name="T6" fmla="*/ 158 w 192"/>
                            <a:gd name="T7" fmla="*/ 20 h 167"/>
                            <a:gd name="T8" fmla="*/ 143 w 192"/>
                            <a:gd name="T9" fmla="*/ 12 h 167"/>
                            <a:gd name="T10" fmla="*/ 128 w 192"/>
                            <a:gd name="T11" fmla="*/ 6 h 167"/>
                            <a:gd name="T12" fmla="*/ 106 w 192"/>
                            <a:gd name="T13" fmla="*/ 1 h 167"/>
                            <a:gd name="T14" fmla="*/ 80 w 192"/>
                            <a:gd name="T15" fmla="*/ 1 h 167"/>
                            <a:gd name="T16" fmla="*/ 58 w 192"/>
                            <a:gd name="T17" fmla="*/ 6 h 167"/>
                            <a:gd name="T18" fmla="*/ 44 w 192"/>
                            <a:gd name="T19" fmla="*/ 12 h 167"/>
                            <a:gd name="T20" fmla="*/ 30 w 192"/>
                            <a:gd name="T21" fmla="*/ 20 h 167"/>
                            <a:gd name="T22" fmla="*/ 19 w 192"/>
                            <a:gd name="T23" fmla="*/ 32 h 167"/>
                            <a:gd name="T24" fmla="*/ 9 w 192"/>
                            <a:gd name="T25" fmla="*/ 48 h 167"/>
                            <a:gd name="T26" fmla="*/ 2 w 192"/>
                            <a:gd name="T27" fmla="*/ 68 h 167"/>
                            <a:gd name="T28" fmla="*/ 0 w 192"/>
                            <a:gd name="T29" fmla="*/ 90 h 167"/>
                            <a:gd name="T30" fmla="*/ 1 w 192"/>
                            <a:gd name="T31" fmla="*/ 109 h 167"/>
                            <a:gd name="T32" fmla="*/ 6 w 192"/>
                            <a:gd name="T33" fmla="*/ 126 h 167"/>
                            <a:gd name="T34" fmla="*/ 13 w 192"/>
                            <a:gd name="T35" fmla="*/ 139 h 167"/>
                            <a:gd name="T36" fmla="*/ 23 w 192"/>
                            <a:gd name="T37" fmla="*/ 154 h 167"/>
                            <a:gd name="T38" fmla="*/ 35 w 192"/>
                            <a:gd name="T39" fmla="*/ 165 h 167"/>
                            <a:gd name="T40" fmla="*/ 39 w 192"/>
                            <a:gd name="T41" fmla="*/ 158 h 167"/>
                            <a:gd name="T42" fmla="*/ 22 w 192"/>
                            <a:gd name="T43" fmla="*/ 138 h 167"/>
                            <a:gd name="T44" fmla="*/ 10 w 192"/>
                            <a:gd name="T45" fmla="*/ 114 h 167"/>
                            <a:gd name="T46" fmla="*/ 8 w 192"/>
                            <a:gd name="T47" fmla="*/ 98 h 167"/>
                            <a:gd name="T48" fmla="*/ 8 w 192"/>
                            <a:gd name="T49" fmla="*/ 80 h 167"/>
                            <a:gd name="T50" fmla="*/ 11 w 192"/>
                            <a:gd name="T51" fmla="*/ 62 h 167"/>
                            <a:gd name="T52" fmla="*/ 18 w 192"/>
                            <a:gd name="T53" fmla="*/ 48 h 167"/>
                            <a:gd name="T54" fmla="*/ 27 w 192"/>
                            <a:gd name="T55" fmla="*/ 35 h 167"/>
                            <a:gd name="T56" fmla="*/ 39 w 192"/>
                            <a:gd name="T57" fmla="*/ 25 h 167"/>
                            <a:gd name="T58" fmla="*/ 51 w 192"/>
                            <a:gd name="T59" fmla="*/ 17 h 167"/>
                            <a:gd name="T60" fmla="*/ 66 w 192"/>
                            <a:gd name="T61" fmla="*/ 12 h 167"/>
                            <a:gd name="T62" fmla="*/ 82 w 192"/>
                            <a:gd name="T63" fmla="*/ 9 h 167"/>
                            <a:gd name="T64" fmla="*/ 99 w 192"/>
                            <a:gd name="T65" fmla="*/ 9 h 167"/>
                            <a:gd name="T66" fmla="*/ 115 w 192"/>
                            <a:gd name="T67" fmla="*/ 10 h 167"/>
                            <a:gd name="T68" fmla="*/ 130 w 192"/>
                            <a:gd name="T69" fmla="*/ 14 h 167"/>
                            <a:gd name="T70" fmla="*/ 144 w 192"/>
                            <a:gd name="T71" fmla="*/ 20 h 167"/>
                            <a:gd name="T72" fmla="*/ 156 w 192"/>
                            <a:gd name="T73" fmla="*/ 29 h 167"/>
                            <a:gd name="T74" fmla="*/ 166 w 192"/>
                            <a:gd name="T75" fmla="*/ 39 h 167"/>
                            <a:gd name="T76" fmla="*/ 174 w 192"/>
                            <a:gd name="T77" fmla="*/ 52 h 167"/>
                            <a:gd name="T78" fmla="*/ 180 w 192"/>
                            <a:gd name="T79" fmla="*/ 67 h 167"/>
                            <a:gd name="T80" fmla="*/ 183 w 192"/>
                            <a:gd name="T81" fmla="*/ 82 h 167"/>
                            <a:gd name="T82" fmla="*/ 183 w 192"/>
                            <a:gd name="T83" fmla="*/ 100 h 167"/>
                            <a:gd name="T84" fmla="*/ 180 w 192"/>
                            <a:gd name="T85" fmla="*/ 115 h 167"/>
                            <a:gd name="T86" fmla="*/ 169 w 192"/>
                            <a:gd name="T87" fmla="*/ 139 h 167"/>
                            <a:gd name="T88" fmla="*/ 152 w 192"/>
                            <a:gd name="T89" fmla="*/ 158 h 167"/>
                            <a:gd name="T90" fmla="*/ 161 w 192"/>
                            <a:gd name="T91" fmla="*/ 161 h 167"/>
                            <a:gd name="T92" fmla="*/ 171 w 192"/>
                            <a:gd name="T93" fmla="*/ 150 h 167"/>
                            <a:gd name="T94" fmla="*/ 182 w 192"/>
                            <a:gd name="T95" fmla="*/ 134 h 167"/>
                            <a:gd name="T96" fmla="*/ 188 w 192"/>
                            <a:gd name="T97" fmla="*/ 120 h 167"/>
                            <a:gd name="T98" fmla="*/ 191 w 192"/>
                            <a:gd name="T99" fmla="*/ 105 h 167"/>
                            <a:gd name="T100" fmla="*/ 191 w 192"/>
                            <a:gd name="T101" fmla="*/ 85 h 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92" h="167">
                              <a:moveTo>
                                <a:pt x="190" y="74"/>
                              </a:moveTo>
                              <a:lnTo>
                                <a:pt x="188" y="63"/>
                              </a:lnTo>
                              <a:lnTo>
                                <a:pt x="184" y="54"/>
                              </a:lnTo>
                              <a:lnTo>
                                <a:pt x="180" y="46"/>
                              </a:lnTo>
                              <a:lnTo>
                                <a:pt x="176" y="38"/>
                              </a:lnTo>
                              <a:lnTo>
                                <a:pt x="170" y="31"/>
                              </a:lnTo>
                              <a:lnTo>
                                <a:pt x="164" y="26"/>
                              </a:lnTo>
                              <a:lnTo>
                                <a:pt x="158" y="20"/>
                              </a:lnTo>
                              <a:lnTo>
                                <a:pt x="150" y="15"/>
                              </a:lnTo>
                              <a:lnTo>
                                <a:pt x="143" y="12"/>
                              </a:lnTo>
                              <a:lnTo>
                                <a:pt x="136" y="8"/>
                              </a:lnTo>
                              <a:lnTo>
                                <a:pt x="128" y="6"/>
                              </a:lnTo>
                              <a:lnTo>
                                <a:pt x="121" y="4"/>
                              </a:lnTo>
                              <a:lnTo>
                                <a:pt x="106" y="1"/>
                              </a:lnTo>
                              <a:lnTo>
                                <a:pt x="94" y="0"/>
                              </a:lnTo>
                              <a:lnTo>
                                <a:pt x="80" y="1"/>
                              </a:lnTo>
                              <a:lnTo>
                                <a:pt x="65" y="4"/>
                              </a:lnTo>
                              <a:lnTo>
                                <a:pt x="58" y="6"/>
                              </a:lnTo>
                              <a:lnTo>
                                <a:pt x="50" y="8"/>
                              </a:lnTo>
                              <a:lnTo>
                                <a:pt x="44" y="12"/>
                              </a:lnTo>
                              <a:lnTo>
                                <a:pt x="37" y="15"/>
                              </a:lnTo>
                              <a:lnTo>
                                <a:pt x="30" y="20"/>
                              </a:lnTo>
                              <a:lnTo>
                                <a:pt x="24" y="26"/>
                              </a:lnTo>
                              <a:lnTo>
                                <a:pt x="19" y="32"/>
                              </a:lnTo>
                              <a:lnTo>
                                <a:pt x="14" y="39"/>
                              </a:lnTo>
                              <a:lnTo>
                                <a:pt x="9" y="48"/>
                              </a:lnTo>
                              <a:lnTo>
                                <a:pt x="5" y="57"/>
                              </a:lnTo>
                              <a:lnTo>
                                <a:pt x="2" y="68"/>
                              </a:lnTo>
                              <a:lnTo>
                                <a:pt x="1" y="79"/>
                              </a:lnTo>
                              <a:lnTo>
                                <a:pt x="0" y="90"/>
                              </a:lnTo>
                              <a:lnTo>
                                <a:pt x="0" y="99"/>
                              </a:lnTo>
                              <a:lnTo>
                                <a:pt x="1" y="109"/>
                              </a:lnTo>
                              <a:lnTo>
                                <a:pt x="3" y="117"/>
                              </a:lnTo>
                              <a:lnTo>
                                <a:pt x="6" y="126"/>
                              </a:lnTo>
                              <a:lnTo>
                                <a:pt x="9" y="133"/>
                              </a:lnTo>
                              <a:lnTo>
                                <a:pt x="13" y="139"/>
                              </a:lnTo>
                              <a:lnTo>
                                <a:pt x="16" y="145"/>
                              </a:lnTo>
                              <a:lnTo>
                                <a:pt x="23" y="154"/>
                              </a:lnTo>
                              <a:lnTo>
                                <a:pt x="30" y="161"/>
                              </a:lnTo>
                              <a:lnTo>
                                <a:pt x="35" y="165"/>
                              </a:lnTo>
                              <a:lnTo>
                                <a:pt x="37" y="167"/>
                              </a:lnTo>
                              <a:lnTo>
                                <a:pt x="39" y="158"/>
                              </a:lnTo>
                              <a:lnTo>
                                <a:pt x="34" y="154"/>
                              </a:lnTo>
                              <a:lnTo>
                                <a:pt x="22" y="138"/>
                              </a:lnTo>
                              <a:lnTo>
                                <a:pt x="16" y="128"/>
                              </a:lnTo>
                              <a:lnTo>
                                <a:pt x="10" y="114"/>
                              </a:lnTo>
                              <a:lnTo>
                                <a:pt x="9" y="107"/>
                              </a:lnTo>
                              <a:lnTo>
                                <a:pt x="8" y="98"/>
                              </a:lnTo>
                              <a:lnTo>
                                <a:pt x="7" y="90"/>
                              </a:lnTo>
                              <a:lnTo>
                                <a:pt x="8" y="80"/>
                              </a:lnTo>
                              <a:lnTo>
                                <a:pt x="9" y="71"/>
                              </a:lnTo>
                              <a:lnTo>
                                <a:pt x="11" y="62"/>
                              </a:lnTo>
                              <a:lnTo>
                                <a:pt x="15" y="54"/>
                              </a:lnTo>
                              <a:lnTo>
                                <a:pt x="18" y="48"/>
                              </a:lnTo>
                              <a:lnTo>
                                <a:pt x="23" y="40"/>
                              </a:lnTo>
                              <a:lnTo>
                                <a:pt x="27" y="35"/>
                              </a:lnTo>
                              <a:lnTo>
                                <a:pt x="33" y="29"/>
                              </a:lnTo>
                              <a:lnTo>
                                <a:pt x="39" y="25"/>
                              </a:lnTo>
                              <a:lnTo>
                                <a:pt x="45" y="20"/>
                              </a:lnTo>
                              <a:lnTo>
                                <a:pt x="51" y="17"/>
                              </a:lnTo>
                              <a:lnTo>
                                <a:pt x="59" y="14"/>
                              </a:lnTo>
                              <a:lnTo>
                                <a:pt x="66" y="12"/>
                              </a:lnTo>
                              <a:lnTo>
                                <a:pt x="75" y="10"/>
                              </a:lnTo>
                              <a:lnTo>
                                <a:pt x="82" y="9"/>
                              </a:lnTo>
                              <a:lnTo>
                                <a:pt x="90" y="9"/>
                              </a:lnTo>
                              <a:lnTo>
                                <a:pt x="99" y="9"/>
                              </a:lnTo>
                              <a:lnTo>
                                <a:pt x="107" y="9"/>
                              </a:lnTo>
                              <a:lnTo>
                                <a:pt x="115" y="10"/>
                              </a:lnTo>
                              <a:lnTo>
                                <a:pt x="123" y="12"/>
                              </a:lnTo>
                              <a:lnTo>
                                <a:pt x="130" y="14"/>
                              </a:lnTo>
                              <a:lnTo>
                                <a:pt x="137" y="17"/>
                              </a:lnTo>
                              <a:lnTo>
                                <a:pt x="144" y="20"/>
                              </a:lnTo>
                              <a:lnTo>
                                <a:pt x="150" y="25"/>
                              </a:lnTo>
                              <a:lnTo>
                                <a:pt x="156" y="29"/>
                              </a:lnTo>
                              <a:lnTo>
                                <a:pt x="161" y="34"/>
                              </a:lnTo>
                              <a:lnTo>
                                <a:pt x="166" y="39"/>
                              </a:lnTo>
                              <a:lnTo>
                                <a:pt x="170" y="46"/>
                              </a:lnTo>
                              <a:lnTo>
                                <a:pt x="174" y="52"/>
                              </a:lnTo>
                              <a:lnTo>
                                <a:pt x="177" y="59"/>
                              </a:lnTo>
                              <a:lnTo>
                                <a:pt x="180" y="67"/>
                              </a:lnTo>
                              <a:lnTo>
                                <a:pt x="182" y="74"/>
                              </a:lnTo>
                              <a:lnTo>
                                <a:pt x="183" y="82"/>
                              </a:lnTo>
                              <a:lnTo>
                                <a:pt x="183" y="92"/>
                              </a:lnTo>
                              <a:lnTo>
                                <a:pt x="183" y="100"/>
                              </a:lnTo>
                              <a:lnTo>
                                <a:pt x="182" y="108"/>
                              </a:lnTo>
                              <a:lnTo>
                                <a:pt x="180" y="115"/>
                              </a:lnTo>
                              <a:lnTo>
                                <a:pt x="176" y="129"/>
                              </a:lnTo>
                              <a:lnTo>
                                <a:pt x="169" y="139"/>
                              </a:lnTo>
                              <a:lnTo>
                                <a:pt x="158" y="153"/>
                              </a:lnTo>
                              <a:lnTo>
                                <a:pt x="152" y="158"/>
                              </a:lnTo>
                              <a:lnTo>
                                <a:pt x="159" y="162"/>
                              </a:lnTo>
                              <a:lnTo>
                                <a:pt x="161" y="161"/>
                              </a:lnTo>
                              <a:lnTo>
                                <a:pt x="165" y="157"/>
                              </a:lnTo>
                              <a:lnTo>
                                <a:pt x="171" y="150"/>
                              </a:lnTo>
                              <a:lnTo>
                                <a:pt x="179" y="140"/>
                              </a:lnTo>
                              <a:lnTo>
                                <a:pt x="182" y="134"/>
                              </a:lnTo>
                              <a:lnTo>
                                <a:pt x="185" y="128"/>
                              </a:lnTo>
                              <a:lnTo>
                                <a:pt x="188" y="120"/>
                              </a:lnTo>
                              <a:lnTo>
                                <a:pt x="190" y="113"/>
                              </a:lnTo>
                              <a:lnTo>
                                <a:pt x="191" y="105"/>
                              </a:lnTo>
                              <a:lnTo>
                                <a:pt x="192" y="95"/>
                              </a:lnTo>
                              <a:lnTo>
                                <a:pt x="191" y="85"/>
                              </a:lnTo>
                              <a:lnTo>
                                <a:pt x="190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9"/>
                      <wps:cNvSpPr>
                        <a:spLocks noEditPoints="1"/>
                      </wps:cNvSpPr>
                      <wps:spPr bwMode="auto">
                        <a:xfrm>
                          <a:off x="873125" y="386080"/>
                          <a:ext cx="86360" cy="100965"/>
                        </a:xfrm>
                        <a:custGeom>
                          <a:avLst/>
                          <a:gdLst>
                            <a:gd name="T0" fmla="*/ 14 w 136"/>
                            <a:gd name="T1" fmla="*/ 37 h 159"/>
                            <a:gd name="T2" fmla="*/ 18 w 136"/>
                            <a:gd name="T3" fmla="*/ 24 h 159"/>
                            <a:gd name="T4" fmla="*/ 32 w 136"/>
                            <a:gd name="T5" fmla="*/ 20 h 159"/>
                            <a:gd name="T6" fmla="*/ 61 w 136"/>
                            <a:gd name="T7" fmla="*/ 17 h 159"/>
                            <a:gd name="T8" fmla="*/ 75 w 136"/>
                            <a:gd name="T9" fmla="*/ 8 h 159"/>
                            <a:gd name="T10" fmla="*/ 87 w 136"/>
                            <a:gd name="T11" fmla="*/ 21 h 159"/>
                            <a:gd name="T12" fmla="*/ 118 w 136"/>
                            <a:gd name="T13" fmla="*/ 28 h 159"/>
                            <a:gd name="T14" fmla="*/ 123 w 136"/>
                            <a:gd name="T15" fmla="*/ 48 h 159"/>
                            <a:gd name="T16" fmla="*/ 25 w 136"/>
                            <a:gd name="T17" fmla="*/ 54 h 159"/>
                            <a:gd name="T18" fmla="*/ 110 w 136"/>
                            <a:gd name="T19" fmla="*/ 97 h 159"/>
                            <a:gd name="T20" fmla="*/ 99 w 136"/>
                            <a:gd name="T21" fmla="*/ 118 h 159"/>
                            <a:gd name="T22" fmla="*/ 87 w 136"/>
                            <a:gd name="T23" fmla="*/ 140 h 159"/>
                            <a:gd name="T24" fmla="*/ 69 w 136"/>
                            <a:gd name="T25" fmla="*/ 138 h 159"/>
                            <a:gd name="T26" fmla="*/ 53 w 136"/>
                            <a:gd name="T27" fmla="*/ 140 h 159"/>
                            <a:gd name="T28" fmla="*/ 41 w 136"/>
                            <a:gd name="T29" fmla="*/ 131 h 159"/>
                            <a:gd name="T30" fmla="*/ 33 w 136"/>
                            <a:gd name="T31" fmla="*/ 113 h 159"/>
                            <a:gd name="T32" fmla="*/ 26 w 136"/>
                            <a:gd name="T33" fmla="*/ 73 h 159"/>
                            <a:gd name="T34" fmla="*/ 41 w 136"/>
                            <a:gd name="T35" fmla="*/ 62 h 159"/>
                            <a:gd name="T36" fmla="*/ 98 w 136"/>
                            <a:gd name="T37" fmla="*/ 62 h 159"/>
                            <a:gd name="T38" fmla="*/ 111 w 136"/>
                            <a:gd name="T39" fmla="*/ 85 h 159"/>
                            <a:gd name="T40" fmla="*/ 5 w 136"/>
                            <a:gd name="T41" fmla="*/ 115 h 159"/>
                            <a:gd name="T42" fmla="*/ 4 w 136"/>
                            <a:gd name="T43" fmla="*/ 124 h 159"/>
                            <a:gd name="T44" fmla="*/ 14 w 136"/>
                            <a:gd name="T45" fmla="*/ 132 h 159"/>
                            <a:gd name="T46" fmla="*/ 32 w 136"/>
                            <a:gd name="T47" fmla="*/ 129 h 159"/>
                            <a:gd name="T48" fmla="*/ 51 w 136"/>
                            <a:gd name="T49" fmla="*/ 153 h 159"/>
                            <a:gd name="T50" fmla="*/ 74 w 136"/>
                            <a:gd name="T51" fmla="*/ 158 h 159"/>
                            <a:gd name="T52" fmla="*/ 102 w 136"/>
                            <a:gd name="T53" fmla="*/ 134 h 159"/>
                            <a:gd name="T54" fmla="*/ 115 w 136"/>
                            <a:gd name="T55" fmla="*/ 131 h 159"/>
                            <a:gd name="T56" fmla="*/ 131 w 136"/>
                            <a:gd name="T57" fmla="*/ 129 h 159"/>
                            <a:gd name="T58" fmla="*/ 135 w 136"/>
                            <a:gd name="T59" fmla="*/ 118 h 159"/>
                            <a:gd name="T60" fmla="*/ 127 w 136"/>
                            <a:gd name="T61" fmla="*/ 112 h 159"/>
                            <a:gd name="T62" fmla="*/ 123 w 136"/>
                            <a:gd name="T63" fmla="*/ 114 h 159"/>
                            <a:gd name="T64" fmla="*/ 118 w 136"/>
                            <a:gd name="T65" fmla="*/ 112 h 159"/>
                            <a:gd name="T66" fmla="*/ 124 w 136"/>
                            <a:gd name="T67" fmla="*/ 98 h 159"/>
                            <a:gd name="T68" fmla="*/ 134 w 136"/>
                            <a:gd name="T69" fmla="*/ 70 h 159"/>
                            <a:gd name="T70" fmla="*/ 130 w 136"/>
                            <a:gd name="T71" fmla="*/ 60 h 159"/>
                            <a:gd name="T72" fmla="*/ 135 w 136"/>
                            <a:gd name="T73" fmla="*/ 52 h 159"/>
                            <a:gd name="T74" fmla="*/ 130 w 136"/>
                            <a:gd name="T75" fmla="*/ 44 h 159"/>
                            <a:gd name="T76" fmla="*/ 117 w 136"/>
                            <a:gd name="T77" fmla="*/ 17 h 159"/>
                            <a:gd name="T78" fmla="*/ 85 w 136"/>
                            <a:gd name="T79" fmla="*/ 14 h 159"/>
                            <a:gd name="T80" fmla="*/ 77 w 136"/>
                            <a:gd name="T81" fmla="*/ 1 h 159"/>
                            <a:gd name="T82" fmla="*/ 57 w 136"/>
                            <a:gd name="T83" fmla="*/ 5 h 159"/>
                            <a:gd name="T84" fmla="*/ 51 w 136"/>
                            <a:gd name="T85" fmla="*/ 14 h 159"/>
                            <a:gd name="T86" fmla="*/ 18 w 136"/>
                            <a:gd name="T87" fmla="*/ 17 h 159"/>
                            <a:gd name="T88" fmla="*/ 8 w 136"/>
                            <a:gd name="T89" fmla="*/ 32 h 159"/>
                            <a:gd name="T90" fmla="*/ 6 w 136"/>
                            <a:gd name="T91" fmla="*/ 50 h 159"/>
                            <a:gd name="T92" fmla="*/ 1 w 136"/>
                            <a:gd name="T93" fmla="*/ 58 h 159"/>
                            <a:gd name="T94" fmla="*/ 4 w 136"/>
                            <a:gd name="T95" fmla="*/ 66 h 159"/>
                            <a:gd name="T96" fmla="*/ 8 w 136"/>
                            <a:gd name="T97" fmla="*/ 100 h 159"/>
                            <a:gd name="T98" fmla="*/ 15 w 136"/>
                            <a:gd name="T99" fmla="*/ 112 h 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36" h="159">
                              <a:moveTo>
                                <a:pt x="14" y="53"/>
                              </a:moveTo>
                              <a:lnTo>
                                <a:pt x="14" y="51"/>
                              </a:lnTo>
                              <a:lnTo>
                                <a:pt x="14" y="42"/>
                              </a:lnTo>
                              <a:lnTo>
                                <a:pt x="14" y="37"/>
                              </a:lnTo>
                              <a:lnTo>
                                <a:pt x="14" y="33"/>
                              </a:lnTo>
                              <a:lnTo>
                                <a:pt x="15" y="30"/>
                              </a:lnTo>
                              <a:lnTo>
                                <a:pt x="17" y="27"/>
                              </a:lnTo>
                              <a:lnTo>
                                <a:pt x="18" y="24"/>
                              </a:lnTo>
                              <a:lnTo>
                                <a:pt x="20" y="23"/>
                              </a:lnTo>
                              <a:lnTo>
                                <a:pt x="23" y="22"/>
                              </a:lnTo>
                              <a:lnTo>
                                <a:pt x="25" y="21"/>
                              </a:lnTo>
                              <a:lnTo>
                                <a:pt x="32" y="20"/>
                              </a:lnTo>
                              <a:lnTo>
                                <a:pt x="38" y="20"/>
                              </a:lnTo>
                              <a:lnTo>
                                <a:pt x="53" y="20"/>
                              </a:lnTo>
                              <a:lnTo>
                                <a:pt x="62" y="21"/>
                              </a:lnTo>
                              <a:lnTo>
                                <a:pt x="61" y="17"/>
                              </a:lnTo>
                              <a:lnTo>
                                <a:pt x="62" y="11"/>
                              </a:lnTo>
                              <a:lnTo>
                                <a:pt x="65" y="9"/>
                              </a:lnTo>
                              <a:lnTo>
                                <a:pt x="70" y="8"/>
                              </a:lnTo>
                              <a:lnTo>
                                <a:pt x="75" y="8"/>
                              </a:lnTo>
                              <a:lnTo>
                                <a:pt x="78" y="10"/>
                              </a:lnTo>
                              <a:lnTo>
                                <a:pt x="79" y="16"/>
                              </a:lnTo>
                              <a:lnTo>
                                <a:pt x="79" y="21"/>
                              </a:lnTo>
                              <a:lnTo>
                                <a:pt x="87" y="21"/>
                              </a:lnTo>
                              <a:lnTo>
                                <a:pt x="103" y="21"/>
                              </a:lnTo>
                              <a:lnTo>
                                <a:pt x="111" y="22"/>
                              </a:lnTo>
                              <a:lnTo>
                                <a:pt x="115" y="24"/>
                              </a:lnTo>
                              <a:lnTo>
                                <a:pt x="118" y="28"/>
                              </a:lnTo>
                              <a:lnTo>
                                <a:pt x="120" y="32"/>
                              </a:lnTo>
                              <a:lnTo>
                                <a:pt x="122" y="37"/>
                              </a:lnTo>
                              <a:lnTo>
                                <a:pt x="123" y="42"/>
                              </a:lnTo>
                              <a:lnTo>
                                <a:pt x="123" y="48"/>
                              </a:lnTo>
                              <a:lnTo>
                                <a:pt x="122" y="52"/>
                              </a:lnTo>
                              <a:lnTo>
                                <a:pt x="90" y="54"/>
                              </a:lnTo>
                              <a:lnTo>
                                <a:pt x="54" y="54"/>
                              </a:lnTo>
                              <a:lnTo>
                                <a:pt x="25" y="54"/>
                              </a:lnTo>
                              <a:lnTo>
                                <a:pt x="14" y="53"/>
                              </a:lnTo>
                              <a:close/>
                              <a:moveTo>
                                <a:pt x="111" y="85"/>
                              </a:moveTo>
                              <a:lnTo>
                                <a:pt x="111" y="91"/>
                              </a:lnTo>
                              <a:lnTo>
                                <a:pt x="110" y="97"/>
                              </a:lnTo>
                              <a:lnTo>
                                <a:pt x="110" y="102"/>
                              </a:lnTo>
                              <a:lnTo>
                                <a:pt x="107" y="106"/>
                              </a:lnTo>
                              <a:lnTo>
                                <a:pt x="103" y="112"/>
                              </a:lnTo>
                              <a:lnTo>
                                <a:pt x="99" y="118"/>
                              </a:lnTo>
                              <a:lnTo>
                                <a:pt x="96" y="128"/>
                              </a:lnTo>
                              <a:lnTo>
                                <a:pt x="93" y="135"/>
                              </a:lnTo>
                              <a:lnTo>
                                <a:pt x="90" y="138"/>
                              </a:lnTo>
                              <a:lnTo>
                                <a:pt x="87" y="140"/>
                              </a:lnTo>
                              <a:lnTo>
                                <a:pt x="84" y="141"/>
                              </a:lnTo>
                              <a:lnTo>
                                <a:pt x="80" y="142"/>
                              </a:lnTo>
                              <a:lnTo>
                                <a:pt x="75" y="140"/>
                              </a:lnTo>
                              <a:lnTo>
                                <a:pt x="69" y="138"/>
                              </a:lnTo>
                              <a:lnTo>
                                <a:pt x="63" y="140"/>
                              </a:lnTo>
                              <a:lnTo>
                                <a:pt x="59" y="142"/>
                              </a:lnTo>
                              <a:lnTo>
                                <a:pt x="56" y="141"/>
                              </a:lnTo>
                              <a:lnTo>
                                <a:pt x="53" y="140"/>
                              </a:lnTo>
                              <a:lnTo>
                                <a:pt x="51" y="138"/>
                              </a:lnTo>
                              <a:lnTo>
                                <a:pt x="48" y="136"/>
                              </a:lnTo>
                              <a:lnTo>
                                <a:pt x="42" y="133"/>
                              </a:lnTo>
                              <a:lnTo>
                                <a:pt x="41" y="131"/>
                              </a:lnTo>
                              <a:lnTo>
                                <a:pt x="41" y="124"/>
                              </a:lnTo>
                              <a:lnTo>
                                <a:pt x="38" y="118"/>
                              </a:lnTo>
                              <a:lnTo>
                                <a:pt x="36" y="115"/>
                              </a:lnTo>
                              <a:lnTo>
                                <a:pt x="33" y="113"/>
                              </a:lnTo>
                              <a:lnTo>
                                <a:pt x="31" y="109"/>
                              </a:lnTo>
                              <a:lnTo>
                                <a:pt x="29" y="104"/>
                              </a:lnTo>
                              <a:lnTo>
                                <a:pt x="26" y="86"/>
                              </a:lnTo>
                              <a:lnTo>
                                <a:pt x="26" y="73"/>
                              </a:lnTo>
                              <a:lnTo>
                                <a:pt x="26" y="66"/>
                              </a:lnTo>
                              <a:lnTo>
                                <a:pt x="26" y="62"/>
                              </a:lnTo>
                              <a:lnTo>
                                <a:pt x="31" y="62"/>
                              </a:lnTo>
                              <a:lnTo>
                                <a:pt x="41" y="62"/>
                              </a:lnTo>
                              <a:lnTo>
                                <a:pt x="55" y="63"/>
                              </a:lnTo>
                              <a:lnTo>
                                <a:pt x="70" y="63"/>
                              </a:lnTo>
                              <a:lnTo>
                                <a:pt x="84" y="62"/>
                              </a:lnTo>
                              <a:lnTo>
                                <a:pt x="98" y="62"/>
                              </a:lnTo>
                              <a:lnTo>
                                <a:pt x="107" y="61"/>
                              </a:lnTo>
                              <a:lnTo>
                                <a:pt x="112" y="61"/>
                              </a:lnTo>
                              <a:lnTo>
                                <a:pt x="112" y="71"/>
                              </a:lnTo>
                              <a:lnTo>
                                <a:pt x="111" y="85"/>
                              </a:lnTo>
                              <a:close/>
                              <a:moveTo>
                                <a:pt x="13" y="116"/>
                              </a:moveTo>
                              <a:lnTo>
                                <a:pt x="10" y="117"/>
                              </a:lnTo>
                              <a:lnTo>
                                <a:pt x="6" y="116"/>
                              </a:lnTo>
                              <a:lnTo>
                                <a:pt x="5" y="115"/>
                              </a:lnTo>
                              <a:lnTo>
                                <a:pt x="5" y="114"/>
                              </a:lnTo>
                              <a:lnTo>
                                <a:pt x="4" y="116"/>
                              </a:lnTo>
                              <a:lnTo>
                                <a:pt x="3" y="120"/>
                              </a:lnTo>
                              <a:lnTo>
                                <a:pt x="4" y="124"/>
                              </a:lnTo>
                              <a:lnTo>
                                <a:pt x="8" y="128"/>
                              </a:lnTo>
                              <a:lnTo>
                                <a:pt x="9" y="130"/>
                              </a:lnTo>
                              <a:lnTo>
                                <a:pt x="12" y="131"/>
                              </a:lnTo>
                              <a:lnTo>
                                <a:pt x="14" y="132"/>
                              </a:lnTo>
                              <a:lnTo>
                                <a:pt x="17" y="133"/>
                              </a:lnTo>
                              <a:lnTo>
                                <a:pt x="23" y="132"/>
                              </a:lnTo>
                              <a:lnTo>
                                <a:pt x="29" y="130"/>
                              </a:lnTo>
                              <a:lnTo>
                                <a:pt x="32" y="129"/>
                              </a:lnTo>
                              <a:lnTo>
                                <a:pt x="33" y="128"/>
                              </a:lnTo>
                              <a:lnTo>
                                <a:pt x="35" y="133"/>
                              </a:lnTo>
                              <a:lnTo>
                                <a:pt x="44" y="146"/>
                              </a:lnTo>
                              <a:lnTo>
                                <a:pt x="51" y="153"/>
                              </a:lnTo>
                              <a:lnTo>
                                <a:pt x="58" y="157"/>
                              </a:lnTo>
                              <a:lnTo>
                                <a:pt x="63" y="158"/>
                              </a:lnTo>
                              <a:lnTo>
                                <a:pt x="69" y="159"/>
                              </a:lnTo>
                              <a:lnTo>
                                <a:pt x="74" y="158"/>
                              </a:lnTo>
                              <a:lnTo>
                                <a:pt x="80" y="155"/>
                              </a:lnTo>
                              <a:lnTo>
                                <a:pt x="86" y="152"/>
                              </a:lnTo>
                              <a:lnTo>
                                <a:pt x="92" y="148"/>
                              </a:lnTo>
                              <a:lnTo>
                                <a:pt x="102" y="134"/>
                              </a:lnTo>
                              <a:lnTo>
                                <a:pt x="109" y="124"/>
                              </a:lnTo>
                              <a:lnTo>
                                <a:pt x="110" y="125"/>
                              </a:lnTo>
                              <a:lnTo>
                                <a:pt x="112" y="129"/>
                              </a:lnTo>
                              <a:lnTo>
                                <a:pt x="115" y="131"/>
                              </a:lnTo>
                              <a:lnTo>
                                <a:pt x="119" y="133"/>
                              </a:lnTo>
                              <a:lnTo>
                                <a:pt x="124" y="132"/>
                              </a:lnTo>
                              <a:lnTo>
                                <a:pt x="129" y="131"/>
                              </a:lnTo>
                              <a:lnTo>
                                <a:pt x="131" y="129"/>
                              </a:lnTo>
                              <a:lnTo>
                                <a:pt x="132" y="126"/>
                              </a:lnTo>
                              <a:lnTo>
                                <a:pt x="134" y="124"/>
                              </a:lnTo>
                              <a:lnTo>
                                <a:pt x="135" y="121"/>
                              </a:lnTo>
                              <a:lnTo>
                                <a:pt x="135" y="118"/>
                              </a:lnTo>
                              <a:lnTo>
                                <a:pt x="134" y="116"/>
                              </a:lnTo>
                              <a:lnTo>
                                <a:pt x="133" y="115"/>
                              </a:lnTo>
                              <a:lnTo>
                                <a:pt x="131" y="113"/>
                              </a:lnTo>
                              <a:lnTo>
                                <a:pt x="127" y="112"/>
                              </a:lnTo>
                              <a:lnTo>
                                <a:pt x="126" y="111"/>
                              </a:lnTo>
                              <a:lnTo>
                                <a:pt x="126" y="112"/>
                              </a:lnTo>
                              <a:lnTo>
                                <a:pt x="125" y="113"/>
                              </a:lnTo>
                              <a:lnTo>
                                <a:pt x="123" y="114"/>
                              </a:lnTo>
                              <a:lnTo>
                                <a:pt x="121" y="115"/>
                              </a:lnTo>
                              <a:lnTo>
                                <a:pt x="119" y="114"/>
                              </a:lnTo>
                              <a:lnTo>
                                <a:pt x="118" y="113"/>
                              </a:lnTo>
                              <a:lnTo>
                                <a:pt x="118" y="112"/>
                              </a:lnTo>
                              <a:lnTo>
                                <a:pt x="118" y="110"/>
                              </a:lnTo>
                              <a:lnTo>
                                <a:pt x="119" y="106"/>
                              </a:lnTo>
                              <a:lnTo>
                                <a:pt x="121" y="102"/>
                              </a:lnTo>
                              <a:lnTo>
                                <a:pt x="124" y="98"/>
                              </a:lnTo>
                              <a:lnTo>
                                <a:pt x="129" y="92"/>
                              </a:lnTo>
                              <a:lnTo>
                                <a:pt x="132" y="85"/>
                              </a:lnTo>
                              <a:lnTo>
                                <a:pt x="134" y="77"/>
                              </a:lnTo>
                              <a:lnTo>
                                <a:pt x="134" y="70"/>
                              </a:lnTo>
                              <a:lnTo>
                                <a:pt x="132" y="64"/>
                              </a:lnTo>
                              <a:lnTo>
                                <a:pt x="130" y="61"/>
                              </a:lnTo>
                              <a:lnTo>
                                <a:pt x="129" y="60"/>
                              </a:lnTo>
                              <a:lnTo>
                                <a:pt x="130" y="60"/>
                              </a:lnTo>
                              <a:lnTo>
                                <a:pt x="132" y="59"/>
                              </a:lnTo>
                              <a:lnTo>
                                <a:pt x="135" y="57"/>
                              </a:lnTo>
                              <a:lnTo>
                                <a:pt x="136" y="54"/>
                              </a:lnTo>
                              <a:lnTo>
                                <a:pt x="135" y="52"/>
                              </a:lnTo>
                              <a:lnTo>
                                <a:pt x="133" y="50"/>
                              </a:lnTo>
                              <a:lnTo>
                                <a:pt x="131" y="50"/>
                              </a:lnTo>
                              <a:lnTo>
                                <a:pt x="130" y="50"/>
                              </a:lnTo>
                              <a:lnTo>
                                <a:pt x="130" y="44"/>
                              </a:lnTo>
                              <a:lnTo>
                                <a:pt x="129" y="33"/>
                              </a:lnTo>
                              <a:lnTo>
                                <a:pt x="126" y="27"/>
                              </a:lnTo>
                              <a:lnTo>
                                <a:pt x="122" y="21"/>
                              </a:lnTo>
                              <a:lnTo>
                                <a:pt x="117" y="17"/>
                              </a:lnTo>
                              <a:lnTo>
                                <a:pt x="112" y="15"/>
                              </a:lnTo>
                              <a:lnTo>
                                <a:pt x="96" y="15"/>
                              </a:lnTo>
                              <a:lnTo>
                                <a:pt x="85" y="16"/>
                              </a:lnTo>
                              <a:lnTo>
                                <a:pt x="85" y="14"/>
                              </a:lnTo>
                              <a:lnTo>
                                <a:pt x="85" y="11"/>
                              </a:lnTo>
                              <a:lnTo>
                                <a:pt x="84" y="7"/>
                              </a:lnTo>
                              <a:lnTo>
                                <a:pt x="81" y="3"/>
                              </a:lnTo>
                              <a:lnTo>
                                <a:pt x="77" y="1"/>
                              </a:lnTo>
                              <a:lnTo>
                                <a:pt x="71" y="0"/>
                              </a:lnTo>
                              <a:lnTo>
                                <a:pt x="65" y="1"/>
                              </a:lnTo>
                              <a:lnTo>
                                <a:pt x="60" y="2"/>
                              </a:lnTo>
                              <a:lnTo>
                                <a:pt x="57" y="5"/>
                              </a:lnTo>
                              <a:lnTo>
                                <a:pt x="56" y="9"/>
                              </a:lnTo>
                              <a:lnTo>
                                <a:pt x="56" y="13"/>
                              </a:lnTo>
                              <a:lnTo>
                                <a:pt x="56" y="14"/>
                              </a:lnTo>
                              <a:lnTo>
                                <a:pt x="51" y="14"/>
                              </a:lnTo>
                              <a:lnTo>
                                <a:pt x="32" y="14"/>
                              </a:lnTo>
                              <a:lnTo>
                                <a:pt x="25" y="14"/>
                              </a:lnTo>
                              <a:lnTo>
                                <a:pt x="21" y="15"/>
                              </a:lnTo>
                              <a:lnTo>
                                <a:pt x="18" y="17"/>
                              </a:lnTo>
                              <a:lnTo>
                                <a:pt x="15" y="18"/>
                              </a:lnTo>
                              <a:lnTo>
                                <a:pt x="12" y="22"/>
                              </a:lnTo>
                              <a:lnTo>
                                <a:pt x="10" y="27"/>
                              </a:lnTo>
                              <a:lnTo>
                                <a:pt x="8" y="32"/>
                              </a:lnTo>
                              <a:lnTo>
                                <a:pt x="6" y="40"/>
                              </a:lnTo>
                              <a:lnTo>
                                <a:pt x="8" y="46"/>
                              </a:lnTo>
                              <a:lnTo>
                                <a:pt x="8" y="50"/>
                              </a:lnTo>
                              <a:lnTo>
                                <a:pt x="6" y="50"/>
                              </a:lnTo>
                              <a:lnTo>
                                <a:pt x="4" y="51"/>
                              </a:lnTo>
                              <a:lnTo>
                                <a:pt x="2" y="52"/>
                              </a:lnTo>
                              <a:lnTo>
                                <a:pt x="0" y="55"/>
                              </a:lnTo>
                              <a:lnTo>
                                <a:pt x="1" y="58"/>
                              </a:lnTo>
                              <a:lnTo>
                                <a:pt x="3" y="60"/>
                              </a:lnTo>
                              <a:lnTo>
                                <a:pt x="5" y="60"/>
                              </a:lnTo>
                              <a:lnTo>
                                <a:pt x="6" y="61"/>
                              </a:lnTo>
                              <a:lnTo>
                                <a:pt x="4" y="66"/>
                              </a:lnTo>
                              <a:lnTo>
                                <a:pt x="2" y="81"/>
                              </a:lnTo>
                              <a:lnTo>
                                <a:pt x="2" y="90"/>
                              </a:lnTo>
                              <a:lnTo>
                                <a:pt x="5" y="96"/>
                              </a:lnTo>
                              <a:lnTo>
                                <a:pt x="8" y="100"/>
                              </a:lnTo>
                              <a:lnTo>
                                <a:pt x="11" y="103"/>
                              </a:lnTo>
                              <a:lnTo>
                                <a:pt x="14" y="106"/>
                              </a:lnTo>
                              <a:lnTo>
                                <a:pt x="15" y="110"/>
                              </a:lnTo>
                              <a:lnTo>
                                <a:pt x="15" y="112"/>
                              </a:lnTo>
                              <a:lnTo>
                                <a:pt x="15" y="114"/>
                              </a:lnTo>
                              <a:lnTo>
                                <a:pt x="14" y="115"/>
                              </a:lnTo>
                              <a:lnTo>
                                <a:pt x="13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0"/>
                      <wps:cNvSpPr>
                        <a:spLocks/>
                      </wps:cNvSpPr>
                      <wps:spPr bwMode="auto">
                        <a:xfrm>
                          <a:off x="894715" y="429895"/>
                          <a:ext cx="42545" cy="28575"/>
                        </a:xfrm>
                        <a:custGeom>
                          <a:avLst/>
                          <a:gdLst>
                            <a:gd name="T0" fmla="*/ 40 w 67"/>
                            <a:gd name="T1" fmla="*/ 39 h 45"/>
                            <a:gd name="T2" fmla="*/ 38 w 67"/>
                            <a:gd name="T3" fmla="*/ 40 h 45"/>
                            <a:gd name="T4" fmla="*/ 32 w 67"/>
                            <a:gd name="T5" fmla="*/ 41 h 45"/>
                            <a:gd name="T6" fmla="*/ 29 w 67"/>
                            <a:gd name="T7" fmla="*/ 40 h 45"/>
                            <a:gd name="T8" fmla="*/ 28 w 67"/>
                            <a:gd name="T9" fmla="*/ 33 h 45"/>
                            <a:gd name="T10" fmla="*/ 30 w 67"/>
                            <a:gd name="T11" fmla="*/ 24 h 45"/>
                            <a:gd name="T12" fmla="*/ 29 w 67"/>
                            <a:gd name="T13" fmla="*/ 11 h 45"/>
                            <a:gd name="T14" fmla="*/ 23 w 67"/>
                            <a:gd name="T15" fmla="*/ 4 h 45"/>
                            <a:gd name="T16" fmla="*/ 5 w 67"/>
                            <a:gd name="T17" fmla="*/ 2 h 45"/>
                            <a:gd name="T18" fmla="*/ 0 w 67"/>
                            <a:gd name="T19" fmla="*/ 5 h 45"/>
                            <a:gd name="T20" fmla="*/ 5 w 67"/>
                            <a:gd name="T21" fmla="*/ 5 h 45"/>
                            <a:gd name="T22" fmla="*/ 18 w 67"/>
                            <a:gd name="T23" fmla="*/ 7 h 45"/>
                            <a:gd name="T24" fmla="*/ 24 w 67"/>
                            <a:gd name="T25" fmla="*/ 11 h 45"/>
                            <a:gd name="T26" fmla="*/ 27 w 67"/>
                            <a:gd name="T27" fmla="*/ 17 h 45"/>
                            <a:gd name="T28" fmla="*/ 26 w 67"/>
                            <a:gd name="T29" fmla="*/ 25 h 45"/>
                            <a:gd name="T30" fmla="*/ 24 w 67"/>
                            <a:gd name="T31" fmla="*/ 30 h 45"/>
                            <a:gd name="T32" fmla="*/ 23 w 67"/>
                            <a:gd name="T33" fmla="*/ 40 h 45"/>
                            <a:gd name="T34" fmla="*/ 27 w 67"/>
                            <a:gd name="T35" fmla="*/ 44 h 45"/>
                            <a:gd name="T36" fmla="*/ 32 w 67"/>
                            <a:gd name="T37" fmla="*/ 45 h 45"/>
                            <a:gd name="T38" fmla="*/ 42 w 67"/>
                            <a:gd name="T39" fmla="*/ 43 h 45"/>
                            <a:gd name="T40" fmla="*/ 45 w 67"/>
                            <a:gd name="T41" fmla="*/ 40 h 45"/>
                            <a:gd name="T42" fmla="*/ 46 w 67"/>
                            <a:gd name="T43" fmla="*/ 36 h 45"/>
                            <a:gd name="T44" fmla="*/ 42 w 67"/>
                            <a:gd name="T45" fmla="*/ 25 h 45"/>
                            <a:gd name="T46" fmla="*/ 42 w 67"/>
                            <a:gd name="T47" fmla="*/ 12 h 45"/>
                            <a:gd name="T48" fmla="*/ 45 w 67"/>
                            <a:gd name="T49" fmla="*/ 7 h 45"/>
                            <a:gd name="T50" fmla="*/ 49 w 67"/>
                            <a:gd name="T51" fmla="*/ 4 h 45"/>
                            <a:gd name="T52" fmla="*/ 58 w 67"/>
                            <a:gd name="T53" fmla="*/ 3 h 45"/>
                            <a:gd name="T54" fmla="*/ 65 w 67"/>
                            <a:gd name="T55" fmla="*/ 6 h 45"/>
                            <a:gd name="T56" fmla="*/ 66 w 67"/>
                            <a:gd name="T57" fmla="*/ 3 h 45"/>
                            <a:gd name="T58" fmla="*/ 59 w 67"/>
                            <a:gd name="T59" fmla="*/ 0 h 45"/>
                            <a:gd name="T60" fmla="*/ 50 w 67"/>
                            <a:gd name="T61" fmla="*/ 1 h 45"/>
                            <a:gd name="T62" fmla="*/ 41 w 67"/>
                            <a:gd name="T63" fmla="*/ 6 h 45"/>
                            <a:gd name="T64" fmla="*/ 38 w 67"/>
                            <a:gd name="T65" fmla="*/ 12 h 45"/>
                            <a:gd name="T66" fmla="*/ 38 w 67"/>
                            <a:gd name="T67" fmla="*/ 22 h 45"/>
                            <a:gd name="T68" fmla="*/ 39 w 67"/>
                            <a:gd name="T69" fmla="*/ 32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7" h="45">
                              <a:moveTo>
                                <a:pt x="40" y="36"/>
                              </a:moveTo>
                              <a:lnTo>
                                <a:pt x="40" y="39"/>
                              </a:lnTo>
                              <a:lnTo>
                                <a:pt x="39" y="40"/>
                              </a:lnTo>
                              <a:lnTo>
                                <a:pt x="38" y="40"/>
                              </a:lnTo>
                              <a:lnTo>
                                <a:pt x="35" y="41"/>
                              </a:lnTo>
                              <a:lnTo>
                                <a:pt x="32" y="41"/>
                              </a:lnTo>
                              <a:lnTo>
                                <a:pt x="30" y="41"/>
                              </a:lnTo>
                              <a:lnTo>
                                <a:pt x="29" y="40"/>
                              </a:lnTo>
                              <a:lnTo>
                                <a:pt x="28" y="37"/>
                              </a:lnTo>
                              <a:lnTo>
                                <a:pt x="28" y="33"/>
                              </a:lnTo>
                              <a:lnTo>
                                <a:pt x="29" y="29"/>
                              </a:lnTo>
                              <a:lnTo>
                                <a:pt x="30" y="24"/>
                              </a:lnTo>
                              <a:lnTo>
                                <a:pt x="30" y="15"/>
                              </a:lnTo>
                              <a:lnTo>
                                <a:pt x="29" y="11"/>
                              </a:lnTo>
                              <a:lnTo>
                                <a:pt x="27" y="7"/>
                              </a:lnTo>
                              <a:lnTo>
                                <a:pt x="23" y="4"/>
                              </a:lnTo>
                              <a:lnTo>
                                <a:pt x="17" y="2"/>
                              </a:lnTo>
                              <a:lnTo>
                                <a:pt x="5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8" y="7"/>
                              </a:lnTo>
                              <a:lnTo>
                                <a:pt x="22" y="9"/>
                              </a:lnTo>
                              <a:lnTo>
                                <a:pt x="24" y="11"/>
                              </a:lnTo>
                              <a:lnTo>
                                <a:pt x="26" y="14"/>
                              </a:lnTo>
                              <a:lnTo>
                                <a:pt x="27" y="17"/>
                              </a:lnTo>
                              <a:lnTo>
                                <a:pt x="27" y="21"/>
                              </a:lnTo>
                              <a:lnTo>
                                <a:pt x="26" y="25"/>
                              </a:lnTo>
                              <a:lnTo>
                                <a:pt x="25" y="28"/>
                              </a:lnTo>
                              <a:lnTo>
                                <a:pt x="24" y="30"/>
                              </a:lnTo>
                              <a:lnTo>
                                <a:pt x="23" y="34"/>
                              </a:lnTo>
                              <a:lnTo>
                                <a:pt x="23" y="40"/>
                              </a:lnTo>
                              <a:lnTo>
                                <a:pt x="24" y="43"/>
                              </a:lnTo>
                              <a:lnTo>
                                <a:pt x="27" y="44"/>
                              </a:lnTo>
                              <a:lnTo>
                                <a:pt x="30" y="44"/>
                              </a:lnTo>
                              <a:lnTo>
                                <a:pt x="32" y="45"/>
                              </a:lnTo>
                              <a:lnTo>
                                <a:pt x="38" y="44"/>
                              </a:lnTo>
                              <a:lnTo>
                                <a:pt x="42" y="43"/>
                              </a:lnTo>
                              <a:lnTo>
                                <a:pt x="44" y="42"/>
                              </a:lnTo>
                              <a:lnTo>
                                <a:pt x="45" y="40"/>
                              </a:lnTo>
                              <a:lnTo>
                                <a:pt x="46" y="39"/>
                              </a:lnTo>
                              <a:lnTo>
                                <a:pt x="46" y="36"/>
                              </a:lnTo>
                              <a:lnTo>
                                <a:pt x="44" y="31"/>
                              </a:lnTo>
                              <a:lnTo>
                                <a:pt x="42" y="25"/>
                              </a:lnTo>
                              <a:lnTo>
                                <a:pt x="42" y="20"/>
                              </a:lnTo>
                              <a:lnTo>
                                <a:pt x="42" y="12"/>
                              </a:lnTo>
                              <a:lnTo>
                                <a:pt x="43" y="9"/>
                              </a:lnTo>
                              <a:lnTo>
                                <a:pt x="45" y="7"/>
                              </a:lnTo>
                              <a:lnTo>
                                <a:pt x="46" y="6"/>
                              </a:lnTo>
                              <a:lnTo>
                                <a:pt x="49" y="4"/>
                              </a:lnTo>
                              <a:lnTo>
                                <a:pt x="53" y="3"/>
                              </a:lnTo>
                              <a:lnTo>
                                <a:pt x="58" y="3"/>
                              </a:lnTo>
                              <a:lnTo>
                                <a:pt x="63" y="5"/>
                              </a:lnTo>
                              <a:lnTo>
                                <a:pt x="65" y="6"/>
                              </a:lnTo>
                              <a:lnTo>
                                <a:pt x="67" y="4"/>
                              </a:lnTo>
                              <a:lnTo>
                                <a:pt x="66" y="3"/>
                              </a:lnTo>
                              <a:lnTo>
                                <a:pt x="62" y="1"/>
                              </a:lnTo>
                              <a:lnTo>
                                <a:pt x="59" y="0"/>
                              </a:lnTo>
                              <a:lnTo>
                                <a:pt x="55" y="0"/>
                              </a:lnTo>
                              <a:lnTo>
                                <a:pt x="50" y="1"/>
                              </a:lnTo>
                              <a:lnTo>
                                <a:pt x="45" y="3"/>
                              </a:lnTo>
                              <a:lnTo>
                                <a:pt x="41" y="6"/>
                              </a:lnTo>
                              <a:lnTo>
                                <a:pt x="39" y="9"/>
                              </a:lnTo>
                              <a:lnTo>
                                <a:pt x="38" y="12"/>
                              </a:lnTo>
                              <a:lnTo>
                                <a:pt x="38" y="15"/>
                              </a:lnTo>
                              <a:lnTo>
                                <a:pt x="38" y="22"/>
                              </a:lnTo>
                              <a:lnTo>
                                <a:pt x="39" y="27"/>
                              </a:lnTo>
                              <a:lnTo>
                                <a:pt x="39" y="32"/>
                              </a:lnTo>
                              <a:lnTo>
                                <a:pt x="4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61"/>
                      <wps:cNvSpPr>
                        <a:spLocks/>
                      </wps:cNvSpPr>
                      <wps:spPr bwMode="auto">
                        <a:xfrm>
                          <a:off x="896620" y="437515"/>
                          <a:ext cx="13335" cy="6350"/>
                        </a:xfrm>
                        <a:custGeom>
                          <a:avLst/>
                          <a:gdLst>
                            <a:gd name="T0" fmla="*/ 12 w 21"/>
                            <a:gd name="T1" fmla="*/ 10 h 10"/>
                            <a:gd name="T2" fmla="*/ 21 w 21"/>
                            <a:gd name="T3" fmla="*/ 10 h 10"/>
                            <a:gd name="T4" fmla="*/ 21 w 21"/>
                            <a:gd name="T5" fmla="*/ 9 h 10"/>
                            <a:gd name="T6" fmla="*/ 20 w 21"/>
                            <a:gd name="T7" fmla="*/ 5 h 10"/>
                            <a:gd name="T8" fmla="*/ 19 w 21"/>
                            <a:gd name="T9" fmla="*/ 4 h 10"/>
                            <a:gd name="T10" fmla="*/ 17 w 21"/>
                            <a:gd name="T11" fmla="*/ 2 h 10"/>
                            <a:gd name="T12" fmla="*/ 15 w 21"/>
                            <a:gd name="T13" fmla="*/ 1 h 10"/>
                            <a:gd name="T14" fmla="*/ 12 w 21"/>
                            <a:gd name="T15" fmla="*/ 0 h 10"/>
                            <a:gd name="T16" fmla="*/ 8 w 21"/>
                            <a:gd name="T17" fmla="*/ 0 h 10"/>
                            <a:gd name="T18" fmla="*/ 5 w 21"/>
                            <a:gd name="T19" fmla="*/ 0 h 10"/>
                            <a:gd name="T20" fmla="*/ 3 w 21"/>
                            <a:gd name="T21" fmla="*/ 2 h 10"/>
                            <a:gd name="T22" fmla="*/ 2 w 21"/>
                            <a:gd name="T23" fmla="*/ 4 h 10"/>
                            <a:gd name="T24" fmla="*/ 1 w 21"/>
                            <a:gd name="T25" fmla="*/ 8 h 10"/>
                            <a:gd name="T26" fmla="*/ 0 w 21"/>
                            <a:gd name="T27" fmla="*/ 10 h 10"/>
                            <a:gd name="T28" fmla="*/ 5 w 21"/>
                            <a:gd name="T29" fmla="*/ 10 h 10"/>
                            <a:gd name="T30" fmla="*/ 6 w 21"/>
                            <a:gd name="T31" fmla="*/ 9 h 10"/>
                            <a:gd name="T32" fmla="*/ 11 w 21"/>
                            <a:gd name="T33" fmla="*/ 9 h 10"/>
                            <a:gd name="T34" fmla="*/ 12 w 21"/>
                            <a:gd name="T35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" h="10">
                              <a:moveTo>
                                <a:pt x="12" y="10"/>
                              </a:moveTo>
                              <a:lnTo>
                                <a:pt x="21" y="10"/>
                              </a:lnTo>
                              <a:lnTo>
                                <a:pt x="21" y="9"/>
                              </a:lnTo>
                              <a:lnTo>
                                <a:pt x="20" y="5"/>
                              </a:lnTo>
                              <a:lnTo>
                                <a:pt x="19" y="4"/>
                              </a:lnTo>
                              <a:lnTo>
                                <a:pt x="17" y="2"/>
                              </a:lnTo>
                              <a:lnTo>
                                <a:pt x="15" y="1"/>
                              </a:ln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2"/>
                              </a:lnTo>
                              <a:lnTo>
                                <a:pt x="2" y="4"/>
                              </a:lnTo>
                              <a:lnTo>
                                <a:pt x="1" y="8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6" y="9"/>
                              </a:lnTo>
                              <a:lnTo>
                                <a:pt x="11" y="9"/>
                              </a:lnTo>
                              <a:lnTo>
                                <a:pt x="1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62"/>
                      <wps:cNvSpPr>
                        <a:spLocks/>
                      </wps:cNvSpPr>
                      <wps:spPr bwMode="auto">
                        <a:xfrm>
                          <a:off x="925195" y="436880"/>
                          <a:ext cx="12065" cy="7620"/>
                        </a:xfrm>
                        <a:custGeom>
                          <a:avLst/>
                          <a:gdLst>
                            <a:gd name="T0" fmla="*/ 10 w 19"/>
                            <a:gd name="T1" fmla="*/ 0 h 12"/>
                            <a:gd name="T2" fmla="*/ 7 w 19"/>
                            <a:gd name="T3" fmla="*/ 0 h 12"/>
                            <a:gd name="T4" fmla="*/ 4 w 19"/>
                            <a:gd name="T5" fmla="*/ 1 h 12"/>
                            <a:gd name="T6" fmla="*/ 2 w 19"/>
                            <a:gd name="T7" fmla="*/ 2 h 12"/>
                            <a:gd name="T8" fmla="*/ 1 w 19"/>
                            <a:gd name="T9" fmla="*/ 4 h 12"/>
                            <a:gd name="T10" fmla="*/ 0 w 19"/>
                            <a:gd name="T11" fmla="*/ 8 h 12"/>
                            <a:gd name="T12" fmla="*/ 0 w 19"/>
                            <a:gd name="T13" fmla="*/ 10 h 12"/>
                            <a:gd name="T14" fmla="*/ 1 w 19"/>
                            <a:gd name="T15" fmla="*/ 10 h 12"/>
                            <a:gd name="T16" fmla="*/ 1 w 19"/>
                            <a:gd name="T17" fmla="*/ 11 h 12"/>
                            <a:gd name="T18" fmla="*/ 2 w 19"/>
                            <a:gd name="T19" fmla="*/ 11 h 12"/>
                            <a:gd name="T20" fmla="*/ 3 w 19"/>
                            <a:gd name="T21" fmla="*/ 10 h 12"/>
                            <a:gd name="T22" fmla="*/ 7 w 19"/>
                            <a:gd name="T23" fmla="*/ 10 h 12"/>
                            <a:gd name="T24" fmla="*/ 9 w 19"/>
                            <a:gd name="T25" fmla="*/ 12 h 12"/>
                            <a:gd name="T26" fmla="*/ 19 w 19"/>
                            <a:gd name="T27" fmla="*/ 11 h 12"/>
                            <a:gd name="T28" fmla="*/ 19 w 19"/>
                            <a:gd name="T29" fmla="*/ 9 h 12"/>
                            <a:gd name="T30" fmla="*/ 18 w 19"/>
                            <a:gd name="T31" fmla="*/ 5 h 12"/>
                            <a:gd name="T32" fmla="*/ 17 w 19"/>
                            <a:gd name="T33" fmla="*/ 3 h 12"/>
                            <a:gd name="T34" fmla="*/ 15 w 19"/>
                            <a:gd name="T35" fmla="*/ 2 h 12"/>
                            <a:gd name="T36" fmla="*/ 13 w 19"/>
                            <a:gd name="T37" fmla="*/ 0 h 12"/>
                            <a:gd name="T38" fmla="*/ 10 w 19"/>
                            <a:gd name="T3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" h="12">
                              <a:moveTo>
                                <a:pt x="10" y="0"/>
                              </a:moveTo>
                              <a:lnTo>
                                <a:pt x="7" y="0"/>
                              </a:lnTo>
                              <a:lnTo>
                                <a:pt x="4" y="1"/>
                              </a:lnTo>
                              <a:lnTo>
                                <a:pt x="2" y="2"/>
                              </a:lnTo>
                              <a:lnTo>
                                <a:pt x="1" y="4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2" y="11"/>
                              </a:lnTo>
                              <a:lnTo>
                                <a:pt x="3" y="10"/>
                              </a:lnTo>
                              <a:lnTo>
                                <a:pt x="7" y="10"/>
                              </a:lnTo>
                              <a:lnTo>
                                <a:pt x="9" y="12"/>
                              </a:lnTo>
                              <a:lnTo>
                                <a:pt x="19" y="11"/>
                              </a:lnTo>
                              <a:lnTo>
                                <a:pt x="19" y="9"/>
                              </a:lnTo>
                              <a:lnTo>
                                <a:pt x="18" y="5"/>
                              </a:lnTo>
                              <a:lnTo>
                                <a:pt x="17" y="3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63"/>
                      <wps:cNvSpPr>
                        <a:spLocks noEditPoints="1"/>
                      </wps:cNvSpPr>
                      <wps:spPr bwMode="auto">
                        <a:xfrm>
                          <a:off x="902335" y="462280"/>
                          <a:ext cx="29210" cy="7620"/>
                        </a:xfrm>
                        <a:custGeom>
                          <a:avLst/>
                          <a:gdLst>
                            <a:gd name="T0" fmla="*/ 28 w 46"/>
                            <a:gd name="T1" fmla="*/ 6 h 12"/>
                            <a:gd name="T2" fmla="*/ 24 w 46"/>
                            <a:gd name="T3" fmla="*/ 6 h 12"/>
                            <a:gd name="T4" fmla="*/ 23 w 46"/>
                            <a:gd name="T5" fmla="*/ 9 h 12"/>
                            <a:gd name="T6" fmla="*/ 22 w 46"/>
                            <a:gd name="T7" fmla="*/ 9 h 12"/>
                            <a:gd name="T8" fmla="*/ 19 w 46"/>
                            <a:gd name="T9" fmla="*/ 6 h 12"/>
                            <a:gd name="T10" fmla="*/ 15 w 46"/>
                            <a:gd name="T11" fmla="*/ 6 h 12"/>
                            <a:gd name="T12" fmla="*/ 16 w 46"/>
                            <a:gd name="T13" fmla="*/ 5 h 12"/>
                            <a:gd name="T14" fmla="*/ 17 w 46"/>
                            <a:gd name="T15" fmla="*/ 3 h 12"/>
                            <a:gd name="T16" fmla="*/ 20 w 46"/>
                            <a:gd name="T17" fmla="*/ 2 h 12"/>
                            <a:gd name="T18" fmla="*/ 23 w 46"/>
                            <a:gd name="T19" fmla="*/ 1 h 12"/>
                            <a:gd name="T20" fmla="*/ 25 w 46"/>
                            <a:gd name="T21" fmla="*/ 2 h 12"/>
                            <a:gd name="T22" fmla="*/ 28 w 46"/>
                            <a:gd name="T23" fmla="*/ 3 h 12"/>
                            <a:gd name="T24" fmla="*/ 28 w 46"/>
                            <a:gd name="T25" fmla="*/ 5 h 12"/>
                            <a:gd name="T26" fmla="*/ 28 w 46"/>
                            <a:gd name="T27" fmla="*/ 6 h 12"/>
                            <a:gd name="T28" fmla="*/ 22 w 46"/>
                            <a:gd name="T29" fmla="*/ 0 h 12"/>
                            <a:gd name="T30" fmla="*/ 16 w 46"/>
                            <a:gd name="T31" fmla="*/ 0 h 12"/>
                            <a:gd name="T32" fmla="*/ 12 w 46"/>
                            <a:gd name="T33" fmla="*/ 1 h 12"/>
                            <a:gd name="T34" fmla="*/ 9 w 46"/>
                            <a:gd name="T35" fmla="*/ 3 h 12"/>
                            <a:gd name="T36" fmla="*/ 6 w 46"/>
                            <a:gd name="T37" fmla="*/ 5 h 12"/>
                            <a:gd name="T38" fmla="*/ 3 w 46"/>
                            <a:gd name="T39" fmla="*/ 9 h 12"/>
                            <a:gd name="T40" fmla="*/ 2 w 46"/>
                            <a:gd name="T41" fmla="*/ 10 h 12"/>
                            <a:gd name="T42" fmla="*/ 0 w 46"/>
                            <a:gd name="T43" fmla="*/ 12 h 12"/>
                            <a:gd name="T44" fmla="*/ 6 w 46"/>
                            <a:gd name="T45" fmla="*/ 11 h 12"/>
                            <a:gd name="T46" fmla="*/ 8 w 46"/>
                            <a:gd name="T47" fmla="*/ 10 h 12"/>
                            <a:gd name="T48" fmla="*/ 9 w 46"/>
                            <a:gd name="T49" fmla="*/ 12 h 12"/>
                            <a:gd name="T50" fmla="*/ 19 w 46"/>
                            <a:gd name="T51" fmla="*/ 11 h 12"/>
                            <a:gd name="T52" fmla="*/ 19 w 46"/>
                            <a:gd name="T53" fmla="*/ 10 h 12"/>
                            <a:gd name="T54" fmla="*/ 20 w 46"/>
                            <a:gd name="T55" fmla="*/ 9 h 12"/>
                            <a:gd name="T56" fmla="*/ 23 w 46"/>
                            <a:gd name="T57" fmla="*/ 10 h 12"/>
                            <a:gd name="T58" fmla="*/ 24 w 46"/>
                            <a:gd name="T59" fmla="*/ 11 h 12"/>
                            <a:gd name="T60" fmla="*/ 27 w 46"/>
                            <a:gd name="T61" fmla="*/ 11 h 12"/>
                            <a:gd name="T62" fmla="*/ 27 w 46"/>
                            <a:gd name="T63" fmla="*/ 10 h 12"/>
                            <a:gd name="T64" fmla="*/ 30 w 46"/>
                            <a:gd name="T65" fmla="*/ 8 h 12"/>
                            <a:gd name="T66" fmla="*/ 34 w 46"/>
                            <a:gd name="T67" fmla="*/ 10 h 12"/>
                            <a:gd name="T68" fmla="*/ 35 w 46"/>
                            <a:gd name="T69" fmla="*/ 11 h 12"/>
                            <a:gd name="T70" fmla="*/ 46 w 46"/>
                            <a:gd name="T71" fmla="*/ 11 h 12"/>
                            <a:gd name="T72" fmla="*/ 45 w 46"/>
                            <a:gd name="T73" fmla="*/ 9 h 12"/>
                            <a:gd name="T74" fmla="*/ 40 w 46"/>
                            <a:gd name="T75" fmla="*/ 5 h 12"/>
                            <a:gd name="T76" fmla="*/ 37 w 46"/>
                            <a:gd name="T77" fmla="*/ 3 h 12"/>
                            <a:gd name="T78" fmla="*/ 33 w 46"/>
                            <a:gd name="T79" fmla="*/ 1 h 12"/>
                            <a:gd name="T80" fmla="*/ 28 w 46"/>
                            <a:gd name="T81" fmla="*/ 0 h 12"/>
                            <a:gd name="T82" fmla="*/ 22 w 46"/>
                            <a:gd name="T83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6" h="12">
                              <a:moveTo>
                                <a:pt x="28" y="6"/>
                              </a:moveTo>
                              <a:lnTo>
                                <a:pt x="24" y="6"/>
                              </a:lnTo>
                              <a:lnTo>
                                <a:pt x="23" y="9"/>
                              </a:lnTo>
                              <a:lnTo>
                                <a:pt x="22" y="9"/>
                              </a:lnTo>
                              <a:lnTo>
                                <a:pt x="19" y="6"/>
                              </a:lnTo>
                              <a:lnTo>
                                <a:pt x="15" y="6"/>
                              </a:lnTo>
                              <a:lnTo>
                                <a:pt x="16" y="5"/>
                              </a:lnTo>
                              <a:lnTo>
                                <a:pt x="17" y="3"/>
                              </a:lnTo>
                              <a:lnTo>
                                <a:pt x="20" y="2"/>
                              </a:lnTo>
                              <a:lnTo>
                                <a:pt x="23" y="1"/>
                              </a:lnTo>
                              <a:lnTo>
                                <a:pt x="25" y="2"/>
                              </a:lnTo>
                              <a:lnTo>
                                <a:pt x="28" y="3"/>
                              </a:lnTo>
                              <a:lnTo>
                                <a:pt x="28" y="5"/>
                              </a:lnTo>
                              <a:lnTo>
                                <a:pt x="28" y="6"/>
                              </a:lnTo>
                              <a:close/>
                              <a:moveTo>
                                <a:pt x="22" y="0"/>
                              </a:moveTo>
                              <a:lnTo>
                                <a:pt x="16" y="0"/>
                              </a:lnTo>
                              <a:lnTo>
                                <a:pt x="12" y="1"/>
                              </a:lnTo>
                              <a:lnTo>
                                <a:pt x="9" y="3"/>
                              </a:lnTo>
                              <a:lnTo>
                                <a:pt x="6" y="5"/>
                              </a:lnTo>
                              <a:lnTo>
                                <a:pt x="3" y="9"/>
                              </a:lnTo>
                              <a:lnTo>
                                <a:pt x="2" y="10"/>
                              </a:lnTo>
                              <a:lnTo>
                                <a:pt x="0" y="12"/>
                              </a:lnTo>
                              <a:lnTo>
                                <a:pt x="6" y="11"/>
                              </a:lnTo>
                              <a:lnTo>
                                <a:pt x="8" y="10"/>
                              </a:lnTo>
                              <a:lnTo>
                                <a:pt x="9" y="12"/>
                              </a:lnTo>
                              <a:lnTo>
                                <a:pt x="19" y="11"/>
                              </a:lnTo>
                              <a:lnTo>
                                <a:pt x="19" y="10"/>
                              </a:lnTo>
                              <a:lnTo>
                                <a:pt x="20" y="9"/>
                              </a:lnTo>
                              <a:lnTo>
                                <a:pt x="23" y="10"/>
                              </a:lnTo>
                              <a:lnTo>
                                <a:pt x="24" y="11"/>
                              </a:lnTo>
                              <a:lnTo>
                                <a:pt x="27" y="11"/>
                              </a:lnTo>
                              <a:lnTo>
                                <a:pt x="27" y="10"/>
                              </a:lnTo>
                              <a:lnTo>
                                <a:pt x="30" y="8"/>
                              </a:lnTo>
                              <a:lnTo>
                                <a:pt x="34" y="10"/>
                              </a:lnTo>
                              <a:lnTo>
                                <a:pt x="35" y="11"/>
                              </a:lnTo>
                              <a:lnTo>
                                <a:pt x="46" y="11"/>
                              </a:lnTo>
                              <a:lnTo>
                                <a:pt x="45" y="9"/>
                              </a:lnTo>
                              <a:lnTo>
                                <a:pt x="40" y="5"/>
                              </a:lnTo>
                              <a:lnTo>
                                <a:pt x="37" y="3"/>
                              </a:lnTo>
                              <a:lnTo>
                                <a:pt x="33" y="1"/>
                              </a:lnTo>
                              <a:lnTo>
                                <a:pt x="28" y="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64"/>
                      <wps:cNvSpPr>
                        <a:spLocks/>
                      </wps:cNvSpPr>
                      <wps:spPr bwMode="auto">
                        <a:xfrm>
                          <a:off x="858520" y="525145"/>
                          <a:ext cx="6985" cy="6985"/>
                        </a:xfrm>
                        <a:custGeom>
                          <a:avLst/>
                          <a:gdLst>
                            <a:gd name="T0" fmla="*/ 5 w 11"/>
                            <a:gd name="T1" fmla="*/ 0 h 11"/>
                            <a:gd name="T2" fmla="*/ 3 w 11"/>
                            <a:gd name="T3" fmla="*/ 0 h 11"/>
                            <a:gd name="T4" fmla="*/ 1 w 11"/>
                            <a:gd name="T5" fmla="*/ 1 h 11"/>
                            <a:gd name="T6" fmla="*/ 0 w 11"/>
                            <a:gd name="T7" fmla="*/ 3 h 11"/>
                            <a:gd name="T8" fmla="*/ 0 w 11"/>
                            <a:gd name="T9" fmla="*/ 5 h 11"/>
                            <a:gd name="T10" fmla="*/ 0 w 11"/>
                            <a:gd name="T11" fmla="*/ 7 h 11"/>
                            <a:gd name="T12" fmla="*/ 1 w 11"/>
                            <a:gd name="T13" fmla="*/ 8 h 11"/>
                            <a:gd name="T14" fmla="*/ 3 w 11"/>
                            <a:gd name="T15" fmla="*/ 10 h 11"/>
                            <a:gd name="T16" fmla="*/ 5 w 11"/>
                            <a:gd name="T17" fmla="*/ 11 h 11"/>
                            <a:gd name="T18" fmla="*/ 7 w 11"/>
                            <a:gd name="T19" fmla="*/ 10 h 11"/>
                            <a:gd name="T20" fmla="*/ 9 w 11"/>
                            <a:gd name="T21" fmla="*/ 8 h 11"/>
                            <a:gd name="T22" fmla="*/ 11 w 11"/>
                            <a:gd name="T23" fmla="*/ 7 h 11"/>
                            <a:gd name="T24" fmla="*/ 11 w 11"/>
                            <a:gd name="T25" fmla="*/ 5 h 11"/>
                            <a:gd name="T26" fmla="*/ 11 w 11"/>
                            <a:gd name="T27" fmla="*/ 3 h 11"/>
                            <a:gd name="T28" fmla="*/ 9 w 11"/>
                            <a:gd name="T29" fmla="*/ 1 h 11"/>
                            <a:gd name="T30" fmla="*/ 7 w 11"/>
                            <a:gd name="T31" fmla="*/ 0 h 11"/>
                            <a:gd name="T32" fmla="*/ 5 w 11"/>
                            <a:gd name="T33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5" y="0"/>
                              </a:move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3" y="10"/>
                              </a:lnTo>
                              <a:lnTo>
                                <a:pt x="5" y="11"/>
                              </a:lnTo>
                              <a:lnTo>
                                <a:pt x="7" y="10"/>
                              </a:lnTo>
                              <a:lnTo>
                                <a:pt x="9" y="8"/>
                              </a:lnTo>
                              <a:lnTo>
                                <a:pt x="11" y="7"/>
                              </a:lnTo>
                              <a:lnTo>
                                <a:pt x="11" y="5"/>
                              </a:lnTo>
                              <a:lnTo>
                                <a:pt x="11" y="3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65"/>
                      <wps:cNvSpPr>
                        <a:spLocks/>
                      </wps:cNvSpPr>
                      <wps:spPr bwMode="auto">
                        <a:xfrm>
                          <a:off x="868680" y="537210"/>
                          <a:ext cx="6350" cy="6985"/>
                        </a:xfrm>
                        <a:custGeom>
                          <a:avLst/>
                          <a:gdLst>
                            <a:gd name="T0" fmla="*/ 5 w 10"/>
                            <a:gd name="T1" fmla="*/ 0 h 11"/>
                            <a:gd name="T2" fmla="*/ 3 w 10"/>
                            <a:gd name="T3" fmla="*/ 1 h 11"/>
                            <a:gd name="T4" fmla="*/ 1 w 10"/>
                            <a:gd name="T5" fmla="*/ 2 h 11"/>
                            <a:gd name="T6" fmla="*/ 0 w 10"/>
                            <a:gd name="T7" fmla="*/ 3 h 11"/>
                            <a:gd name="T8" fmla="*/ 0 w 10"/>
                            <a:gd name="T9" fmla="*/ 5 h 11"/>
                            <a:gd name="T10" fmla="*/ 0 w 10"/>
                            <a:gd name="T11" fmla="*/ 7 h 11"/>
                            <a:gd name="T12" fmla="*/ 1 w 10"/>
                            <a:gd name="T13" fmla="*/ 9 h 11"/>
                            <a:gd name="T14" fmla="*/ 3 w 10"/>
                            <a:gd name="T15" fmla="*/ 11 h 11"/>
                            <a:gd name="T16" fmla="*/ 5 w 10"/>
                            <a:gd name="T17" fmla="*/ 11 h 11"/>
                            <a:gd name="T18" fmla="*/ 7 w 10"/>
                            <a:gd name="T19" fmla="*/ 11 h 11"/>
                            <a:gd name="T20" fmla="*/ 9 w 10"/>
                            <a:gd name="T21" fmla="*/ 9 h 11"/>
                            <a:gd name="T22" fmla="*/ 10 w 10"/>
                            <a:gd name="T23" fmla="*/ 7 h 11"/>
                            <a:gd name="T24" fmla="*/ 10 w 10"/>
                            <a:gd name="T25" fmla="*/ 5 h 11"/>
                            <a:gd name="T26" fmla="*/ 10 w 10"/>
                            <a:gd name="T27" fmla="*/ 3 h 11"/>
                            <a:gd name="T28" fmla="*/ 9 w 10"/>
                            <a:gd name="T29" fmla="*/ 2 h 11"/>
                            <a:gd name="T30" fmla="*/ 7 w 10"/>
                            <a:gd name="T31" fmla="*/ 1 h 11"/>
                            <a:gd name="T32" fmla="*/ 5 w 10"/>
                            <a:gd name="T33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5" y="0"/>
                              </a:move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3" y="11"/>
                              </a:lnTo>
                              <a:lnTo>
                                <a:pt x="5" y="11"/>
                              </a:lnTo>
                              <a:lnTo>
                                <a:pt x="7" y="11"/>
                              </a:lnTo>
                              <a:lnTo>
                                <a:pt x="9" y="9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66"/>
                      <wps:cNvSpPr>
                        <a:spLocks/>
                      </wps:cNvSpPr>
                      <wps:spPr bwMode="auto">
                        <a:xfrm>
                          <a:off x="869315" y="558800"/>
                          <a:ext cx="6350" cy="6985"/>
                        </a:xfrm>
                        <a:custGeom>
                          <a:avLst/>
                          <a:gdLst>
                            <a:gd name="T0" fmla="*/ 5 w 10"/>
                            <a:gd name="T1" fmla="*/ 0 h 11"/>
                            <a:gd name="T2" fmla="*/ 3 w 10"/>
                            <a:gd name="T3" fmla="*/ 0 h 11"/>
                            <a:gd name="T4" fmla="*/ 1 w 10"/>
                            <a:gd name="T5" fmla="*/ 2 h 11"/>
                            <a:gd name="T6" fmla="*/ 0 w 10"/>
                            <a:gd name="T7" fmla="*/ 3 h 11"/>
                            <a:gd name="T8" fmla="*/ 0 w 10"/>
                            <a:gd name="T9" fmla="*/ 5 h 11"/>
                            <a:gd name="T10" fmla="*/ 0 w 10"/>
                            <a:gd name="T11" fmla="*/ 7 h 11"/>
                            <a:gd name="T12" fmla="*/ 1 w 10"/>
                            <a:gd name="T13" fmla="*/ 9 h 11"/>
                            <a:gd name="T14" fmla="*/ 3 w 10"/>
                            <a:gd name="T15" fmla="*/ 10 h 11"/>
                            <a:gd name="T16" fmla="*/ 5 w 10"/>
                            <a:gd name="T17" fmla="*/ 11 h 11"/>
                            <a:gd name="T18" fmla="*/ 7 w 10"/>
                            <a:gd name="T19" fmla="*/ 10 h 11"/>
                            <a:gd name="T20" fmla="*/ 9 w 10"/>
                            <a:gd name="T21" fmla="*/ 9 h 11"/>
                            <a:gd name="T22" fmla="*/ 10 w 10"/>
                            <a:gd name="T23" fmla="*/ 7 h 11"/>
                            <a:gd name="T24" fmla="*/ 10 w 10"/>
                            <a:gd name="T25" fmla="*/ 5 h 11"/>
                            <a:gd name="T26" fmla="*/ 10 w 10"/>
                            <a:gd name="T27" fmla="*/ 3 h 11"/>
                            <a:gd name="T28" fmla="*/ 9 w 10"/>
                            <a:gd name="T29" fmla="*/ 2 h 11"/>
                            <a:gd name="T30" fmla="*/ 7 w 10"/>
                            <a:gd name="T31" fmla="*/ 0 h 11"/>
                            <a:gd name="T32" fmla="*/ 5 w 10"/>
                            <a:gd name="T33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5" y="0"/>
                              </a:move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3" y="10"/>
                              </a:lnTo>
                              <a:lnTo>
                                <a:pt x="5" y="11"/>
                              </a:lnTo>
                              <a:lnTo>
                                <a:pt x="7" y="10"/>
                              </a:lnTo>
                              <a:lnTo>
                                <a:pt x="9" y="9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67"/>
                      <wps:cNvSpPr>
                        <a:spLocks/>
                      </wps:cNvSpPr>
                      <wps:spPr bwMode="auto">
                        <a:xfrm>
                          <a:off x="819150" y="394970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6 h 9"/>
                            <a:gd name="T8" fmla="*/ 9 w 9"/>
                            <a:gd name="T9" fmla="*/ 4 h 9"/>
                            <a:gd name="T10" fmla="*/ 9 w 9"/>
                            <a:gd name="T11" fmla="*/ 2 h 9"/>
                            <a:gd name="T12" fmla="*/ 8 w 9"/>
                            <a:gd name="T13" fmla="*/ 1 h 9"/>
                            <a:gd name="T14" fmla="*/ 6 w 9"/>
                            <a:gd name="T15" fmla="*/ 0 h 9"/>
                            <a:gd name="T16" fmla="*/ 4 w 9"/>
                            <a:gd name="T17" fmla="*/ 0 h 9"/>
                            <a:gd name="T18" fmla="*/ 3 w 9"/>
                            <a:gd name="T19" fmla="*/ 0 h 9"/>
                            <a:gd name="T20" fmla="*/ 1 w 9"/>
                            <a:gd name="T21" fmla="*/ 1 h 9"/>
                            <a:gd name="T22" fmla="*/ 0 w 9"/>
                            <a:gd name="T23" fmla="*/ 2 h 9"/>
                            <a:gd name="T24" fmla="*/ 0 w 9"/>
                            <a:gd name="T25" fmla="*/ 4 h 9"/>
                            <a:gd name="T26" fmla="*/ 0 w 9"/>
                            <a:gd name="T27" fmla="*/ 6 h 9"/>
                            <a:gd name="T28" fmla="*/ 1 w 9"/>
                            <a:gd name="T29" fmla="*/ 8 h 9"/>
                            <a:gd name="T30" fmla="*/ 3 w 9"/>
                            <a:gd name="T31" fmla="*/ 9 h 9"/>
                            <a:gd name="T32" fmla="*/ 4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68"/>
                      <wps:cNvSpPr>
                        <a:spLocks/>
                      </wps:cNvSpPr>
                      <wps:spPr bwMode="auto">
                        <a:xfrm>
                          <a:off x="862330" y="655955"/>
                          <a:ext cx="6985" cy="6985"/>
                        </a:xfrm>
                        <a:custGeom>
                          <a:avLst/>
                          <a:gdLst>
                            <a:gd name="T0" fmla="*/ 6 w 11"/>
                            <a:gd name="T1" fmla="*/ 0 h 11"/>
                            <a:gd name="T2" fmla="*/ 3 w 11"/>
                            <a:gd name="T3" fmla="*/ 0 h 11"/>
                            <a:gd name="T4" fmla="*/ 2 w 11"/>
                            <a:gd name="T5" fmla="*/ 1 h 11"/>
                            <a:gd name="T6" fmla="*/ 1 w 11"/>
                            <a:gd name="T7" fmla="*/ 3 h 11"/>
                            <a:gd name="T8" fmla="*/ 0 w 11"/>
                            <a:gd name="T9" fmla="*/ 6 h 11"/>
                            <a:gd name="T10" fmla="*/ 1 w 11"/>
                            <a:gd name="T11" fmla="*/ 8 h 11"/>
                            <a:gd name="T12" fmla="*/ 2 w 11"/>
                            <a:gd name="T13" fmla="*/ 9 h 11"/>
                            <a:gd name="T14" fmla="*/ 3 w 11"/>
                            <a:gd name="T15" fmla="*/ 10 h 11"/>
                            <a:gd name="T16" fmla="*/ 6 w 11"/>
                            <a:gd name="T17" fmla="*/ 11 h 11"/>
                            <a:gd name="T18" fmla="*/ 8 w 11"/>
                            <a:gd name="T19" fmla="*/ 10 h 11"/>
                            <a:gd name="T20" fmla="*/ 10 w 11"/>
                            <a:gd name="T21" fmla="*/ 9 h 11"/>
                            <a:gd name="T22" fmla="*/ 10 w 11"/>
                            <a:gd name="T23" fmla="*/ 7 h 11"/>
                            <a:gd name="T24" fmla="*/ 11 w 11"/>
                            <a:gd name="T25" fmla="*/ 5 h 11"/>
                            <a:gd name="T26" fmla="*/ 10 w 11"/>
                            <a:gd name="T27" fmla="*/ 3 h 11"/>
                            <a:gd name="T28" fmla="*/ 9 w 11"/>
                            <a:gd name="T29" fmla="*/ 1 h 11"/>
                            <a:gd name="T30" fmla="*/ 8 w 11"/>
                            <a:gd name="T31" fmla="*/ 0 h 11"/>
                            <a:gd name="T32" fmla="*/ 6 w 11"/>
                            <a:gd name="T33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6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6" y="11"/>
                              </a:lnTo>
                              <a:lnTo>
                                <a:pt x="8" y="10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11" y="5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69"/>
                      <wps:cNvSpPr>
                        <a:spLocks/>
                      </wps:cNvSpPr>
                      <wps:spPr bwMode="auto">
                        <a:xfrm>
                          <a:off x="876300" y="664210"/>
                          <a:ext cx="6350" cy="5080"/>
                        </a:xfrm>
                        <a:custGeom>
                          <a:avLst/>
                          <a:gdLst>
                            <a:gd name="T0" fmla="*/ 5 w 10"/>
                            <a:gd name="T1" fmla="*/ 8 h 8"/>
                            <a:gd name="T2" fmla="*/ 7 w 10"/>
                            <a:gd name="T3" fmla="*/ 8 h 8"/>
                            <a:gd name="T4" fmla="*/ 8 w 10"/>
                            <a:gd name="T5" fmla="*/ 7 h 8"/>
                            <a:gd name="T6" fmla="*/ 9 w 10"/>
                            <a:gd name="T7" fmla="*/ 6 h 8"/>
                            <a:gd name="T8" fmla="*/ 10 w 10"/>
                            <a:gd name="T9" fmla="*/ 4 h 8"/>
                            <a:gd name="T10" fmla="*/ 9 w 10"/>
                            <a:gd name="T11" fmla="*/ 2 h 8"/>
                            <a:gd name="T12" fmla="*/ 8 w 10"/>
                            <a:gd name="T13" fmla="*/ 1 h 8"/>
                            <a:gd name="T14" fmla="*/ 7 w 10"/>
                            <a:gd name="T15" fmla="*/ 0 h 8"/>
                            <a:gd name="T16" fmla="*/ 5 w 10"/>
                            <a:gd name="T17" fmla="*/ 0 h 8"/>
                            <a:gd name="T18" fmla="*/ 4 w 10"/>
                            <a:gd name="T19" fmla="*/ 0 h 8"/>
                            <a:gd name="T20" fmla="*/ 1 w 10"/>
                            <a:gd name="T21" fmla="*/ 1 h 8"/>
                            <a:gd name="T22" fmla="*/ 0 w 10"/>
                            <a:gd name="T23" fmla="*/ 2 h 8"/>
                            <a:gd name="T24" fmla="*/ 0 w 10"/>
                            <a:gd name="T25" fmla="*/ 4 h 8"/>
                            <a:gd name="T26" fmla="*/ 0 w 10"/>
                            <a:gd name="T27" fmla="*/ 6 h 8"/>
                            <a:gd name="T28" fmla="*/ 1 w 10"/>
                            <a:gd name="T29" fmla="*/ 7 h 8"/>
                            <a:gd name="T30" fmla="*/ 4 w 10"/>
                            <a:gd name="T31" fmla="*/ 8 h 8"/>
                            <a:gd name="T32" fmla="*/ 5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5" y="8"/>
                              </a:move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10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70"/>
                      <wps:cNvSpPr>
                        <a:spLocks/>
                      </wps:cNvSpPr>
                      <wps:spPr bwMode="auto">
                        <a:xfrm>
                          <a:off x="891540" y="667385"/>
                          <a:ext cx="5715" cy="6350"/>
                        </a:xfrm>
                        <a:custGeom>
                          <a:avLst/>
                          <a:gdLst>
                            <a:gd name="T0" fmla="*/ 5 w 9"/>
                            <a:gd name="T1" fmla="*/ 10 h 10"/>
                            <a:gd name="T2" fmla="*/ 7 w 9"/>
                            <a:gd name="T3" fmla="*/ 10 h 10"/>
                            <a:gd name="T4" fmla="*/ 8 w 9"/>
                            <a:gd name="T5" fmla="*/ 9 h 10"/>
                            <a:gd name="T6" fmla="*/ 9 w 9"/>
                            <a:gd name="T7" fmla="*/ 8 h 10"/>
                            <a:gd name="T8" fmla="*/ 9 w 9"/>
                            <a:gd name="T9" fmla="*/ 5 h 10"/>
                            <a:gd name="T10" fmla="*/ 9 w 9"/>
                            <a:gd name="T11" fmla="*/ 3 h 10"/>
                            <a:gd name="T12" fmla="*/ 8 w 9"/>
                            <a:gd name="T13" fmla="*/ 2 h 10"/>
                            <a:gd name="T14" fmla="*/ 7 w 9"/>
                            <a:gd name="T15" fmla="*/ 1 h 10"/>
                            <a:gd name="T16" fmla="*/ 5 w 9"/>
                            <a:gd name="T17" fmla="*/ 0 h 10"/>
                            <a:gd name="T18" fmla="*/ 3 w 9"/>
                            <a:gd name="T19" fmla="*/ 1 h 10"/>
                            <a:gd name="T20" fmla="*/ 2 w 9"/>
                            <a:gd name="T21" fmla="*/ 2 h 10"/>
                            <a:gd name="T22" fmla="*/ 1 w 9"/>
                            <a:gd name="T23" fmla="*/ 3 h 10"/>
                            <a:gd name="T24" fmla="*/ 0 w 9"/>
                            <a:gd name="T25" fmla="*/ 5 h 10"/>
                            <a:gd name="T26" fmla="*/ 1 w 9"/>
                            <a:gd name="T27" fmla="*/ 8 h 10"/>
                            <a:gd name="T28" fmla="*/ 2 w 9"/>
                            <a:gd name="T29" fmla="*/ 9 h 10"/>
                            <a:gd name="T30" fmla="*/ 3 w 9"/>
                            <a:gd name="T31" fmla="*/ 10 h 10"/>
                            <a:gd name="T32" fmla="*/ 5 w 9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5" y="10"/>
                              </a:moveTo>
                              <a:lnTo>
                                <a:pt x="7" y="10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71"/>
                      <wps:cNvSpPr>
                        <a:spLocks/>
                      </wps:cNvSpPr>
                      <wps:spPr bwMode="auto">
                        <a:xfrm>
                          <a:off x="909320" y="673100"/>
                          <a:ext cx="6985" cy="6350"/>
                        </a:xfrm>
                        <a:custGeom>
                          <a:avLst/>
                          <a:gdLst>
                            <a:gd name="T0" fmla="*/ 11 w 11"/>
                            <a:gd name="T1" fmla="*/ 5 h 10"/>
                            <a:gd name="T2" fmla="*/ 9 w 11"/>
                            <a:gd name="T3" fmla="*/ 3 h 10"/>
                            <a:gd name="T4" fmla="*/ 8 w 11"/>
                            <a:gd name="T5" fmla="*/ 1 h 10"/>
                            <a:gd name="T6" fmla="*/ 7 w 11"/>
                            <a:gd name="T7" fmla="*/ 0 h 10"/>
                            <a:gd name="T8" fmla="*/ 5 w 11"/>
                            <a:gd name="T9" fmla="*/ 0 h 10"/>
                            <a:gd name="T10" fmla="*/ 3 w 11"/>
                            <a:gd name="T11" fmla="*/ 0 h 10"/>
                            <a:gd name="T12" fmla="*/ 2 w 11"/>
                            <a:gd name="T13" fmla="*/ 1 h 10"/>
                            <a:gd name="T14" fmla="*/ 1 w 11"/>
                            <a:gd name="T15" fmla="*/ 3 h 10"/>
                            <a:gd name="T16" fmla="*/ 0 w 11"/>
                            <a:gd name="T17" fmla="*/ 5 h 10"/>
                            <a:gd name="T18" fmla="*/ 1 w 11"/>
                            <a:gd name="T19" fmla="*/ 7 h 10"/>
                            <a:gd name="T20" fmla="*/ 2 w 11"/>
                            <a:gd name="T21" fmla="*/ 8 h 10"/>
                            <a:gd name="T22" fmla="*/ 3 w 11"/>
                            <a:gd name="T23" fmla="*/ 9 h 10"/>
                            <a:gd name="T24" fmla="*/ 5 w 11"/>
                            <a:gd name="T25" fmla="*/ 10 h 10"/>
                            <a:gd name="T26" fmla="*/ 7 w 11"/>
                            <a:gd name="T27" fmla="*/ 9 h 10"/>
                            <a:gd name="T28" fmla="*/ 8 w 11"/>
                            <a:gd name="T29" fmla="*/ 8 h 10"/>
                            <a:gd name="T30" fmla="*/ 9 w 11"/>
                            <a:gd name="T31" fmla="*/ 7 h 10"/>
                            <a:gd name="T32" fmla="*/ 11 w 11"/>
                            <a:gd name="T33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1" y="5"/>
                              </a:move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1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72"/>
                      <wps:cNvSpPr>
                        <a:spLocks/>
                      </wps:cNvSpPr>
                      <wps:spPr bwMode="auto">
                        <a:xfrm>
                          <a:off x="928370" y="675640"/>
                          <a:ext cx="6350" cy="6350"/>
                        </a:xfrm>
                        <a:custGeom>
                          <a:avLst/>
                          <a:gdLst>
                            <a:gd name="T0" fmla="*/ 5 w 10"/>
                            <a:gd name="T1" fmla="*/ 10 h 10"/>
                            <a:gd name="T2" fmla="*/ 7 w 10"/>
                            <a:gd name="T3" fmla="*/ 9 h 10"/>
                            <a:gd name="T4" fmla="*/ 9 w 10"/>
                            <a:gd name="T5" fmla="*/ 8 h 10"/>
                            <a:gd name="T6" fmla="*/ 10 w 10"/>
                            <a:gd name="T7" fmla="*/ 7 h 10"/>
                            <a:gd name="T8" fmla="*/ 10 w 10"/>
                            <a:gd name="T9" fmla="*/ 5 h 10"/>
                            <a:gd name="T10" fmla="*/ 10 w 10"/>
                            <a:gd name="T11" fmla="*/ 3 h 10"/>
                            <a:gd name="T12" fmla="*/ 9 w 10"/>
                            <a:gd name="T13" fmla="*/ 2 h 10"/>
                            <a:gd name="T14" fmla="*/ 7 w 10"/>
                            <a:gd name="T15" fmla="*/ 1 h 10"/>
                            <a:gd name="T16" fmla="*/ 5 w 10"/>
                            <a:gd name="T17" fmla="*/ 0 h 10"/>
                            <a:gd name="T18" fmla="*/ 3 w 10"/>
                            <a:gd name="T19" fmla="*/ 1 h 10"/>
                            <a:gd name="T20" fmla="*/ 2 w 10"/>
                            <a:gd name="T21" fmla="*/ 2 h 10"/>
                            <a:gd name="T22" fmla="*/ 0 w 10"/>
                            <a:gd name="T23" fmla="*/ 3 h 10"/>
                            <a:gd name="T24" fmla="*/ 0 w 10"/>
                            <a:gd name="T25" fmla="*/ 5 h 10"/>
                            <a:gd name="T26" fmla="*/ 0 w 10"/>
                            <a:gd name="T27" fmla="*/ 7 h 10"/>
                            <a:gd name="T28" fmla="*/ 2 w 10"/>
                            <a:gd name="T29" fmla="*/ 8 h 10"/>
                            <a:gd name="T30" fmla="*/ 3 w 10"/>
                            <a:gd name="T31" fmla="*/ 9 h 10"/>
                            <a:gd name="T32" fmla="*/ 5 w 10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5" y="10"/>
                              </a:move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73"/>
                      <wps:cNvSpPr>
                        <a:spLocks/>
                      </wps:cNvSpPr>
                      <wps:spPr bwMode="auto">
                        <a:xfrm>
                          <a:off x="947420" y="67564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0 h 9"/>
                            <a:gd name="T2" fmla="*/ 3 w 9"/>
                            <a:gd name="T3" fmla="*/ 1 h 9"/>
                            <a:gd name="T4" fmla="*/ 1 w 9"/>
                            <a:gd name="T5" fmla="*/ 1 h 9"/>
                            <a:gd name="T6" fmla="*/ 0 w 9"/>
                            <a:gd name="T7" fmla="*/ 3 h 9"/>
                            <a:gd name="T8" fmla="*/ 0 w 9"/>
                            <a:gd name="T9" fmla="*/ 5 h 9"/>
                            <a:gd name="T10" fmla="*/ 0 w 9"/>
                            <a:gd name="T11" fmla="*/ 6 h 9"/>
                            <a:gd name="T12" fmla="*/ 1 w 9"/>
                            <a:gd name="T13" fmla="*/ 8 h 9"/>
                            <a:gd name="T14" fmla="*/ 3 w 9"/>
                            <a:gd name="T15" fmla="*/ 9 h 9"/>
                            <a:gd name="T16" fmla="*/ 5 w 9"/>
                            <a:gd name="T17" fmla="*/ 9 h 9"/>
                            <a:gd name="T18" fmla="*/ 6 w 9"/>
                            <a:gd name="T19" fmla="*/ 9 h 9"/>
                            <a:gd name="T20" fmla="*/ 8 w 9"/>
                            <a:gd name="T21" fmla="*/ 8 h 9"/>
                            <a:gd name="T22" fmla="*/ 9 w 9"/>
                            <a:gd name="T23" fmla="*/ 6 h 9"/>
                            <a:gd name="T24" fmla="*/ 9 w 9"/>
                            <a:gd name="T25" fmla="*/ 5 h 9"/>
                            <a:gd name="T26" fmla="*/ 9 w 9"/>
                            <a:gd name="T27" fmla="*/ 4 h 9"/>
                            <a:gd name="T28" fmla="*/ 9 w 9"/>
                            <a:gd name="T29" fmla="*/ 3 h 9"/>
                            <a:gd name="T30" fmla="*/ 8 w 9"/>
                            <a:gd name="T31" fmla="*/ 2 h 9"/>
                            <a:gd name="T32" fmla="*/ 7 w 9"/>
                            <a:gd name="T33" fmla="*/ 1 h 9"/>
                            <a:gd name="T34" fmla="*/ 5 w 9"/>
                            <a:gd name="T35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0"/>
                              </a:move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74"/>
                      <wps:cNvSpPr>
                        <a:spLocks/>
                      </wps:cNvSpPr>
                      <wps:spPr bwMode="auto">
                        <a:xfrm>
                          <a:off x="861060" y="692150"/>
                          <a:ext cx="6350" cy="6985"/>
                        </a:xfrm>
                        <a:custGeom>
                          <a:avLst/>
                          <a:gdLst>
                            <a:gd name="T0" fmla="*/ 5 w 10"/>
                            <a:gd name="T1" fmla="*/ 11 h 11"/>
                            <a:gd name="T2" fmla="*/ 8 w 10"/>
                            <a:gd name="T3" fmla="*/ 10 h 11"/>
                            <a:gd name="T4" fmla="*/ 9 w 10"/>
                            <a:gd name="T5" fmla="*/ 9 h 11"/>
                            <a:gd name="T6" fmla="*/ 10 w 10"/>
                            <a:gd name="T7" fmla="*/ 7 h 11"/>
                            <a:gd name="T8" fmla="*/ 10 w 10"/>
                            <a:gd name="T9" fmla="*/ 5 h 11"/>
                            <a:gd name="T10" fmla="*/ 10 w 10"/>
                            <a:gd name="T11" fmla="*/ 3 h 11"/>
                            <a:gd name="T12" fmla="*/ 9 w 10"/>
                            <a:gd name="T13" fmla="*/ 1 h 11"/>
                            <a:gd name="T14" fmla="*/ 8 w 10"/>
                            <a:gd name="T15" fmla="*/ 0 h 11"/>
                            <a:gd name="T16" fmla="*/ 5 w 10"/>
                            <a:gd name="T17" fmla="*/ 0 h 11"/>
                            <a:gd name="T18" fmla="*/ 3 w 10"/>
                            <a:gd name="T19" fmla="*/ 0 h 11"/>
                            <a:gd name="T20" fmla="*/ 1 w 10"/>
                            <a:gd name="T21" fmla="*/ 1 h 11"/>
                            <a:gd name="T22" fmla="*/ 0 w 10"/>
                            <a:gd name="T23" fmla="*/ 3 h 11"/>
                            <a:gd name="T24" fmla="*/ 0 w 10"/>
                            <a:gd name="T25" fmla="*/ 5 h 11"/>
                            <a:gd name="T26" fmla="*/ 0 w 10"/>
                            <a:gd name="T27" fmla="*/ 7 h 11"/>
                            <a:gd name="T28" fmla="*/ 1 w 10"/>
                            <a:gd name="T29" fmla="*/ 9 h 11"/>
                            <a:gd name="T30" fmla="*/ 3 w 10"/>
                            <a:gd name="T31" fmla="*/ 10 h 11"/>
                            <a:gd name="T32" fmla="*/ 5 w 10"/>
                            <a:gd name="T33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5" y="11"/>
                              </a:moveTo>
                              <a:lnTo>
                                <a:pt x="8" y="10"/>
                              </a:lnTo>
                              <a:lnTo>
                                <a:pt x="9" y="9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3" y="10"/>
                              </a:lnTo>
                              <a:lnTo>
                                <a:pt x="5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75"/>
                      <wps:cNvSpPr>
                        <a:spLocks/>
                      </wps:cNvSpPr>
                      <wps:spPr bwMode="auto">
                        <a:xfrm>
                          <a:off x="878205" y="699135"/>
                          <a:ext cx="6350" cy="5715"/>
                        </a:xfrm>
                        <a:custGeom>
                          <a:avLst/>
                          <a:gdLst>
                            <a:gd name="T0" fmla="*/ 5 w 10"/>
                            <a:gd name="T1" fmla="*/ 0 h 9"/>
                            <a:gd name="T2" fmla="*/ 3 w 10"/>
                            <a:gd name="T3" fmla="*/ 0 h 9"/>
                            <a:gd name="T4" fmla="*/ 1 w 10"/>
                            <a:gd name="T5" fmla="*/ 1 h 9"/>
                            <a:gd name="T6" fmla="*/ 0 w 10"/>
                            <a:gd name="T7" fmla="*/ 2 h 9"/>
                            <a:gd name="T8" fmla="*/ 0 w 10"/>
                            <a:gd name="T9" fmla="*/ 4 h 9"/>
                            <a:gd name="T10" fmla="*/ 0 w 10"/>
                            <a:gd name="T11" fmla="*/ 6 h 9"/>
                            <a:gd name="T12" fmla="*/ 1 w 10"/>
                            <a:gd name="T13" fmla="*/ 8 h 9"/>
                            <a:gd name="T14" fmla="*/ 3 w 10"/>
                            <a:gd name="T15" fmla="*/ 9 h 9"/>
                            <a:gd name="T16" fmla="*/ 5 w 10"/>
                            <a:gd name="T17" fmla="*/ 9 h 9"/>
                            <a:gd name="T18" fmla="*/ 7 w 10"/>
                            <a:gd name="T19" fmla="*/ 9 h 9"/>
                            <a:gd name="T20" fmla="*/ 8 w 10"/>
                            <a:gd name="T21" fmla="*/ 8 h 9"/>
                            <a:gd name="T22" fmla="*/ 9 w 10"/>
                            <a:gd name="T23" fmla="*/ 6 h 9"/>
                            <a:gd name="T24" fmla="*/ 10 w 10"/>
                            <a:gd name="T25" fmla="*/ 4 h 9"/>
                            <a:gd name="T26" fmla="*/ 9 w 10"/>
                            <a:gd name="T27" fmla="*/ 2 h 9"/>
                            <a:gd name="T28" fmla="*/ 8 w 10"/>
                            <a:gd name="T29" fmla="*/ 1 h 9"/>
                            <a:gd name="T30" fmla="*/ 7 w 10"/>
                            <a:gd name="T31" fmla="*/ 0 h 9"/>
                            <a:gd name="T32" fmla="*/ 5 w 10"/>
                            <a:gd name="T33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5" y="0"/>
                              </a:move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10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76"/>
                      <wps:cNvSpPr>
                        <a:spLocks/>
                      </wps:cNvSpPr>
                      <wps:spPr bwMode="auto">
                        <a:xfrm>
                          <a:off x="898525" y="702945"/>
                          <a:ext cx="6350" cy="5715"/>
                        </a:xfrm>
                        <a:custGeom>
                          <a:avLst/>
                          <a:gdLst>
                            <a:gd name="T0" fmla="*/ 4 w 10"/>
                            <a:gd name="T1" fmla="*/ 0 h 9"/>
                            <a:gd name="T2" fmla="*/ 3 w 10"/>
                            <a:gd name="T3" fmla="*/ 0 h 9"/>
                            <a:gd name="T4" fmla="*/ 1 w 10"/>
                            <a:gd name="T5" fmla="*/ 1 h 9"/>
                            <a:gd name="T6" fmla="*/ 0 w 10"/>
                            <a:gd name="T7" fmla="*/ 2 h 9"/>
                            <a:gd name="T8" fmla="*/ 0 w 10"/>
                            <a:gd name="T9" fmla="*/ 4 h 9"/>
                            <a:gd name="T10" fmla="*/ 0 w 10"/>
                            <a:gd name="T11" fmla="*/ 6 h 9"/>
                            <a:gd name="T12" fmla="*/ 1 w 10"/>
                            <a:gd name="T13" fmla="*/ 7 h 9"/>
                            <a:gd name="T14" fmla="*/ 3 w 10"/>
                            <a:gd name="T15" fmla="*/ 8 h 9"/>
                            <a:gd name="T16" fmla="*/ 4 w 10"/>
                            <a:gd name="T17" fmla="*/ 9 h 9"/>
                            <a:gd name="T18" fmla="*/ 6 w 10"/>
                            <a:gd name="T19" fmla="*/ 8 h 9"/>
                            <a:gd name="T20" fmla="*/ 9 w 10"/>
                            <a:gd name="T21" fmla="*/ 7 h 9"/>
                            <a:gd name="T22" fmla="*/ 10 w 10"/>
                            <a:gd name="T23" fmla="*/ 6 h 9"/>
                            <a:gd name="T24" fmla="*/ 10 w 10"/>
                            <a:gd name="T25" fmla="*/ 4 h 9"/>
                            <a:gd name="T26" fmla="*/ 10 w 10"/>
                            <a:gd name="T27" fmla="*/ 2 h 9"/>
                            <a:gd name="T28" fmla="*/ 9 w 10"/>
                            <a:gd name="T29" fmla="*/ 1 h 9"/>
                            <a:gd name="T30" fmla="*/ 6 w 10"/>
                            <a:gd name="T31" fmla="*/ 0 h 9"/>
                            <a:gd name="T32" fmla="*/ 4 w 10"/>
                            <a:gd name="T33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9"/>
                              </a:lnTo>
                              <a:lnTo>
                                <a:pt x="6" y="8"/>
                              </a:lnTo>
                              <a:lnTo>
                                <a:pt x="9" y="7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77"/>
                      <wps:cNvSpPr>
                        <a:spLocks/>
                      </wps:cNvSpPr>
                      <wps:spPr bwMode="auto">
                        <a:xfrm>
                          <a:off x="918845" y="706120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9 h 9"/>
                            <a:gd name="T4" fmla="*/ 7 w 8"/>
                            <a:gd name="T5" fmla="*/ 8 h 9"/>
                            <a:gd name="T6" fmla="*/ 8 w 8"/>
                            <a:gd name="T7" fmla="*/ 7 h 9"/>
                            <a:gd name="T8" fmla="*/ 8 w 8"/>
                            <a:gd name="T9" fmla="*/ 4 h 9"/>
                            <a:gd name="T10" fmla="*/ 8 w 8"/>
                            <a:gd name="T11" fmla="*/ 3 h 9"/>
                            <a:gd name="T12" fmla="*/ 7 w 8"/>
                            <a:gd name="T13" fmla="*/ 1 h 9"/>
                            <a:gd name="T14" fmla="*/ 6 w 8"/>
                            <a:gd name="T15" fmla="*/ 0 h 9"/>
                            <a:gd name="T16" fmla="*/ 4 w 8"/>
                            <a:gd name="T17" fmla="*/ 0 h 9"/>
                            <a:gd name="T18" fmla="*/ 2 w 8"/>
                            <a:gd name="T19" fmla="*/ 0 h 9"/>
                            <a:gd name="T20" fmla="*/ 1 w 8"/>
                            <a:gd name="T21" fmla="*/ 1 h 9"/>
                            <a:gd name="T22" fmla="*/ 0 w 8"/>
                            <a:gd name="T23" fmla="*/ 3 h 9"/>
                            <a:gd name="T24" fmla="*/ 0 w 8"/>
                            <a:gd name="T25" fmla="*/ 4 h 9"/>
                            <a:gd name="T26" fmla="*/ 0 w 8"/>
                            <a:gd name="T27" fmla="*/ 7 h 9"/>
                            <a:gd name="T28" fmla="*/ 1 w 8"/>
                            <a:gd name="T29" fmla="*/ 8 h 9"/>
                            <a:gd name="T30" fmla="*/ 2 w 8"/>
                            <a:gd name="T31" fmla="*/ 9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78"/>
                      <wps:cNvSpPr>
                        <a:spLocks/>
                      </wps:cNvSpPr>
                      <wps:spPr bwMode="auto">
                        <a:xfrm>
                          <a:off x="941070" y="707390"/>
                          <a:ext cx="5715" cy="6350"/>
                        </a:xfrm>
                        <a:custGeom>
                          <a:avLst/>
                          <a:gdLst>
                            <a:gd name="T0" fmla="*/ 5 w 9"/>
                            <a:gd name="T1" fmla="*/ 0 h 10"/>
                            <a:gd name="T2" fmla="*/ 3 w 9"/>
                            <a:gd name="T3" fmla="*/ 1 h 10"/>
                            <a:gd name="T4" fmla="*/ 2 w 9"/>
                            <a:gd name="T5" fmla="*/ 2 h 10"/>
                            <a:gd name="T6" fmla="*/ 0 w 9"/>
                            <a:gd name="T7" fmla="*/ 3 h 10"/>
                            <a:gd name="T8" fmla="*/ 0 w 9"/>
                            <a:gd name="T9" fmla="*/ 6 h 10"/>
                            <a:gd name="T10" fmla="*/ 0 w 9"/>
                            <a:gd name="T11" fmla="*/ 7 h 10"/>
                            <a:gd name="T12" fmla="*/ 2 w 9"/>
                            <a:gd name="T13" fmla="*/ 9 h 10"/>
                            <a:gd name="T14" fmla="*/ 3 w 9"/>
                            <a:gd name="T15" fmla="*/ 10 h 10"/>
                            <a:gd name="T16" fmla="*/ 5 w 9"/>
                            <a:gd name="T17" fmla="*/ 10 h 10"/>
                            <a:gd name="T18" fmla="*/ 7 w 9"/>
                            <a:gd name="T19" fmla="*/ 10 h 10"/>
                            <a:gd name="T20" fmla="*/ 8 w 9"/>
                            <a:gd name="T21" fmla="*/ 9 h 10"/>
                            <a:gd name="T22" fmla="*/ 9 w 9"/>
                            <a:gd name="T23" fmla="*/ 7 h 10"/>
                            <a:gd name="T24" fmla="*/ 9 w 9"/>
                            <a:gd name="T25" fmla="*/ 6 h 10"/>
                            <a:gd name="T26" fmla="*/ 9 w 9"/>
                            <a:gd name="T27" fmla="*/ 3 h 10"/>
                            <a:gd name="T28" fmla="*/ 8 w 9"/>
                            <a:gd name="T29" fmla="*/ 2 h 10"/>
                            <a:gd name="T30" fmla="*/ 7 w 9"/>
                            <a:gd name="T31" fmla="*/ 1 h 10"/>
                            <a:gd name="T32" fmla="*/ 5 w 9"/>
                            <a:gd name="T33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5" y="0"/>
                              </a:move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8" y="9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79"/>
                      <wps:cNvSpPr>
                        <a:spLocks/>
                      </wps:cNvSpPr>
                      <wps:spPr bwMode="auto">
                        <a:xfrm>
                          <a:off x="896620" y="855345"/>
                          <a:ext cx="15240" cy="26670"/>
                        </a:xfrm>
                        <a:custGeom>
                          <a:avLst/>
                          <a:gdLst>
                            <a:gd name="T0" fmla="*/ 13 w 24"/>
                            <a:gd name="T1" fmla="*/ 24 h 42"/>
                            <a:gd name="T2" fmla="*/ 17 w 24"/>
                            <a:gd name="T3" fmla="*/ 30 h 42"/>
                            <a:gd name="T4" fmla="*/ 19 w 24"/>
                            <a:gd name="T5" fmla="*/ 35 h 42"/>
                            <a:gd name="T6" fmla="*/ 21 w 24"/>
                            <a:gd name="T7" fmla="*/ 40 h 42"/>
                            <a:gd name="T8" fmla="*/ 22 w 24"/>
                            <a:gd name="T9" fmla="*/ 42 h 42"/>
                            <a:gd name="T10" fmla="*/ 24 w 24"/>
                            <a:gd name="T11" fmla="*/ 31 h 42"/>
                            <a:gd name="T12" fmla="*/ 20 w 24"/>
                            <a:gd name="T13" fmla="*/ 25 h 42"/>
                            <a:gd name="T14" fmla="*/ 14 w 24"/>
                            <a:gd name="T15" fmla="*/ 16 h 42"/>
                            <a:gd name="T16" fmla="*/ 8 w 24"/>
                            <a:gd name="T17" fmla="*/ 8 h 42"/>
                            <a:gd name="T18" fmla="*/ 5 w 24"/>
                            <a:gd name="T19" fmla="*/ 3 h 42"/>
                            <a:gd name="T20" fmla="*/ 4 w 24"/>
                            <a:gd name="T21" fmla="*/ 1 h 42"/>
                            <a:gd name="T22" fmla="*/ 4 w 24"/>
                            <a:gd name="T23" fmla="*/ 0 h 42"/>
                            <a:gd name="T24" fmla="*/ 0 w 24"/>
                            <a:gd name="T25" fmla="*/ 0 h 42"/>
                            <a:gd name="T26" fmla="*/ 0 w 24"/>
                            <a:gd name="T27" fmla="*/ 3 h 42"/>
                            <a:gd name="T28" fmla="*/ 1 w 24"/>
                            <a:gd name="T29" fmla="*/ 9 h 42"/>
                            <a:gd name="T30" fmla="*/ 6 w 24"/>
                            <a:gd name="T31" fmla="*/ 16 h 42"/>
                            <a:gd name="T32" fmla="*/ 13 w 24"/>
                            <a:gd name="T33" fmla="*/ 24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" h="42">
                              <a:moveTo>
                                <a:pt x="13" y="24"/>
                              </a:moveTo>
                              <a:lnTo>
                                <a:pt x="17" y="30"/>
                              </a:lnTo>
                              <a:lnTo>
                                <a:pt x="19" y="35"/>
                              </a:lnTo>
                              <a:lnTo>
                                <a:pt x="21" y="40"/>
                              </a:lnTo>
                              <a:lnTo>
                                <a:pt x="22" y="42"/>
                              </a:lnTo>
                              <a:lnTo>
                                <a:pt x="24" y="31"/>
                              </a:lnTo>
                              <a:lnTo>
                                <a:pt x="20" y="25"/>
                              </a:lnTo>
                              <a:lnTo>
                                <a:pt x="14" y="16"/>
                              </a:lnTo>
                              <a:lnTo>
                                <a:pt x="8" y="8"/>
                              </a:lnTo>
                              <a:lnTo>
                                <a:pt x="5" y="3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" y="9"/>
                              </a:lnTo>
                              <a:lnTo>
                                <a:pt x="6" y="16"/>
                              </a:lnTo>
                              <a:lnTo>
                                <a:pt x="13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80"/>
                      <wps:cNvSpPr>
                        <a:spLocks noEditPoints="1"/>
                      </wps:cNvSpPr>
                      <wps:spPr bwMode="auto">
                        <a:xfrm>
                          <a:off x="869315" y="879475"/>
                          <a:ext cx="79375" cy="52705"/>
                        </a:xfrm>
                        <a:custGeom>
                          <a:avLst/>
                          <a:gdLst>
                            <a:gd name="T0" fmla="*/ 40 w 125"/>
                            <a:gd name="T1" fmla="*/ 64 h 83"/>
                            <a:gd name="T2" fmla="*/ 38 w 125"/>
                            <a:gd name="T3" fmla="*/ 60 h 83"/>
                            <a:gd name="T4" fmla="*/ 38 w 125"/>
                            <a:gd name="T5" fmla="*/ 56 h 83"/>
                            <a:gd name="T6" fmla="*/ 38 w 125"/>
                            <a:gd name="T7" fmla="*/ 52 h 83"/>
                            <a:gd name="T8" fmla="*/ 38 w 125"/>
                            <a:gd name="T9" fmla="*/ 51 h 83"/>
                            <a:gd name="T10" fmla="*/ 40 w 125"/>
                            <a:gd name="T11" fmla="*/ 52 h 83"/>
                            <a:gd name="T12" fmla="*/ 45 w 125"/>
                            <a:gd name="T13" fmla="*/ 53 h 83"/>
                            <a:gd name="T14" fmla="*/ 49 w 125"/>
                            <a:gd name="T15" fmla="*/ 57 h 83"/>
                            <a:gd name="T16" fmla="*/ 52 w 125"/>
                            <a:gd name="T17" fmla="*/ 60 h 83"/>
                            <a:gd name="T18" fmla="*/ 62 w 125"/>
                            <a:gd name="T19" fmla="*/ 64 h 83"/>
                            <a:gd name="T20" fmla="*/ 69 w 125"/>
                            <a:gd name="T21" fmla="*/ 68 h 83"/>
                            <a:gd name="T22" fmla="*/ 67 w 125"/>
                            <a:gd name="T23" fmla="*/ 68 h 83"/>
                            <a:gd name="T24" fmla="*/ 63 w 125"/>
                            <a:gd name="T25" fmla="*/ 71 h 83"/>
                            <a:gd name="T26" fmla="*/ 56 w 125"/>
                            <a:gd name="T27" fmla="*/ 74 h 83"/>
                            <a:gd name="T28" fmla="*/ 51 w 125"/>
                            <a:gd name="T29" fmla="*/ 76 h 83"/>
                            <a:gd name="T30" fmla="*/ 47 w 125"/>
                            <a:gd name="T31" fmla="*/ 71 h 83"/>
                            <a:gd name="T32" fmla="*/ 40 w 125"/>
                            <a:gd name="T33" fmla="*/ 64 h 83"/>
                            <a:gd name="T34" fmla="*/ 28 w 125"/>
                            <a:gd name="T35" fmla="*/ 78 h 83"/>
                            <a:gd name="T36" fmla="*/ 12 w 125"/>
                            <a:gd name="T37" fmla="*/ 74 h 83"/>
                            <a:gd name="T38" fmla="*/ 2 w 125"/>
                            <a:gd name="T39" fmla="*/ 72 h 83"/>
                            <a:gd name="T40" fmla="*/ 0 w 125"/>
                            <a:gd name="T41" fmla="*/ 76 h 83"/>
                            <a:gd name="T42" fmla="*/ 3 w 125"/>
                            <a:gd name="T43" fmla="*/ 77 h 83"/>
                            <a:gd name="T44" fmla="*/ 11 w 125"/>
                            <a:gd name="T45" fmla="*/ 79 h 83"/>
                            <a:gd name="T46" fmla="*/ 23 w 125"/>
                            <a:gd name="T47" fmla="*/ 82 h 83"/>
                            <a:gd name="T48" fmla="*/ 36 w 125"/>
                            <a:gd name="T49" fmla="*/ 83 h 83"/>
                            <a:gd name="T50" fmla="*/ 42 w 125"/>
                            <a:gd name="T51" fmla="*/ 83 h 83"/>
                            <a:gd name="T52" fmla="*/ 49 w 125"/>
                            <a:gd name="T53" fmla="*/ 81 h 83"/>
                            <a:gd name="T54" fmla="*/ 57 w 125"/>
                            <a:gd name="T55" fmla="*/ 80 h 83"/>
                            <a:gd name="T56" fmla="*/ 63 w 125"/>
                            <a:gd name="T57" fmla="*/ 77 h 83"/>
                            <a:gd name="T58" fmla="*/ 74 w 125"/>
                            <a:gd name="T59" fmla="*/ 72 h 83"/>
                            <a:gd name="T60" fmla="*/ 78 w 125"/>
                            <a:gd name="T61" fmla="*/ 71 h 83"/>
                            <a:gd name="T62" fmla="*/ 87 w 125"/>
                            <a:gd name="T63" fmla="*/ 73 h 83"/>
                            <a:gd name="T64" fmla="*/ 105 w 125"/>
                            <a:gd name="T65" fmla="*/ 78 h 83"/>
                            <a:gd name="T66" fmla="*/ 119 w 125"/>
                            <a:gd name="T67" fmla="*/ 77 h 83"/>
                            <a:gd name="T68" fmla="*/ 125 w 125"/>
                            <a:gd name="T69" fmla="*/ 76 h 83"/>
                            <a:gd name="T70" fmla="*/ 121 w 125"/>
                            <a:gd name="T71" fmla="*/ 70 h 83"/>
                            <a:gd name="T72" fmla="*/ 116 w 125"/>
                            <a:gd name="T73" fmla="*/ 71 h 83"/>
                            <a:gd name="T74" fmla="*/ 106 w 125"/>
                            <a:gd name="T75" fmla="*/ 72 h 83"/>
                            <a:gd name="T76" fmla="*/ 97 w 125"/>
                            <a:gd name="T77" fmla="*/ 70 h 83"/>
                            <a:gd name="T78" fmla="*/ 84 w 125"/>
                            <a:gd name="T79" fmla="*/ 67 h 83"/>
                            <a:gd name="T80" fmla="*/ 70 w 125"/>
                            <a:gd name="T81" fmla="*/ 62 h 83"/>
                            <a:gd name="T82" fmla="*/ 59 w 125"/>
                            <a:gd name="T83" fmla="*/ 57 h 83"/>
                            <a:gd name="T84" fmla="*/ 46 w 125"/>
                            <a:gd name="T85" fmla="*/ 48 h 83"/>
                            <a:gd name="T86" fmla="*/ 41 w 125"/>
                            <a:gd name="T87" fmla="*/ 46 h 83"/>
                            <a:gd name="T88" fmla="*/ 42 w 125"/>
                            <a:gd name="T89" fmla="*/ 34 h 83"/>
                            <a:gd name="T90" fmla="*/ 44 w 125"/>
                            <a:gd name="T91" fmla="*/ 20 h 83"/>
                            <a:gd name="T92" fmla="*/ 47 w 125"/>
                            <a:gd name="T93" fmla="*/ 9 h 83"/>
                            <a:gd name="T94" fmla="*/ 49 w 125"/>
                            <a:gd name="T95" fmla="*/ 2 h 83"/>
                            <a:gd name="T96" fmla="*/ 44 w 125"/>
                            <a:gd name="T97" fmla="*/ 0 h 83"/>
                            <a:gd name="T98" fmla="*/ 41 w 125"/>
                            <a:gd name="T99" fmla="*/ 8 h 83"/>
                            <a:gd name="T100" fmla="*/ 38 w 125"/>
                            <a:gd name="T101" fmla="*/ 21 h 83"/>
                            <a:gd name="T102" fmla="*/ 36 w 125"/>
                            <a:gd name="T103" fmla="*/ 36 h 83"/>
                            <a:gd name="T104" fmla="*/ 34 w 125"/>
                            <a:gd name="T105" fmla="*/ 50 h 83"/>
                            <a:gd name="T106" fmla="*/ 32 w 125"/>
                            <a:gd name="T107" fmla="*/ 56 h 83"/>
                            <a:gd name="T108" fmla="*/ 34 w 125"/>
                            <a:gd name="T109" fmla="*/ 60 h 83"/>
                            <a:gd name="T110" fmla="*/ 35 w 125"/>
                            <a:gd name="T111" fmla="*/ 64 h 83"/>
                            <a:gd name="T112" fmla="*/ 37 w 125"/>
                            <a:gd name="T113" fmla="*/ 68 h 83"/>
                            <a:gd name="T114" fmla="*/ 42 w 125"/>
                            <a:gd name="T115" fmla="*/ 73 h 83"/>
                            <a:gd name="T116" fmla="*/ 44 w 125"/>
                            <a:gd name="T117" fmla="*/ 77 h 83"/>
                            <a:gd name="T118" fmla="*/ 39 w 125"/>
                            <a:gd name="T119" fmla="*/ 78 h 83"/>
                            <a:gd name="T120" fmla="*/ 28 w 125"/>
                            <a:gd name="T121" fmla="*/ 78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25" h="83">
                              <a:moveTo>
                                <a:pt x="40" y="64"/>
                              </a:moveTo>
                              <a:lnTo>
                                <a:pt x="38" y="60"/>
                              </a:lnTo>
                              <a:lnTo>
                                <a:pt x="38" y="56"/>
                              </a:lnTo>
                              <a:lnTo>
                                <a:pt x="38" y="52"/>
                              </a:lnTo>
                              <a:lnTo>
                                <a:pt x="38" y="51"/>
                              </a:lnTo>
                              <a:lnTo>
                                <a:pt x="40" y="52"/>
                              </a:lnTo>
                              <a:lnTo>
                                <a:pt x="45" y="53"/>
                              </a:lnTo>
                              <a:lnTo>
                                <a:pt x="49" y="57"/>
                              </a:lnTo>
                              <a:lnTo>
                                <a:pt x="52" y="60"/>
                              </a:lnTo>
                              <a:lnTo>
                                <a:pt x="62" y="64"/>
                              </a:lnTo>
                              <a:lnTo>
                                <a:pt x="69" y="68"/>
                              </a:lnTo>
                              <a:lnTo>
                                <a:pt x="67" y="68"/>
                              </a:lnTo>
                              <a:lnTo>
                                <a:pt x="63" y="71"/>
                              </a:lnTo>
                              <a:lnTo>
                                <a:pt x="56" y="74"/>
                              </a:lnTo>
                              <a:lnTo>
                                <a:pt x="51" y="76"/>
                              </a:lnTo>
                              <a:lnTo>
                                <a:pt x="47" y="71"/>
                              </a:lnTo>
                              <a:lnTo>
                                <a:pt x="40" y="64"/>
                              </a:lnTo>
                              <a:close/>
                              <a:moveTo>
                                <a:pt x="28" y="78"/>
                              </a:moveTo>
                              <a:lnTo>
                                <a:pt x="12" y="74"/>
                              </a:lnTo>
                              <a:lnTo>
                                <a:pt x="2" y="72"/>
                              </a:lnTo>
                              <a:lnTo>
                                <a:pt x="0" y="76"/>
                              </a:lnTo>
                              <a:lnTo>
                                <a:pt x="3" y="77"/>
                              </a:lnTo>
                              <a:lnTo>
                                <a:pt x="11" y="79"/>
                              </a:lnTo>
                              <a:lnTo>
                                <a:pt x="23" y="82"/>
                              </a:lnTo>
                              <a:lnTo>
                                <a:pt x="36" y="83"/>
                              </a:lnTo>
                              <a:lnTo>
                                <a:pt x="42" y="83"/>
                              </a:lnTo>
                              <a:lnTo>
                                <a:pt x="49" y="81"/>
                              </a:lnTo>
                              <a:lnTo>
                                <a:pt x="57" y="80"/>
                              </a:lnTo>
                              <a:lnTo>
                                <a:pt x="63" y="77"/>
                              </a:lnTo>
                              <a:lnTo>
                                <a:pt x="74" y="72"/>
                              </a:lnTo>
                              <a:lnTo>
                                <a:pt x="78" y="71"/>
                              </a:lnTo>
                              <a:lnTo>
                                <a:pt x="87" y="73"/>
                              </a:lnTo>
                              <a:lnTo>
                                <a:pt x="105" y="78"/>
                              </a:lnTo>
                              <a:lnTo>
                                <a:pt x="119" y="77"/>
                              </a:lnTo>
                              <a:lnTo>
                                <a:pt x="125" y="76"/>
                              </a:lnTo>
                              <a:lnTo>
                                <a:pt x="121" y="70"/>
                              </a:lnTo>
                              <a:lnTo>
                                <a:pt x="116" y="71"/>
                              </a:lnTo>
                              <a:lnTo>
                                <a:pt x="106" y="72"/>
                              </a:lnTo>
                              <a:lnTo>
                                <a:pt x="97" y="70"/>
                              </a:lnTo>
                              <a:lnTo>
                                <a:pt x="84" y="67"/>
                              </a:lnTo>
                              <a:lnTo>
                                <a:pt x="70" y="62"/>
                              </a:lnTo>
                              <a:lnTo>
                                <a:pt x="59" y="57"/>
                              </a:lnTo>
                              <a:lnTo>
                                <a:pt x="46" y="48"/>
                              </a:lnTo>
                              <a:lnTo>
                                <a:pt x="41" y="46"/>
                              </a:lnTo>
                              <a:lnTo>
                                <a:pt x="42" y="34"/>
                              </a:lnTo>
                              <a:lnTo>
                                <a:pt x="44" y="20"/>
                              </a:lnTo>
                              <a:lnTo>
                                <a:pt x="47" y="9"/>
                              </a:lnTo>
                              <a:lnTo>
                                <a:pt x="49" y="2"/>
                              </a:lnTo>
                              <a:lnTo>
                                <a:pt x="44" y="0"/>
                              </a:lnTo>
                              <a:lnTo>
                                <a:pt x="41" y="8"/>
                              </a:lnTo>
                              <a:lnTo>
                                <a:pt x="38" y="21"/>
                              </a:lnTo>
                              <a:lnTo>
                                <a:pt x="36" y="36"/>
                              </a:lnTo>
                              <a:lnTo>
                                <a:pt x="34" y="50"/>
                              </a:lnTo>
                              <a:lnTo>
                                <a:pt x="32" y="56"/>
                              </a:lnTo>
                              <a:lnTo>
                                <a:pt x="34" y="60"/>
                              </a:lnTo>
                              <a:lnTo>
                                <a:pt x="35" y="64"/>
                              </a:lnTo>
                              <a:lnTo>
                                <a:pt x="37" y="68"/>
                              </a:lnTo>
                              <a:lnTo>
                                <a:pt x="42" y="73"/>
                              </a:lnTo>
                              <a:lnTo>
                                <a:pt x="44" y="77"/>
                              </a:lnTo>
                              <a:lnTo>
                                <a:pt x="39" y="78"/>
                              </a:lnTo>
                              <a:lnTo>
                                <a:pt x="28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81"/>
                      <wps:cNvSpPr>
                        <a:spLocks/>
                      </wps:cNvSpPr>
                      <wps:spPr bwMode="auto">
                        <a:xfrm>
                          <a:off x="855345" y="962025"/>
                          <a:ext cx="13970" cy="14605"/>
                        </a:xfrm>
                        <a:custGeom>
                          <a:avLst/>
                          <a:gdLst>
                            <a:gd name="T0" fmla="*/ 10 w 22"/>
                            <a:gd name="T1" fmla="*/ 23 h 23"/>
                            <a:gd name="T2" fmla="*/ 14 w 22"/>
                            <a:gd name="T3" fmla="*/ 22 h 23"/>
                            <a:gd name="T4" fmla="*/ 19 w 22"/>
                            <a:gd name="T5" fmla="*/ 20 h 23"/>
                            <a:gd name="T6" fmla="*/ 21 w 22"/>
                            <a:gd name="T7" fmla="*/ 16 h 23"/>
                            <a:gd name="T8" fmla="*/ 22 w 22"/>
                            <a:gd name="T9" fmla="*/ 12 h 23"/>
                            <a:gd name="T10" fmla="*/ 21 w 22"/>
                            <a:gd name="T11" fmla="*/ 8 h 23"/>
                            <a:gd name="T12" fmla="*/ 19 w 22"/>
                            <a:gd name="T13" fmla="*/ 4 h 23"/>
                            <a:gd name="T14" fmla="*/ 14 w 22"/>
                            <a:gd name="T15" fmla="*/ 1 h 23"/>
                            <a:gd name="T16" fmla="*/ 10 w 22"/>
                            <a:gd name="T17" fmla="*/ 0 h 23"/>
                            <a:gd name="T18" fmla="*/ 6 w 22"/>
                            <a:gd name="T19" fmla="*/ 1 h 23"/>
                            <a:gd name="T20" fmla="*/ 3 w 22"/>
                            <a:gd name="T21" fmla="*/ 4 h 23"/>
                            <a:gd name="T22" fmla="*/ 0 w 22"/>
                            <a:gd name="T23" fmla="*/ 8 h 23"/>
                            <a:gd name="T24" fmla="*/ 0 w 22"/>
                            <a:gd name="T25" fmla="*/ 12 h 23"/>
                            <a:gd name="T26" fmla="*/ 0 w 22"/>
                            <a:gd name="T27" fmla="*/ 16 h 23"/>
                            <a:gd name="T28" fmla="*/ 3 w 22"/>
                            <a:gd name="T29" fmla="*/ 20 h 23"/>
                            <a:gd name="T30" fmla="*/ 6 w 22"/>
                            <a:gd name="T31" fmla="*/ 22 h 23"/>
                            <a:gd name="T32" fmla="*/ 10 w 22"/>
                            <a:gd name="T33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3">
                              <a:moveTo>
                                <a:pt x="10" y="23"/>
                              </a:moveTo>
                              <a:lnTo>
                                <a:pt x="14" y="22"/>
                              </a:lnTo>
                              <a:lnTo>
                                <a:pt x="19" y="20"/>
                              </a:lnTo>
                              <a:lnTo>
                                <a:pt x="21" y="16"/>
                              </a:lnTo>
                              <a:lnTo>
                                <a:pt x="22" y="12"/>
                              </a:lnTo>
                              <a:lnTo>
                                <a:pt x="21" y="8"/>
                              </a:lnTo>
                              <a:lnTo>
                                <a:pt x="19" y="4"/>
                              </a:lnTo>
                              <a:lnTo>
                                <a:pt x="14" y="1"/>
                              </a:lnTo>
                              <a:lnTo>
                                <a:pt x="10" y="0"/>
                              </a:lnTo>
                              <a:lnTo>
                                <a:pt x="6" y="1"/>
                              </a:lnTo>
                              <a:lnTo>
                                <a:pt x="3" y="4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3" y="20"/>
                              </a:lnTo>
                              <a:lnTo>
                                <a:pt x="6" y="22"/>
                              </a:lnTo>
                              <a:lnTo>
                                <a:pt x="1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82"/>
                      <wps:cNvSpPr>
                        <a:spLocks/>
                      </wps:cNvSpPr>
                      <wps:spPr bwMode="auto">
                        <a:xfrm>
                          <a:off x="904875" y="962025"/>
                          <a:ext cx="13970" cy="13970"/>
                        </a:xfrm>
                        <a:custGeom>
                          <a:avLst/>
                          <a:gdLst>
                            <a:gd name="T0" fmla="*/ 10 w 22"/>
                            <a:gd name="T1" fmla="*/ 0 h 22"/>
                            <a:gd name="T2" fmla="*/ 6 w 22"/>
                            <a:gd name="T3" fmla="*/ 1 h 22"/>
                            <a:gd name="T4" fmla="*/ 3 w 22"/>
                            <a:gd name="T5" fmla="*/ 3 h 22"/>
                            <a:gd name="T6" fmla="*/ 1 w 22"/>
                            <a:gd name="T7" fmla="*/ 7 h 22"/>
                            <a:gd name="T8" fmla="*/ 0 w 22"/>
                            <a:gd name="T9" fmla="*/ 12 h 22"/>
                            <a:gd name="T10" fmla="*/ 1 w 22"/>
                            <a:gd name="T11" fmla="*/ 16 h 22"/>
                            <a:gd name="T12" fmla="*/ 3 w 22"/>
                            <a:gd name="T13" fmla="*/ 19 h 22"/>
                            <a:gd name="T14" fmla="*/ 6 w 22"/>
                            <a:gd name="T15" fmla="*/ 21 h 22"/>
                            <a:gd name="T16" fmla="*/ 10 w 22"/>
                            <a:gd name="T17" fmla="*/ 22 h 22"/>
                            <a:gd name="T18" fmla="*/ 14 w 22"/>
                            <a:gd name="T19" fmla="*/ 21 h 22"/>
                            <a:gd name="T20" fmla="*/ 19 w 22"/>
                            <a:gd name="T21" fmla="*/ 19 h 22"/>
                            <a:gd name="T22" fmla="*/ 21 w 22"/>
                            <a:gd name="T23" fmla="*/ 16 h 22"/>
                            <a:gd name="T24" fmla="*/ 22 w 22"/>
                            <a:gd name="T25" fmla="*/ 12 h 22"/>
                            <a:gd name="T26" fmla="*/ 21 w 22"/>
                            <a:gd name="T27" fmla="*/ 7 h 22"/>
                            <a:gd name="T28" fmla="*/ 19 w 22"/>
                            <a:gd name="T29" fmla="*/ 3 h 22"/>
                            <a:gd name="T30" fmla="*/ 14 w 22"/>
                            <a:gd name="T31" fmla="*/ 1 h 22"/>
                            <a:gd name="T32" fmla="*/ 10 w 22"/>
                            <a:gd name="T33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2">
                              <a:moveTo>
                                <a:pt x="10" y="0"/>
                              </a:moveTo>
                              <a:lnTo>
                                <a:pt x="6" y="1"/>
                              </a:lnTo>
                              <a:lnTo>
                                <a:pt x="3" y="3"/>
                              </a:lnTo>
                              <a:lnTo>
                                <a:pt x="1" y="7"/>
                              </a:lnTo>
                              <a:lnTo>
                                <a:pt x="0" y="12"/>
                              </a:lnTo>
                              <a:lnTo>
                                <a:pt x="1" y="16"/>
                              </a:lnTo>
                              <a:lnTo>
                                <a:pt x="3" y="19"/>
                              </a:lnTo>
                              <a:lnTo>
                                <a:pt x="6" y="21"/>
                              </a:lnTo>
                              <a:lnTo>
                                <a:pt x="10" y="22"/>
                              </a:lnTo>
                              <a:lnTo>
                                <a:pt x="14" y="21"/>
                              </a:lnTo>
                              <a:lnTo>
                                <a:pt x="19" y="19"/>
                              </a:lnTo>
                              <a:lnTo>
                                <a:pt x="21" y="16"/>
                              </a:lnTo>
                              <a:lnTo>
                                <a:pt x="22" y="12"/>
                              </a:lnTo>
                              <a:lnTo>
                                <a:pt x="21" y="7"/>
                              </a:lnTo>
                              <a:lnTo>
                                <a:pt x="19" y="3"/>
                              </a:lnTo>
                              <a:lnTo>
                                <a:pt x="14" y="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83"/>
                      <wps:cNvSpPr>
                        <a:spLocks/>
                      </wps:cNvSpPr>
                      <wps:spPr bwMode="auto">
                        <a:xfrm>
                          <a:off x="953135" y="960755"/>
                          <a:ext cx="14605" cy="13970"/>
                        </a:xfrm>
                        <a:custGeom>
                          <a:avLst/>
                          <a:gdLst>
                            <a:gd name="T0" fmla="*/ 0 w 23"/>
                            <a:gd name="T1" fmla="*/ 11 h 22"/>
                            <a:gd name="T2" fmla="*/ 1 w 23"/>
                            <a:gd name="T3" fmla="*/ 16 h 22"/>
                            <a:gd name="T4" fmla="*/ 4 w 23"/>
                            <a:gd name="T5" fmla="*/ 19 h 22"/>
                            <a:gd name="T6" fmla="*/ 8 w 23"/>
                            <a:gd name="T7" fmla="*/ 21 h 22"/>
                            <a:gd name="T8" fmla="*/ 12 w 23"/>
                            <a:gd name="T9" fmla="*/ 22 h 22"/>
                            <a:gd name="T10" fmla="*/ 16 w 23"/>
                            <a:gd name="T11" fmla="*/ 21 h 22"/>
                            <a:gd name="T12" fmla="*/ 19 w 23"/>
                            <a:gd name="T13" fmla="*/ 19 h 22"/>
                            <a:gd name="T14" fmla="*/ 21 w 23"/>
                            <a:gd name="T15" fmla="*/ 16 h 22"/>
                            <a:gd name="T16" fmla="*/ 23 w 23"/>
                            <a:gd name="T17" fmla="*/ 11 h 22"/>
                            <a:gd name="T18" fmla="*/ 21 w 23"/>
                            <a:gd name="T19" fmla="*/ 6 h 22"/>
                            <a:gd name="T20" fmla="*/ 19 w 23"/>
                            <a:gd name="T21" fmla="*/ 3 h 22"/>
                            <a:gd name="T22" fmla="*/ 16 w 23"/>
                            <a:gd name="T23" fmla="*/ 1 h 22"/>
                            <a:gd name="T24" fmla="*/ 12 w 23"/>
                            <a:gd name="T25" fmla="*/ 0 h 22"/>
                            <a:gd name="T26" fmla="*/ 8 w 23"/>
                            <a:gd name="T27" fmla="*/ 1 h 22"/>
                            <a:gd name="T28" fmla="*/ 4 w 23"/>
                            <a:gd name="T29" fmla="*/ 3 h 22"/>
                            <a:gd name="T30" fmla="*/ 1 w 23"/>
                            <a:gd name="T31" fmla="*/ 6 h 22"/>
                            <a:gd name="T32" fmla="*/ 0 w 23"/>
                            <a:gd name="T33" fmla="*/ 11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0" y="11"/>
                              </a:moveTo>
                              <a:lnTo>
                                <a:pt x="1" y="16"/>
                              </a:lnTo>
                              <a:lnTo>
                                <a:pt x="4" y="19"/>
                              </a:lnTo>
                              <a:lnTo>
                                <a:pt x="8" y="21"/>
                              </a:lnTo>
                              <a:lnTo>
                                <a:pt x="12" y="22"/>
                              </a:lnTo>
                              <a:lnTo>
                                <a:pt x="16" y="21"/>
                              </a:lnTo>
                              <a:lnTo>
                                <a:pt x="19" y="19"/>
                              </a:lnTo>
                              <a:lnTo>
                                <a:pt x="21" y="16"/>
                              </a:lnTo>
                              <a:lnTo>
                                <a:pt x="23" y="11"/>
                              </a:lnTo>
                              <a:lnTo>
                                <a:pt x="21" y="6"/>
                              </a:lnTo>
                              <a:lnTo>
                                <a:pt x="19" y="3"/>
                              </a:lnTo>
                              <a:lnTo>
                                <a:pt x="16" y="1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4" y="3"/>
                              </a:lnTo>
                              <a:lnTo>
                                <a:pt x="1" y="6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84"/>
                      <wps:cNvSpPr>
                        <a:spLocks/>
                      </wps:cNvSpPr>
                      <wps:spPr bwMode="auto">
                        <a:xfrm>
                          <a:off x="1004570" y="960120"/>
                          <a:ext cx="15240" cy="13970"/>
                        </a:xfrm>
                        <a:custGeom>
                          <a:avLst/>
                          <a:gdLst>
                            <a:gd name="T0" fmla="*/ 0 w 24"/>
                            <a:gd name="T1" fmla="*/ 12 h 22"/>
                            <a:gd name="T2" fmla="*/ 1 w 24"/>
                            <a:gd name="T3" fmla="*/ 16 h 22"/>
                            <a:gd name="T4" fmla="*/ 5 w 24"/>
                            <a:gd name="T5" fmla="*/ 19 h 22"/>
                            <a:gd name="T6" fmla="*/ 8 w 24"/>
                            <a:gd name="T7" fmla="*/ 22 h 22"/>
                            <a:gd name="T8" fmla="*/ 12 w 24"/>
                            <a:gd name="T9" fmla="*/ 22 h 22"/>
                            <a:gd name="T10" fmla="*/ 16 w 24"/>
                            <a:gd name="T11" fmla="*/ 22 h 22"/>
                            <a:gd name="T12" fmla="*/ 19 w 24"/>
                            <a:gd name="T13" fmla="*/ 19 h 22"/>
                            <a:gd name="T14" fmla="*/ 23 w 24"/>
                            <a:gd name="T15" fmla="*/ 16 h 22"/>
                            <a:gd name="T16" fmla="*/ 24 w 24"/>
                            <a:gd name="T17" fmla="*/ 12 h 22"/>
                            <a:gd name="T18" fmla="*/ 23 w 24"/>
                            <a:gd name="T19" fmla="*/ 7 h 22"/>
                            <a:gd name="T20" fmla="*/ 19 w 24"/>
                            <a:gd name="T21" fmla="*/ 3 h 22"/>
                            <a:gd name="T22" fmla="*/ 16 w 24"/>
                            <a:gd name="T23" fmla="*/ 1 h 22"/>
                            <a:gd name="T24" fmla="*/ 12 w 24"/>
                            <a:gd name="T25" fmla="*/ 0 h 22"/>
                            <a:gd name="T26" fmla="*/ 8 w 24"/>
                            <a:gd name="T27" fmla="*/ 1 h 22"/>
                            <a:gd name="T28" fmla="*/ 5 w 24"/>
                            <a:gd name="T29" fmla="*/ 3 h 22"/>
                            <a:gd name="T30" fmla="*/ 1 w 24"/>
                            <a:gd name="T31" fmla="*/ 7 h 22"/>
                            <a:gd name="T32" fmla="*/ 0 w 24"/>
                            <a:gd name="T33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" h="22">
                              <a:moveTo>
                                <a:pt x="0" y="12"/>
                              </a:moveTo>
                              <a:lnTo>
                                <a:pt x="1" y="16"/>
                              </a:lnTo>
                              <a:lnTo>
                                <a:pt x="5" y="19"/>
                              </a:lnTo>
                              <a:lnTo>
                                <a:pt x="8" y="22"/>
                              </a:lnTo>
                              <a:lnTo>
                                <a:pt x="12" y="22"/>
                              </a:lnTo>
                              <a:lnTo>
                                <a:pt x="16" y="22"/>
                              </a:lnTo>
                              <a:lnTo>
                                <a:pt x="19" y="19"/>
                              </a:lnTo>
                              <a:lnTo>
                                <a:pt x="23" y="16"/>
                              </a:lnTo>
                              <a:lnTo>
                                <a:pt x="24" y="12"/>
                              </a:lnTo>
                              <a:lnTo>
                                <a:pt x="23" y="7"/>
                              </a:lnTo>
                              <a:lnTo>
                                <a:pt x="19" y="3"/>
                              </a:lnTo>
                              <a:lnTo>
                                <a:pt x="16" y="1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3"/>
                              </a:lnTo>
                              <a:lnTo>
                                <a:pt x="1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85"/>
                      <wps:cNvSpPr>
                        <a:spLocks/>
                      </wps:cNvSpPr>
                      <wps:spPr bwMode="auto">
                        <a:xfrm>
                          <a:off x="1056005" y="938530"/>
                          <a:ext cx="12700" cy="12700"/>
                        </a:xfrm>
                        <a:custGeom>
                          <a:avLst/>
                          <a:gdLst>
                            <a:gd name="T0" fmla="*/ 16 w 20"/>
                            <a:gd name="T1" fmla="*/ 19 h 20"/>
                            <a:gd name="T2" fmla="*/ 18 w 20"/>
                            <a:gd name="T3" fmla="*/ 16 h 20"/>
                            <a:gd name="T4" fmla="*/ 20 w 20"/>
                            <a:gd name="T5" fmla="*/ 12 h 20"/>
                            <a:gd name="T6" fmla="*/ 20 w 20"/>
                            <a:gd name="T7" fmla="*/ 9 h 20"/>
                            <a:gd name="T8" fmla="*/ 18 w 20"/>
                            <a:gd name="T9" fmla="*/ 5 h 20"/>
                            <a:gd name="T10" fmla="*/ 15 w 20"/>
                            <a:gd name="T11" fmla="*/ 3 h 20"/>
                            <a:gd name="T12" fmla="*/ 12 w 20"/>
                            <a:gd name="T13" fmla="*/ 0 h 20"/>
                            <a:gd name="T14" fmla="*/ 8 w 20"/>
                            <a:gd name="T15" fmla="*/ 0 h 20"/>
                            <a:gd name="T16" fmla="*/ 5 w 20"/>
                            <a:gd name="T17" fmla="*/ 3 h 20"/>
                            <a:gd name="T18" fmla="*/ 2 w 20"/>
                            <a:gd name="T19" fmla="*/ 6 h 20"/>
                            <a:gd name="T20" fmla="*/ 0 w 20"/>
                            <a:gd name="T21" fmla="*/ 9 h 20"/>
                            <a:gd name="T22" fmla="*/ 0 w 20"/>
                            <a:gd name="T23" fmla="*/ 13 h 20"/>
                            <a:gd name="T24" fmla="*/ 3 w 20"/>
                            <a:gd name="T25" fmla="*/ 16 h 20"/>
                            <a:gd name="T26" fmla="*/ 5 w 20"/>
                            <a:gd name="T27" fmla="*/ 19 h 20"/>
                            <a:gd name="T28" fmla="*/ 9 w 20"/>
                            <a:gd name="T29" fmla="*/ 20 h 20"/>
                            <a:gd name="T30" fmla="*/ 12 w 20"/>
                            <a:gd name="T31" fmla="*/ 20 h 20"/>
                            <a:gd name="T32" fmla="*/ 16 w 20"/>
                            <a:gd name="T33" fmla="*/ 1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6" y="19"/>
                              </a:moveTo>
                              <a:lnTo>
                                <a:pt x="18" y="16"/>
                              </a:lnTo>
                              <a:lnTo>
                                <a:pt x="20" y="12"/>
                              </a:lnTo>
                              <a:lnTo>
                                <a:pt x="20" y="9"/>
                              </a:lnTo>
                              <a:lnTo>
                                <a:pt x="18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5" y="3"/>
                              </a:lnTo>
                              <a:lnTo>
                                <a:pt x="2" y="6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3" y="16"/>
                              </a:lnTo>
                              <a:lnTo>
                                <a:pt x="5" y="19"/>
                              </a:lnTo>
                              <a:lnTo>
                                <a:pt x="9" y="20"/>
                              </a:lnTo>
                              <a:lnTo>
                                <a:pt x="12" y="20"/>
                              </a:lnTo>
                              <a:lnTo>
                                <a:pt x="16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86"/>
                      <wps:cNvSpPr>
                        <a:spLocks/>
                      </wps:cNvSpPr>
                      <wps:spPr bwMode="auto">
                        <a:xfrm>
                          <a:off x="807720" y="962660"/>
                          <a:ext cx="13970" cy="13970"/>
                        </a:xfrm>
                        <a:custGeom>
                          <a:avLst/>
                          <a:gdLst>
                            <a:gd name="T0" fmla="*/ 11 w 22"/>
                            <a:gd name="T1" fmla="*/ 22 h 22"/>
                            <a:gd name="T2" fmla="*/ 15 w 22"/>
                            <a:gd name="T3" fmla="*/ 21 h 22"/>
                            <a:gd name="T4" fmla="*/ 19 w 22"/>
                            <a:gd name="T5" fmla="*/ 19 h 22"/>
                            <a:gd name="T6" fmla="*/ 21 w 22"/>
                            <a:gd name="T7" fmla="*/ 16 h 22"/>
                            <a:gd name="T8" fmla="*/ 22 w 22"/>
                            <a:gd name="T9" fmla="*/ 11 h 22"/>
                            <a:gd name="T10" fmla="*/ 21 w 22"/>
                            <a:gd name="T11" fmla="*/ 7 h 22"/>
                            <a:gd name="T12" fmla="*/ 19 w 22"/>
                            <a:gd name="T13" fmla="*/ 3 h 22"/>
                            <a:gd name="T14" fmla="*/ 15 w 22"/>
                            <a:gd name="T15" fmla="*/ 1 h 22"/>
                            <a:gd name="T16" fmla="*/ 11 w 22"/>
                            <a:gd name="T17" fmla="*/ 0 h 22"/>
                            <a:gd name="T18" fmla="*/ 6 w 22"/>
                            <a:gd name="T19" fmla="*/ 1 h 22"/>
                            <a:gd name="T20" fmla="*/ 3 w 22"/>
                            <a:gd name="T21" fmla="*/ 3 h 22"/>
                            <a:gd name="T22" fmla="*/ 1 w 22"/>
                            <a:gd name="T23" fmla="*/ 7 h 22"/>
                            <a:gd name="T24" fmla="*/ 0 w 22"/>
                            <a:gd name="T25" fmla="*/ 11 h 22"/>
                            <a:gd name="T26" fmla="*/ 1 w 22"/>
                            <a:gd name="T27" fmla="*/ 16 h 22"/>
                            <a:gd name="T28" fmla="*/ 3 w 22"/>
                            <a:gd name="T29" fmla="*/ 19 h 22"/>
                            <a:gd name="T30" fmla="*/ 6 w 22"/>
                            <a:gd name="T31" fmla="*/ 21 h 22"/>
                            <a:gd name="T32" fmla="*/ 11 w 22"/>
                            <a:gd name="T33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2">
                              <a:moveTo>
                                <a:pt x="11" y="22"/>
                              </a:moveTo>
                              <a:lnTo>
                                <a:pt x="15" y="21"/>
                              </a:lnTo>
                              <a:lnTo>
                                <a:pt x="19" y="19"/>
                              </a:lnTo>
                              <a:lnTo>
                                <a:pt x="21" y="16"/>
                              </a:lnTo>
                              <a:lnTo>
                                <a:pt x="22" y="11"/>
                              </a:lnTo>
                              <a:lnTo>
                                <a:pt x="21" y="7"/>
                              </a:lnTo>
                              <a:lnTo>
                                <a:pt x="19" y="3"/>
                              </a:lnTo>
                              <a:lnTo>
                                <a:pt x="15" y="1"/>
                              </a:lnTo>
                              <a:lnTo>
                                <a:pt x="11" y="0"/>
                              </a:lnTo>
                              <a:lnTo>
                                <a:pt x="6" y="1"/>
                              </a:lnTo>
                              <a:lnTo>
                                <a:pt x="3" y="3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1" y="16"/>
                              </a:lnTo>
                              <a:lnTo>
                                <a:pt x="3" y="19"/>
                              </a:lnTo>
                              <a:lnTo>
                                <a:pt x="6" y="21"/>
                              </a:lnTo>
                              <a:lnTo>
                                <a:pt x="11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87"/>
                      <wps:cNvSpPr>
                        <a:spLocks/>
                      </wps:cNvSpPr>
                      <wps:spPr bwMode="auto">
                        <a:xfrm>
                          <a:off x="760730" y="963295"/>
                          <a:ext cx="13970" cy="13970"/>
                        </a:xfrm>
                        <a:custGeom>
                          <a:avLst/>
                          <a:gdLst>
                            <a:gd name="T0" fmla="*/ 12 w 22"/>
                            <a:gd name="T1" fmla="*/ 22 h 22"/>
                            <a:gd name="T2" fmla="*/ 16 w 22"/>
                            <a:gd name="T3" fmla="*/ 21 h 22"/>
                            <a:gd name="T4" fmla="*/ 19 w 22"/>
                            <a:gd name="T5" fmla="*/ 19 h 22"/>
                            <a:gd name="T6" fmla="*/ 21 w 22"/>
                            <a:gd name="T7" fmla="*/ 16 h 22"/>
                            <a:gd name="T8" fmla="*/ 22 w 22"/>
                            <a:gd name="T9" fmla="*/ 12 h 22"/>
                            <a:gd name="T10" fmla="*/ 21 w 22"/>
                            <a:gd name="T11" fmla="*/ 7 h 22"/>
                            <a:gd name="T12" fmla="*/ 19 w 22"/>
                            <a:gd name="T13" fmla="*/ 4 h 22"/>
                            <a:gd name="T14" fmla="*/ 16 w 22"/>
                            <a:gd name="T15" fmla="*/ 1 h 22"/>
                            <a:gd name="T16" fmla="*/ 12 w 22"/>
                            <a:gd name="T17" fmla="*/ 0 h 22"/>
                            <a:gd name="T18" fmla="*/ 8 w 22"/>
                            <a:gd name="T19" fmla="*/ 1 h 22"/>
                            <a:gd name="T20" fmla="*/ 4 w 22"/>
                            <a:gd name="T21" fmla="*/ 4 h 22"/>
                            <a:gd name="T22" fmla="*/ 1 w 22"/>
                            <a:gd name="T23" fmla="*/ 7 h 22"/>
                            <a:gd name="T24" fmla="*/ 0 w 22"/>
                            <a:gd name="T25" fmla="*/ 12 h 22"/>
                            <a:gd name="T26" fmla="*/ 1 w 22"/>
                            <a:gd name="T27" fmla="*/ 16 h 22"/>
                            <a:gd name="T28" fmla="*/ 4 w 22"/>
                            <a:gd name="T29" fmla="*/ 19 h 22"/>
                            <a:gd name="T30" fmla="*/ 8 w 22"/>
                            <a:gd name="T31" fmla="*/ 21 h 22"/>
                            <a:gd name="T32" fmla="*/ 12 w 22"/>
                            <a:gd name="T33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2">
                              <a:moveTo>
                                <a:pt x="12" y="22"/>
                              </a:moveTo>
                              <a:lnTo>
                                <a:pt x="16" y="21"/>
                              </a:lnTo>
                              <a:lnTo>
                                <a:pt x="19" y="19"/>
                              </a:lnTo>
                              <a:lnTo>
                                <a:pt x="21" y="16"/>
                              </a:lnTo>
                              <a:lnTo>
                                <a:pt x="22" y="12"/>
                              </a:lnTo>
                              <a:lnTo>
                                <a:pt x="21" y="7"/>
                              </a:lnTo>
                              <a:lnTo>
                                <a:pt x="19" y="4"/>
                              </a:lnTo>
                              <a:lnTo>
                                <a:pt x="16" y="1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2"/>
                              </a:lnTo>
                              <a:lnTo>
                                <a:pt x="1" y="16"/>
                              </a:lnTo>
                              <a:lnTo>
                                <a:pt x="4" y="19"/>
                              </a:lnTo>
                              <a:lnTo>
                                <a:pt x="8" y="21"/>
                              </a:lnTo>
                              <a:lnTo>
                                <a:pt x="1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88"/>
                      <wps:cNvSpPr>
                        <a:spLocks/>
                      </wps:cNvSpPr>
                      <wps:spPr bwMode="auto">
                        <a:xfrm>
                          <a:off x="715010" y="963930"/>
                          <a:ext cx="13970" cy="13970"/>
                        </a:xfrm>
                        <a:custGeom>
                          <a:avLst/>
                          <a:gdLst>
                            <a:gd name="T0" fmla="*/ 10 w 22"/>
                            <a:gd name="T1" fmla="*/ 22 h 22"/>
                            <a:gd name="T2" fmla="*/ 15 w 22"/>
                            <a:gd name="T3" fmla="*/ 21 h 22"/>
                            <a:gd name="T4" fmla="*/ 18 w 22"/>
                            <a:gd name="T5" fmla="*/ 19 h 22"/>
                            <a:gd name="T6" fmla="*/ 21 w 22"/>
                            <a:gd name="T7" fmla="*/ 16 h 22"/>
                            <a:gd name="T8" fmla="*/ 22 w 22"/>
                            <a:gd name="T9" fmla="*/ 12 h 22"/>
                            <a:gd name="T10" fmla="*/ 21 w 22"/>
                            <a:gd name="T11" fmla="*/ 7 h 22"/>
                            <a:gd name="T12" fmla="*/ 18 w 22"/>
                            <a:gd name="T13" fmla="*/ 4 h 22"/>
                            <a:gd name="T14" fmla="*/ 15 w 22"/>
                            <a:gd name="T15" fmla="*/ 1 h 22"/>
                            <a:gd name="T16" fmla="*/ 10 w 22"/>
                            <a:gd name="T17" fmla="*/ 0 h 22"/>
                            <a:gd name="T18" fmla="*/ 6 w 22"/>
                            <a:gd name="T19" fmla="*/ 1 h 22"/>
                            <a:gd name="T20" fmla="*/ 3 w 22"/>
                            <a:gd name="T21" fmla="*/ 4 h 22"/>
                            <a:gd name="T22" fmla="*/ 0 w 22"/>
                            <a:gd name="T23" fmla="*/ 7 h 22"/>
                            <a:gd name="T24" fmla="*/ 0 w 22"/>
                            <a:gd name="T25" fmla="*/ 12 h 22"/>
                            <a:gd name="T26" fmla="*/ 0 w 22"/>
                            <a:gd name="T27" fmla="*/ 16 h 22"/>
                            <a:gd name="T28" fmla="*/ 3 w 22"/>
                            <a:gd name="T29" fmla="*/ 19 h 22"/>
                            <a:gd name="T30" fmla="*/ 6 w 22"/>
                            <a:gd name="T31" fmla="*/ 21 h 22"/>
                            <a:gd name="T32" fmla="*/ 10 w 22"/>
                            <a:gd name="T33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2">
                              <a:moveTo>
                                <a:pt x="10" y="22"/>
                              </a:moveTo>
                              <a:lnTo>
                                <a:pt x="15" y="21"/>
                              </a:lnTo>
                              <a:lnTo>
                                <a:pt x="18" y="19"/>
                              </a:lnTo>
                              <a:lnTo>
                                <a:pt x="21" y="16"/>
                              </a:lnTo>
                              <a:lnTo>
                                <a:pt x="22" y="12"/>
                              </a:lnTo>
                              <a:lnTo>
                                <a:pt x="21" y="7"/>
                              </a:lnTo>
                              <a:lnTo>
                                <a:pt x="18" y="4"/>
                              </a:lnTo>
                              <a:lnTo>
                                <a:pt x="15" y="1"/>
                              </a:lnTo>
                              <a:lnTo>
                                <a:pt x="10" y="0"/>
                              </a:lnTo>
                              <a:lnTo>
                                <a:pt x="6" y="1"/>
                              </a:lnTo>
                              <a:lnTo>
                                <a:pt x="3" y="4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3" y="19"/>
                              </a:lnTo>
                              <a:lnTo>
                                <a:pt x="6" y="21"/>
                              </a:lnTo>
                              <a:lnTo>
                                <a:pt x="1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89"/>
                      <wps:cNvSpPr>
                        <a:spLocks/>
                      </wps:cNvSpPr>
                      <wps:spPr bwMode="auto">
                        <a:xfrm>
                          <a:off x="668020" y="964565"/>
                          <a:ext cx="13970" cy="14605"/>
                        </a:xfrm>
                        <a:custGeom>
                          <a:avLst/>
                          <a:gdLst>
                            <a:gd name="T0" fmla="*/ 11 w 22"/>
                            <a:gd name="T1" fmla="*/ 23 h 23"/>
                            <a:gd name="T2" fmla="*/ 15 w 22"/>
                            <a:gd name="T3" fmla="*/ 21 h 23"/>
                            <a:gd name="T4" fmla="*/ 19 w 22"/>
                            <a:gd name="T5" fmla="*/ 19 h 23"/>
                            <a:gd name="T6" fmla="*/ 21 w 22"/>
                            <a:gd name="T7" fmla="*/ 16 h 23"/>
                            <a:gd name="T8" fmla="*/ 22 w 22"/>
                            <a:gd name="T9" fmla="*/ 12 h 23"/>
                            <a:gd name="T10" fmla="*/ 21 w 22"/>
                            <a:gd name="T11" fmla="*/ 8 h 23"/>
                            <a:gd name="T12" fmla="*/ 19 w 22"/>
                            <a:gd name="T13" fmla="*/ 4 h 23"/>
                            <a:gd name="T14" fmla="*/ 15 w 22"/>
                            <a:gd name="T15" fmla="*/ 2 h 23"/>
                            <a:gd name="T16" fmla="*/ 11 w 22"/>
                            <a:gd name="T17" fmla="*/ 0 h 23"/>
                            <a:gd name="T18" fmla="*/ 6 w 22"/>
                            <a:gd name="T19" fmla="*/ 2 h 23"/>
                            <a:gd name="T20" fmla="*/ 3 w 22"/>
                            <a:gd name="T21" fmla="*/ 4 h 23"/>
                            <a:gd name="T22" fmla="*/ 1 w 22"/>
                            <a:gd name="T23" fmla="*/ 8 h 23"/>
                            <a:gd name="T24" fmla="*/ 0 w 22"/>
                            <a:gd name="T25" fmla="*/ 12 h 23"/>
                            <a:gd name="T26" fmla="*/ 1 w 22"/>
                            <a:gd name="T27" fmla="*/ 16 h 23"/>
                            <a:gd name="T28" fmla="*/ 3 w 22"/>
                            <a:gd name="T29" fmla="*/ 19 h 23"/>
                            <a:gd name="T30" fmla="*/ 6 w 22"/>
                            <a:gd name="T31" fmla="*/ 21 h 23"/>
                            <a:gd name="T32" fmla="*/ 11 w 22"/>
                            <a:gd name="T33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3">
                              <a:moveTo>
                                <a:pt x="11" y="23"/>
                              </a:moveTo>
                              <a:lnTo>
                                <a:pt x="15" y="21"/>
                              </a:lnTo>
                              <a:lnTo>
                                <a:pt x="19" y="19"/>
                              </a:lnTo>
                              <a:lnTo>
                                <a:pt x="21" y="16"/>
                              </a:lnTo>
                              <a:lnTo>
                                <a:pt x="22" y="12"/>
                              </a:lnTo>
                              <a:lnTo>
                                <a:pt x="21" y="8"/>
                              </a:lnTo>
                              <a:lnTo>
                                <a:pt x="19" y="4"/>
                              </a:lnTo>
                              <a:lnTo>
                                <a:pt x="15" y="2"/>
                              </a:lnTo>
                              <a:lnTo>
                                <a:pt x="11" y="0"/>
                              </a:lnTo>
                              <a:lnTo>
                                <a:pt x="6" y="2"/>
                              </a:lnTo>
                              <a:lnTo>
                                <a:pt x="3" y="4"/>
                              </a:lnTo>
                              <a:lnTo>
                                <a:pt x="1" y="8"/>
                              </a:lnTo>
                              <a:lnTo>
                                <a:pt x="0" y="12"/>
                              </a:lnTo>
                              <a:lnTo>
                                <a:pt x="1" y="16"/>
                              </a:lnTo>
                              <a:lnTo>
                                <a:pt x="3" y="19"/>
                              </a:lnTo>
                              <a:lnTo>
                                <a:pt x="6" y="21"/>
                              </a:lnTo>
                              <a:lnTo>
                                <a:pt x="1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90"/>
                      <wps:cNvSpPr>
                        <a:spLocks noEditPoints="1"/>
                      </wps:cNvSpPr>
                      <wps:spPr bwMode="auto">
                        <a:xfrm>
                          <a:off x="601345" y="944245"/>
                          <a:ext cx="285750" cy="56515"/>
                        </a:xfrm>
                        <a:custGeom>
                          <a:avLst/>
                          <a:gdLst>
                            <a:gd name="T0" fmla="*/ 400 w 450"/>
                            <a:gd name="T1" fmla="*/ 66 h 89"/>
                            <a:gd name="T2" fmla="*/ 382 w 450"/>
                            <a:gd name="T3" fmla="*/ 37 h 89"/>
                            <a:gd name="T4" fmla="*/ 405 w 450"/>
                            <a:gd name="T5" fmla="*/ 11 h 89"/>
                            <a:gd name="T6" fmla="*/ 436 w 450"/>
                            <a:gd name="T7" fmla="*/ 31 h 89"/>
                            <a:gd name="T8" fmla="*/ 347 w 450"/>
                            <a:gd name="T9" fmla="*/ 55 h 89"/>
                            <a:gd name="T10" fmla="*/ 324 w 450"/>
                            <a:gd name="T11" fmla="*/ 64 h 89"/>
                            <a:gd name="T12" fmla="*/ 309 w 450"/>
                            <a:gd name="T13" fmla="*/ 34 h 89"/>
                            <a:gd name="T14" fmla="*/ 336 w 450"/>
                            <a:gd name="T15" fmla="*/ 11 h 89"/>
                            <a:gd name="T16" fmla="*/ 364 w 450"/>
                            <a:gd name="T17" fmla="*/ 34 h 89"/>
                            <a:gd name="T18" fmla="*/ 275 w 450"/>
                            <a:gd name="T19" fmla="*/ 59 h 89"/>
                            <a:gd name="T20" fmla="*/ 250 w 450"/>
                            <a:gd name="T21" fmla="*/ 59 h 89"/>
                            <a:gd name="T22" fmla="*/ 239 w 450"/>
                            <a:gd name="T23" fmla="*/ 31 h 89"/>
                            <a:gd name="T24" fmla="*/ 268 w 450"/>
                            <a:gd name="T25" fmla="*/ 14 h 89"/>
                            <a:gd name="T26" fmla="*/ 293 w 450"/>
                            <a:gd name="T27" fmla="*/ 39 h 89"/>
                            <a:gd name="T28" fmla="*/ 201 w 450"/>
                            <a:gd name="T29" fmla="*/ 66 h 89"/>
                            <a:gd name="T30" fmla="*/ 178 w 450"/>
                            <a:gd name="T31" fmla="*/ 57 h 89"/>
                            <a:gd name="T32" fmla="*/ 169 w 450"/>
                            <a:gd name="T33" fmla="*/ 31 h 89"/>
                            <a:gd name="T34" fmla="*/ 198 w 450"/>
                            <a:gd name="T35" fmla="*/ 17 h 89"/>
                            <a:gd name="T36" fmla="*/ 221 w 450"/>
                            <a:gd name="T37" fmla="*/ 45 h 89"/>
                            <a:gd name="T38" fmla="*/ 126 w 450"/>
                            <a:gd name="T39" fmla="*/ 70 h 89"/>
                            <a:gd name="T40" fmla="*/ 101 w 450"/>
                            <a:gd name="T41" fmla="*/ 59 h 89"/>
                            <a:gd name="T42" fmla="*/ 102 w 450"/>
                            <a:gd name="T43" fmla="*/ 32 h 89"/>
                            <a:gd name="T44" fmla="*/ 127 w 450"/>
                            <a:gd name="T45" fmla="*/ 21 h 89"/>
                            <a:gd name="T46" fmla="*/ 146 w 450"/>
                            <a:gd name="T47" fmla="*/ 50 h 89"/>
                            <a:gd name="T48" fmla="*/ 46 w 450"/>
                            <a:gd name="T49" fmla="*/ 73 h 89"/>
                            <a:gd name="T50" fmla="*/ 18 w 450"/>
                            <a:gd name="T51" fmla="*/ 58 h 89"/>
                            <a:gd name="T52" fmla="*/ 27 w 450"/>
                            <a:gd name="T53" fmla="*/ 32 h 89"/>
                            <a:gd name="T54" fmla="*/ 50 w 450"/>
                            <a:gd name="T55" fmla="*/ 24 h 89"/>
                            <a:gd name="T56" fmla="*/ 66 w 450"/>
                            <a:gd name="T57" fmla="*/ 55 h 89"/>
                            <a:gd name="T58" fmla="*/ 418 w 450"/>
                            <a:gd name="T59" fmla="*/ 1 h 89"/>
                            <a:gd name="T60" fmla="*/ 381 w 450"/>
                            <a:gd name="T61" fmla="*/ 23 h 89"/>
                            <a:gd name="T62" fmla="*/ 357 w 450"/>
                            <a:gd name="T63" fmla="*/ 19 h 89"/>
                            <a:gd name="T64" fmla="*/ 316 w 450"/>
                            <a:gd name="T65" fmla="*/ 17 h 89"/>
                            <a:gd name="T66" fmla="*/ 292 w 450"/>
                            <a:gd name="T67" fmla="*/ 24 h 89"/>
                            <a:gd name="T68" fmla="*/ 257 w 450"/>
                            <a:gd name="T69" fmla="*/ 2 h 89"/>
                            <a:gd name="T70" fmla="*/ 228 w 450"/>
                            <a:gd name="T71" fmla="*/ 29 h 89"/>
                            <a:gd name="T72" fmla="*/ 205 w 450"/>
                            <a:gd name="T73" fmla="*/ 9 h 89"/>
                            <a:gd name="T74" fmla="*/ 167 w 450"/>
                            <a:gd name="T75" fmla="*/ 22 h 89"/>
                            <a:gd name="T76" fmla="*/ 139 w 450"/>
                            <a:gd name="T77" fmla="*/ 25 h 89"/>
                            <a:gd name="T78" fmla="*/ 101 w 450"/>
                            <a:gd name="T79" fmla="*/ 10 h 89"/>
                            <a:gd name="T80" fmla="*/ 77 w 450"/>
                            <a:gd name="T81" fmla="*/ 36 h 89"/>
                            <a:gd name="T82" fmla="*/ 46 w 450"/>
                            <a:gd name="T83" fmla="*/ 5 h 89"/>
                            <a:gd name="T84" fmla="*/ 6 w 450"/>
                            <a:gd name="T85" fmla="*/ 29 h 89"/>
                            <a:gd name="T86" fmla="*/ 19 w 450"/>
                            <a:gd name="T87" fmla="*/ 70 h 89"/>
                            <a:gd name="T88" fmla="*/ 58 w 450"/>
                            <a:gd name="T89" fmla="*/ 70 h 89"/>
                            <a:gd name="T90" fmla="*/ 85 w 450"/>
                            <a:gd name="T91" fmla="*/ 62 h 89"/>
                            <a:gd name="T92" fmla="*/ 122 w 450"/>
                            <a:gd name="T93" fmla="*/ 88 h 89"/>
                            <a:gd name="T94" fmla="*/ 151 w 450"/>
                            <a:gd name="T95" fmla="*/ 60 h 89"/>
                            <a:gd name="T96" fmla="*/ 174 w 450"/>
                            <a:gd name="T97" fmla="*/ 81 h 89"/>
                            <a:gd name="T98" fmla="*/ 211 w 450"/>
                            <a:gd name="T99" fmla="*/ 65 h 89"/>
                            <a:gd name="T100" fmla="*/ 241 w 450"/>
                            <a:gd name="T101" fmla="*/ 64 h 89"/>
                            <a:gd name="T102" fmla="*/ 278 w 450"/>
                            <a:gd name="T103" fmla="*/ 80 h 89"/>
                            <a:gd name="T104" fmla="*/ 303 w 450"/>
                            <a:gd name="T105" fmla="*/ 57 h 89"/>
                            <a:gd name="T106" fmla="*/ 328 w 450"/>
                            <a:gd name="T107" fmla="*/ 84 h 89"/>
                            <a:gd name="T108" fmla="*/ 366 w 450"/>
                            <a:gd name="T109" fmla="*/ 60 h 89"/>
                            <a:gd name="T110" fmla="*/ 390 w 450"/>
                            <a:gd name="T111" fmla="*/ 66 h 89"/>
                            <a:gd name="T112" fmla="*/ 429 w 450"/>
                            <a:gd name="T113" fmla="*/ 66 h 89"/>
                            <a:gd name="T114" fmla="*/ 444 w 450"/>
                            <a:gd name="T115" fmla="*/ 25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50" h="89">
                              <a:moveTo>
                                <a:pt x="422" y="53"/>
                              </a:moveTo>
                              <a:lnTo>
                                <a:pt x="422" y="57"/>
                              </a:lnTo>
                              <a:lnTo>
                                <a:pt x="422" y="63"/>
                              </a:lnTo>
                              <a:lnTo>
                                <a:pt x="421" y="66"/>
                              </a:lnTo>
                              <a:lnTo>
                                <a:pt x="419" y="69"/>
                              </a:lnTo>
                              <a:lnTo>
                                <a:pt x="416" y="71"/>
                              </a:lnTo>
                              <a:lnTo>
                                <a:pt x="410" y="72"/>
                              </a:lnTo>
                              <a:lnTo>
                                <a:pt x="405" y="71"/>
                              </a:lnTo>
                              <a:lnTo>
                                <a:pt x="402" y="69"/>
                              </a:lnTo>
                              <a:lnTo>
                                <a:pt x="400" y="66"/>
                              </a:lnTo>
                              <a:lnTo>
                                <a:pt x="399" y="63"/>
                              </a:lnTo>
                              <a:lnTo>
                                <a:pt x="398" y="57"/>
                              </a:lnTo>
                              <a:lnTo>
                                <a:pt x="399" y="55"/>
                              </a:lnTo>
                              <a:lnTo>
                                <a:pt x="396" y="55"/>
                              </a:lnTo>
                              <a:lnTo>
                                <a:pt x="389" y="55"/>
                              </a:lnTo>
                              <a:lnTo>
                                <a:pt x="386" y="52"/>
                              </a:lnTo>
                              <a:lnTo>
                                <a:pt x="383" y="50"/>
                              </a:lnTo>
                              <a:lnTo>
                                <a:pt x="382" y="47"/>
                              </a:lnTo>
                              <a:lnTo>
                                <a:pt x="381" y="42"/>
                              </a:lnTo>
                              <a:lnTo>
                                <a:pt x="382" y="37"/>
                              </a:lnTo>
                              <a:lnTo>
                                <a:pt x="384" y="32"/>
                              </a:lnTo>
                              <a:lnTo>
                                <a:pt x="386" y="30"/>
                              </a:lnTo>
                              <a:lnTo>
                                <a:pt x="390" y="29"/>
                              </a:lnTo>
                              <a:lnTo>
                                <a:pt x="397" y="28"/>
                              </a:lnTo>
                              <a:lnTo>
                                <a:pt x="400" y="28"/>
                              </a:lnTo>
                              <a:lnTo>
                                <a:pt x="399" y="26"/>
                              </a:lnTo>
                              <a:lnTo>
                                <a:pt x="399" y="20"/>
                              </a:lnTo>
                              <a:lnTo>
                                <a:pt x="400" y="17"/>
                              </a:lnTo>
                              <a:lnTo>
                                <a:pt x="402" y="14"/>
                              </a:lnTo>
                              <a:lnTo>
                                <a:pt x="405" y="11"/>
                              </a:lnTo>
                              <a:lnTo>
                                <a:pt x="410" y="11"/>
                              </a:lnTo>
                              <a:lnTo>
                                <a:pt x="416" y="11"/>
                              </a:lnTo>
                              <a:lnTo>
                                <a:pt x="419" y="14"/>
                              </a:lnTo>
                              <a:lnTo>
                                <a:pt x="421" y="17"/>
                              </a:lnTo>
                              <a:lnTo>
                                <a:pt x="423" y="20"/>
                              </a:lnTo>
                              <a:lnTo>
                                <a:pt x="423" y="26"/>
                              </a:lnTo>
                              <a:lnTo>
                                <a:pt x="423" y="29"/>
                              </a:lnTo>
                              <a:lnTo>
                                <a:pt x="426" y="29"/>
                              </a:lnTo>
                              <a:lnTo>
                                <a:pt x="432" y="29"/>
                              </a:lnTo>
                              <a:lnTo>
                                <a:pt x="436" y="31"/>
                              </a:lnTo>
                              <a:lnTo>
                                <a:pt x="439" y="34"/>
                              </a:lnTo>
                              <a:lnTo>
                                <a:pt x="441" y="37"/>
                              </a:lnTo>
                              <a:lnTo>
                                <a:pt x="442" y="42"/>
                              </a:lnTo>
                              <a:lnTo>
                                <a:pt x="441" y="47"/>
                              </a:lnTo>
                              <a:lnTo>
                                <a:pt x="439" y="50"/>
                              </a:lnTo>
                              <a:lnTo>
                                <a:pt x="436" y="52"/>
                              </a:lnTo>
                              <a:lnTo>
                                <a:pt x="431" y="53"/>
                              </a:lnTo>
                              <a:lnTo>
                                <a:pt x="425" y="55"/>
                              </a:lnTo>
                              <a:lnTo>
                                <a:pt x="422" y="53"/>
                              </a:lnTo>
                              <a:close/>
                              <a:moveTo>
                                <a:pt x="347" y="55"/>
                              </a:moveTo>
                              <a:lnTo>
                                <a:pt x="347" y="57"/>
                              </a:lnTo>
                              <a:lnTo>
                                <a:pt x="347" y="63"/>
                              </a:lnTo>
                              <a:lnTo>
                                <a:pt x="346" y="67"/>
                              </a:lnTo>
                              <a:lnTo>
                                <a:pt x="344" y="69"/>
                              </a:lnTo>
                              <a:lnTo>
                                <a:pt x="341" y="71"/>
                              </a:lnTo>
                              <a:lnTo>
                                <a:pt x="336" y="72"/>
                              </a:lnTo>
                              <a:lnTo>
                                <a:pt x="331" y="71"/>
                              </a:lnTo>
                              <a:lnTo>
                                <a:pt x="327" y="70"/>
                              </a:lnTo>
                              <a:lnTo>
                                <a:pt x="325" y="67"/>
                              </a:lnTo>
                              <a:lnTo>
                                <a:pt x="324" y="64"/>
                              </a:lnTo>
                              <a:lnTo>
                                <a:pt x="324" y="58"/>
                              </a:lnTo>
                              <a:lnTo>
                                <a:pt x="324" y="55"/>
                              </a:lnTo>
                              <a:lnTo>
                                <a:pt x="321" y="55"/>
                              </a:lnTo>
                              <a:lnTo>
                                <a:pt x="316" y="55"/>
                              </a:lnTo>
                              <a:lnTo>
                                <a:pt x="311" y="53"/>
                              </a:lnTo>
                              <a:lnTo>
                                <a:pt x="309" y="50"/>
                              </a:lnTo>
                              <a:lnTo>
                                <a:pt x="307" y="47"/>
                              </a:lnTo>
                              <a:lnTo>
                                <a:pt x="306" y="42"/>
                              </a:lnTo>
                              <a:lnTo>
                                <a:pt x="307" y="37"/>
                              </a:lnTo>
                              <a:lnTo>
                                <a:pt x="309" y="34"/>
                              </a:lnTo>
                              <a:lnTo>
                                <a:pt x="312" y="30"/>
                              </a:lnTo>
                              <a:lnTo>
                                <a:pt x="316" y="29"/>
                              </a:lnTo>
                              <a:lnTo>
                                <a:pt x="322" y="29"/>
                              </a:lnTo>
                              <a:lnTo>
                                <a:pt x="325" y="29"/>
                              </a:lnTo>
                              <a:lnTo>
                                <a:pt x="324" y="26"/>
                              </a:lnTo>
                              <a:lnTo>
                                <a:pt x="325" y="20"/>
                              </a:lnTo>
                              <a:lnTo>
                                <a:pt x="325" y="17"/>
                              </a:lnTo>
                              <a:lnTo>
                                <a:pt x="327" y="15"/>
                              </a:lnTo>
                              <a:lnTo>
                                <a:pt x="331" y="12"/>
                              </a:lnTo>
                              <a:lnTo>
                                <a:pt x="336" y="11"/>
                              </a:lnTo>
                              <a:lnTo>
                                <a:pt x="341" y="12"/>
                              </a:lnTo>
                              <a:lnTo>
                                <a:pt x="345" y="15"/>
                              </a:lnTo>
                              <a:lnTo>
                                <a:pt x="347" y="17"/>
                              </a:lnTo>
                              <a:lnTo>
                                <a:pt x="348" y="20"/>
                              </a:lnTo>
                              <a:lnTo>
                                <a:pt x="348" y="26"/>
                              </a:lnTo>
                              <a:lnTo>
                                <a:pt x="348" y="29"/>
                              </a:lnTo>
                              <a:lnTo>
                                <a:pt x="351" y="29"/>
                              </a:lnTo>
                              <a:lnTo>
                                <a:pt x="358" y="30"/>
                              </a:lnTo>
                              <a:lnTo>
                                <a:pt x="361" y="31"/>
                              </a:lnTo>
                              <a:lnTo>
                                <a:pt x="364" y="34"/>
                              </a:lnTo>
                              <a:lnTo>
                                <a:pt x="366" y="38"/>
                              </a:lnTo>
                              <a:lnTo>
                                <a:pt x="367" y="42"/>
                              </a:lnTo>
                              <a:lnTo>
                                <a:pt x="366" y="47"/>
                              </a:lnTo>
                              <a:lnTo>
                                <a:pt x="364" y="50"/>
                              </a:lnTo>
                              <a:lnTo>
                                <a:pt x="361" y="52"/>
                              </a:lnTo>
                              <a:lnTo>
                                <a:pt x="357" y="55"/>
                              </a:lnTo>
                              <a:lnTo>
                                <a:pt x="350" y="55"/>
                              </a:lnTo>
                              <a:lnTo>
                                <a:pt x="347" y="55"/>
                              </a:lnTo>
                              <a:close/>
                              <a:moveTo>
                                <a:pt x="273" y="56"/>
                              </a:moveTo>
                              <a:lnTo>
                                <a:pt x="275" y="59"/>
                              </a:lnTo>
                              <a:lnTo>
                                <a:pt x="273" y="65"/>
                              </a:lnTo>
                              <a:lnTo>
                                <a:pt x="272" y="68"/>
                              </a:lnTo>
                              <a:lnTo>
                                <a:pt x="270" y="71"/>
                              </a:lnTo>
                              <a:lnTo>
                                <a:pt x="267" y="73"/>
                              </a:lnTo>
                              <a:lnTo>
                                <a:pt x="263" y="73"/>
                              </a:lnTo>
                              <a:lnTo>
                                <a:pt x="258" y="73"/>
                              </a:lnTo>
                              <a:lnTo>
                                <a:pt x="255" y="71"/>
                              </a:lnTo>
                              <a:lnTo>
                                <a:pt x="252" y="68"/>
                              </a:lnTo>
                              <a:lnTo>
                                <a:pt x="251" y="65"/>
                              </a:lnTo>
                              <a:lnTo>
                                <a:pt x="250" y="59"/>
                              </a:lnTo>
                              <a:lnTo>
                                <a:pt x="250" y="56"/>
                              </a:lnTo>
                              <a:lnTo>
                                <a:pt x="248" y="56"/>
                              </a:lnTo>
                              <a:lnTo>
                                <a:pt x="242" y="56"/>
                              </a:lnTo>
                              <a:lnTo>
                                <a:pt x="239" y="55"/>
                              </a:lnTo>
                              <a:lnTo>
                                <a:pt x="236" y="52"/>
                              </a:lnTo>
                              <a:lnTo>
                                <a:pt x="234" y="48"/>
                              </a:lnTo>
                              <a:lnTo>
                                <a:pt x="232" y="43"/>
                              </a:lnTo>
                              <a:lnTo>
                                <a:pt x="234" y="38"/>
                              </a:lnTo>
                              <a:lnTo>
                                <a:pt x="236" y="35"/>
                              </a:lnTo>
                              <a:lnTo>
                                <a:pt x="239" y="31"/>
                              </a:lnTo>
                              <a:lnTo>
                                <a:pt x="242" y="30"/>
                              </a:lnTo>
                              <a:lnTo>
                                <a:pt x="248" y="30"/>
                              </a:lnTo>
                              <a:lnTo>
                                <a:pt x="251" y="30"/>
                              </a:lnTo>
                              <a:lnTo>
                                <a:pt x="251" y="27"/>
                              </a:lnTo>
                              <a:lnTo>
                                <a:pt x="251" y="21"/>
                              </a:lnTo>
                              <a:lnTo>
                                <a:pt x="252" y="18"/>
                              </a:lnTo>
                              <a:lnTo>
                                <a:pt x="255" y="16"/>
                              </a:lnTo>
                              <a:lnTo>
                                <a:pt x="258" y="14"/>
                              </a:lnTo>
                              <a:lnTo>
                                <a:pt x="263" y="12"/>
                              </a:lnTo>
                              <a:lnTo>
                                <a:pt x="268" y="14"/>
                              </a:lnTo>
                              <a:lnTo>
                                <a:pt x="271" y="16"/>
                              </a:lnTo>
                              <a:lnTo>
                                <a:pt x="273" y="18"/>
                              </a:lnTo>
                              <a:lnTo>
                                <a:pt x="275" y="22"/>
                              </a:lnTo>
                              <a:lnTo>
                                <a:pt x="276" y="27"/>
                              </a:lnTo>
                              <a:lnTo>
                                <a:pt x="275" y="30"/>
                              </a:lnTo>
                              <a:lnTo>
                                <a:pt x="278" y="30"/>
                              </a:lnTo>
                              <a:lnTo>
                                <a:pt x="284" y="31"/>
                              </a:lnTo>
                              <a:lnTo>
                                <a:pt x="288" y="32"/>
                              </a:lnTo>
                              <a:lnTo>
                                <a:pt x="291" y="35"/>
                              </a:lnTo>
                              <a:lnTo>
                                <a:pt x="293" y="39"/>
                              </a:lnTo>
                              <a:lnTo>
                                <a:pt x="293" y="43"/>
                              </a:lnTo>
                              <a:lnTo>
                                <a:pt x="293" y="48"/>
                              </a:lnTo>
                              <a:lnTo>
                                <a:pt x="290" y="51"/>
                              </a:lnTo>
                              <a:lnTo>
                                <a:pt x="287" y="55"/>
                              </a:lnTo>
                              <a:lnTo>
                                <a:pt x="284" y="56"/>
                              </a:lnTo>
                              <a:lnTo>
                                <a:pt x="277" y="56"/>
                              </a:lnTo>
                              <a:lnTo>
                                <a:pt x="273" y="56"/>
                              </a:lnTo>
                              <a:close/>
                              <a:moveTo>
                                <a:pt x="201" y="57"/>
                              </a:moveTo>
                              <a:lnTo>
                                <a:pt x="201" y="60"/>
                              </a:lnTo>
                              <a:lnTo>
                                <a:pt x="201" y="66"/>
                              </a:lnTo>
                              <a:lnTo>
                                <a:pt x="200" y="69"/>
                              </a:lnTo>
                              <a:lnTo>
                                <a:pt x="198" y="72"/>
                              </a:lnTo>
                              <a:lnTo>
                                <a:pt x="195" y="75"/>
                              </a:lnTo>
                              <a:lnTo>
                                <a:pt x="189" y="75"/>
                              </a:lnTo>
                              <a:lnTo>
                                <a:pt x="184" y="75"/>
                              </a:lnTo>
                              <a:lnTo>
                                <a:pt x="181" y="72"/>
                              </a:lnTo>
                              <a:lnTo>
                                <a:pt x="179" y="69"/>
                              </a:lnTo>
                              <a:lnTo>
                                <a:pt x="178" y="66"/>
                              </a:lnTo>
                              <a:lnTo>
                                <a:pt x="177" y="60"/>
                              </a:lnTo>
                              <a:lnTo>
                                <a:pt x="178" y="57"/>
                              </a:lnTo>
                              <a:lnTo>
                                <a:pt x="175" y="58"/>
                              </a:lnTo>
                              <a:lnTo>
                                <a:pt x="168" y="57"/>
                              </a:lnTo>
                              <a:lnTo>
                                <a:pt x="165" y="56"/>
                              </a:lnTo>
                              <a:lnTo>
                                <a:pt x="162" y="53"/>
                              </a:lnTo>
                              <a:lnTo>
                                <a:pt x="160" y="49"/>
                              </a:lnTo>
                              <a:lnTo>
                                <a:pt x="160" y="44"/>
                              </a:lnTo>
                              <a:lnTo>
                                <a:pt x="161" y="39"/>
                              </a:lnTo>
                              <a:lnTo>
                                <a:pt x="163" y="36"/>
                              </a:lnTo>
                              <a:lnTo>
                                <a:pt x="165" y="34"/>
                              </a:lnTo>
                              <a:lnTo>
                                <a:pt x="169" y="31"/>
                              </a:lnTo>
                              <a:lnTo>
                                <a:pt x="176" y="31"/>
                              </a:lnTo>
                              <a:lnTo>
                                <a:pt x="179" y="31"/>
                              </a:lnTo>
                              <a:lnTo>
                                <a:pt x="178" y="28"/>
                              </a:lnTo>
                              <a:lnTo>
                                <a:pt x="178" y="23"/>
                              </a:lnTo>
                              <a:lnTo>
                                <a:pt x="179" y="19"/>
                              </a:lnTo>
                              <a:lnTo>
                                <a:pt x="181" y="17"/>
                              </a:lnTo>
                              <a:lnTo>
                                <a:pt x="184" y="15"/>
                              </a:lnTo>
                              <a:lnTo>
                                <a:pt x="189" y="14"/>
                              </a:lnTo>
                              <a:lnTo>
                                <a:pt x="195" y="15"/>
                              </a:lnTo>
                              <a:lnTo>
                                <a:pt x="198" y="17"/>
                              </a:lnTo>
                              <a:lnTo>
                                <a:pt x="200" y="19"/>
                              </a:lnTo>
                              <a:lnTo>
                                <a:pt x="202" y="23"/>
                              </a:lnTo>
                              <a:lnTo>
                                <a:pt x="202" y="29"/>
                              </a:lnTo>
                              <a:lnTo>
                                <a:pt x="202" y="31"/>
                              </a:lnTo>
                              <a:lnTo>
                                <a:pt x="204" y="31"/>
                              </a:lnTo>
                              <a:lnTo>
                                <a:pt x="211" y="32"/>
                              </a:lnTo>
                              <a:lnTo>
                                <a:pt x="215" y="34"/>
                              </a:lnTo>
                              <a:lnTo>
                                <a:pt x="218" y="36"/>
                              </a:lnTo>
                              <a:lnTo>
                                <a:pt x="220" y="40"/>
                              </a:lnTo>
                              <a:lnTo>
                                <a:pt x="221" y="45"/>
                              </a:lnTo>
                              <a:lnTo>
                                <a:pt x="220" y="49"/>
                              </a:lnTo>
                              <a:lnTo>
                                <a:pt x="218" y="53"/>
                              </a:lnTo>
                              <a:lnTo>
                                <a:pt x="215" y="56"/>
                              </a:lnTo>
                              <a:lnTo>
                                <a:pt x="210" y="57"/>
                              </a:lnTo>
                              <a:lnTo>
                                <a:pt x="204" y="57"/>
                              </a:lnTo>
                              <a:lnTo>
                                <a:pt x="201" y="57"/>
                              </a:lnTo>
                              <a:close/>
                              <a:moveTo>
                                <a:pt x="127" y="58"/>
                              </a:moveTo>
                              <a:lnTo>
                                <a:pt x="127" y="61"/>
                              </a:lnTo>
                              <a:lnTo>
                                <a:pt x="127" y="67"/>
                              </a:lnTo>
                              <a:lnTo>
                                <a:pt x="126" y="70"/>
                              </a:lnTo>
                              <a:lnTo>
                                <a:pt x="124" y="73"/>
                              </a:lnTo>
                              <a:lnTo>
                                <a:pt x="121" y="76"/>
                              </a:lnTo>
                              <a:lnTo>
                                <a:pt x="116" y="76"/>
                              </a:lnTo>
                              <a:lnTo>
                                <a:pt x="111" y="76"/>
                              </a:lnTo>
                              <a:lnTo>
                                <a:pt x="107" y="73"/>
                              </a:lnTo>
                              <a:lnTo>
                                <a:pt x="105" y="70"/>
                              </a:lnTo>
                              <a:lnTo>
                                <a:pt x="104" y="67"/>
                              </a:lnTo>
                              <a:lnTo>
                                <a:pt x="104" y="61"/>
                              </a:lnTo>
                              <a:lnTo>
                                <a:pt x="104" y="58"/>
                              </a:lnTo>
                              <a:lnTo>
                                <a:pt x="101" y="59"/>
                              </a:lnTo>
                              <a:lnTo>
                                <a:pt x="96" y="58"/>
                              </a:lnTo>
                              <a:lnTo>
                                <a:pt x="91" y="57"/>
                              </a:lnTo>
                              <a:lnTo>
                                <a:pt x="89" y="55"/>
                              </a:lnTo>
                              <a:lnTo>
                                <a:pt x="87" y="50"/>
                              </a:lnTo>
                              <a:lnTo>
                                <a:pt x="86" y="45"/>
                              </a:lnTo>
                              <a:lnTo>
                                <a:pt x="87" y="40"/>
                              </a:lnTo>
                              <a:lnTo>
                                <a:pt x="89" y="37"/>
                              </a:lnTo>
                              <a:lnTo>
                                <a:pt x="93" y="35"/>
                              </a:lnTo>
                              <a:lnTo>
                                <a:pt x="96" y="32"/>
                              </a:lnTo>
                              <a:lnTo>
                                <a:pt x="102" y="32"/>
                              </a:lnTo>
                              <a:lnTo>
                                <a:pt x="105" y="32"/>
                              </a:lnTo>
                              <a:lnTo>
                                <a:pt x="104" y="29"/>
                              </a:lnTo>
                              <a:lnTo>
                                <a:pt x="105" y="24"/>
                              </a:lnTo>
                              <a:lnTo>
                                <a:pt x="106" y="21"/>
                              </a:lnTo>
                              <a:lnTo>
                                <a:pt x="108" y="18"/>
                              </a:lnTo>
                              <a:lnTo>
                                <a:pt x="111" y="16"/>
                              </a:lnTo>
                              <a:lnTo>
                                <a:pt x="117" y="15"/>
                              </a:lnTo>
                              <a:lnTo>
                                <a:pt x="121" y="16"/>
                              </a:lnTo>
                              <a:lnTo>
                                <a:pt x="125" y="18"/>
                              </a:lnTo>
                              <a:lnTo>
                                <a:pt x="127" y="21"/>
                              </a:lnTo>
                              <a:lnTo>
                                <a:pt x="128" y="24"/>
                              </a:lnTo>
                              <a:lnTo>
                                <a:pt x="128" y="30"/>
                              </a:lnTo>
                              <a:lnTo>
                                <a:pt x="128" y="32"/>
                              </a:lnTo>
                              <a:lnTo>
                                <a:pt x="131" y="32"/>
                              </a:lnTo>
                              <a:lnTo>
                                <a:pt x="138" y="34"/>
                              </a:lnTo>
                              <a:lnTo>
                                <a:pt x="141" y="35"/>
                              </a:lnTo>
                              <a:lnTo>
                                <a:pt x="144" y="37"/>
                              </a:lnTo>
                              <a:lnTo>
                                <a:pt x="146" y="41"/>
                              </a:lnTo>
                              <a:lnTo>
                                <a:pt x="147" y="46"/>
                              </a:lnTo>
                              <a:lnTo>
                                <a:pt x="146" y="50"/>
                              </a:lnTo>
                              <a:lnTo>
                                <a:pt x="144" y="55"/>
                              </a:lnTo>
                              <a:lnTo>
                                <a:pt x="141" y="57"/>
                              </a:lnTo>
                              <a:lnTo>
                                <a:pt x="137" y="58"/>
                              </a:lnTo>
                              <a:lnTo>
                                <a:pt x="130" y="58"/>
                              </a:lnTo>
                              <a:lnTo>
                                <a:pt x="127" y="58"/>
                              </a:lnTo>
                              <a:close/>
                              <a:moveTo>
                                <a:pt x="49" y="58"/>
                              </a:moveTo>
                              <a:lnTo>
                                <a:pt x="50" y="61"/>
                              </a:lnTo>
                              <a:lnTo>
                                <a:pt x="49" y="67"/>
                              </a:lnTo>
                              <a:lnTo>
                                <a:pt x="48" y="70"/>
                              </a:lnTo>
                              <a:lnTo>
                                <a:pt x="46" y="73"/>
                              </a:lnTo>
                              <a:lnTo>
                                <a:pt x="43" y="76"/>
                              </a:lnTo>
                              <a:lnTo>
                                <a:pt x="39" y="77"/>
                              </a:lnTo>
                              <a:lnTo>
                                <a:pt x="34" y="76"/>
                              </a:lnTo>
                              <a:lnTo>
                                <a:pt x="30" y="73"/>
                              </a:lnTo>
                              <a:lnTo>
                                <a:pt x="28" y="70"/>
                              </a:lnTo>
                              <a:lnTo>
                                <a:pt x="26" y="67"/>
                              </a:lnTo>
                              <a:lnTo>
                                <a:pt x="26" y="61"/>
                              </a:lnTo>
                              <a:lnTo>
                                <a:pt x="26" y="59"/>
                              </a:lnTo>
                              <a:lnTo>
                                <a:pt x="24" y="59"/>
                              </a:lnTo>
                              <a:lnTo>
                                <a:pt x="18" y="58"/>
                              </a:lnTo>
                              <a:lnTo>
                                <a:pt x="15" y="57"/>
                              </a:lnTo>
                              <a:lnTo>
                                <a:pt x="12" y="55"/>
                              </a:lnTo>
                              <a:lnTo>
                                <a:pt x="9" y="51"/>
                              </a:lnTo>
                              <a:lnTo>
                                <a:pt x="8" y="46"/>
                              </a:lnTo>
                              <a:lnTo>
                                <a:pt x="9" y="41"/>
                              </a:lnTo>
                              <a:lnTo>
                                <a:pt x="12" y="37"/>
                              </a:lnTo>
                              <a:lnTo>
                                <a:pt x="15" y="35"/>
                              </a:lnTo>
                              <a:lnTo>
                                <a:pt x="18" y="34"/>
                              </a:lnTo>
                              <a:lnTo>
                                <a:pt x="24" y="32"/>
                              </a:lnTo>
                              <a:lnTo>
                                <a:pt x="27" y="32"/>
                              </a:lnTo>
                              <a:lnTo>
                                <a:pt x="27" y="30"/>
                              </a:lnTo>
                              <a:lnTo>
                                <a:pt x="27" y="24"/>
                              </a:lnTo>
                              <a:lnTo>
                                <a:pt x="28" y="21"/>
                              </a:lnTo>
                              <a:lnTo>
                                <a:pt x="30" y="18"/>
                              </a:lnTo>
                              <a:lnTo>
                                <a:pt x="34" y="16"/>
                              </a:lnTo>
                              <a:lnTo>
                                <a:pt x="39" y="15"/>
                              </a:lnTo>
                              <a:lnTo>
                                <a:pt x="44" y="16"/>
                              </a:lnTo>
                              <a:lnTo>
                                <a:pt x="47" y="18"/>
                              </a:lnTo>
                              <a:lnTo>
                                <a:pt x="49" y="21"/>
                              </a:lnTo>
                              <a:lnTo>
                                <a:pt x="50" y="24"/>
                              </a:lnTo>
                              <a:lnTo>
                                <a:pt x="51" y="30"/>
                              </a:lnTo>
                              <a:lnTo>
                                <a:pt x="50" y="34"/>
                              </a:lnTo>
                              <a:lnTo>
                                <a:pt x="54" y="32"/>
                              </a:lnTo>
                              <a:lnTo>
                                <a:pt x="60" y="34"/>
                              </a:lnTo>
                              <a:lnTo>
                                <a:pt x="64" y="36"/>
                              </a:lnTo>
                              <a:lnTo>
                                <a:pt x="66" y="38"/>
                              </a:lnTo>
                              <a:lnTo>
                                <a:pt x="69" y="41"/>
                              </a:lnTo>
                              <a:lnTo>
                                <a:pt x="69" y="46"/>
                              </a:lnTo>
                              <a:lnTo>
                                <a:pt x="68" y="51"/>
                              </a:lnTo>
                              <a:lnTo>
                                <a:pt x="66" y="55"/>
                              </a:lnTo>
                              <a:lnTo>
                                <a:pt x="63" y="57"/>
                              </a:lnTo>
                              <a:lnTo>
                                <a:pt x="60" y="58"/>
                              </a:lnTo>
                              <a:lnTo>
                                <a:pt x="53" y="59"/>
                              </a:lnTo>
                              <a:lnTo>
                                <a:pt x="49" y="58"/>
                              </a:lnTo>
                              <a:close/>
                              <a:moveTo>
                                <a:pt x="431" y="21"/>
                              </a:moveTo>
                              <a:lnTo>
                                <a:pt x="430" y="18"/>
                              </a:lnTo>
                              <a:lnTo>
                                <a:pt x="428" y="10"/>
                              </a:lnTo>
                              <a:lnTo>
                                <a:pt x="426" y="7"/>
                              </a:lnTo>
                              <a:lnTo>
                                <a:pt x="423" y="3"/>
                              </a:lnTo>
                              <a:lnTo>
                                <a:pt x="418" y="1"/>
                              </a:lnTo>
                              <a:lnTo>
                                <a:pt x="411" y="0"/>
                              </a:lnTo>
                              <a:lnTo>
                                <a:pt x="404" y="1"/>
                              </a:lnTo>
                              <a:lnTo>
                                <a:pt x="399" y="3"/>
                              </a:lnTo>
                              <a:lnTo>
                                <a:pt x="396" y="6"/>
                              </a:lnTo>
                              <a:lnTo>
                                <a:pt x="392" y="9"/>
                              </a:lnTo>
                              <a:lnTo>
                                <a:pt x="390" y="17"/>
                              </a:lnTo>
                              <a:lnTo>
                                <a:pt x="389" y="19"/>
                              </a:lnTo>
                              <a:lnTo>
                                <a:pt x="388" y="20"/>
                              </a:lnTo>
                              <a:lnTo>
                                <a:pt x="384" y="21"/>
                              </a:lnTo>
                              <a:lnTo>
                                <a:pt x="381" y="23"/>
                              </a:lnTo>
                              <a:lnTo>
                                <a:pt x="379" y="25"/>
                              </a:lnTo>
                              <a:lnTo>
                                <a:pt x="376" y="28"/>
                              </a:lnTo>
                              <a:lnTo>
                                <a:pt x="375" y="31"/>
                              </a:lnTo>
                              <a:lnTo>
                                <a:pt x="372" y="28"/>
                              </a:lnTo>
                              <a:lnTo>
                                <a:pt x="369" y="25"/>
                              </a:lnTo>
                              <a:lnTo>
                                <a:pt x="366" y="24"/>
                              </a:lnTo>
                              <a:lnTo>
                                <a:pt x="364" y="23"/>
                              </a:lnTo>
                              <a:lnTo>
                                <a:pt x="359" y="22"/>
                              </a:lnTo>
                              <a:lnTo>
                                <a:pt x="357" y="22"/>
                              </a:lnTo>
                              <a:lnTo>
                                <a:pt x="357" y="19"/>
                              </a:lnTo>
                              <a:lnTo>
                                <a:pt x="355" y="11"/>
                              </a:lnTo>
                              <a:lnTo>
                                <a:pt x="352" y="7"/>
                              </a:lnTo>
                              <a:lnTo>
                                <a:pt x="348" y="4"/>
                              </a:lnTo>
                              <a:lnTo>
                                <a:pt x="343" y="1"/>
                              </a:lnTo>
                              <a:lnTo>
                                <a:pt x="337" y="1"/>
                              </a:lnTo>
                              <a:lnTo>
                                <a:pt x="330" y="1"/>
                              </a:lnTo>
                              <a:lnTo>
                                <a:pt x="325" y="3"/>
                              </a:lnTo>
                              <a:lnTo>
                                <a:pt x="321" y="6"/>
                              </a:lnTo>
                              <a:lnTo>
                                <a:pt x="319" y="10"/>
                              </a:lnTo>
                              <a:lnTo>
                                <a:pt x="316" y="17"/>
                              </a:lnTo>
                              <a:lnTo>
                                <a:pt x="316" y="20"/>
                              </a:lnTo>
                              <a:lnTo>
                                <a:pt x="313" y="20"/>
                              </a:lnTo>
                              <a:lnTo>
                                <a:pt x="309" y="22"/>
                              </a:lnTo>
                              <a:lnTo>
                                <a:pt x="307" y="23"/>
                              </a:lnTo>
                              <a:lnTo>
                                <a:pt x="304" y="25"/>
                              </a:lnTo>
                              <a:lnTo>
                                <a:pt x="302" y="27"/>
                              </a:lnTo>
                              <a:lnTo>
                                <a:pt x="300" y="31"/>
                              </a:lnTo>
                              <a:lnTo>
                                <a:pt x="298" y="28"/>
                              </a:lnTo>
                              <a:lnTo>
                                <a:pt x="296" y="26"/>
                              </a:lnTo>
                              <a:lnTo>
                                <a:pt x="292" y="24"/>
                              </a:lnTo>
                              <a:lnTo>
                                <a:pt x="289" y="23"/>
                              </a:lnTo>
                              <a:lnTo>
                                <a:pt x="285" y="23"/>
                              </a:lnTo>
                              <a:lnTo>
                                <a:pt x="283" y="23"/>
                              </a:lnTo>
                              <a:lnTo>
                                <a:pt x="283" y="20"/>
                              </a:lnTo>
                              <a:lnTo>
                                <a:pt x="281" y="12"/>
                              </a:lnTo>
                              <a:lnTo>
                                <a:pt x="279" y="8"/>
                              </a:lnTo>
                              <a:lnTo>
                                <a:pt x="275" y="5"/>
                              </a:lnTo>
                              <a:lnTo>
                                <a:pt x="270" y="2"/>
                              </a:lnTo>
                              <a:lnTo>
                                <a:pt x="263" y="2"/>
                              </a:lnTo>
                              <a:lnTo>
                                <a:pt x="257" y="2"/>
                              </a:lnTo>
                              <a:lnTo>
                                <a:pt x="251" y="4"/>
                              </a:lnTo>
                              <a:lnTo>
                                <a:pt x="247" y="7"/>
                              </a:lnTo>
                              <a:lnTo>
                                <a:pt x="245" y="11"/>
                              </a:lnTo>
                              <a:lnTo>
                                <a:pt x="242" y="18"/>
                              </a:lnTo>
                              <a:lnTo>
                                <a:pt x="242" y="21"/>
                              </a:lnTo>
                              <a:lnTo>
                                <a:pt x="240" y="21"/>
                              </a:lnTo>
                              <a:lnTo>
                                <a:pt x="236" y="23"/>
                              </a:lnTo>
                              <a:lnTo>
                                <a:pt x="234" y="24"/>
                              </a:lnTo>
                              <a:lnTo>
                                <a:pt x="231" y="26"/>
                              </a:lnTo>
                              <a:lnTo>
                                <a:pt x="228" y="29"/>
                              </a:lnTo>
                              <a:lnTo>
                                <a:pt x="227" y="32"/>
                              </a:lnTo>
                              <a:lnTo>
                                <a:pt x="224" y="29"/>
                              </a:lnTo>
                              <a:lnTo>
                                <a:pt x="222" y="27"/>
                              </a:lnTo>
                              <a:lnTo>
                                <a:pt x="219" y="25"/>
                              </a:lnTo>
                              <a:lnTo>
                                <a:pt x="217" y="25"/>
                              </a:lnTo>
                              <a:lnTo>
                                <a:pt x="211" y="24"/>
                              </a:lnTo>
                              <a:lnTo>
                                <a:pt x="210" y="24"/>
                              </a:lnTo>
                              <a:lnTo>
                                <a:pt x="209" y="21"/>
                              </a:lnTo>
                              <a:lnTo>
                                <a:pt x="207" y="14"/>
                              </a:lnTo>
                              <a:lnTo>
                                <a:pt x="205" y="9"/>
                              </a:lnTo>
                              <a:lnTo>
                                <a:pt x="202" y="6"/>
                              </a:lnTo>
                              <a:lnTo>
                                <a:pt x="197" y="4"/>
                              </a:lnTo>
                              <a:lnTo>
                                <a:pt x="190" y="3"/>
                              </a:lnTo>
                              <a:lnTo>
                                <a:pt x="183" y="3"/>
                              </a:lnTo>
                              <a:lnTo>
                                <a:pt x="178" y="6"/>
                              </a:lnTo>
                              <a:lnTo>
                                <a:pt x="175" y="8"/>
                              </a:lnTo>
                              <a:lnTo>
                                <a:pt x="171" y="12"/>
                              </a:lnTo>
                              <a:lnTo>
                                <a:pt x="169" y="19"/>
                              </a:lnTo>
                              <a:lnTo>
                                <a:pt x="168" y="22"/>
                              </a:lnTo>
                              <a:lnTo>
                                <a:pt x="167" y="22"/>
                              </a:lnTo>
                              <a:lnTo>
                                <a:pt x="163" y="24"/>
                              </a:lnTo>
                              <a:lnTo>
                                <a:pt x="160" y="25"/>
                              </a:lnTo>
                              <a:lnTo>
                                <a:pt x="158" y="27"/>
                              </a:lnTo>
                              <a:lnTo>
                                <a:pt x="156" y="30"/>
                              </a:lnTo>
                              <a:lnTo>
                                <a:pt x="154" y="34"/>
                              </a:lnTo>
                              <a:lnTo>
                                <a:pt x="151" y="30"/>
                              </a:lnTo>
                              <a:lnTo>
                                <a:pt x="148" y="28"/>
                              </a:lnTo>
                              <a:lnTo>
                                <a:pt x="146" y="27"/>
                              </a:lnTo>
                              <a:lnTo>
                                <a:pt x="143" y="26"/>
                              </a:lnTo>
                              <a:lnTo>
                                <a:pt x="139" y="25"/>
                              </a:lnTo>
                              <a:lnTo>
                                <a:pt x="137" y="25"/>
                              </a:lnTo>
                              <a:lnTo>
                                <a:pt x="137" y="22"/>
                              </a:lnTo>
                              <a:lnTo>
                                <a:pt x="135" y="15"/>
                              </a:lnTo>
                              <a:lnTo>
                                <a:pt x="133" y="10"/>
                              </a:lnTo>
                              <a:lnTo>
                                <a:pt x="128" y="7"/>
                              </a:lnTo>
                              <a:lnTo>
                                <a:pt x="123" y="5"/>
                              </a:lnTo>
                              <a:lnTo>
                                <a:pt x="117" y="4"/>
                              </a:lnTo>
                              <a:lnTo>
                                <a:pt x="110" y="5"/>
                              </a:lnTo>
                              <a:lnTo>
                                <a:pt x="105" y="7"/>
                              </a:lnTo>
                              <a:lnTo>
                                <a:pt x="101" y="10"/>
                              </a:lnTo>
                              <a:lnTo>
                                <a:pt x="99" y="14"/>
                              </a:lnTo>
                              <a:lnTo>
                                <a:pt x="96" y="20"/>
                              </a:lnTo>
                              <a:lnTo>
                                <a:pt x="96" y="23"/>
                              </a:lnTo>
                              <a:lnTo>
                                <a:pt x="93" y="24"/>
                              </a:lnTo>
                              <a:lnTo>
                                <a:pt x="87" y="26"/>
                              </a:lnTo>
                              <a:lnTo>
                                <a:pt x="85" y="28"/>
                              </a:lnTo>
                              <a:lnTo>
                                <a:pt x="82" y="31"/>
                              </a:lnTo>
                              <a:lnTo>
                                <a:pt x="80" y="36"/>
                              </a:lnTo>
                              <a:lnTo>
                                <a:pt x="78" y="41"/>
                              </a:lnTo>
                              <a:lnTo>
                                <a:pt x="77" y="36"/>
                              </a:lnTo>
                              <a:lnTo>
                                <a:pt x="75" y="31"/>
                              </a:lnTo>
                              <a:lnTo>
                                <a:pt x="71" y="28"/>
                              </a:lnTo>
                              <a:lnTo>
                                <a:pt x="68" y="27"/>
                              </a:lnTo>
                              <a:lnTo>
                                <a:pt x="62" y="25"/>
                              </a:lnTo>
                              <a:lnTo>
                                <a:pt x="59" y="25"/>
                              </a:lnTo>
                              <a:lnTo>
                                <a:pt x="59" y="22"/>
                              </a:lnTo>
                              <a:lnTo>
                                <a:pt x="57" y="15"/>
                              </a:lnTo>
                              <a:lnTo>
                                <a:pt x="55" y="10"/>
                              </a:lnTo>
                              <a:lnTo>
                                <a:pt x="50" y="7"/>
                              </a:lnTo>
                              <a:lnTo>
                                <a:pt x="46" y="5"/>
                              </a:lnTo>
                              <a:lnTo>
                                <a:pt x="39" y="4"/>
                              </a:lnTo>
                              <a:lnTo>
                                <a:pt x="33" y="5"/>
                              </a:lnTo>
                              <a:lnTo>
                                <a:pt x="27" y="7"/>
                              </a:lnTo>
                              <a:lnTo>
                                <a:pt x="23" y="10"/>
                              </a:lnTo>
                              <a:lnTo>
                                <a:pt x="21" y="14"/>
                              </a:lnTo>
                              <a:lnTo>
                                <a:pt x="18" y="21"/>
                              </a:lnTo>
                              <a:lnTo>
                                <a:pt x="18" y="23"/>
                              </a:lnTo>
                              <a:lnTo>
                                <a:pt x="15" y="24"/>
                              </a:lnTo>
                              <a:lnTo>
                                <a:pt x="9" y="27"/>
                              </a:lnTo>
                              <a:lnTo>
                                <a:pt x="6" y="29"/>
                              </a:lnTo>
                              <a:lnTo>
                                <a:pt x="3" y="34"/>
                              </a:lnTo>
                              <a:lnTo>
                                <a:pt x="1" y="39"/>
                              </a:lnTo>
                              <a:lnTo>
                                <a:pt x="0" y="46"/>
                              </a:lnTo>
                              <a:lnTo>
                                <a:pt x="1" y="52"/>
                              </a:lnTo>
                              <a:lnTo>
                                <a:pt x="3" y="58"/>
                              </a:lnTo>
                              <a:lnTo>
                                <a:pt x="6" y="62"/>
                              </a:lnTo>
                              <a:lnTo>
                                <a:pt x="9" y="64"/>
                              </a:lnTo>
                              <a:lnTo>
                                <a:pt x="16" y="66"/>
                              </a:lnTo>
                              <a:lnTo>
                                <a:pt x="19" y="67"/>
                              </a:lnTo>
                              <a:lnTo>
                                <a:pt x="19" y="70"/>
                              </a:lnTo>
                              <a:lnTo>
                                <a:pt x="21" y="78"/>
                              </a:lnTo>
                              <a:lnTo>
                                <a:pt x="23" y="82"/>
                              </a:lnTo>
                              <a:lnTo>
                                <a:pt x="26" y="86"/>
                              </a:lnTo>
                              <a:lnTo>
                                <a:pt x="32" y="88"/>
                              </a:lnTo>
                              <a:lnTo>
                                <a:pt x="38" y="89"/>
                              </a:lnTo>
                              <a:lnTo>
                                <a:pt x="44" y="88"/>
                              </a:lnTo>
                              <a:lnTo>
                                <a:pt x="49" y="86"/>
                              </a:lnTo>
                              <a:lnTo>
                                <a:pt x="54" y="82"/>
                              </a:lnTo>
                              <a:lnTo>
                                <a:pt x="56" y="78"/>
                              </a:lnTo>
                              <a:lnTo>
                                <a:pt x="58" y="70"/>
                              </a:lnTo>
                              <a:lnTo>
                                <a:pt x="58" y="67"/>
                              </a:lnTo>
                              <a:lnTo>
                                <a:pt x="61" y="66"/>
                              </a:lnTo>
                              <a:lnTo>
                                <a:pt x="67" y="65"/>
                              </a:lnTo>
                              <a:lnTo>
                                <a:pt x="70" y="63"/>
                              </a:lnTo>
                              <a:lnTo>
                                <a:pt x="74" y="60"/>
                              </a:lnTo>
                              <a:lnTo>
                                <a:pt x="77" y="56"/>
                              </a:lnTo>
                              <a:lnTo>
                                <a:pt x="78" y="49"/>
                              </a:lnTo>
                              <a:lnTo>
                                <a:pt x="80" y="56"/>
                              </a:lnTo>
                              <a:lnTo>
                                <a:pt x="82" y="60"/>
                              </a:lnTo>
                              <a:lnTo>
                                <a:pt x="85" y="62"/>
                              </a:lnTo>
                              <a:lnTo>
                                <a:pt x="88" y="64"/>
                              </a:lnTo>
                              <a:lnTo>
                                <a:pt x="94" y="66"/>
                              </a:lnTo>
                              <a:lnTo>
                                <a:pt x="97" y="66"/>
                              </a:lnTo>
                              <a:lnTo>
                                <a:pt x="97" y="70"/>
                              </a:lnTo>
                              <a:lnTo>
                                <a:pt x="98" y="78"/>
                              </a:lnTo>
                              <a:lnTo>
                                <a:pt x="100" y="82"/>
                              </a:lnTo>
                              <a:lnTo>
                                <a:pt x="104" y="85"/>
                              </a:lnTo>
                              <a:lnTo>
                                <a:pt x="108" y="88"/>
                              </a:lnTo>
                              <a:lnTo>
                                <a:pt x="116" y="88"/>
                              </a:lnTo>
                              <a:lnTo>
                                <a:pt x="122" y="88"/>
                              </a:lnTo>
                              <a:lnTo>
                                <a:pt x="127" y="85"/>
                              </a:lnTo>
                              <a:lnTo>
                                <a:pt x="130" y="82"/>
                              </a:lnTo>
                              <a:lnTo>
                                <a:pt x="134" y="78"/>
                              </a:lnTo>
                              <a:lnTo>
                                <a:pt x="136" y="70"/>
                              </a:lnTo>
                              <a:lnTo>
                                <a:pt x="136" y="66"/>
                              </a:lnTo>
                              <a:lnTo>
                                <a:pt x="138" y="66"/>
                              </a:lnTo>
                              <a:lnTo>
                                <a:pt x="143" y="65"/>
                              </a:lnTo>
                              <a:lnTo>
                                <a:pt x="146" y="64"/>
                              </a:lnTo>
                              <a:lnTo>
                                <a:pt x="148" y="62"/>
                              </a:lnTo>
                              <a:lnTo>
                                <a:pt x="151" y="60"/>
                              </a:lnTo>
                              <a:lnTo>
                                <a:pt x="154" y="56"/>
                              </a:lnTo>
                              <a:lnTo>
                                <a:pt x="156" y="59"/>
                              </a:lnTo>
                              <a:lnTo>
                                <a:pt x="159" y="61"/>
                              </a:lnTo>
                              <a:lnTo>
                                <a:pt x="161" y="63"/>
                              </a:lnTo>
                              <a:lnTo>
                                <a:pt x="164" y="64"/>
                              </a:lnTo>
                              <a:lnTo>
                                <a:pt x="168" y="65"/>
                              </a:lnTo>
                              <a:lnTo>
                                <a:pt x="169" y="65"/>
                              </a:lnTo>
                              <a:lnTo>
                                <a:pt x="169" y="69"/>
                              </a:lnTo>
                              <a:lnTo>
                                <a:pt x="171" y="77"/>
                              </a:lnTo>
                              <a:lnTo>
                                <a:pt x="174" y="81"/>
                              </a:lnTo>
                              <a:lnTo>
                                <a:pt x="177" y="84"/>
                              </a:lnTo>
                              <a:lnTo>
                                <a:pt x="182" y="86"/>
                              </a:lnTo>
                              <a:lnTo>
                                <a:pt x="188" y="87"/>
                              </a:lnTo>
                              <a:lnTo>
                                <a:pt x="196" y="86"/>
                              </a:lnTo>
                              <a:lnTo>
                                <a:pt x="201" y="84"/>
                              </a:lnTo>
                              <a:lnTo>
                                <a:pt x="204" y="81"/>
                              </a:lnTo>
                              <a:lnTo>
                                <a:pt x="206" y="77"/>
                              </a:lnTo>
                              <a:lnTo>
                                <a:pt x="208" y="69"/>
                              </a:lnTo>
                              <a:lnTo>
                                <a:pt x="209" y="65"/>
                              </a:lnTo>
                              <a:lnTo>
                                <a:pt x="211" y="65"/>
                              </a:lnTo>
                              <a:lnTo>
                                <a:pt x="216" y="64"/>
                              </a:lnTo>
                              <a:lnTo>
                                <a:pt x="219" y="63"/>
                              </a:lnTo>
                              <a:lnTo>
                                <a:pt x="222" y="61"/>
                              </a:lnTo>
                              <a:lnTo>
                                <a:pt x="225" y="58"/>
                              </a:lnTo>
                              <a:lnTo>
                                <a:pt x="227" y="55"/>
                              </a:lnTo>
                              <a:lnTo>
                                <a:pt x="229" y="58"/>
                              </a:lnTo>
                              <a:lnTo>
                                <a:pt x="231" y="60"/>
                              </a:lnTo>
                              <a:lnTo>
                                <a:pt x="235" y="62"/>
                              </a:lnTo>
                              <a:lnTo>
                                <a:pt x="237" y="63"/>
                              </a:lnTo>
                              <a:lnTo>
                                <a:pt x="241" y="64"/>
                              </a:lnTo>
                              <a:lnTo>
                                <a:pt x="243" y="64"/>
                              </a:lnTo>
                              <a:lnTo>
                                <a:pt x="243" y="68"/>
                              </a:lnTo>
                              <a:lnTo>
                                <a:pt x="245" y="76"/>
                              </a:lnTo>
                              <a:lnTo>
                                <a:pt x="247" y="80"/>
                              </a:lnTo>
                              <a:lnTo>
                                <a:pt x="250" y="83"/>
                              </a:lnTo>
                              <a:lnTo>
                                <a:pt x="256" y="85"/>
                              </a:lnTo>
                              <a:lnTo>
                                <a:pt x="262" y="86"/>
                              </a:lnTo>
                              <a:lnTo>
                                <a:pt x="268" y="85"/>
                              </a:lnTo>
                              <a:lnTo>
                                <a:pt x="273" y="83"/>
                              </a:lnTo>
                              <a:lnTo>
                                <a:pt x="278" y="80"/>
                              </a:lnTo>
                              <a:lnTo>
                                <a:pt x="280" y="76"/>
                              </a:lnTo>
                              <a:lnTo>
                                <a:pt x="282" y="68"/>
                              </a:lnTo>
                              <a:lnTo>
                                <a:pt x="282" y="64"/>
                              </a:lnTo>
                              <a:lnTo>
                                <a:pt x="284" y="64"/>
                              </a:lnTo>
                              <a:lnTo>
                                <a:pt x="289" y="63"/>
                              </a:lnTo>
                              <a:lnTo>
                                <a:pt x="292" y="62"/>
                              </a:lnTo>
                              <a:lnTo>
                                <a:pt x="296" y="60"/>
                              </a:lnTo>
                              <a:lnTo>
                                <a:pt x="298" y="57"/>
                              </a:lnTo>
                              <a:lnTo>
                                <a:pt x="301" y="53"/>
                              </a:lnTo>
                              <a:lnTo>
                                <a:pt x="303" y="57"/>
                              </a:lnTo>
                              <a:lnTo>
                                <a:pt x="305" y="59"/>
                              </a:lnTo>
                              <a:lnTo>
                                <a:pt x="307" y="61"/>
                              </a:lnTo>
                              <a:lnTo>
                                <a:pt x="310" y="62"/>
                              </a:lnTo>
                              <a:lnTo>
                                <a:pt x="315" y="63"/>
                              </a:lnTo>
                              <a:lnTo>
                                <a:pt x="317" y="63"/>
                              </a:lnTo>
                              <a:lnTo>
                                <a:pt x="317" y="67"/>
                              </a:lnTo>
                              <a:lnTo>
                                <a:pt x="318" y="75"/>
                              </a:lnTo>
                              <a:lnTo>
                                <a:pt x="320" y="79"/>
                              </a:lnTo>
                              <a:lnTo>
                                <a:pt x="324" y="82"/>
                              </a:lnTo>
                              <a:lnTo>
                                <a:pt x="328" y="84"/>
                              </a:lnTo>
                              <a:lnTo>
                                <a:pt x="336" y="85"/>
                              </a:lnTo>
                              <a:lnTo>
                                <a:pt x="342" y="84"/>
                              </a:lnTo>
                              <a:lnTo>
                                <a:pt x="347" y="82"/>
                              </a:lnTo>
                              <a:lnTo>
                                <a:pt x="350" y="79"/>
                              </a:lnTo>
                              <a:lnTo>
                                <a:pt x="353" y="75"/>
                              </a:lnTo>
                              <a:lnTo>
                                <a:pt x="356" y="67"/>
                              </a:lnTo>
                              <a:lnTo>
                                <a:pt x="356" y="63"/>
                              </a:lnTo>
                              <a:lnTo>
                                <a:pt x="358" y="63"/>
                              </a:lnTo>
                              <a:lnTo>
                                <a:pt x="363" y="62"/>
                              </a:lnTo>
                              <a:lnTo>
                                <a:pt x="366" y="60"/>
                              </a:lnTo>
                              <a:lnTo>
                                <a:pt x="369" y="58"/>
                              </a:lnTo>
                              <a:lnTo>
                                <a:pt x="371" y="56"/>
                              </a:lnTo>
                              <a:lnTo>
                                <a:pt x="375" y="51"/>
                              </a:lnTo>
                              <a:lnTo>
                                <a:pt x="376" y="56"/>
                              </a:lnTo>
                              <a:lnTo>
                                <a:pt x="379" y="58"/>
                              </a:lnTo>
                              <a:lnTo>
                                <a:pt x="381" y="60"/>
                              </a:lnTo>
                              <a:lnTo>
                                <a:pt x="384" y="61"/>
                              </a:lnTo>
                              <a:lnTo>
                                <a:pt x="389" y="63"/>
                              </a:lnTo>
                              <a:lnTo>
                                <a:pt x="390" y="63"/>
                              </a:lnTo>
                              <a:lnTo>
                                <a:pt x="390" y="66"/>
                              </a:lnTo>
                              <a:lnTo>
                                <a:pt x="392" y="73"/>
                              </a:lnTo>
                              <a:lnTo>
                                <a:pt x="394" y="78"/>
                              </a:lnTo>
                              <a:lnTo>
                                <a:pt x="398" y="82"/>
                              </a:lnTo>
                              <a:lnTo>
                                <a:pt x="403" y="84"/>
                              </a:lnTo>
                              <a:lnTo>
                                <a:pt x="409" y="85"/>
                              </a:lnTo>
                              <a:lnTo>
                                <a:pt x="417" y="84"/>
                              </a:lnTo>
                              <a:lnTo>
                                <a:pt x="422" y="82"/>
                              </a:lnTo>
                              <a:lnTo>
                                <a:pt x="425" y="78"/>
                              </a:lnTo>
                              <a:lnTo>
                                <a:pt x="427" y="73"/>
                              </a:lnTo>
                              <a:lnTo>
                                <a:pt x="429" y="66"/>
                              </a:lnTo>
                              <a:lnTo>
                                <a:pt x="430" y="63"/>
                              </a:lnTo>
                              <a:lnTo>
                                <a:pt x="433" y="63"/>
                              </a:lnTo>
                              <a:lnTo>
                                <a:pt x="440" y="60"/>
                              </a:lnTo>
                              <a:lnTo>
                                <a:pt x="444" y="58"/>
                              </a:lnTo>
                              <a:lnTo>
                                <a:pt x="447" y="53"/>
                              </a:lnTo>
                              <a:lnTo>
                                <a:pt x="449" y="48"/>
                              </a:lnTo>
                              <a:lnTo>
                                <a:pt x="450" y="41"/>
                              </a:lnTo>
                              <a:lnTo>
                                <a:pt x="449" y="35"/>
                              </a:lnTo>
                              <a:lnTo>
                                <a:pt x="447" y="29"/>
                              </a:lnTo>
                              <a:lnTo>
                                <a:pt x="444" y="25"/>
                              </a:lnTo>
                              <a:lnTo>
                                <a:pt x="441" y="23"/>
                              </a:lnTo>
                              <a:lnTo>
                                <a:pt x="434" y="21"/>
                              </a:lnTo>
                              <a:lnTo>
                                <a:pt x="43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91"/>
                      <wps:cNvSpPr>
                        <a:spLocks/>
                      </wps:cNvSpPr>
                      <wps:spPr bwMode="auto">
                        <a:xfrm>
                          <a:off x="618490" y="964565"/>
                          <a:ext cx="13970" cy="15240"/>
                        </a:xfrm>
                        <a:custGeom>
                          <a:avLst/>
                          <a:gdLst>
                            <a:gd name="T0" fmla="*/ 12 w 22"/>
                            <a:gd name="T1" fmla="*/ 0 h 24"/>
                            <a:gd name="T2" fmla="*/ 8 w 22"/>
                            <a:gd name="T3" fmla="*/ 2 h 24"/>
                            <a:gd name="T4" fmla="*/ 3 w 22"/>
                            <a:gd name="T5" fmla="*/ 4 h 24"/>
                            <a:gd name="T6" fmla="*/ 1 w 22"/>
                            <a:gd name="T7" fmla="*/ 8 h 24"/>
                            <a:gd name="T8" fmla="*/ 0 w 22"/>
                            <a:gd name="T9" fmla="*/ 12 h 24"/>
                            <a:gd name="T10" fmla="*/ 1 w 22"/>
                            <a:gd name="T11" fmla="*/ 16 h 24"/>
                            <a:gd name="T12" fmla="*/ 3 w 22"/>
                            <a:gd name="T13" fmla="*/ 20 h 24"/>
                            <a:gd name="T14" fmla="*/ 8 w 22"/>
                            <a:gd name="T15" fmla="*/ 23 h 24"/>
                            <a:gd name="T16" fmla="*/ 12 w 22"/>
                            <a:gd name="T17" fmla="*/ 24 h 24"/>
                            <a:gd name="T18" fmla="*/ 16 w 22"/>
                            <a:gd name="T19" fmla="*/ 23 h 24"/>
                            <a:gd name="T20" fmla="*/ 19 w 22"/>
                            <a:gd name="T21" fmla="*/ 20 h 24"/>
                            <a:gd name="T22" fmla="*/ 21 w 22"/>
                            <a:gd name="T23" fmla="*/ 16 h 24"/>
                            <a:gd name="T24" fmla="*/ 22 w 22"/>
                            <a:gd name="T25" fmla="*/ 12 h 24"/>
                            <a:gd name="T26" fmla="*/ 21 w 22"/>
                            <a:gd name="T27" fmla="*/ 8 h 24"/>
                            <a:gd name="T28" fmla="*/ 19 w 22"/>
                            <a:gd name="T29" fmla="*/ 4 h 24"/>
                            <a:gd name="T30" fmla="*/ 16 w 22"/>
                            <a:gd name="T31" fmla="*/ 2 h 24"/>
                            <a:gd name="T32" fmla="*/ 12 w 22"/>
                            <a:gd name="T33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4">
                              <a:moveTo>
                                <a:pt x="12" y="0"/>
                              </a:moveTo>
                              <a:lnTo>
                                <a:pt x="8" y="2"/>
                              </a:lnTo>
                              <a:lnTo>
                                <a:pt x="3" y="4"/>
                              </a:lnTo>
                              <a:lnTo>
                                <a:pt x="1" y="8"/>
                              </a:lnTo>
                              <a:lnTo>
                                <a:pt x="0" y="12"/>
                              </a:lnTo>
                              <a:lnTo>
                                <a:pt x="1" y="16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2" y="24"/>
                              </a:lnTo>
                              <a:lnTo>
                                <a:pt x="16" y="23"/>
                              </a:lnTo>
                              <a:lnTo>
                                <a:pt x="19" y="20"/>
                              </a:lnTo>
                              <a:lnTo>
                                <a:pt x="21" y="16"/>
                              </a:lnTo>
                              <a:lnTo>
                                <a:pt x="22" y="12"/>
                              </a:lnTo>
                              <a:lnTo>
                                <a:pt x="21" y="8"/>
                              </a:lnTo>
                              <a:lnTo>
                                <a:pt x="19" y="4"/>
                              </a:lnTo>
                              <a:lnTo>
                                <a:pt x="16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92"/>
                      <wps:cNvSpPr>
                        <a:spLocks/>
                      </wps:cNvSpPr>
                      <wps:spPr bwMode="auto">
                        <a:xfrm>
                          <a:off x="568960" y="942340"/>
                          <a:ext cx="13335" cy="13335"/>
                        </a:xfrm>
                        <a:custGeom>
                          <a:avLst/>
                          <a:gdLst>
                            <a:gd name="T0" fmla="*/ 3 w 21"/>
                            <a:gd name="T1" fmla="*/ 4 h 21"/>
                            <a:gd name="T2" fmla="*/ 0 w 21"/>
                            <a:gd name="T3" fmla="*/ 8 h 21"/>
                            <a:gd name="T4" fmla="*/ 0 w 21"/>
                            <a:gd name="T5" fmla="*/ 11 h 21"/>
                            <a:gd name="T6" fmla="*/ 3 w 21"/>
                            <a:gd name="T7" fmla="*/ 15 h 21"/>
                            <a:gd name="T8" fmla="*/ 5 w 21"/>
                            <a:gd name="T9" fmla="*/ 19 h 21"/>
                            <a:gd name="T10" fmla="*/ 9 w 21"/>
                            <a:gd name="T11" fmla="*/ 21 h 21"/>
                            <a:gd name="T12" fmla="*/ 12 w 21"/>
                            <a:gd name="T13" fmla="*/ 21 h 21"/>
                            <a:gd name="T14" fmla="*/ 16 w 21"/>
                            <a:gd name="T15" fmla="*/ 20 h 21"/>
                            <a:gd name="T16" fmla="*/ 19 w 21"/>
                            <a:gd name="T17" fmla="*/ 17 h 21"/>
                            <a:gd name="T18" fmla="*/ 21 w 21"/>
                            <a:gd name="T19" fmla="*/ 13 h 21"/>
                            <a:gd name="T20" fmla="*/ 21 w 21"/>
                            <a:gd name="T21" fmla="*/ 9 h 21"/>
                            <a:gd name="T22" fmla="*/ 19 w 21"/>
                            <a:gd name="T23" fmla="*/ 5 h 21"/>
                            <a:gd name="T24" fmla="*/ 17 w 21"/>
                            <a:gd name="T25" fmla="*/ 2 h 21"/>
                            <a:gd name="T26" fmla="*/ 13 w 21"/>
                            <a:gd name="T27" fmla="*/ 1 h 21"/>
                            <a:gd name="T28" fmla="*/ 10 w 21"/>
                            <a:gd name="T29" fmla="*/ 0 h 21"/>
                            <a:gd name="T30" fmla="*/ 6 w 21"/>
                            <a:gd name="T31" fmla="*/ 2 h 21"/>
                            <a:gd name="T32" fmla="*/ 3 w 21"/>
                            <a:gd name="T33" fmla="*/ 4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3" y="4"/>
                              </a:moveTo>
                              <a:lnTo>
                                <a:pt x="0" y="8"/>
                              </a:lnTo>
                              <a:lnTo>
                                <a:pt x="0" y="11"/>
                              </a:lnTo>
                              <a:lnTo>
                                <a:pt x="3" y="15"/>
                              </a:lnTo>
                              <a:lnTo>
                                <a:pt x="5" y="19"/>
                              </a:lnTo>
                              <a:lnTo>
                                <a:pt x="9" y="21"/>
                              </a:lnTo>
                              <a:lnTo>
                                <a:pt x="12" y="21"/>
                              </a:lnTo>
                              <a:lnTo>
                                <a:pt x="16" y="20"/>
                              </a:lnTo>
                              <a:lnTo>
                                <a:pt x="19" y="17"/>
                              </a:lnTo>
                              <a:lnTo>
                                <a:pt x="21" y="13"/>
                              </a:lnTo>
                              <a:lnTo>
                                <a:pt x="21" y="9"/>
                              </a:lnTo>
                              <a:lnTo>
                                <a:pt x="19" y="5"/>
                              </a:lnTo>
                              <a:lnTo>
                                <a:pt x="17" y="2"/>
                              </a:lnTo>
                              <a:lnTo>
                                <a:pt x="13" y="1"/>
                              </a:lnTo>
                              <a:lnTo>
                                <a:pt x="10" y="0"/>
                              </a:lnTo>
                              <a:lnTo>
                                <a:pt x="6" y="2"/>
                              </a:lnTo>
                              <a:lnTo>
                                <a:pt x="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93"/>
                      <wps:cNvSpPr>
                        <a:spLocks/>
                      </wps:cNvSpPr>
                      <wps:spPr bwMode="auto">
                        <a:xfrm>
                          <a:off x="554355" y="929640"/>
                          <a:ext cx="45085" cy="40640"/>
                        </a:xfrm>
                        <a:custGeom>
                          <a:avLst/>
                          <a:gdLst>
                            <a:gd name="T0" fmla="*/ 43 w 71"/>
                            <a:gd name="T1" fmla="*/ 4 h 64"/>
                            <a:gd name="T2" fmla="*/ 38 w 71"/>
                            <a:gd name="T3" fmla="*/ 2 h 64"/>
                            <a:gd name="T4" fmla="*/ 33 w 71"/>
                            <a:gd name="T5" fmla="*/ 4 h 64"/>
                            <a:gd name="T6" fmla="*/ 29 w 71"/>
                            <a:gd name="T7" fmla="*/ 3 h 64"/>
                            <a:gd name="T8" fmla="*/ 18 w 71"/>
                            <a:gd name="T9" fmla="*/ 0 h 64"/>
                            <a:gd name="T10" fmla="*/ 10 w 71"/>
                            <a:gd name="T11" fmla="*/ 3 h 64"/>
                            <a:gd name="T12" fmla="*/ 1 w 71"/>
                            <a:gd name="T13" fmla="*/ 13 h 64"/>
                            <a:gd name="T14" fmla="*/ 0 w 71"/>
                            <a:gd name="T15" fmla="*/ 23 h 64"/>
                            <a:gd name="T16" fmla="*/ 6 w 71"/>
                            <a:gd name="T17" fmla="*/ 32 h 64"/>
                            <a:gd name="T18" fmla="*/ 6 w 71"/>
                            <a:gd name="T19" fmla="*/ 37 h 64"/>
                            <a:gd name="T20" fmla="*/ 6 w 71"/>
                            <a:gd name="T21" fmla="*/ 47 h 64"/>
                            <a:gd name="T22" fmla="*/ 10 w 71"/>
                            <a:gd name="T23" fmla="*/ 55 h 64"/>
                            <a:gd name="T24" fmla="*/ 19 w 71"/>
                            <a:gd name="T25" fmla="*/ 63 h 64"/>
                            <a:gd name="T26" fmla="*/ 29 w 71"/>
                            <a:gd name="T27" fmla="*/ 64 h 64"/>
                            <a:gd name="T28" fmla="*/ 38 w 71"/>
                            <a:gd name="T29" fmla="*/ 60 h 64"/>
                            <a:gd name="T30" fmla="*/ 42 w 71"/>
                            <a:gd name="T31" fmla="*/ 60 h 64"/>
                            <a:gd name="T32" fmla="*/ 54 w 71"/>
                            <a:gd name="T33" fmla="*/ 63 h 64"/>
                            <a:gd name="T34" fmla="*/ 62 w 71"/>
                            <a:gd name="T35" fmla="*/ 61 h 64"/>
                            <a:gd name="T36" fmla="*/ 70 w 71"/>
                            <a:gd name="T37" fmla="*/ 50 h 64"/>
                            <a:gd name="T38" fmla="*/ 71 w 71"/>
                            <a:gd name="T39" fmla="*/ 41 h 64"/>
                            <a:gd name="T40" fmla="*/ 64 w 71"/>
                            <a:gd name="T41" fmla="*/ 31 h 64"/>
                            <a:gd name="T42" fmla="*/ 62 w 71"/>
                            <a:gd name="T43" fmla="*/ 27 h 64"/>
                            <a:gd name="T44" fmla="*/ 62 w 71"/>
                            <a:gd name="T45" fmla="*/ 22 h 64"/>
                            <a:gd name="T46" fmla="*/ 60 w 71"/>
                            <a:gd name="T47" fmla="*/ 19 h 64"/>
                            <a:gd name="T48" fmla="*/ 56 w 71"/>
                            <a:gd name="T49" fmla="*/ 22 h 64"/>
                            <a:gd name="T50" fmla="*/ 52 w 71"/>
                            <a:gd name="T51" fmla="*/ 29 h 64"/>
                            <a:gd name="T52" fmla="*/ 53 w 71"/>
                            <a:gd name="T53" fmla="*/ 31 h 64"/>
                            <a:gd name="T54" fmla="*/ 59 w 71"/>
                            <a:gd name="T55" fmla="*/ 38 h 64"/>
                            <a:gd name="T56" fmla="*/ 60 w 71"/>
                            <a:gd name="T57" fmla="*/ 45 h 64"/>
                            <a:gd name="T58" fmla="*/ 55 w 71"/>
                            <a:gd name="T59" fmla="*/ 51 h 64"/>
                            <a:gd name="T60" fmla="*/ 48 w 71"/>
                            <a:gd name="T61" fmla="*/ 53 h 64"/>
                            <a:gd name="T62" fmla="*/ 40 w 71"/>
                            <a:gd name="T63" fmla="*/ 49 h 64"/>
                            <a:gd name="T64" fmla="*/ 37 w 71"/>
                            <a:gd name="T65" fmla="*/ 49 h 64"/>
                            <a:gd name="T66" fmla="*/ 30 w 71"/>
                            <a:gd name="T67" fmla="*/ 55 h 64"/>
                            <a:gd name="T68" fmla="*/ 23 w 71"/>
                            <a:gd name="T69" fmla="*/ 55 h 64"/>
                            <a:gd name="T70" fmla="*/ 15 w 71"/>
                            <a:gd name="T71" fmla="*/ 50 h 64"/>
                            <a:gd name="T72" fmla="*/ 14 w 71"/>
                            <a:gd name="T73" fmla="*/ 43 h 64"/>
                            <a:gd name="T74" fmla="*/ 18 w 71"/>
                            <a:gd name="T75" fmla="*/ 34 h 64"/>
                            <a:gd name="T76" fmla="*/ 17 w 71"/>
                            <a:gd name="T77" fmla="*/ 31 h 64"/>
                            <a:gd name="T78" fmla="*/ 11 w 71"/>
                            <a:gd name="T79" fmla="*/ 25 h 64"/>
                            <a:gd name="T80" fmla="*/ 11 w 71"/>
                            <a:gd name="T81" fmla="*/ 19 h 64"/>
                            <a:gd name="T82" fmla="*/ 16 w 71"/>
                            <a:gd name="T83" fmla="*/ 11 h 64"/>
                            <a:gd name="T84" fmla="*/ 22 w 71"/>
                            <a:gd name="T85" fmla="*/ 9 h 64"/>
                            <a:gd name="T86" fmla="*/ 31 w 71"/>
                            <a:gd name="T87" fmla="*/ 13 h 64"/>
                            <a:gd name="T88" fmla="*/ 34 w 71"/>
                            <a:gd name="T89" fmla="*/ 13 h 64"/>
                            <a:gd name="T90" fmla="*/ 38 w 71"/>
                            <a:gd name="T91" fmla="*/ 9 h 64"/>
                            <a:gd name="T92" fmla="*/ 43 w 71"/>
                            <a:gd name="T93" fmla="*/ 6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1" h="64">
                              <a:moveTo>
                                <a:pt x="46" y="6"/>
                              </a:moveTo>
                              <a:lnTo>
                                <a:pt x="43" y="4"/>
                              </a:lnTo>
                              <a:lnTo>
                                <a:pt x="41" y="2"/>
                              </a:lnTo>
                              <a:lnTo>
                                <a:pt x="38" y="2"/>
                              </a:lnTo>
                              <a:lnTo>
                                <a:pt x="36" y="2"/>
                              </a:lnTo>
                              <a:lnTo>
                                <a:pt x="33" y="4"/>
                              </a:lnTo>
                              <a:lnTo>
                                <a:pt x="32" y="5"/>
                              </a:lnTo>
                              <a:lnTo>
                                <a:pt x="29" y="3"/>
                              </a:lnTo>
                              <a:lnTo>
                                <a:pt x="22" y="1"/>
                              </a:lnTo>
                              <a:lnTo>
                                <a:pt x="18" y="0"/>
                              </a:lnTo>
                              <a:lnTo>
                                <a:pt x="14" y="1"/>
                              </a:lnTo>
                              <a:lnTo>
                                <a:pt x="10" y="3"/>
                              </a:lnTo>
                              <a:lnTo>
                                <a:pt x="4" y="8"/>
                              </a:lnTo>
                              <a:lnTo>
                                <a:pt x="1" y="13"/>
                              </a:lnTo>
                              <a:lnTo>
                                <a:pt x="0" y="19"/>
                              </a:lnTo>
                              <a:lnTo>
                                <a:pt x="0" y="23"/>
                              </a:lnTo>
                              <a:lnTo>
                                <a:pt x="1" y="27"/>
                              </a:lnTo>
                              <a:lnTo>
                                <a:pt x="6" y="32"/>
                              </a:lnTo>
                              <a:lnTo>
                                <a:pt x="7" y="34"/>
                              </a:lnTo>
                              <a:lnTo>
                                <a:pt x="6" y="37"/>
                              </a:lnTo>
                              <a:lnTo>
                                <a:pt x="4" y="43"/>
                              </a:lnTo>
                              <a:lnTo>
                                <a:pt x="6" y="47"/>
                              </a:lnTo>
                              <a:lnTo>
                                <a:pt x="7" y="51"/>
                              </a:lnTo>
                              <a:lnTo>
                                <a:pt x="10" y="55"/>
                              </a:lnTo>
                              <a:lnTo>
                                <a:pt x="14" y="60"/>
                              </a:lnTo>
                              <a:lnTo>
                                <a:pt x="19" y="63"/>
                              </a:lnTo>
                              <a:lnTo>
                                <a:pt x="24" y="64"/>
                              </a:lnTo>
                              <a:lnTo>
                                <a:pt x="29" y="64"/>
                              </a:lnTo>
                              <a:lnTo>
                                <a:pt x="33" y="63"/>
                              </a:lnTo>
                              <a:lnTo>
                                <a:pt x="38" y="60"/>
                              </a:lnTo>
                              <a:lnTo>
                                <a:pt x="40" y="58"/>
                              </a:lnTo>
                              <a:lnTo>
                                <a:pt x="42" y="60"/>
                              </a:lnTo>
                              <a:lnTo>
                                <a:pt x="50" y="63"/>
                              </a:lnTo>
                              <a:lnTo>
                                <a:pt x="54" y="63"/>
                              </a:lnTo>
                              <a:lnTo>
                                <a:pt x="58" y="63"/>
                              </a:lnTo>
                              <a:lnTo>
                                <a:pt x="62" y="61"/>
                              </a:lnTo>
                              <a:lnTo>
                                <a:pt x="67" y="57"/>
                              </a:lnTo>
                              <a:lnTo>
                                <a:pt x="70" y="50"/>
                              </a:lnTo>
                              <a:lnTo>
                                <a:pt x="71" y="45"/>
                              </a:lnTo>
                              <a:lnTo>
                                <a:pt x="71" y="41"/>
                              </a:lnTo>
                              <a:lnTo>
                                <a:pt x="69" y="37"/>
                              </a:lnTo>
                              <a:lnTo>
                                <a:pt x="64" y="31"/>
                              </a:lnTo>
                              <a:lnTo>
                                <a:pt x="62" y="28"/>
                              </a:lnTo>
                              <a:lnTo>
                                <a:pt x="62" y="27"/>
                              </a:lnTo>
                              <a:lnTo>
                                <a:pt x="62" y="24"/>
                              </a:lnTo>
                              <a:lnTo>
                                <a:pt x="62" y="22"/>
                              </a:lnTo>
                              <a:lnTo>
                                <a:pt x="61" y="20"/>
                              </a:lnTo>
                              <a:lnTo>
                                <a:pt x="60" y="19"/>
                              </a:lnTo>
                              <a:lnTo>
                                <a:pt x="57" y="17"/>
                              </a:lnTo>
                              <a:lnTo>
                                <a:pt x="56" y="22"/>
                              </a:lnTo>
                              <a:lnTo>
                                <a:pt x="54" y="26"/>
                              </a:lnTo>
                              <a:lnTo>
                                <a:pt x="52" y="29"/>
                              </a:lnTo>
                              <a:lnTo>
                                <a:pt x="51" y="30"/>
                              </a:lnTo>
                              <a:lnTo>
                                <a:pt x="53" y="31"/>
                              </a:lnTo>
                              <a:lnTo>
                                <a:pt x="57" y="35"/>
                              </a:lnTo>
                              <a:lnTo>
                                <a:pt x="59" y="38"/>
                              </a:lnTo>
                              <a:lnTo>
                                <a:pt x="60" y="41"/>
                              </a:lnTo>
                              <a:lnTo>
                                <a:pt x="60" y="45"/>
                              </a:lnTo>
                              <a:lnTo>
                                <a:pt x="58" y="48"/>
                              </a:lnTo>
                              <a:lnTo>
                                <a:pt x="55" y="51"/>
                              </a:lnTo>
                              <a:lnTo>
                                <a:pt x="51" y="53"/>
                              </a:lnTo>
                              <a:lnTo>
                                <a:pt x="48" y="53"/>
                              </a:lnTo>
                              <a:lnTo>
                                <a:pt x="44" y="52"/>
                              </a:lnTo>
                              <a:lnTo>
                                <a:pt x="40" y="49"/>
                              </a:lnTo>
                              <a:lnTo>
                                <a:pt x="38" y="47"/>
                              </a:lnTo>
                              <a:lnTo>
                                <a:pt x="37" y="49"/>
                              </a:lnTo>
                              <a:lnTo>
                                <a:pt x="33" y="53"/>
                              </a:lnTo>
                              <a:lnTo>
                                <a:pt x="30" y="55"/>
                              </a:lnTo>
                              <a:lnTo>
                                <a:pt x="27" y="57"/>
                              </a:lnTo>
                              <a:lnTo>
                                <a:pt x="23" y="55"/>
                              </a:lnTo>
                              <a:lnTo>
                                <a:pt x="18" y="53"/>
                              </a:lnTo>
                              <a:lnTo>
                                <a:pt x="15" y="50"/>
                              </a:lnTo>
                              <a:lnTo>
                                <a:pt x="14" y="46"/>
                              </a:lnTo>
                              <a:lnTo>
                                <a:pt x="14" y="43"/>
                              </a:lnTo>
                              <a:lnTo>
                                <a:pt x="15" y="40"/>
                              </a:lnTo>
                              <a:lnTo>
                                <a:pt x="18" y="34"/>
                              </a:lnTo>
                              <a:lnTo>
                                <a:pt x="19" y="32"/>
                              </a:lnTo>
                              <a:lnTo>
                                <a:pt x="17" y="31"/>
                              </a:lnTo>
                              <a:lnTo>
                                <a:pt x="13" y="28"/>
                              </a:lnTo>
                              <a:lnTo>
                                <a:pt x="11" y="25"/>
                              </a:lnTo>
                              <a:lnTo>
                                <a:pt x="10" y="22"/>
                              </a:lnTo>
                              <a:lnTo>
                                <a:pt x="11" y="19"/>
                              </a:lnTo>
                              <a:lnTo>
                                <a:pt x="13" y="14"/>
                              </a:lnTo>
                              <a:lnTo>
                                <a:pt x="16" y="11"/>
                              </a:lnTo>
                              <a:lnTo>
                                <a:pt x="19" y="9"/>
                              </a:lnTo>
                              <a:lnTo>
                                <a:pt x="22" y="9"/>
                              </a:lnTo>
                              <a:lnTo>
                                <a:pt x="26" y="10"/>
                              </a:lnTo>
                              <a:lnTo>
                                <a:pt x="31" y="13"/>
                              </a:lnTo>
                              <a:lnTo>
                                <a:pt x="33" y="15"/>
                              </a:lnTo>
                              <a:lnTo>
                                <a:pt x="34" y="13"/>
                              </a:lnTo>
                              <a:lnTo>
                                <a:pt x="36" y="10"/>
                              </a:lnTo>
                              <a:lnTo>
                                <a:pt x="38" y="9"/>
                              </a:lnTo>
                              <a:lnTo>
                                <a:pt x="40" y="7"/>
                              </a:lnTo>
                              <a:lnTo>
                                <a:pt x="43" y="6"/>
                              </a:lnTo>
                              <a:lnTo>
                                <a:pt x="4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94"/>
                      <wps:cNvSpPr>
                        <a:spLocks/>
                      </wps:cNvSpPr>
                      <wps:spPr bwMode="auto">
                        <a:xfrm>
                          <a:off x="657860" y="579755"/>
                          <a:ext cx="20320" cy="8255"/>
                        </a:xfrm>
                        <a:custGeom>
                          <a:avLst/>
                          <a:gdLst>
                            <a:gd name="T0" fmla="*/ 32 w 32"/>
                            <a:gd name="T1" fmla="*/ 8 h 13"/>
                            <a:gd name="T2" fmla="*/ 31 w 32"/>
                            <a:gd name="T3" fmla="*/ 7 h 13"/>
                            <a:gd name="T4" fmla="*/ 28 w 32"/>
                            <a:gd name="T5" fmla="*/ 5 h 13"/>
                            <a:gd name="T6" fmla="*/ 26 w 32"/>
                            <a:gd name="T7" fmla="*/ 2 h 13"/>
                            <a:gd name="T8" fmla="*/ 22 w 32"/>
                            <a:gd name="T9" fmla="*/ 1 h 13"/>
                            <a:gd name="T10" fmla="*/ 19 w 32"/>
                            <a:gd name="T11" fmla="*/ 0 h 13"/>
                            <a:gd name="T12" fmla="*/ 15 w 32"/>
                            <a:gd name="T13" fmla="*/ 0 h 13"/>
                            <a:gd name="T14" fmla="*/ 11 w 32"/>
                            <a:gd name="T15" fmla="*/ 1 h 13"/>
                            <a:gd name="T16" fmla="*/ 8 w 32"/>
                            <a:gd name="T17" fmla="*/ 2 h 13"/>
                            <a:gd name="T18" fmla="*/ 6 w 32"/>
                            <a:gd name="T19" fmla="*/ 4 h 13"/>
                            <a:gd name="T20" fmla="*/ 4 w 32"/>
                            <a:gd name="T21" fmla="*/ 5 h 13"/>
                            <a:gd name="T22" fmla="*/ 0 w 32"/>
                            <a:gd name="T23" fmla="*/ 8 h 13"/>
                            <a:gd name="T24" fmla="*/ 0 w 32"/>
                            <a:gd name="T25" fmla="*/ 9 h 13"/>
                            <a:gd name="T26" fmla="*/ 9 w 32"/>
                            <a:gd name="T27" fmla="*/ 9 h 13"/>
                            <a:gd name="T28" fmla="*/ 10 w 32"/>
                            <a:gd name="T29" fmla="*/ 10 h 13"/>
                            <a:gd name="T30" fmla="*/ 10 w 32"/>
                            <a:gd name="T31" fmla="*/ 11 h 13"/>
                            <a:gd name="T32" fmla="*/ 13 w 32"/>
                            <a:gd name="T33" fmla="*/ 13 h 13"/>
                            <a:gd name="T34" fmla="*/ 17 w 32"/>
                            <a:gd name="T35" fmla="*/ 13 h 13"/>
                            <a:gd name="T36" fmla="*/ 20 w 32"/>
                            <a:gd name="T37" fmla="*/ 13 h 13"/>
                            <a:gd name="T38" fmla="*/ 22 w 32"/>
                            <a:gd name="T39" fmla="*/ 11 h 13"/>
                            <a:gd name="T40" fmla="*/ 24 w 32"/>
                            <a:gd name="T41" fmla="*/ 10 h 13"/>
                            <a:gd name="T42" fmla="*/ 24 w 32"/>
                            <a:gd name="T43" fmla="*/ 9 h 13"/>
                            <a:gd name="T44" fmla="*/ 32 w 32"/>
                            <a:gd name="T45" fmla="*/ 8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2" h="13">
                              <a:moveTo>
                                <a:pt x="32" y="8"/>
                              </a:moveTo>
                              <a:lnTo>
                                <a:pt x="31" y="7"/>
                              </a:lnTo>
                              <a:lnTo>
                                <a:pt x="28" y="5"/>
                              </a:lnTo>
                              <a:lnTo>
                                <a:pt x="26" y="2"/>
                              </a:lnTo>
                              <a:lnTo>
                                <a:pt x="22" y="1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11" y="1"/>
                              </a:lnTo>
                              <a:lnTo>
                                <a:pt x="8" y="2"/>
                              </a:lnTo>
                              <a:lnTo>
                                <a:pt x="6" y="4"/>
                              </a:lnTo>
                              <a:lnTo>
                                <a:pt x="4" y="5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10" y="10"/>
                              </a:lnTo>
                              <a:lnTo>
                                <a:pt x="10" y="11"/>
                              </a:lnTo>
                              <a:lnTo>
                                <a:pt x="13" y="13"/>
                              </a:lnTo>
                              <a:lnTo>
                                <a:pt x="17" y="13"/>
                              </a:lnTo>
                              <a:lnTo>
                                <a:pt x="20" y="13"/>
                              </a:lnTo>
                              <a:lnTo>
                                <a:pt x="22" y="11"/>
                              </a:lnTo>
                              <a:lnTo>
                                <a:pt x="24" y="10"/>
                              </a:lnTo>
                              <a:lnTo>
                                <a:pt x="24" y="9"/>
                              </a:lnTo>
                              <a:lnTo>
                                <a:pt x="3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95"/>
                      <wps:cNvSpPr>
                        <a:spLocks/>
                      </wps:cNvSpPr>
                      <wps:spPr bwMode="auto">
                        <a:xfrm>
                          <a:off x="662305" y="598805"/>
                          <a:ext cx="9525" cy="15240"/>
                        </a:xfrm>
                        <a:custGeom>
                          <a:avLst/>
                          <a:gdLst>
                            <a:gd name="T0" fmla="*/ 4 w 15"/>
                            <a:gd name="T1" fmla="*/ 10 h 24"/>
                            <a:gd name="T2" fmla="*/ 1 w 15"/>
                            <a:gd name="T3" fmla="*/ 18 h 24"/>
                            <a:gd name="T4" fmla="*/ 0 w 15"/>
                            <a:gd name="T5" fmla="*/ 21 h 24"/>
                            <a:gd name="T6" fmla="*/ 4 w 15"/>
                            <a:gd name="T7" fmla="*/ 24 h 24"/>
                            <a:gd name="T8" fmla="*/ 5 w 15"/>
                            <a:gd name="T9" fmla="*/ 21 h 24"/>
                            <a:gd name="T10" fmla="*/ 9 w 15"/>
                            <a:gd name="T11" fmla="*/ 12 h 24"/>
                            <a:gd name="T12" fmla="*/ 13 w 15"/>
                            <a:gd name="T13" fmla="*/ 6 h 24"/>
                            <a:gd name="T14" fmla="*/ 15 w 15"/>
                            <a:gd name="T15" fmla="*/ 2 h 24"/>
                            <a:gd name="T16" fmla="*/ 15 w 15"/>
                            <a:gd name="T17" fmla="*/ 1 h 24"/>
                            <a:gd name="T18" fmla="*/ 13 w 15"/>
                            <a:gd name="T19" fmla="*/ 0 h 24"/>
                            <a:gd name="T20" fmla="*/ 10 w 15"/>
                            <a:gd name="T21" fmla="*/ 3 h 24"/>
                            <a:gd name="T22" fmla="*/ 4 w 15"/>
                            <a:gd name="T23" fmla="*/ 1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5" h="24">
                              <a:moveTo>
                                <a:pt x="4" y="10"/>
                              </a:moveTo>
                              <a:lnTo>
                                <a:pt x="1" y="18"/>
                              </a:lnTo>
                              <a:lnTo>
                                <a:pt x="0" y="21"/>
                              </a:lnTo>
                              <a:lnTo>
                                <a:pt x="4" y="24"/>
                              </a:lnTo>
                              <a:lnTo>
                                <a:pt x="5" y="21"/>
                              </a:lnTo>
                              <a:lnTo>
                                <a:pt x="9" y="12"/>
                              </a:lnTo>
                              <a:lnTo>
                                <a:pt x="13" y="6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3" y="0"/>
                              </a:lnTo>
                              <a:lnTo>
                                <a:pt x="10" y="3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96"/>
                      <wps:cNvSpPr>
                        <a:spLocks/>
                      </wps:cNvSpPr>
                      <wps:spPr bwMode="auto">
                        <a:xfrm>
                          <a:off x="655955" y="589915"/>
                          <a:ext cx="48895" cy="46355"/>
                        </a:xfrm>
                        <a:custGeom>
                          <a:avLst/>
                          <a:gdLst>
                            <a:gd name="T0" fmla="*/ 77 w 77"/>
                            <a:gd name="T1" fmla="*/ 6 h 73"/>
                            <a:gd name="T2" fmla="*/ 76 w 77"/>
                            <a:gd name="T3" fmla="*/ 4 h 73"/>
                            <a:gd name="T4" fmla="*/ 75 w 77"/>
                            <a:gd name="T5" fmla="*/ 2 h 73"/>
                            <a:gd name="T6" fmla="*/ 73 w 77"/>
                            <a:gd name="T7" fmla="*/ 1 h 73"/>
                            <a:gd name="T8" fmla="*/ 71 w 77"/>
                            <a:gd name="T9" fmla="*/ 0 h 73"/>
                            <a:gd name="T10" fmla="*/ 66 w 77"/>
                            <a:gd name="T11" fmla="*/ 0 h 73"/>
                            <a:gd name="T12" fmla="*/ 65 w 77"/>
                            <a:gd name="T13" fmla="*/ 0 h 73"/>
                            <a:gd name="T14" fmla="*/ 64 w 77"/>
                            <a:gd name="T15" fmla="*/ 4 h 73"/>
                            <a:gd name="T16" fmla="*/ 68 w 77"/>
                            <a:gd name="T17" fmla="*/ 5 h 73"/>
                            <a:gd name="T18" fmla="*/ 71 w 77"/>
                            <a:gd name="T19" fmla="*/ 10 h 73"/>
                            <a:gd name="T20" fmla="*/ 70 w 77"/>
                            <a:gd name="T21" fmla="*/ 18 h 73"/>
                            <a:gd name="T22" fmla="*/ 66 w 77"/>
                            <a:gd name="T23" fmla="*/ 27 h 73"/>
                            <a:gd name="T24" fmla="*/ 68 w 77"/>
                            <a:gd name="T25" fmla="*/ 35 h 73"/>
                            <a:gd name="T26" fmla="*/ 70 w 77"/>
                            <a:gd name="T27" fmla="*/ 43 h 73"/>
                            <a:gd name="T28" fmla="*/ 70 w 77"/>
                            <a:gd name="T29" fmla="*/ 46 h 73"/>
                            <a:gd name="T30" fmla="*/ 68 w 77"/>
                            <a:gd name="T31" fmla="*/ 51 h 73"/>
                            <a:gd name="T32" fmla="*/ 65 w 77"/>
                            <a:gd name="T33" fmla="*/ 53 h 73"/>
                            <a:gd name="T34" fmla="*/ 61 w 77"/>
                            <a:gd name="T35" fmla="*/ 56 h 73"/>
                            <a:gd name="T36" fmla="*/ 54 w 77"/>
                            <a:gd name="T37" fmla="*/ 63 h 73"/>
                            <a:gd name="T38" fmla="*/ 50 w 77"/>
                            <a:gd name="T39" fmla="*/ 67 h 73"/>
                            <a:gd name="T40" fmla="*/ 45 w 77"/>
                            <a:gd name="T41" fmla="*/ 66 h 73"/>
                            <a:gd name="T42" fmla="*/ 38 w 77"/>
                            <a:gd name="T43" fmla="*/ 64 h 73"/>
                            <a:gd name="T44" fmla="*/ 29 w 77"/>
                            <a:gd name="T45" fmla="*/ 62 h 73"/>
                            <a:gd name="T46" fmla="*/ 24 w 77"/>
                            <a:gd name="T47" fmla="*/ 61 h 73"/>
                            <a:gd name="T48" fmla="*/ 24 w 77"/>
                            <a:gd name="T49" fmla="*/ 44 h 73"/>
                            <a:gd name="T50" fmla="*/ 20 w 77"/>
                            <a:gd name="T51" fmla="*/ 44 h 73"/>
                            <a:gd name="T52" fmla="*/ 19 w 77"/>
                            <a:gd name="T53" fmla="*/ 58 h 73"/>
                            <a:gd name="T54" fmla="*/ 20 w 77"/>
                            <a:gd name="T55" fmla="*/ 59 h 73"/>
                            <a:gd name="T56" fmla="*/ 13 w 77"/>
                            <a:gd name="T57" fmla="*/ 57 h 73"/>
                            <a:gd name="T58" fmla="*/ 10 w 77"/>
                            <a:gd name="T59" fmla="*/ 56 h 73"/>
                            <a:gd name="T60" fmla="*/ 7 w 77"/>
                            <a:gd name="T61" fmla="*/ 54 h 73"/>
                            <a:gd name="T62" fmla="*/ 5 w 77"/>
                            <a:gd name="T63" fmla="*/ 52 h 73"/>
                            <a:gd name="T64" fmla="*/ 5 w 77"/>
                            <a:gd name="T65" fmla="*/ 50 h 73"/>
                            <a:gd name="T66" fmla="*/ 5 w 77"/>
                            <a:gd name="T67" fmla="*/ 45 h 73"/>
                            <a:gd name="T68" fmla="*/ 5 w 77"/>
                            <a:gd name="T69" fmla="*/ 44 h 73"/>
                            <a:gd name="T70" fmla="*/ 0 w 77"/>
                            <a:gd name="T71" fmla="*/ 39 h 73"/>
                            <a:gd name="T72" fmla="*/ 0 w 77"/>
                            <a:gd name="T73" fmla="*/ 46 h 73"/>
                            <a:gd name="T74" fmla="*/ 1 w 77"/>
                            <a:gd name="T75" fmla="*/ 55 h 73"/>
                            <a:gd name="T76" fmla="*/ 5 w 77"/>
                            <a:gd name="T77" fmla="*/ 58 h 73"/>
                            <a:gd name="T78" fmla="*/ 11 w 77"/>
                            <a:gd name="T79" fmla="*/ 62 h 73"/>
                            <a:gd name="T80" fmla="*/ 18 w 77"/>
                            <a:gd name="T81" fmla="*/ 65 h 73"/>
                            <a:gd name="T82" fmla="*/ 24 w 77"/>
                            <a:gd name="T83" fmla="*/ 67 h 73"/>
                            <a:gd name="T84" fmla="*/ 40 w 77"/>
                            <a:gd name="T85" fmla="*/ 71 h 73"/>
                            <a:gd name="T86" fmla="*/ 51 w 77"/>
                            <a:gd name="T87" fmla="*/ 73 h 73"/>
                            <a:gd name="T88" fmla="*/ 54 w 77"/>
                            <a:gd name="T89" fmla="*/ 71 h 73"/>
                            <a:gd name="T90" fmla="*/ 61 w 77"/>
                            <a:gd name="T91" fmla="*/ 65 h 73"/>
                            <a:gd name="T92" fmla="*/ 66 w 77"/>
                            <a:gd name="T93" fmla="*/ 61 h 73"/>
                            <a:gd name="T94" fmla="*/ 70 w 77"/>
                            <a:gd name="T95" fmla="*/ 58 h 73"/>
                            <a:gd name="T96" fmla="*/ 74 w 77"/>
                            <a:gd name="T97" fmla="*/ 54 h 73"/>
                            <a:gd name="T98" fmla="*/ 76 w 77"/>
                            <a:gd name="T99" fmla="*/ 50 h 73"/>
                            <a:gd name="T100" fmla="*/ 77 w 77"/>
                            <a:gd name="T101" fmla="*/ 46 h 73"/>
                            <a:gd name="T102" fmla="*/ 77 w 77"/>
                            <a:gd name="T103" fmla="*/ 44 h 73"/>
                            <a:gd name="T104" fmla="*/ 77 w 77"/>
                            <a:gd name="T105" fmla="*/ 41 h 73"/>
                            <a:gd name="T106" fmla="*/ 76 w 77"/>
                            <a:gd name="T107" fmla="*/ 39 h 73"/>
                            <a:gd name="T108" fmla="*/ 74 w 77"/>
                            <a:gd name="T109" fmla="*/ 35 h 73"/>
                            <a:gd name="T110" fmla="*/ 73 w 77"/>
                            <a:gd name="T111" fmla="*/ 29 h 73"/>
                            <a:gd name="T112" fmla="*/ 76 w 77"/>
                            <a:gd name="T113" fmla="*/ 18 h 73"/>
                            <a:gd name="T114" fmla="*/ 77 w 77"/>
                            <a:gd name="T115" fmla="*/ 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77" h="73">
                              <a:moveTo>
                                <a:pt x="77" y="6"/>
                              </a:moveTo>
                              <a:lnTo>
                                <a:pt x="76" y="4"/>
                              </a:lnTo>
                              <a:lnTo>
                                <a:pt x="75" y="2"/>
                              </a:lnTo>
                              <a:lnTo>
                                <a:pt x="73" y="1"/>
                              </a:lnTo>
                              <a:lnTo>
                                <a:pt x="71" y="0"/>
                              </a:lnTo>
                              <a:lnTo>
                                <a:pt x="66" y="0"/>
                              </a:lnTo>
                              <a:lnTo>
                                <a:pt x="65" y="0"/>
                              </a:lnTo>
                              <a:lnTo>
                                <a:pt x="64" y="4"/>
                              </a:lnTo>
                              <a:lnTo>
                                <a:pt x="68" y="5"/>
                              </a:lnTo>
                              <a:lnTo>
                                <a:pt x="71" y="10"/>
                              </a:lnTo>
                              <a:lnTo>
                                <a:pt x="70" y="18"/>
                              </a:lnTo>
                              <a:lnTo>
                                <a:pt x="66" y="27"/>
                              </a:lnTo>
                              <a:lnTo>
                                <a:pt x="68" y="35"/>
                              </a:lnTo>
                              <a:lnTo>
                                <a:pt x="70" y="43"/>
                              </a:lnTo>
                              <a:lnTo>
                                <a:pt x="70" y="46"/>
                              </a:lnTo>
                              <a:lnTo>
                                <a:pt x="68" y="51"/>
                              </a:lnTo>
                              <a:lnTo>
                                <a:pt x="65" y="53"/>
                              </a:lnTo>
                              <a:lnTo>
                                <a:pt x="61" y="56"/>
                              </a:lnTo>
                              <a:lnTo>
                                <a:pt x="54" y="63"/>
                              </a:lnTo>
                              <a:lnTo>
                                <a:pt x="50" y="67"/>
                              </a:lnTo>
                              <a:lnTo>
                                <a:pt x="45" y="66"/>
                              </a:lnTo>
                              <a:lnTo>
                                <a:pt x="38" y="64"/>
                              </a:lnTo>
                              <a:lnTo>
                                <a:pt x="29" y="62"/>
                              </a:lnTo>
                              <a:lnTo>
                                <a:pt x="24" y="61"/>
                              </a:lnTo>
                              <a:lnTo>
                                <a:pt x="24" y="44"/>
                              </a:lnTo>
                              <a:lnTo>
                                <a:pt x="20" y="44"/>
                              </a:lnTo>
                              <a:lnTo>
                                <a:pt x="19" y="58"/>
                              </a:lnTo>
                              <a:lnTo>
                                <a:pt x="20" y="59"/>
                              </a:lnTo>
                              <a:lnTo>
                                <a:pt x="13" y="57"/>
                              </a:lnTo>
                              <a:lnTo>
                                <a:pt x="10" y="56"/>
                              </a:lnTo>
                              <a:lnTo>
                                <a:pt x="7" y="54"/>
                              </a:lnTo>
                              <a:lnTo>
                                <a:pt x="5" y="52"/>
                              </a:lnTo>
                              <a:lnTo>
                                <a:pt x="5" y="50"/>
                              </a:lnTo>
                              <a:lnTo>
                                <a:pt x="5" y="45"/>
                              </a:lnTo>
                              <a:lnTo>
                                <a:pt x="5" y="44"/>
                              </a:lnTo>
                              <a:lnTo>
                                <a:pt x="0" y="39"/>
                              </a:lnTo>
                              <a:lnTo>
                                <a:pt x="0" y="46"/>
                              </a:lnTo>
                              <a:lnTo>
                                <a:pt x="1" y="55"/>
                              </a:lnTo>
                              <a:lnTo>
                                <a:pt x="5" y="58"/>
                              </a:lnTo>
                              <a:lnTo>
                                <a:pt x="11" y="62"/>
                              </a:lnTo>
                              <a:lnTo>
                                <a:pt x="18" y="65"/>
                              </a:lnTo>
                              <a:lnTo>
                                <a:pt x="24" y="67"/>
                              </a:lnTo>
                              <a:lnTo>
                                <a:pt x="40" y="71"/>
                              </a:lnTo>
                              <a:lnTo>
                                <a:pt x="51" y="73"/>
                              </a:lnTo>
                              <a:lnTo>
                                <a:pt x="54" y="71"/>
                              </a:lnTo>
                              <a:lnTo>
                                <a:pt x="61" y="65"/>
                              </a:lnTo>
                              <a:lnTo>
                                <a:pt x="66" y="61"/>
                              </a:lnTo>
                              <a:lnTo>
                                <a:pt x="70" y="58"/>
                              </a:lnTo>
                              <a:lnTo>
                                <a:pt x="74" y="54"/>
                              </a:lnTo>
                              <a:lnTo>
                                <a:pt x="76" y="50"/>
                              </a:lnTo>
                              <a:lnTo>
                                <a:pt x="77" y="46"/>
                              </a:lnTo>
                              <a:lnTo>
                                <a:pt x="77" y="44"/>
                              </a:lnTo>
                              <a:lnTo>
                                <a:pt x="77" y="41"/>
                              </a:lnTo>
                              <a:lnTo>
                                <a:pt x="76" y="39"/>
                              </a:lnTo>
                              <a:lnTo>
                                <a:pt x="74" y="35"/>
                              </a:lnTo>
                              <a:lnTo>
                                <a:pt x="73" y="29"/>
                              </a:lnTo>
                              <a:lnTo>
                                <a:pt x="76" y="18"/>
                              </a:lnTo>
                              <a:lnTo>
                                <a:pt x="77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97"/>
                      <wps:cNvSpPr>
                        <a:spLocks noEditPoints="1"/>
                      </wps:cNvSpPr>
                      <wps:spPr bwMode="auto">
                        <a:xfrm>
                          <a:off x="456565" y="605790"/>
                          <a:ext cx="154940" cy="190500"/>
                        </a:xfrm>
                        <a:custGeom>
                          <a:avLst/>
                          <a:gdLst>
                            <a:gd name="T0" fmla="*/ 108 w 244"/>
                            <a:gd name="T1" fmla="*/ 279 h 300"/>
                            <a:gd name="T2" fmla="*/ 79 w 244"/>
                            <a:gd name="T3" fmla="*/ 252 h 300"/>
                            <a:gd name="T4" fmla="*/ 64 w 244"/>
                            <a:gd name="T5" fmla="*/ 234 h 300"/>
                            <a:gd name="T6" fmla="*/ 48 w 244"/>
                            <a:gd name="T7" fmla="*/ 211 h 300"/>
                            <a:gd name="T8" fmla="*/ 33 w 244"/>
                            <a:gd name="T9" fmla="*/ 183 h 300"/>
                            <a:gd name="T10" fmla="*/ 22 w 244"/>
                            <a:gd name="T11" fmla="*/ 153 h 300"/>
                            <a:gd name="T12" fmla="*/ 14 w 244"/>
                            <a:gd name="T13" fmla="*/ 126 h 300"/>
                            <a:gd name="T14" fmla="*/ 12 w 244"/>
                            <a:gd name="T15" fmla="*/ 98 h 300"/>
                            <a:gd name="T16" fmla="*/ 13 w 244"/>
                            <a:gd name="T17" fmla="*/ 74 h 300"/>
                            <a:gd name="T18" fmla="*/ 18 w 244"/>
                            <a:gd name="T19" fmla="*/ 41 h 300"/>
                            <a:gd name="T20" fmla="*/ 24 w 244"/>
                            <a:gd name="T21" fmla="*/ 16 h 300"/>
                            <a:gd name="T22" fmla="*/ 234 w 244"/>
                            <a:gd name="T23" fmla="*/ 36 h 300"/>
                            <a:gd name="T24" fmla="*/ 233 w 244"/>
                            <a:gd name="T25" fmla="*/ 73 h 300"/>
                            <a:gd name="T26" fmla="*/ 228 w 244"/>
                            <a:gd name="T27" fmla="*/ 115 h 300"/>
                            <a:gd name="T28" fmla="*/ 215 w 244"/>
                            <a:gd name="T29" fmla="*/ 167 h 300"/>
                            <a:gd name="T30" fmla="*/ 205 w 244"/>
                            <a:gd name="T31" fmla="*/ 193 h 300"/>
                            <a:gd name="T32" fmla="*/ 191 w 244"/>
                            <a:gd name="T33" fmla="*/ 217 h 300"/>
                            <a:gd name="T34" fmla="*/ 174 w 244"/>
                            <a:gd name="T35" fmla="*/ 237 h 300"/>
                            <a:gd name="T36" fmla="*/ 157 w 244"/>
                            <a:gd name="T37" fmla="*/ 254 h 300"/>
                            <a:gd name="T38" fmla="*/ 129 w 244"/>
                            <a:gd name="T39" fmla="*/ 277 h 300"/>
                            <a:gd name="T40" fmla="*/ 117 w 244"/>
                            <a:gd name="T41" fmla="*/ 286 h 300"/>
                            <a:gd name="T42" fmla="*/ 233 w 244"/>
                            <a:gd name="T43" fmla="*/ 142 h 300"/>
                            <a:gd name="T44" fmla="*/ 241 w 244"/>
                            <a:gd name="T45" fmla="*/ 93 h 300"/>
                            <a:gd name="T46" fmla="*/ 244 w 244"/>
                            <a:gd name="T47" fmla="*/ 40 h 300"/>
                            <a:gd name="T48" fmla="*/ 18 w 244"/>
                            <a:gd name="T49" fmla="*/ 0 h 300"/>
                            <a:gd name="T50" fmla="*/ 11 w 244"/>
                            <a:gd name="T51" fmla="*/ 14 h 300"/>
                            <a:gd name="T52" fmla="*/ 2 w 244"/>
                            <a:gd name="T53" fmla="*/ 52 h 300"/>
                            <a:gd name="T54" fmla="*/ 0 w 244"/>
                            <a:gd name="T55" fmla="*/ 78 h 300"/>
                            <a:gd name="T56" fmla="*/ 1 w 244"/>
                            <a:gd name="T57" fmla="*/ 108 h 300"/>
                            <a:gd name="T58" fmla="*/ 6 w 244"/>
                            <a:gd name="T59" fmla="*/ 141 h 300"/>
                            <a:gd name="T60" fmla="*/ 18 w 244"/>
                            <a:gd name="T61" fmla="*/ 176 h 300"/>
                            <a:gd name="T62" fmla="*/ 32 w 244"/>
                            <a:gd name="T63" fmla="*/ 206 h 300"/>
                            <a:gd name="T64" fmla="*/ 48 w 244"/>
                            <a:gd name="T65" fmla="*/ 231 h 300"/>
                            <a:gd name="T66" fmla="*/ 81 w 244"/>
                            <a:gd name="T67" fmla="*/ 270 h 300"/>
                            <a:gd name="T68" fmla="*/ 116 w 244"/>
                            <a:gd name="T69" fmla="*/ 300 h 300"/>
                            <a:gd name="T70" fmla="*/ 164 w 244"/>
                            <a:gd name="T71" fmla="*/ 261 h 300"/>
                            <a:gd name="T72" fmla="*/ 183 w 244"/>
                            <a:gd name="T73" fmla="*/ 242 h 300"/>
                            <a:gd name="T74" fmla="*/ 201 w 244"/>
                            <a:gd name="T75" fmla="*/ 220 h 300"/>
                            <a:gd name="T76" fmla="*/ 216 w 244"/>
                            <a:gd name="T77" fmla="*/ 195 h 300"/>
                            <a:gd name="T78" fmla="*/ 227 w 244"/>
                            <a:gd name="T79" fmla="*/ 169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44" h="300">
                              <a:moveTo>
                                <a:pt x="117" y="286"/>
                              </a:moveTo>
                              <a:lnTo>
                                <a:pt x="108" y="279"/>
                              </a:lnTo>
                              <a:lnTo>
                                <a:pt x="85" y="259"/>
                              </a:lnTo>
                              <a:lnTo>
                                <a:pt x="79" y="252"/>
                              </a:lnTo>
                              <a:lnTo>
                                <a:pt x="71" y="243"/>
                              </a:lnTo>
                              <a:lnTo>
                                <a:pt x="64" y="234"/>
                              </a:lnTo>
                              <a:lnTo>
                                <a:pt x="55" y="223"/>
                              </a:lnTo>
                              <a:lnTo>
                                <a:pt x="48" y="211"/>
                              </a:lnTo>
                              <a:lnTo>
                                <a:pt x="41" y="198"/>
                              </a:lnTo>
                              <a:lnTo>
                                <a:pt x="33" y="183"/>
                              </a:lnTo>
                              <a:lnTo>
                                <a:pt x="26" y="168"/>
                              </a:lnTo>
                              <a:lnTo>
                                <a:pt x="22" y="153"/>
                              </a:lnTo>
                              <a:lnTo>
                                <a:pt x="18" y="139"/>
                              </a:lnTo>
                              <a:lnTo>
                                <a:pt x="14" y="126"/>
                              </a:lnTo>
                              <a:lnTo>
                                <a:pt x="13" y="112"/>
                              </a:lnTo>
                              <a:lnTo>
                                <a:pt x="12" y="98"/>
                              </a:lnTo>
                              <a:lnTo>
                                <a:pt x="12" y="86"/>
                              </a:lnTo>
                              <a:lnTo>
                                <a:pt x="13" y="74"/>
                              </a:lnTo>
                              <a:lnTo>
                                <a:pt x="14" y="62"/>
                              </a:lnTo>
                              <a:lnTo>
                                <a:pt x="18" y="41"/>
                              </a:lnTo>
                              <a:lnTo>
                                <a:pt x="21" y="27"/>
                              </a:lnTo>
                              <a:lnTo>
                                <a:pt x="24" y="16"/>
                              </a:lnTo>
                              <a:lnTo>
                                <a:pt x="25" y="12"/>
                              </a:lnTo>
                              <a:lnTo>
                                <a:pt x="234" y="36"/>
                              </a:lnTo>
                              <a:lnTo>
                                <a:pt x="234" y="46"/>
                              </a:lnTo>
                              <a:lnTo>
                                <a:pt x="233" y="73"/>
                              </a:lnTo>
                              <a:lnTo>
                                <a:pt x="231" y="93"/>
                              </a:lnTo>
                              <a:lnTo>
                                <a:pt x="228" y="115"/>
                              </a:lnTo>
                              <a:lnTo>
                                <a:pt x="223" y="140"/>
                              </a:lnTo>
                              <a:lnTo>
                                <a:pt x="215" y="167"/>
                              </a:lnTo>
                              <a:lnTo>
                                <a:pt x="211" y="180"/>
                              </a:lnTo>
                              <a:lnTo>
                                <a:pt x="205" y="193"/>
                              </a:lnTo>
                              <a:lnTo>
                                <a:pt x="198" y="206"/>
                              </a:lnTo>
                              <a:lnTo>
                                <a:pt x="191" y="217"/>
                              </a:lnTo>
                              <a:lnTo>
                                <a:pt x="183" y="228"/>
                              </a:lnTo>
                              <a:lnTo>
                                <a:pt x="174" y="237"/>
                              </a:lnTo>
                              <a:lnTo>
                                <a:pt x="166" y="247"/>
                              </a:lnTo>
                              <a:lnTo>
                                <a:pt x="157" y="254"/>
                              </a:lnTo>
                              <a:lnTo>
                                <a:pt x="143" y="268"/>
                              </a:lnTo>
                              <a:lnTo>
                                <a:pt x="129" y="277"/>
                              </a:lnTo>
                              <a:lnTo>
                                <a:pt x="121" y="283"/>
                              </a:lnTo>
                              <a:lnTo>
                                <a:pt x="117" y="286"/>
                              </a:lnTo>
                              <a:close/>
                              <a:moveTo>
                                <a:pt x="227" y="169"/>
                              </a:moveTo>
                              <a:lnTo>
                                <a:pt x="233" y="142"/>
                              </a:lnTo>
                              <a:lnTo>
                                <a:pt x="237" y="116"/>
                              </a:lnTo>
                              <a:lnTo>
                                <a:pt x="241" y="93"/>
                              </a:lnTo>
                              <a:lnTo>
                                <a:pt x="243" y="72"/>
                              </a:lnTo>
                              <a:lnTo>
                                <a:pt x="244" y="40"/>
                              </a:lnTo>
                              <a:lnTo>
                                <a:pt x="243" y="29"/>
                              </a:lnTo>
                              <a:lnTo>
                                <a:pt x="18" y="0"/>
                              </a:lnTo>
                              <a:lnTo>
                                <a:pt x="15" y="5"/>
                              </a:lnTo>
                              <a:lnTo>
                                <a:pt x="11" y="14"/>
                              </a:lnTo>
                              <a:lnTo>
                                <a:pt x="7" y="31"/>
                              </a:lnTo>
                              <a:lnTo>
                                <a:pt x="2" y="52"/>
                              </a:lnTo>
                              <a:lnTo>
                                <a:pt x="1" y="65"/>
                              </a:lnTo>
                              <a:lnTo>
                                <a:pt x="0" y="78"/>
                              </a:lnTo>
                              <a:lnTo>
                                <a:pt x="0" y="93"/>
                              </a:lnTo>
                              <a:lnTo>
                                <a:pt x="1" y="108"/>
                              </a:lnTo>
                              <a:lnTo>
                                <a:pt x="3" y="125"/>
                              </a:lnTo>
                              <a:lnTo>
                                <a:pt x="6" y="141"/>
                              </a:lnTo>
                              <a:lnTo>
                                <a:pt x="11" y="158"/>
                              </a:lnTo>
                              <a:lnTo>
                                <a:pt x="18" y="176"/>
                              </a:lnTo>
                              <a:lnTo>
                                <a:pt x="25" y="192"/>
                              </a:lnTo>
                              <a:lnTo>
                                <a:pt x="32" y="206"/>
                              </a:lnTo>
                              <a:lnTo>
                                <a:pt x="40" y="219"/>
                              </a:lnTo>
                              <a:lnTo>
                                <a:pt x="48" y="231"/>
                              </a:lnTo>
                              <a:lnTo>
                                <a:pt x="65" y="253"/>
                              </a:lnTo>
                              <a:lnTo>
                                <a:pt x="81" y="270"/>
                              </a:lnTo>
                              <a:lnTo>
                                <a:pt x="106" y="293"/>
                              </a:lnTo>
                              <a:lnTo>
                                <a:pt x="116" y="300"/>
                              </a:lnTo>
                              <a:lnTo>
                                <a:pt x="130" y="290"/>
                              </a:lnTo>
                              <a:lnTo>
                                <a:pt x="164" y="261"/>
                              </a:lnTo>
                              <a:lnTo>
                                <a:pt x="173" y="252"/>
                              </a:lnTo>
                              <a:lnTo>
                                <a:pt x="183" y="242"/>
                              </a:lnTo>
                              <a:lnTo>
                                <a:pt x="192" y="231"/>
                              </a:lnTo>
                              <a:lnTo>
                                <a:pt x="201" y="220"/>
                              </a:lnTo>
                              <a:lnTo>
                                <a:pt x="209" y="208"/>
                              </a:lnTo>
                              <a:lnTo>
                                <a:pt x="216" y="195"/>
                              </a:lnTo>
                              <a:lnTo>
                                <a:pt x="222" y="182"/>
                              </a:lnTo>
                              <a:lnTo>
                                <a:pt x="227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98"/>
                      <wps:cNvSpPr>
                        <a:spLocks noEditPoints="1"/>
                      </wps:cNvSpPr>
                      <wps:spPr bwMode="auto">
                        <a:xfrm>
                          <a:off x="470535" y="624840"/>
                          <a:ext cx="127635" cy="155575"/>
                        </a:xfrm>
                        <a:custGeom>
                          <a:avLst/>
                          <a:gdLst>
                            <a:gd name="T0" fmla="*/ 164 w 201"/>
                            <a:gd name="T1" fmla="*/ 91 h 245"/>
                            <a:gd name="T2" fmla="*/ 163 w 201"/>
                            <a:gd name="T3" fmla="*/ 138 h 245"/>
                            <a:gd name="T4" fmla="*/ 142 w 201"/>
                            <a:gd name="T5" fmla="*/ 104 h 245"/>
                            <a:gd name="T6" fmla="*/ 129 w 201"/>
                            <a:gd name="T7" fmla="*/ 100 h 245"/>
                            <a:gd name="T8" fmla="*/ 146 w 201"/>
                            <a:gd name="T9" fmla="*/ 162 h 245"/>
                            <a:gd name="T10" fmla="*/ 152 w 201"/>
                            <a:gd name="T11" fmla="*/ 168 h 245"/>
                            <a:gd name="T12" fmla="*/ 151 w 201"/>
                            <a:gd name="T13" fmla="*/ 191 h 245"/>
                            <a:gd name="T14" fmla="*/ 122 w 201"/>
                            <a:gd name="T15" fmla="*/ 172 h 245"/>
                            <a:gd name="T16" fmla="*/ 102 w 201"/>
                            <a:gd name="T17" fmla="*/ 160 h 245"/>
                            <a:gd name="T18" fmla="*/ 103 w 201"/>
                            <a:gd name="T19" fmla="*/ 198 h 245"/>
                            <a:gd name="T20" fmla="*/ 111 w 201"/>
                            <a:gd name="T21" fmla="*/ 216 h 245"/>
                            <a:gd name="T22" fmla="*/ 93 w 201"/>
                            <a:gd name="T23" fmla="*/ 236 h 245"/>
                            <a:gd name="T24" fmla="*/ 81 w 201"/>
                            <a:gd name="T25" fmla="*/ 211 h 245"/>
                            <a:gd name="T26" fmla="*/ 84 w 201"/>
                            <a:gd name="T27" fmla="*/ 200 h 245"/>
                            <a:gd name="T28" fmla="*/ 89 w 201"/>
                            <a:gd name="T29" fmla="*/ 173 h 245"/>
                            <a:gd name="T30" fmla="*/ 62 w 201"/>
                            <a:gd name="T31" fmla="*/ 160 h 245"/>
                            <a:gd name="T32" fmla="*/ 48 w 201"/>
                            <a:gd name="T33" fmla="*/ 179 h 245"/>
                            <a:gd name="T34" fmla="*/ 34 w 201"/>
                            <a:gd name="T35" fmla="*/ 165 h 245"/>
                            <a:gd name="T36" fmla="*/ 57 w 201"/>
                            <a:gd name="T37" fmla="*/ 151 h 245"/>
                            <a:gd name="T38" fmla="*/ 74 w 201"/>
                            <a:gd name="T39" fmla="*/ 95 h 245"/>
                            <a:gd name="T40" fmla="*/ 63 w 201"/>
                            <a:gd name="T41" fmla="*/ 117 h 245"/>
                            <a:gd name="T42" fmla="*/ 49 w 201"/>
                            <a:gd name="T43" fmla="*/ 108 h 245"/>
                            <a:gd name="T44" fmla="*/ 39 w 201"/>
                            <a:gd name="T45" fmla="*/ 99 h 245"/>
                            <a:gd name="T46" fmla="*/ 17 w 201"/>
                            <a:gd name="T47" fmla="*/ 111 h 245"/>
                            <a:gd name="T48" fmla="*/ 15 w 201"/>
                            <a:gd name="T49" fmla="*/ 74 h 245"/>
                            <a:gd name="T50" fmla="*/ 10 w 201"/>
                            <a:gd name="T51" fmla="*/ 23 h 245"/>
                            <a:gd name="T52" fmla="*/ 41 w 201"/>
                            <a:gd name="T53" fmla="*/ 25 h 245"/>
                            <a:gd name="T54" fmla="*/ 92 w 201"/>
                            <a:gd name="T55" fmla="*/ 45 h 245"/>
                            <a:gd name="T56" fmla="*/ 79 w 201"/>
                            <a:gd name="T57" fmla="*/ 6 h 245"/>
                            <a:gd name="T58" fmla="*/ 123 w 201"/>
                            <a:gd name="T59" fmla="*/ 29 h 245"/>
                            <a:gd name="T60" fmla="*/ 146 w 201"/>
                            <a:gd name="T61" fmla="*/ 61 h 245"/>
                            <a:gd name="T62" fmla="*/ 183 w 201"/>
                            <a:gd name="T63" fmla="*/ 23 h 245"/>
                            <a:gd name="T64" fmla="*/ 184 w 201"/>
                            <a:gd name="T65" fmla="*/ 72 h 245"/>
                            <a:gd name="T66" fmla="*/ 200 w 201"/>
                            <a:gd name="T67" fmla="*/ 75 h 245"/>
                            <a:gd name="T68" fmla="*/ 156 w 201"/>
                            <a:gd name="T69" fmla="*/ 20 h 245"/>
                            <a:gd name="T70" fmla="*/ 126 w 201"/>
                            <a:gd name="T71" fmla="*/ 47 h 245"/>
                            <a:gd name="T72" fmla="*/ 98 w 201"/>
                            <a:gd name="T73" fmla="*/ 11 h 245"/>
                            <a:gd name="T74" fmla="*/ 62 w 201"/>
                            <a:gd name="T75" fmla="*/ 4 h 245"/>
                            <a:gd name="T76" fmla="*/ 45 w 201"/>
                            <a:gd name="T77" fmla="*/ 43 h 245"/>
                            <a:gd name="T78" fmla="*/ 24 w 201"/>
                            <a:gd name="T79" fmla="*/ 2 h 245"/>
                            <a:gd name="T80" fmla="*/ 0 w 201"/>
                            <a:gd name="T81" fmla="*/ 81 h 245"/>
                            <a:gd name="T82" fmla="*/ 27 w 201"/>
                            <a:gd name="T83" fmla="*/ 115 h 245"/>
                            <a:gd name="T84" fmla="*/ 47 w 201"/>
                            <a:gd name="T85" fmla="*/ 130 h 245"/>
                            <a:gd name="T86" fmla="*/ 61 w 201"/>
                            <a:gd name="T87" fmla="*/ 139 h 245"/>
                            <a:gd name="T88" fmla="*/ 30 w 201"/>
                            <a:gd name="T89" fmla="*/ 163 h 245"/>
                            <a:gd name="T90" fmla="*/ 45 w 201"/>
                            <a:gd name="T91" fmla="*/ 196 h 245"/>
                            <a:gd name="T92" fmla="*/ 72 w 201"/>
                            <a:gd name="T93" fmla="*/ 169 h 245"/>
                            <a:gd name="T94" fmla="*/ 77 w 201"/>
                            <a:gd name="T95" fmla="*/ 176 h 245"/>
                            <a:gd name="T96" fmla="*/ 59 w 201"/>
                            <a:gd name="T97" fmla="*/ 200 h 245"/>
                            <a:gd name="T98" fmla="*/ 83 w 201"/>
                            <a:gd name="T99" fmla="*/ 227 h 245"/>
                            <a:gd name="T100" fmla="*/ 117 w 201"/>
                            <a:gd name="T101" fmla="*/ 235 h 245"/>
                            <a:gd name="T102" fmla="*/ 131 w 201"/>
                            <a:gd name="T103" fmla="*/ 199 h 245"/>
                            <a:gd name="T104" fmla="*/ 106 w 201"/>
                            <a:gd name="T105" fmla="*/ 171 h 245"/>
                            <a:gd name="T106" fmla="*/ 118 w 201"/>
                            <a:gd name="T107" fmla="*/ 175 h 245"/>
                            <a:gd name="T108" fmla="*/ 155 w 201"/>
                            <a:gd name="T109" fmla="*/ 195 h 245"/>
                            <a:gd name="T110" fmla="*/ 166 w 201"/>
                            <a:gd name="T111" fmla="*/ 167 h 245"/>
                            <a:gd name="T112" fmla="*/ 136 w 201"/>
                            <a:gd name="T113" fmla="*/ 147 h 245"/>
                            <a:gd name="T114" fmla="*/ 146 w 201"/>
                            <a:gd name="T115" fmla="*/ 126 h 245"/>
                            <a:gd name="T116" fmla="*/ 180 w 201"/>
                            <a:gd name="T117" fmla="*/ 74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1" h="245">
                              <a:moveTo>
                                <a:pt x="174" y="71"/>
                              </a:moveTo>
                              <a:lnTo>
                                <a:pt x="175" y="83"/>
                              </a:lnTo>
                              <a:lnTo>
                                <a:pt x="178" y="96"/>
                              </a:lnTo>
                              <a:lnTo>
                                <a:pt x="180" y="107"/>
                              </a:lnTo>
                              <a:lnTo>
                                <a:pt x="181" y="111"/>
                              </a:lnTo>
                              <a:lnTo>
                                <a:pt x="180" y="112"/>
                              </a:lnTo>
                              <a:lnTo>
                                <a:pt x="174" y="111"/>
                              </a:lnTo>
                              <a:lnTo>
                                <a:pt x="171" y="110"/>
                              </a:lnTo>
                              <a:lnTo>
                                <a:pt x="168" y="108"/>
                              </a:lnTo>
                              <a:lnTo>
                                <a:pt x="166" y="103"/>
                              </a:lnTo>
                              <a:lnTo>
                                <a:pt x="164" y="95"/>
                              </a:lnTo>
                              <a:lnTo>
                                <a:pt x="164" y="91"/>
                              </a:lnTo>
                              <a:lnTo>
                                <a:pt x="163" y="88"/>
                              </a:lnTo>
                              <a:lnTo>
                                <a:pt x="161" y="87"/>
                              </a:lnTo>
                              <a:lnTo>
                                <a:pt x="160" y="87"/>
                              </a:lnTo>
                              <a:lnTo>
                                <a:pt x="159" y="87"/>
                              </a:lnTo>
                              <a:lnTo>
                                <a:pt x="158" y="89"/>
                              </a:lnTo>
                              <a:lnTo>
                                <a:pt x="158" y="92"/>
                              </a:lnTo>
                              <a:lnTo>
                                <a:pt x="158" y="97"/>
                              </a:lnTo>
                              <a:lnTo>
                                <a:pt x="160" y="108"/>
                              </a:lnTo>
                              <a:lnTo>
                                <a:pt x="162" y="122"/>
                              </a:lnTo>
                              <a:lnTo>
                                <a:pt x="164" y="133"/>
                              </a:lnTo>
                              <a:lnTo>
                                <a:pt x="165" y="138"/>
                              </a:lnTo>
                              <a:lnTo>
                                <a:pt x="163" y="138"/>
                              </a:lnTo>
                              <a:lnTo>
                                <a:pt x="155" y="133"/>
                              </a:lnTo>
                              <a:lnTo>
                                <a:pt x="152" y="131"/>
                              </a:lnTo>
                              <a:lnTo>
                                <a:pt x="151" y="126"/>
                              </a:lnTo>
                              <a:lnTo>
                                <a:pt x="149" y="120"/>
                              </a:lnTo>
                              <a:lnTo>
                                <a:pt x="149" y="112"/>
                              </a:lnTo>
                              <a:lnTo>
                                <a:pt x="148" y="108"/>
                              </a:lnTo>
                              <a:lnTo>
                                <a:pt x="147" y="106"/>
                              </a:lnTo>
                              <a:lnTo>
                                <a:pt x="146" y="104"/>
                              </a:lnTo>
                              <a:lnTo>
                                <a:pt x="145" y="103"/>
                              </a:lnTo>
                              <a:lnTo>
                                <a:pt x="144" y="103"/>
                              </a:lnTo>
                              <a:lnTo>
                                <a:pt x="143" y="103"/>
                              </a:lnTo>
                              <a:lnTo>
                                <a:pt x="142" y="104"/>
                              </a:lnTo>
                              <a:lnTo>
                                <a:pt x="141" y="105"/>
                              </a:lnTo>
                              <a:lnTo>
                                <a:pt x="140" y="112"/>
                              </a:lnTo>
                              <a:lnTo>
                                <a:pt x="140" y="118"/>
                              </a:lnTo>
                              <a:lnTo>
                                <a:pt x="139" y="118"/>
                              </a:lnTo>
                              <a:lnTo>
                                <a:pt x="135" y="117"/>
                              </a:lnTo>
                              <a:lnTo>
                                <a:pt x="134" y="115"/>
                              </a:lnTo>
                              <a:lnTo>
                                <a:pt x="132" y="112"/>
                              </a:lnTo>
                              <a:lnTo>
                                <a:pt x="131" y="109"/>
                              </a:lnTo>
                              <a:lnTo>
                                <a:pt x="131" y="104"/>
                              </a:lnTo>
                              <a:lnTo>
                                <a:pt x="131" y="102"/>
                              </a:lnTo>
                              <a:lnTo>
                                <a:pt x="130" y="101"/>
                              </a:lnTo>
                              <a:lnTo>
                                <a:pt x="129" y="100"/>
                              </a:lnTo>
                              <a:lnTo>
                                <a:pt x="128" y="100"/>
                              </a:lnTo>
                              <a:lnTo>
                                <a:pt x="126" y="101"/>
                              </a:lnTo>
                              <a:lnTo>
                                <a:pt x="124" y="104"/>
                              </a:lnTo>
                              <a:lnTo>
                                <a:pt x="122" y="115"/>
                              </a:lnTo>
                              <a:lnTo>
                                <a:pt x="121" y="126"/>
                              </a:lnTo>
                              <a:lnTo>
                                <a:pt x="123" y="132"/>
                              </a:lnTo>
                              <a:lnTo>
                                <a:pt x="128" y="142"/>
                              </a:lnTo>
                              <a:lnTo>
                                <a:pt x="133" y="152"/>
                              </a:lnTo>
                              <a:lnTo>
                                <a:pt x="139" y="159"/>
                              </a:lnTo>
                              <a:lnTo>
                                <a:pt x="141" y="161"/>
                              </a:lnTo>
                              <a:lnTo>
                                <a:pt x="144" y="162"/>
                              </a:lnTo>
                              <a:lnTo>
                                <a:pt x="146" y="162"/>
                              </a:lnTo>
                              <a:lnTo>
                                <a:pt x="148" y="162"/>
                              </a:lnTo>
                              <a:lnTo>
                                <a:pt x="151" y="161"/>
                              </a:lnTo>
                              <a:lnTo>
                                <a:pt x="156" y="159"/>
                              </a:lnTo>
                              <a:lnTo>
                                <a:pt x="166" y="158"/>
                              </a:lnTo>
                              <a:lnTo>
                                <a:pt x="171" y="158"/>
                              </a:lnTo>
                              <a:lnTo>
                                <a:pt x="170" y="159"/>
                              </a:lnTo>
                              <a:lnTo>
                                <a:pt x="170" y="161"/>
                              </a:lnTo>
                              <a:lnTo>
                                <a:pt x="168" y="163"/>
                              </a:lnTo>
                              <a:lnTo>
                                <a:pt x="164" y="165"/>
                              </a:lnTo>
                              <a:lnTo>
                                <a:pt x="153" y="167"/>
                              </a:lnTo>
                              <a:lnTo>
                                <a:pt x="148" y="167"/>
                              </a:lnTo>
                              <a:lnTo>
                                <a:pt x="152" y="168"/>
                              </a:lnTo>
                              <a:lnTo>
                                <a:pt x="160" y="169"/>
                              </a:lnTo>
                              <a:lnTo>
                                <a:pt x="165" y="170"/>
                              </a:lnTo>
                              <a:lnTo>
                                <a:pt x="167" y="172"/>
                              </a:lnTo>
                              <a:lnTo>
                                <a:pt x="169" y="173"/>
                              </a:lnTo>
                              <a:lnTo>
                                <a:pt x="169" y="175"/>
                              </a:lnTo>
                              <a:lnTo>
                                <a:pt x="167" y="177"/>
                              </a:lnTo>
                              <a:lnTo>
                                <a:pt x="159" y="178"/>
                              </a:lnTo>
                              <a:lnTo>
                                <a:pt x="148" y="176"/>
                              </a:lnTo>
                              <a:lnTo>
                                <a:pt x="143" y="173"/>
                              </a:lnTo>
                              <a:lnTo>
                                <a:pt x="145" y="177"/>
                              </a:lnTo>
                              <a:lnTo>
                                <a:pt x="150" y="186"/>
                              </a:lnTo>
                              <a:lnTo>
                                <a:pt x="151" y="191"/>
                              </a:lnTo>
                              <a:lnTo>
                                <a:pt x="150" y="193"/>
                              </a:lnTo>
                              <a:lnTo>
                                <a:pt x="148" y="195"/>
                              </a:lnTo>
                              <a:lnTo>
                                <a:pt x="147" y="195"/>
                              </a:lnTo>
                              <a:lnTo>
                                <a:pt x="145" y="191"/>
                              </a:lnTo>
                              <a:lnTo>
                                <a:pt x="140" y="184"/>
                              </a:lnTo>
                              <a:lnTo>
                                <a:pt x="135" y="176"/>
                              </a:lnTo>
                              <a:lnTo>
                                <a:pt x="133" y="170"/>
                              </a:lnTo>
                              <a:lnTo>
                                <a:pt x="133" y="171"/>
                              </a:lnTo>
                              <a:lnTo>
                                <a:pt x="129" y="173"/>
                              </a:lnTo>
                              <a:lnTo>
                                <a:pt x="124" y="175"/>
                              </a:lnTo>
                              <a:lnTo>
                                <a:pt x="121" y="175"/>
                              </a:lnTo>
                              <a:lnTo>
                                <a:pt x="122" y="172"/>
                              </a:lnTo>
                              <a:lnTo>
                                <a:pt x="124" y="167"/>
                              </a:lnTo>
                              <a:lnTo>
                                <a:pt x="127" y="163"/>
                              </a:lnTo>
                              <a:lnTo>
                                <a:pt x="129" y="161"/>
                              </a:lnTo>
                              <a:lnTo>
                                <a:pt x="126" y="155"/>
                              </a:lnTo>
                              <a:lnTo>
                                <a:pt x="120" y="139"/>
                              </a:lnTo>
                              <a:lnTo>
                                <a:pt x="118" y="136"/>
                              </a:lnTo>
                              <a:lnTo>
                                <a:pt x="115" y="133"/>
                              </a:lnTo>
                              <a:lnTo>
                                <a:pt x="114" y="133"/>
                              </a:lnTo>
                              <a:lnTo>
                                <a:pt x="112" y="135"/>
                              </a:lnTo>
                              <a:lnTo>
                                <a:pt x="109" y="139"/>
                              </a:lnTo>
                              <a:lnTo>
                                <a:pt x="107" y="144"/>
                              </a:lnTo>
                              <a:lnTo>
                                <a:pt x="102" y="160"/>
                              </a:lnTo>
                              <a:lnTo>
                                <a:pt x="99" y="172"/>
                              </a:lnTo>
                              <a:lnTo>
                                <a:pt x="101" y="175"/>
                              </a:lnTo>
                              <a:lnTo>
                                <a:pt x="105" y="177"/>
                              </a:lnTo>
                              <a:lnTo>
                                <a:pt x="109" y="179"/>
                              </a:lnTo>
                              <a:lnTo>
                                <a:pt x="110" y="179"/>
                              </a:lnTo>
                              <a:lnTo>
                                <a:pt x="109" y="181"/>
                              </a:lnTo>
                              <a:lnTo>
                                <a:pt x="105" y="185"/>
                              </a:lnTo>
                              <a:lnTo>
                                <a:pt x="100" y="187"/>
                              </a:lnTo>
                              <a:lnTo>
                                <a:pt x="98" y="188"/>
                              </a:lnTo>
                              <a:lnTo>
                                <a:pt x="98" y="192"/>
                              </a:lnTo>
                              <a:lnTo>
                                <a:pt x="99" y="195"/>
                              </a:lnTo>
                              <a:lnTo>
                                <a:pt x="103" y="198"/>
                              </a:lnTo>
                              <a:lnTo>
                                <a:pt x="104" y="202"/>
                              </a:lnTo>
                              <a:lnTo>
                                <a:pt x="103" y="203"/>
                              </a:lnTo>
                              <a:lnTo>
                                <a:pt x="108" y="204"/>
                              </a:lnTo>
                              <a:lnTo>
                                <a:pt x="117" y="205"/>
                              </a:lnTo>
                              <a:lnTo>
                                <a:pt x="124" y="204"/>
                              </a:lnTo>
                              <a:lnTo>
                                <a:pt x="127" y="203"/>
                              </a:lnTo>
                              <a:lnTo>
                                <a:pt x="126" y="207"/>
                              </a:lnTo>
                              <a:lnTo>
                                <a:pt x="122" y="213"/>
                              </a:lnTo>
                              <a:lnTo>
                                <a:pt x="119" y="215"/>
                              </a:lnTo>
                              <a:lnTo>
                                <a:pt x="115" y="216"/>
                              </a:lnTo>
                              <a:lnTo>
                                <a:pt x="112" y="216"/>
                              </a:lnTo>
                              <a:lnTo>
                                <a:pt x="111" y="216"/>
                              </a:lnTo>
                              <a:lnTo>
                                <a:pt x="112" y="218"/>
                              </a:lnTo>
                              <a:lnTo>
                                <a:pt x="114" y="224"/>
                              </a:lnTo>
                              <a:lnTo>
                                <a:pt x="114" y="228"/>
                              </a:lnTo>
                              <a:lnTo>
                                <a:pt x="113" y="229"/>
                              </a:lnTo>
                              <a:lnTo>
                                <a:pt x="111" y="229"/>
                              </a:lnTo>
                              <a:lnTo>
                                <a:pt x="106" y="227"/>
                              </a:lnTo>
                              <a:lnTo>
                                <a:pt x="103" y="223"/>
                              </a:lnTo>
                              <a:lnTo>
                                <a:pt x="102" y="221"/>
                              </a:lnTo>
                              <a:lnTo>
                                <a:pt x="101" y="224"/>
                              </a:lnTo>
                              <a:lnTo>
                                <a:pt x="99" y="229"/>
                              </a:lnTo>
                              <a:lnTo>
                                <a:pt x="95" y="235"/>
                              </a:lnTo>
                              <a:lnTo>
                                <a:pt x="93" y="236"/>
                              </a:lnTo>
                              <a:lnTo>
                                <a:pt x="91" y="233"/>
                              </a:lnTo>
                              <a:lnTo>
                                <a:pt x="89" y="228"/>
                              </a:lnTo>
                              <a:lnTo>
                                <a:pt x="89" y="222"/>
                              </a:lnTo>
                              <a:lnTo>
                                <a:pt x="90" y="220"/>
                              </a:lnTo>
                              <a:lnTo>
                                <a:pt x="87" y="221"/>
                              </a:lnTo>
                              <a:lnTo>
                                <a:pt x="83" y="223"/>
                              </a:lnTo>
                              <a:lnTo>
                                <a:pt x="78" y="224"/>
                              </a:lnTo>
                              <a:lnTo>
                                <a:pt x="74" y="224"/>
                              </a:lnTo>
                              <a:lnTo>
                                <a:pt x="75" y="222"/>
                              </a:lnTo>
                              <a:lnTo>
                                <a:pt x="78" y="218"/>
                              </a:lnTo>
                              <a:lnTo>
                                <a:pt x="80" y="213"/>
                              </a:lnTo>
                              <a:lnTo>
                                <a:pt x="81" y="211"/>
                              </a:lnTo>
                              <a:lnTo>
                                <a:pt x="77" y="210"/>
                              </a:lnTo>
                              <a:lnTo>
                                <a:pt x="69" y="207"/>
                              </a:lnTo>
                              <a:lnTo>
                                <a:pt x="65" y="204"/>
                              </a:lnTo>
                              <a:lnTo>
                                <a:pt x="64" y="202"/>
                              </a:lnTo>
                              <a:lnTo>
                                <a:pt x="67" y="202"/>
                              </a:lnTo>
                              <a:lnTo>
                                <a:pt x="71" y="201"/>
                              </a:lnTo>
                              <a:lnTo>
                                <a:pt x="77" y="201"/>
                              </a:lnTo>
                              <a:lnTo>
                                <a:pt x="78" y="201"/>
                              </a:lnTo>
                              <a:lnTo>
                                <a:pt x="79" y="202"/>
                              </a:lnTo>
                              <a:lnTo>
                                <a:pt x="80" y="202"/>
                              </a:lnTo>
                              <a:lnTo>
                                <a:pt x="82" y="202"/>
                              </a:lnTo>
                              <a:lnTo>
                                <a:pt x="84" y="200"/>
                              </a:lnTo>
                              <a:lnTo>
                                <a:pt x="87" y="197"/>
                              </a:lnTo>
                              <a:lnTo>
                                <a:pt x="88" y="195"/>
                              </a:lnTo>
                              <a:lnTo>
                                <a:pt x="89" y="191"/>
                              </a:lnTo>
                              <a:lnTo>
                                <a:pt x="89" y="188"/>
                              </a:lnTo>
                              <a:lnTo>
                                <a:pt x="87" y="187"/>
                              </a:lnTo>
                              <a:lnTo>
                                <a:pt x="83" y="185"/>
                              </a:lnTo>
                              <a:lnTo>
                                <a:pt x="79" y="182"/>
                              </a:lnTo>
                              <a:lnTo>
                                <a:pt x="78" y="180"/>
                              </a:lnTo>
                              <a:lnTo>
                                <a:pt x="80" y="179"/>
                              </a:lnTo>
                              <a:lnTo>
                                <a:pt x="84" y="176"/>
                              </a:lnTo>
                              <a:lnTo>
                                <a:pt x="88" y="173"/>
                              </a:lnTo>
                              <a:lnTo>
                                <a:pt x="89" y="173"/>
                              </a:lnTo>
                              <a:lnTo>
                                <a:pt x="90" y="167"/>
                              </a:lnTo>
                              <a:lnTo>
                                <a:pt x="90" y="155"/>
                              </a:lnTo>
                              <a:lnTo>
                                <a:pt x="89" y="149"/>
                              </a:lnTo>
                              <a:lnTo>
                                <a:pt x="88" y="143"/>
                              </a:lnTo>
                              <a:lnTo>
                                <a:pt x="87" y="138"/>
                              </a:lnTo>
                              <a:lnTo>
                                <a:pt x="85" y="136"/>
                              </a:lnTo>
                              <a:lnTo>
                                <a:pt x="83" y="137"/>
                              </a:lnTo>
                              <a:lnTo>
                                <a:pt x="80" y="139"/>
                              </a:lnTo>
                              <a:lnTo>
                                <a:pt x="77" y="143"/>
                              </a:lnTo>
                              <a:lnTo>
                                <a:pt x="73" y="147"/>
                              </a:lnTo>
                              <a:lnTo>
                                <a:pt x="66" y="156"/>
                              </a:lnTo>
                              <a:lnTo>
                                <a:pt x="62" y="160"/>
                              </a:lnTo>
                              <a:lnTo>
                                <a:pt x="63" y="162"/>
                              </a:lnTo>
                              <a:lnTo>
                                <a:pt x="66" y="166"/>
                              </a:lnTo>
                              <a:lnTo>
                                <a:pt x="68" y="170"/>
                              </a:lnTo>
                              <a:lnTo>
                                <a:pt x="69" y="175"/>
                              </a:lnTo>
                              <a:lnTo>
                                <a:pt x="67" y="173"/>
                              </a:lnTo>
                              <a:lnTo>
                                <a:pt x="62" y="172"/>
                              </a:lnTo>
                              <a:lnTo>
                                <a:pt x="59" y="169"/>
                              </a:lnTo>
                              <a:lnTo>
                                <a:pt x="58" y="168"/>
                              </a:lnTo>
                              <a:lnTo>
                                <a:pt x="57" y="170"/>
                              </a:lnTo>
                              <a:lnTo>
                                <a:pt x="54" y="173"/>
                              </a:lnTo>
                              <a:lnTo>
                                <a:pt x="52" y="176"/>
                              </a:lnTo>
                              <a:lnTo>
                                <a:pt x="48" y="179"/>
                              </a:lnTo>
                              <a:lnTo>
                                <a:pt x="45" y="184"/>
                              </a:lnTo>
                              <a:lnTo>
                                <a:pt x="43" y="187"/>
                              </a:lnTo>
                              <a:lnTo>
                                <a:pt x="42" y="186"/>
                              </a:lnTo>
                              <a:lnTo>
                                <a:pt x="41" y="181"/>
                              </a:lnTo>
                              <a:lnTo>
                                <a:pt x="44" y="171"/>
                              </a:lnTo>
                              <a:lnTo>
                                <a:pt x="48" y="167"/>
                              </a:lnTo>
                              <a:lnTo>
                                <a:pt x="46" y="169"/>
                              </a:lnTo>
                              <a:lnTo>
                                <a:pt x="41" y="171"/>
                              </a:lnTo>
                              <a:lnTo>
                                <a:pt x="34" y="172"/>
                              </a:lnTo>
                              <a:lnTo>
                                <a:pt x="30" y="171"/>
                              </a:lnTo>
                              <a:lnTo>
                                <a:pt x="31" y="169"/>
                              </a:lnTo>
                              <a:lnTo>
                                <a:pt x="34" y="165"/>
                              </a:lnTo>
                              <a:lnTo>
                                <a:pt x="41" y="161"/>
                              </a:lnTo>
                              <a:lnTo>
                                <a:pt x="45" y="160"/>
                              </a:lnTo>
                              <a:lnTo>
                                <a:pt x="41" y="161"/>
                              </a:lnTo>
                              <a:lnTo>
                                <a:pt x="33" y="160"/>
                              </a:lnTo>
                              <a:lnTo>
                                <a:pt x="27" y="157"/>
                              </a:lnTo>
                              <a:lnTo>
                                <a:pt x="25" y="152"/>
                              </a:lnTo>
                              <a:lnTo>
                                <a:pt x="28" y="152"/>
                              </a:lnTo>
                              <a:lnTo>
                                <a:pt x="35" y="152"/>
                              </a:lnTo>
                              <a:lnTo>
                                <a:pt x="43" y="153"/>
                              </a:lnTo>
                              <a:lnTo>
                                <a:pt x="51" y="153"/>
                              </a:lnTo>
                              <a:lnTo>
                                <a:pt x="54" y="152"/>
                              </a:lnTo>
                              <a:lnTo>
                                <a:pt x="57" y="151"/>
                              </a:lnTo>
                              <a:lnTo>
                                <a:pt x="58" y="149"/>
                              </a:lnTo>
                              <a:lnTo>
                                <a:pt x="60" y="148"/>
                              </a:lnTo>
                              <a:lnTo>
                                <a:pt x="64" y="143"/>
                              </a:lnTo>
                              <a:lnTo>
                                <a:pt x="70" y="136"/>
                              </a:lnTo>
                              <a:lnTo>
                                <a:pt x="74" y="132"/>
                              </a:lnTo>
                              <a:lnTo>
                                <a:pt x="78" y="128"/>
                              </a:lnTo>
                              <a:lnTo>
                                <a:pt x="79" y="125"/>
                              </a:lnTo>
                              <a:lnTo>
                                <a:pt x="80" y="121"/>
                              </a:lnTo>
                              <a:lnTo>
                                <a:pt x="79" y="113"/>
                              </a:lnTo>
                              <a:lnTo>
                                <a:pt x="77" y="107"/>
                              </a:lnTo>
                              <a:lnTo>
                                <a:pt x="75" y="100"/>
                              </a:lnTo>
                              <a:lnTo>
                                <a:pt x="74" y="95"/>
                              </a:lnTo>
                              <a:lnTo>
                                <a:pt x="74" y="92"/>
                              </a:lnTo>
                              <a:lnTo>
                                <a:pt x="73" y="91"/>
                              </a:lnTo>
                              <a:lnTo>
                                <a:pt x="72" y="90"/>
                              </a:lnTo>
                              <a:lnTo>
                                <a:pt x="70" y="90"/>
                              </a:lnTo>
                              <a:lnTo>
                                <a:pt x="68" y="90"/>
                              </a:lnTo>
                              <a:lnTo>
                                <a:pt x="67" y="91"/>
                              </a:lnTo>
                              <a:lnTo>
                                <a:pt x="67" y="94"/>
                              </a:lnTo>
                              <a:lnTo>
                                <a:pt x="67" y="96"/>
                              </a:lnTo>
                              <a:lnTo>
                                <a:pt x="67" y="102"/>
                              </a:lnTo>
                              <a:lnTo>
                                <a:pt x="66" y="110"/>
                              </a:lnTo>
                              <a:lnTo>
                                <a:pt x="65" y="113"/>
                              </a:lnTo>
                              <a:lnTo>
                                <a:pt x="63" y="117"/>
                              </a:lnTo>
                              <a:lnTo>
                                <a:pt x="61" y="120"/>
                              </a:lnTo>
                              <a:lnTo>
                                <a:pt x="59" y="121"/>
                              </a:lnTo>
                              <a:lnTo>
                                <a:pt x="54" y="123"/>
                              </a:lnTo>
                              <a:lnTo>
                                <a:pt x="53" y="123"/>
                              </a:lnTo>
                              <a:lnTo>
                                <a:pt x="53" y="117"/>
                              </a:lnTo>
                              <a:lnTo>
                                <a:pt x="55" y="104"/>
                              </a:lnTo>
                              <a:lnTo>
                                <a:pt x="55" y="99"/>
                              </a:lnTo>
                              <a:lnTo>
                                <a:pt x="54" y="96"/>
                              </a:lnTo>
                              <a:lnTo>
                                <a:pt x="52" y="95"/>
                              </a:lnTo>
                              <a:lnTo>
                                <a:pt x="51" y="95"/>
                              </a:lnTo>
                              <a:lnTo>
                                <a:pt x="50" y="99"/>
                              </a:lnTo>
                              <a:lnTo>
                                <a:pt x="49" y="108"/>
                              </a:lnTo>
                              <a:lnTo>
                                <a:pt x="46" y="120"/>
                              </a:lnTo>
                              <a:lnTo>
                                <a:pt x="43" y="129"/>
                              </a:lnTo>
                              <a:lnTo>
                                <a:pt x="42" y="131"/>
                              </a:lnTo>
                              <a:lnTo>
                                <a:pt x="40" y="133"/>
                              </a:lnTo>
                              <a:lnTo>
                                <a:pt x="38" y="135"/>
                              </a:lnTo>
                              <a:lnTo>
                                <a:pt x="35" y="136"/>
                              </a:lnTo>
                              <a:lnTo>
                                <a:pt x="32" y="135"/>
                              </a:lnTo>
                              <a:lnTo>
                                <a:pt x="30" y="135"/>
                              </a:lnTo>
                              <a:lnTo>
                                <a:pt x="31" y="131"/>
                              </a:lnTo>
                              <a:lnTo>
                                <a:pt x="33" y="123"/>
                              </a:lnTo>
                              <a:lnTo>
                                <a:pt x="35" y="111"/>
                              </a:lnTo>
                              <a:lnTo>
                                <a:pt x="39" y="99"/>
                              </a:lnTo>
                              <a:lnTo>
                                <a:pt x="39" y="88"/>
                              </a:lnTo>
                              <a:lnTo>
                                <a:pt x="39" y="82"/>
                              </a:lnTo>
                              <a:lnTo>
                                <a:pt x="38" y="80"/>
                              </a:lnTo>
                              <a:lnTo>
                                <a:pt x="38" y="79"/>
                              </a:lnTo>
                              <a:lnTo>
                                <a:pt x="35" y="86"/>
                              </a:lnTo>
                              <a:lnTo>
                                <a:pt x="29" y="103"/>
                              </a:lnTo>
                              <a:lnTo>
                                <a:pt x="27" y="106"/>
                              </a:lnTo>
                              <a:lnTo>
                                <a:pt x="25" y="109"/>
                              </a:lnTo>
                              <a:lnTo>
                                <a:pt x="23" y="110"/>
                              </a:lnTo>
                              <a:lnTo>
                                <a:pt x="21" y="111"/>
                              </a:lnTo>
                              <a:lnTo>
                                <a:pt x="18" y="111"/>
                              </a:lnTo>
                              <a:lnTo>
                                <a:pt x="17" y="111"/>
                              </a:lnTo>
                              <a:lnTo>
                                <a:pt x="18" y="103"/>
                              </a:lnTo>
                              <a:lnTo>
                                <a:pt x="22" y="87"/>
                              </a:lnTo>
                              <a:lnTo>
                                <a:pt x="23" y="78"/>
                              </a:lnTo>
                              <a:lnTo>
                                <a:pt x="24" y="66"/>
                              </a:lnTo>
                              <a:lnTo>
                                <a:pt x="25" y="56"/>
                              </a:lnTo>
                              <a:lnTo>
                                <a:pt x="25" y="51"/>
                              </a:lnTo>
                              <a:lnTo>
                                <a:pt x="24" y="51"/>
                              </a:lnTo>
                              <a:lnTo>
                                <a:pt x="22" y="52"/>
                              </a:lnTo>
                              <a:lnTo>
                                <a:pt x="20" y="57"/>
                              </a:lnTo>
                              <a:lnTo>
                                <a:pt x="18" y="66"/>
                              </a:lnTo>
                              <a:lnTo>
                                <a:pt x="17" y="70"/>
                              </a:lnTo>
                              <a:lnTo>
                                <a:pt x="15" y="74"/>
                              </a:lnTo>
                              <a:lnTo>
                                <a:pt x="13" y="76"/>
                              </a:lnTo>
                              <a:lnTo>
                                <a:pt x="11" y="77"/>
                              </a:lnTo>
                              <a:lnTo>
                                <a:pt x="8" y="78"/>
                              </a:lnTo>
                              <a:lnTo>
                                <a:pt x="6" y="78"/>
                              </a:lnTo>
                              <a:lnTo>
                                <a:pt x="7" y="74"/>
                              </a:lnTo>
                              <a:lnTo>
                                <a:pt x="8" y="66"/>
                              </a:lnTo>
                              <a:lnTo>
                                <a:pt x="9" y="60"/>
                              </a:lnTo>
                              <a:lnTo>
                                <a:pt x="9" y="50"/>
                              </a:lnTo>
                              <a:lnTo>
                                <a:pt x="10" y="40"/>
                              </a:lnTo>
                              <a:lnTo>
                                <a:pt x="10" y="31"/>
                              </a:lnTo>
                              <a:lnTo>
                                <a:pt x="10" y="27"/>
                              </a:lnTo>
                              <a:lnTo>
                                <a:pt x="10" y="23"/>
                              </a:lnTo>
                              <a:lnTo>
                                <a:pt x="11" y="18"/>
                              </a:lnTo>
                              <a:lnTo>
                                <a:pt x="13" y="14"/>
                              </a:lnTo>
                              <a:lnTo>
                                <a:pt x="17" y="10"/>
                              </a:lnTo>
                              <a:lnTo>
                                <a:pt x="20" y="7"/>
                              </a:lnTo>
                              <a:lnTo>
                                <a:pt x="23" y="7"/>
                              </a:lnTo>
                              <a:lnTo>
                                <a:pt x="25" y="7"/>
                              </a:lnTo>
                              <a:lnTo>
                                <a:pt x="29" y="8"/>
                              </a:lnTo>
                              <a:lnTo>
                                <a:pt x="32" y="9"/>
                              </a:lnTo>
                              <a:lnTo>
                                <a:pt x="38" y="12"/>
                              </a:lnTo>
                              <a:lnTo>
                                <a:pt x="40" y="17"/>
                              </a:lnTo>
                              <a:lnTo>
                                <a:pt x="41" y="21"/>
                              </a:lnTo>
                              <a:lnTo>
                                <a:pt x="41" y="25"/>
                              </a:lnTo>
                              <a:lnTo>
                                <a:pt x="40" y="29"/>
                              </a:lnTo>
                              <a:lnTo>
                                <a:pt x="38" y="34"/>
                              </a:lnTo>
                              <a:lnTo>
                                <a:pt x="35" y="37"/>
                              </a:lnTo>
                              <a:lnTo>
                                <a:pt x="33" y="39"/>
                              </a:lnTo>
                              <a:lnTo>
                                <a:pt x="38" y="45"/>
                              </a:lnTo>
                              <a:lnTo>
                                <a:pt x="47" y="54"/>
                              </a:lnTo>
                              <a:lnTo>
                                <a:pt x="64" y="63"/>
                              </a:lnTo>
                              <a:lnTo>
                                <a:pt x="77" y="69"/>
                              </a:lnTo>
                              <a:lnTo>
                                <a:pt x="79" y="66"/>
                              </a:lnTo>
                              <a:lnTo>
                                <a:pt x="84" y="58"/>
                              </a:lnTo>
                              <a:lnTo>
                                <a:pt x="90" y="49"/>
                              </a:lnTo>
                              <a:lnTo>
                                <a:pt x="92" y="45"/>
                              </a:lnTo>
                              <a:lnTo>
                                <a:pt x="92" y="43"/>
                              </a:lnTo>
                              <a:lnTo>
                                <a:pt x="89" y="39"/>
                              </a:lnTo>
                              <a:lnTo>
                                <a:pt x="83" y="28"/>
                              </a:lnTo>
                              <a:lnTo>
                                <a:pt x="75" y="17"/>
                              </a:lnTo>
                              <a:lnTo>
                                <a:pt x="68" y="14"/>
                              </a:lnTo>
                              <a:lnTo>
                                <a:pt x="63" y="14"/>
                              </a:lnTo>
                              <a:lnTo>
                                <a:pt x="63" y="11"/>
                              </a:lnTo>
                              <a:lnTo>
                                <a:pt x="65" y="8"/>
                              </a:lnTo>
                              <a:lnTo>
                                <a:pt x="67" y="6"/>
                              </a:lnTo>
                              <a:lnTo>
                                <a:pt x="69" y="5"/>
                              </a:lnTo>
                              <a:lnTo>
                                <a:pt x="73" y="5"/>
                              </a:lnTo>
                              <a:lnTo>
                                <a:pt x="79" y="6"/>
                              </a:lnTo>
                              <a:lnTo>
                                <a:pt x="83" y="9"/>
                              </a:lnTo>
                              <a:lnTo>
                                <a:pt x="87" y="15"/>
                              </a:lnTo>
                              <a:lnTo>
                                <a:pt x="90" y="20"/>
                              </a:lnTo>
                              <a:lnTo>
                                <a:pt x="92" y="22"/>
                              </a:lnTo>
                              <a:lnTo>
                                <a:pt x="97" y="20"/>
                              </a:lnTo>
                              <a:lnTo>
                                <a:pt x="103" y="17"/>
                              </a:lnTo>
                              <a:lnTo>
                                <a:pt x="106" y="17"/>
                              </a:lnTo>
                              <a:lnTo>
                                <a:pt x="112" y="19"/>
                              </a:lnTo>
                              <a:lnTo>
                                <a:pt x="115" y="20"/>
                              </a:lnTo>
                              <a:lnTo>
                                <a:pt x="119" y="23"/>
                              </a:lnTo>
                              <a:lnTo>
                                <a:pt x="121" y="26"/>
                              </a:lnTo>
                              <a:lnTo>
                                <a:pt x="123" y="29"/>
                              </a:lnTo>
                              <a:lnTo>
                                <a:pt x="125" y="36"/>
                              </a:lnTo>
                              <a:lnTo>
                                <a:pt x="125" y="40"/>
                              </a:lnTo>
                              <a:lnTo>
                                <a:pt x="123" y="44"/>
                              </a:lnTo>
                              <a:lnTo>
                                <a:pt x="121" y="47"/>
                              </a:lnTo>
                              <a:lnTo>
                                <a:pt x="117" y="50"/>
                              </a:lnTo>
                              <a:lnTo>
                                <a:pt x="114" y="50"/>
                              </a:lnTo>
                              <a:lnTo>
                                <a:pt x="115" y="54"/>
                              </a:lnTo>
                              <a:lnTo>
                                <a:pt x="119" y="60"/>
                              </a:lnTo>
                              <a:lnTo>
                                <a:pt x="123" y="66"/>
                              </a:lnTo>
                              <a:lnTo>
                                <a:pt x="125" y="69"/>
                              </a:lnTo>
                              <a:lnTo>
                                <a:pt x="133" y="66"/>
                              </a:lnTo>
                              <a:lnTo>
                                <a:pt x="146" y="61"/>
                              </a:lnTo>
                              <a:lnTo>
                                <a:pt x="158" y="54"/>
                              </a:lnTo>
                              <a:lnTo>
                                <a:pt x="164" y="49"/>
                              </a:lnTo>
                              <a:lnTo>
                                <a:pt x="162" y="45"/>
                              </a:lnTo>
                              <a:lnTo>
                                <a:pt x="159" y="36"/>
                              </a:lnTo>
                              <a:lnTo>
                                <a:pt x="159" y="29"/>
                              </a:lnTo>
                              <a:lnTo>
                                <a:pt x="161" y="25"/>
                              </a:lnTo>
                              <a:lnTo>
                                <a:pt x="165" y="22"/>
                              </a:lnTo>
                              <a:lnTo>
                                <a:pt x="171" y="20"/>
                              </a:lnTo>
                              <a:lnTo>
                                <a:pt x="174" y="19"/>
                              </a:lnTo>
                              <a:lnTo>
                                <a:pt x="178" y="19"/>
                              </a:lnTo>
                              <a:lnTo>
                                <a:pt x="181" y="21"/>
                              </a:lnTo>
                              <a:lnTo>
                                <a:pt x="183" y="23"/>
                              </a:lnTo>
                              <a:lnTo>
                                <a:pt x="185" y="25"/>
                              </a:lnTo>
                              <a:lnTo>
                                <a:pt x="186" y="28"/>
                              </a:lnTo>
                              <a:lnTo>
                                <a:pt x="188" y="31"/>
                              </a:lnTo>
                              <a:lnTo>
                                <a:pt x="188" y="36"/>
                              </a:lnTo>
                              <a:lnTo>
                                <a:pt x="190" y="45"/>
                              </a:lnTo>
                              <a:lnTo>
                                <a:pt x="192" y="59"/>
                              </a:lnTo>
                              <a:lnTo>
                                <a:pt x="194" y="70"/>
                              </a:lnTo>
                              <a:lnTo>
                                <a:pt x="194" y="76"/>
                              </a:lnTo>
                              <a:lnTo>
                                <a:pt x="192" y="76"/>
                              </a:lnTo>
                              <a:lnTo>
                                <a:pt x="187" y="76"/>
                              </a:lnTo>
                              <a:lnTo>
                                <a:pt x="185" y="75"/>
                              </a:lnTo>
                              <a:lnTo>
                                <a:pt x="184" y="72"/>
                              </a:lnTo>
                              <a:lnTo>
                                <a:pt x="183" y="69"/>
                              </a:lnTo>
                              <a:lnTo>
                                <a:pt x="181" y="64"/>
                              </a:lnTo>
                              <a:lnTo>
                                <a:pt x="181" y="61"/>
                              </a:lnTo>
                              <a:lnTo>
                                <a:pt x="180" y="60"/>
                              </a:lnTo>
                              <a:lnTo>
                                <a:pt x="179" y="59"/>
                              </a:lnTo>
                              <a:lnTo>
                                <a:pt x="178" y="60"/>
                              </a:lnTo>
                              <a:lnTo>
                                <a:pt x="175" y="64"/>
                              </a:lnTo>
                              <a:lnTo>
                                <a:pt x="174" y="71"/>
                              </a:lnTo>
                              <a:close/>
                              <a:moveTo>
                                <a:pt x="189" y="80"/>
                              </a:moveTo>
                              <a:lnTo>
                                <a:pt x="199" y="81"/>
                              </a:lnTo>
                              <a:lnTo>
                                <a:pt x="201" y="80"/>
                              </a:lnTo>
                              <a:lnTo>
                                <a:pt x="200" y="75"/>
                              </a:lnTo>
                              <a:lnTo>
                                <a:pt x="198" y="63"/>
                              </a:lnTo>
                              <a:lnTo>
                                <a:pt x="195" y="48"/>
                              </a:lnTo>
                              <a:lnTo>
                                <a:pt x="193" y="37"/>
                              </a:lnTo>
                              <a:lnTo>
                                <a:pt x="191" y="28"/>
                              </a:lnTo>
                              <a:lnTo>
                                <a:pt x="188" y="20"/>
                              </a:lnTo>
                              <a:lnTo>
                                <a:pt x="185" y="17"/>
                              </a:lnTo>
                              <a:lnTo>
                                <a:pt x="182" y="14"/>
                              </a:lnTo>
                              <a:lnTo>
                                <a:pt x="176" y="12"/>
                              </a:lnTo>
                              <a:lnTo>
                                <a:pt x="170" y="12"/>
                              </a:lnTo>
                              <a:lnTo>
                                <a:pt x="164" y="15"/>
                              </a:lnTo>
                              <a:lnTo>
                                <a:pt x="160" y="17"/>
                              </a:lnTo>
                              <a:lnTo>
                                <a:pt x="156" y="20"/>
                              </a:lnTo>
                              <a:lnTo>
                                <a:pt x="154" y="24"/>
                              </a:lnTo>
                              <a:lnTo>
                                <a:pt x="152" y="30"/>
                              </a:lnTo>
                              <a:lnTo>
                                <a:pt x="152" y="36"/>
                              </a:lnTo>
                              <a:lnTo>
                                <a:pt x="154" y="43"/>
                              </a:lnTo>
                              <a:lnTo>
                                <a:pt x="158" y="47"/>
                              </a:lnTo>
                              <a:lnTo>
                                <a:pt x="151" y="51"/>
                              </a:lnTo>
                              <a:lnTo>
                                <a:pt x="142" y="57"/>
                              </a:lnTo>
                              <a:lnTo>
                                <a:pt x="133" y="60"/>
                              </a:lnTo>
                              <a:lnTo>
                                <a:pt x="127" y="62"/>
                              </a:lnTo>
                              <a:lnTo>
                                <a:pt x="121" y="54"/>
                              </a:lnTo>
                              <a:lnTo>
                                <a:pt x="123" y="51"/>
                              </a:lnTo>
                              <a:lnTo>
                                <a:pt x="126" y="47"/>
                              </a:lnTo>
                              <a:lnTo>
                                <a:pt x="128" y="45"/>
                              </a:lnTo>
                              <a:lnTo>
                                <a:pt x="129" y="41"/>
                              </a:lnTo>
                              <a:lnTo>
                                <a:pt x="130" y="37"/>
                              </a:lnTo>
                              <a:lnTo>
                                <a:pt x="130" y="32"/>
                              </a:lnTo>
                              <a:lnTo>
                                <a:pt x="127" y="25"/>
                              </a:lnTo>
                              <a:lnTo>
                                <a:pt x="122" y="19"/>
                              </a:lnTo>
                              <a:lnTo>
                                <a:pt x="119" y="17"/>
                              </a:lnTo>
                              <a:lnTo>
                                <a:pt x="115" y="14"/>
                              </a:lnTo>
                              <a:lnTo>
                                <a:pt x="111" y="11"/>
                              </a:lnTo>
                              <a:lnTo>
                                <a:pt x="108" y="10"/>
                              </a:lnTo>
                              <a:lnTo>
                                <a:pt x="102" y="10"/>
                              </a:lnTo>
                              <a:lnTo>
                                <a:pt x="98" y="11"/>
                              </a:lnTo>
                              <a:lnTo>
                                <a:pt x="94" y="14"/>
                              </a:lnTo>
                              <a:lnTo>
                                <a:pt x="93" y="15"/>
                              </a:lnTo>
                              <a:lnTo>
                                <a:pt x="92" y="12"/>
                              </a:lnTo>
                              <a:lnTo>
                                <a:pt x="89" y="8"/>
                              </a:lnTo>
                              <a:lnTo>
                                <a:pt x="86" y="5"/>
                              </a:lnTo>
                              <a:lnTo>
                                <a:pt x="84" y="3"/>
                              </a:lnTo>
                              <a:lnTo>
                                <a:pt x="81" y="2"/>
                              </a:lnTo>
                              <a:lnTo>
                                <a:pt x="78" y="1"/>
                              </a:lnTo>
                              <a:lnTo>
                                <a:pt x="72" y="0"/>
                              </a:lnTo>
                              <a:lnTo>
                                <a:pt x="67" y="1"/>
                              </a:lnTo>
                              <a:lnTo>
                                <a:pt x="64" y="2"/>
                              </a:lnTo>
                              <a:lnTo>
                                <a:pt x="62" y="4"/>
                              </a:lnTo>
                              <a:lnTo>
                                <a:pt x="59" y="10"/>
                              </a:lnTo>
                              <a:lnTo>
                                <a:pt x="58" y="16"/>
                              </a:lnTo>
                              <a:lnTo>
                                <a:pt x="59" y="16"/>
                              </a:lnTo>
                              <a:lnTo>
                                <a:pt x="63" y="17"/>
                              </a:lnTo>
                              <a:lnTo>
                                <a:pt x="67" y="19"/>
                              </a:lnTo>
                              <a:lnTo>
                                <a:pt x="72" y="22"/>
                              </a:lnTo>
                              <a:lnTo>
                                <a:pt x="81" y="36"/>
                              </a:lnTo>
                              <a:lnTo>
                                <a:pt x="86" y="44"/>
                              </a:lnTo>
                              <a:lnTo>
                                <a:pt x="74" y="60"/>
                              </a:lnTo>
                              <a:lnTo>
                                <a:pt x="66" y="57"/>
                              </a:lnTo>
                              <a:lnTo>
                                <a:pt x="53" y="49"/>
                              </a:lnTo>
                              <a:lnTo>
                                <a:pt x="45" y="43"/>
                              </a:lnTo>
                              <a:lnTo>
                                <a:pt x="41" y="40"/>
                              </a:lnTo>
                              <a:lnTo>
                                <a:pt x="43" y="38"/>
                              </a:lnTo>
                              <a:lnTo>
                                <a:pt x="46" y="32"/>
                              </a:lnTo>
                              <a:lnTo>
                                <a:pt x="47" y="28"/>
                              </a:lnTo>
                              <a:lnTo>
                                <a:pt x="48" y="24"/>
                              </a:lnTo>
                              <a:lnTo>
                                <a:pt x="48" y="20"/>
                              </a:lnTo>
                              <a:lnTo>
                                <a:pt x="46" y="15"/>
                              </a:lnTo>
                              <a:lnTo>
                                <a:pt x="43" y="10"/>
                              </a:lnTo>
                              <a:lnTo>
                                <a:pt x="40" y="6"/>
                              </a:lnTo>
                              <a:lnTo>
                                <a:pt x="35" y="4"/>
                              </a:lnTo>
                              <a:lnTo>
                                <a:pt x="31" y="3"/>
                              </a:lnTo>
                              <a:lnTo>
                                <a:pt x="24" y="2"/>
                              </a:lnTo>
                              <a:lnTo>
                                <a:pt x="17" y="3"/>
                              </a:lnTo>
                              <a:lnTo>
                                <a:pt x="12" y="4"/>
                              </a:lnTo>
                              <a:lnTo>
                                <a:pt x="10" y="6"/>
                              </a:lnTo>
                              <a:lnTo>
                                <a:pt x="8" y="9"/>
                              </a:lnTo>
                              <a:lnTo>
                                <a:pt x="6" y="12"/>
                              </a:lnTo>
                              <a:lnTo>
                                <a:pt x="4" y="22"/>
                              </a:lnTo>
                              <a:lnTo>
                                <a:pt x="3" y="32"/>
                              </a:lnTo>
                              <a:lnTo>
                                <a:pt x="3" y="44"/>
                              </a:lnTo>
                              <a:lnTo>
                                <a:pt x="2" y="57"/>
                              </a:lnTo>
                              <a:lnTo>
                                <a:pt x="2" y="66"/>
                              </a:lnTo>
                              <a:lnTo>
                                <a:pt x="1" y="72"/>
                              </a:lnTo>
                              <a:lnTo>
                                <a:pt x="0" y="81"/>
                              </a:lnTo>
                              <a:lnTo>
                                <a:pt x="0" y="86"/>
                              </a:lnTo>
                              <a:lnTo>
                                <a:pt x="4" y="86"/>
                              </a:lnTo>
                              <a:lnTo>
                                <a:pt x="12" y="84"/>
                              </a:lnTo>
                              <a:lnTo>
                                <a:pt x="17" y="79"/>
                              </a:lnTo>
                              <a:lnTo>
                                <a:pt x="19" y="77"/>
                              </a:lnTo>
                              <a:lnTo>
                                <a:pt x="17" y="85"/>
                              </a:lnTo>
                              <a:lnTo>
                                <a:pt x="13" y="101"/>
                              </a:lnTo>
                              <a:lnTo>
                                <a:pt x="10" y="113"/>
                              </a:lnTo>
                              <a:lnTo>
                                <a:pt x="10" y="119"/>
                              </a:lnTo>
                              <a:lnTo>
                                <a:pt x="15" y="119"/>
                              </a:lnTo>
                              <a:lnTo>
                                <a:pt x="23" y="118"/>
                              </a:lnTo>
                              <a:lnTo>
                                <a:pt x="27" y="115"/>
                              </a:lnTo>
                              <a:lnTo>
                                <a:pt x="29" y="112"/>
                              </a:lnTo>
                              <a:lnTo>
                                <a:pt x="27" y="121"/>
                              </a:lnTo>
                              <a:lnTo>
                                <a:pt x="24" y="132"/>
                              </a:lnTo>
                              <a:lnTo>
                                <a:pt x="24" y="138"/>
                              </a:lnTo>
                              <a:lnTo>
                                <a:pt x="24" y="140"/>
                              </a:lnTo>
                              <a:lnTo>
                                <a:pt x="26" y="140"/>
                              </a:lnTo>
                              <a:lnTo>
                                <a:pt x="31" y="141"/>
                              </a:lnTo>
                              <a:lnTo>
                                <a:pt x="34" y="141"/>
                              </a:lnTo>
                              <a:lnTo>
                                <a:pt x="38" y="140"/>
                              </a:lnTo>
                              <a:lnTo>
                                <a:pt x="41" y="140"/>
                              </a:lnTo>
                              <a:lnTo>
                                <a:pt x="42" y="138"/>
                              </a:lnTo>
                              <a:lnTo>
                                <a:pt x="47" y="130"/>
                              </a:lnTo>
                              <a:lnTo>
                                <a:pt x="49" y="127"/>
                              </a:lnTo>
                              <a:lnTo>
                                <a:pt x="50" y="131"/>
                              </a:lnTo>
                              <a:lnTo>
                                <a:pt x="52" y="131"/>
                              </a:lnTo>
                              <a:lnTo>
                                <a:pt x="55" y="130"/>
                              </a:lnTo>
                              <a:lnTo>
                                <a:pt x="61" y="128"/>
                              </a:lnTo>
                              <a:lnTo>
                                <a:pt x="64" y="124"/>
                              </a:lnTo>
                              <a:lnTo>
                                <a:pt x="69" y="116"/>
                              </a:lnTo>
                              <a:lnTo>
                                <a:pt x="71" y="111"/>
                              </a:lnTo>
                              <a:lnTo>
                                <a:pt x="73" y="116"/>
                              </a:lnTo>
                              <a:lnTo>
                                <a:pt x="73" y="123"/>
                              </a:lnTo>
                              <a:lnTo>
                                <a:pt x="68" y="130"/>
                              </a:lnTo>
                              <a:lnTo>
                                <a:pt x="61" y="139"/>
                              </a:lnTo>
                              <a:lnTo>
                                <a:pt x="57" y="142"/>
                              </a:lnTo>
                              <a:lnTo>
                                <a:pt x="53" y="145"/>
                              </a:lnTo>
                              <a:lnTo>
                                <a:pt x="50" y="147"/>
                              </a:lnTo>
                              <a:lnTo>
                                <a:pt x="46" y="148"/>
                              </a:lnTo>
                              <a:lnTo>
                                <a:pt x="38" y="148"/>
                              </a:lnTo>
                              <a:lnTo>
                                <a:pt x="28" y="147"/>
                              </a:lnTo>
                              <a:lnTo>
                                <a:pt x="20" y="149"/>
                              </a:lnTo>
                              <a:lnTo>
                                <a:pt x="17" y="150"/>
                              </a:lnTo>
                              <a:lnTo>
                                <a:pt x="18" y="153"/>
                              </a:lnTo>
                              <a:lnTo>
                                <a:pt x="22" y="158"/>
                              </a:lnTo>
                              <a:lnTo>
                                <a:pt x="27" y="161"/>
                              </a:lnTo>
                              <a:lnTo>
                                <a:pt x="30" y="163"/>
                              </a:lnTo>
                              <a:lnTo>
                                <a:pt x="29" y="164"/>
                              </a:lnTo>
                              <a:lnTo>
                                <a:pt x="27" y="168"/>
                              </a:lnTo>
                              <a:lnTo>
                                <a:pt x="26" y="172"/>
                              </a:lnTo>
                              <a:lnTo>
                                <a:pt x="26" y="176"/>
                              </a:lnTo>
                              <a:lnTo>
                                <a:pt x="27" y="177"/>
                              </a:lnTo>
                              <a:lnTo>
                                <a:pt x="31" y="177"/>
                              </a:lnTo>
                              <a:lnTo>
                                <a:pt x="35" y="177"/>
                              </a:lnTo>
                              <a:lnTo>
                                <a:pt x="38" y="177"/>
                              </a:lnTo>
                              <a:lnTo>
                                <a:pt x="35" y="181"/>
                              </a:lnTo>
                              <a:lnTo>
                                <a:pt x="35" y="186"/>
                              </a:lnTo>
                              <a:lnTo>
                                <a:pt x="41" y="192"/>
                              </a:lnTo>
                              <a:lnTo>
                                <a:pt x="45" y="196"/>
                              </a:lnTo>
                              <a:lnTo>
                                <a:pt x="47" y="192"/>
                              </a:lnTo>
                              <a:lnTo>
                                <a:pt x="50" y="186"/>
                              </a:lnTo>
                              <a:lnTo>
                                <a:pt x="52" y="183"/>
                              </a:lnTo>
                              <a:lnTo>
                                <a:pt x="54" y="181"/>
                              </a:lnTo>
                              <a:lnTo>
                                <a:pt x="57" y="178"/>
                              </a:lnTo>
                              <a:lnTo>
                                <a:pt x="58" y="176"/>
                              </a:lnTo>
                              <a:lnTo>
                                <a:pt x="60" y="177"/>
                              </a:lnTo>
                              <a:lnTo>
                                <a:pt x="65" y="179"/>
                              </a:lnTo>
                              <a:lnTo>
                                <a:pt x="70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69"/>
                              </a:lnTo>
                              <a:lnTo>
                                <a:pt x="69" y="163"/>
                              </a:lnTo>
                              <a:lnTo>
                                <a:pt x="68" y="160"/>
                              </a:lnTo>
                              <a:lnTo>
                                <a:pt x="70" y="158"/>
                              </a:lnTo>
                              <a:lnTo>
                                <a:pt x="75" y="152"/>
                              </a:lnTo>
                              <a:lnTo>
                                <a:pt x="81" y="147"/>
                              </a:lnTo>
                              <a:lnTo>
                                <a:pt x="83" y="145"/>
                              </a:lnTo>
                              <a:lnTo>
                                <a:pt x="84" y="150"/>
                              </a:lnTo>
                              <a:lnTo>
                                <a:pt x="84" y="160"/>
                              </a:lnTo>
                              <a:lnTo>
                                <a:pt x="84" y="166"/>
                              </a:lnTo>
                              <a:lnTo>
                                <a:pt x="83" y="170"/>
                              </a:lnTo>
                              <a:lnTo>
                                <a:pt x="79" y="172"/>
                              </a:lnTo>
                              <a:lnTo>
                                <a:pt x="77" y="176"/>
                              </a:lnTo>
                              <a:lnTo>
                                <a:pt x="73" y="179"/>
                              </a:lnTo>
                              <a:lnTo>
                                <a:pt x="72" y="181"/>
                              </a:lnTo>
                              <a:lnTo>
                                <a:pt x="73" y="183"/>
                              </a:lnTo>
                              <a:lnTo>
                                <a:pt x="78" y="187"/>
                              </a:lnTo>
                              <a:lnTo>
                                <a:pt x="83" y="190"/>
                              </a:lnTo>
                              <a:lnTo>
                                <a:pt x="84" y="191"/>
                              </a:lnTo>
                              <a:lnTo>
                                <a:pt x="80" y="197"/>
                              </a:lnTo>
                              <a:lnTo>
                                <a:pt x="75" y="197"/>
                              </a:lnTo>
                              <a:lnTo>
                                <a:pt x="69" y="197"/>
                              </a:lnTo>
                              <a:lnTo>
                                <a:pt x="62" y="199"/>
                              </a:lnTo>
                              <a:lnTo>
                                <a:pt x="59" y="199"/>
                              </a:lnTo>
                              <a:lnTo>
                                <a:pt x="59" y="200"/>
                              </a:lnTo>
                              <a:lnTo>
                                <a:pt x="60" y="203"/>
                              </a:lnTo>
                              <a:lnTo>
                                <a:pt x="61" y="206"/>
                              </a:lnTo>
                              <a:lnTo>
                                <a:pt x="64" y="210"/>
                              </a:lnTo>
                              <a:lnTo>
                                <a:pt x="71" y="213"/>
                              </a:lnTo>
                              <a:lnTo>
                                <a:pt x="74" y="213"/>
                              </a:lnTo>
                              <a:lnTo>
                                <a:pt x="72" y="216"/>
                              </a:lnTo>
                              <a:lnTo>
                                <a:pt x="70" y="221"/>
                              </a:lnTo>
                              <a:lnTo>
                                <a:pt x="69" y="226"/>
                              </a:lnTo>
                              <a:lnTo>
                                <a:pt x="69" y="228"/>
                              </a:lnTo>
                              <a:lnTo>
                                <a:pt x="72" y="228"/>
                              </a:lnTo>
                              <a:lnTo>
                                <a:pt x="79" y="229"/>
                              </a:lnTo>
                              <a:lnTo>
                                <a:pt x="83" y="227"/>
                              </a:lnTo>
                              <a:lnTo>
                                <a:pt x="85" y="226"/>
                              </a:lnTo>
                              <a:lnTo>
                                <a:pt x="85" y="230"/>
                              </a:lnTo>
                              <a:lnTo>
                                <a:pt x="87" y="237"/>
                              </a:lnTo>
                              <a:lnTo>
                                <a:pt x="91" y="242"/>
                              </a:lnTo>
                              <a:lnTo>
                                <a:pt x="94" y="245"/>
                              </a:lnTo>
                              <a:lnTo>
                                <a:pt x="98" y="242"/>
                              </a:lnTo>
                              <a:lnTo>
                                <a:pt x="102" y="237"/>
                              </a:lnTo>
                              <a:lnTo>
                                <a:pt x="103" y="232"/>
                              </a:lnTo>
                              <a:lnTo>
                                <a:pt x="102" y="230"/>
                              </a:lnTo>
                              <a:lnTo>
                                <a:pt x="105" y="232"/>
                              </a:lnTo>
                              <a:lnTo>
                                <a:pt x="111" y="235"/>
                              </a:lnTo>
                              <a:lnTo>
                                <a:pt x="117" y="235"/>
                              </a:lnTo>
                              <a:lnTo>
                                <a:pt x="118" y="235"/>
                              </a:lnTo>
                              <a:lnTo>
                                <a:pt x="119" y="231"/>
                              </a:lnTo>
                              <a:lnTo>
                                <a:pt x="119" y="225"/>
                              </a:lnTo>
                              <a:lnTo>
                                <a:pt x="117" y="221"/>
                              </a:lnTo>
                              <a:lnTo>
                                <a:pt x="117" y="220"/>
                              </a:lnTo>
                              <a:lnTo>
                                <a:pt x="118" y="220"/>
                              </a:lnTo>
                              <a:lnTo>
                                <a:pt x="121" y="219"/>
                              </a:lnTo>
                              <a:lnTo>
                                <a:pt x="125" y="217"/>
                              </a:lnTo>
                              <a:lnTo>
                                <a:pt x="129" y="213"/>
                              </a:lnTo>
                              <a:lnTo>
                                <a:pt x="131" y="208"/>
                              </a:lnTo>
                              <a:lnTo>
                                <a:pt x="132" y="203"/>
                              </a:lnTo>
                              <a:lnTo>
                                <a:pt x="131" y="199"/>
                              </a:lnTo>
                              <a:lnTo>
                                <a:pt x="131" y="198"/>
                              </a:lnTo>
                              <a:lnTo>
                                <a:pt x="125" y="199"/>
                              </a:lnTo>
                              <a:lnTo>
                                <a:pt x="114" y="199"/>
                              </a:lnTo>
                              <a:lnTo>
                                <a:pt x="107" y="196"/>
                              </a:lnTo>
                              <a:lnTo>
                                <a:pt x="104" y="192"/>
                              </a:lnTo>
                              <a:lnTo>
                                <a:pt x="106" y="191"/>
                              </a:lnTo>
                              <a:lnTo>
                                <a:pt x="110" y="188"/>
                              </a:lnTo>
                              <a:lnTo>
                                <a:pt x="114" y="183"/>
                              </a:lnTo>
                              <a:lnTo>
                                <a:pt x="117" y="179"/>
                              </a:lnTo>
                              <a:lnTo>
                                <a:pt x="114" y="177"/>
                              </a:lnTo>
                              <a:lnTo>
                                <a:pt x="110" y="173"/>
                              </a:lnTo>
                              <a:lnTo>
                                <a:pt x="106" y="171"/>
                              </a:lnTo>
                              <a:lnTo>
                                <a:pt x="104" y="170"/>
                              </a:lnTo>
                              <a:lnTo>
                                <a:pt x="105" y="165"/>
                              </a:lnTo>
                              <a:lnTo>
                                <a:pt x="108" y="155"/>
                              </a:lnTo>
                              <a:lnTo>
                                <a:pt x="111" y="146"/>
                              </a:lnTo>
                              <a:lnTo>
                                <a:pt x="113" y="142"/>
                              </a:lnTo>
                              <a:lnTo>
                                <a:pt x="117" y="146"/>
                              </a:lnTo>
                              <a:lnTo>
                                <a:pt x="121" y="153"/>
                              </a:lnTo>
                              <a:lnTo>
                                <a:pt x="123" y="158"/>
                              </a:lnTo>
                              <a:lnTo>
                                <a:pt x="124" y="160"/>
                              </a:lnTo>
                              <a:lnTo>
                                <a:pt x="122" y="163"/>
                              </a:lnTo>
                              <a:lnTo>
                                <a:pt x="120" y="168"/>
                              </a:lnTo>
                              <a:lnTo>
                                <a:pt x="118" y="175"/>
                              </a:lnTo>
                              <a:lnTo>
                                <a:pt x="118" y="177"/>
                              </a:lnTo>
                              <a:lnTo>
                                <a:pt x="120" y="179"/>
                              </a:lnTo>
                              <a:lnTo>
                                <a:pt x="125" y="179"/>
                              </a:lnTo>
                              <a:lnTo>
                                <a:pt x="129" y="178"/>
                              </a:lnTo>
                              <a:lnTo>
                                <a:pt x="131" y="178"/>
                              </a:lnTo>
                              <a:lnTo>
                                <a:pt x="133" y="182"/>
                              </a:lnTo>
                              <a:lnTo>
                                <a:pt x="138" y="189"/>
                              </a:lnTo>
                              <a:lnTo>
                                <a:pt x="142" y="197"/>
                              </a:lnTo>
                              <a:lnTo>
                                <a:pt x="146" y="201"/>
                              </a:lnTo>
                              <a:lnTo>
                                <a:pt x="148" y="201"/>
                              </a:lnTo>
                              <a:lnTo>
                                <a:pt x="152" y="197"/>
                              </a:lnTo>
                              <a:lnTo>
                                <a:pt x="155" y="195"/>
                              </a:lnTo>
                              <a:lnTo>
                                <a:pt x="155" y="191"/>
                              </a:lnTo>
                              <a:lnTo>
                                <a:pt x="155" y="189"/>
                              </a:lnTo>
                              <a:lnTo>
                                <a:pt x="155" y="186"/>
                              </a:lnTo>
                              <a:lnTo>
                                <a:pt x="153" y="182"/>
                              </a:lnTo>
                              <a:lnTo>
                                <a:pt x="151" y="180"/>
                              </a:lnTo>
                              <a:lnTo>
                                <a:pt x="155" y="181"/>
                              </a:lnTo>
                              <a:lnTo>
                                <a:pt x="164" y="182"/>
                              </a:lnTo>
                              <a:lnTo>
                                <a:pt x="171" y="179"/>
                              </a:lnTo>
                              <a:lnTo>
                                <a:pt x="174" y="176"/>
                              </a:lnTo>
                              <a:lnTo>
                                <a:pt x="174" y="173"/>
                              </a:lnTo>
                              <a:lnTo>
                                <a:pt x="171" y="169"/>
                              </a:lnTo>
                              <a:lnTo>
                                <a:pt x="166" y="167"/>
                              </a:lnTo>
                              <a:lnTo>
                                <a:pt x="164" y="167"/>
                              </a:lnTo>
                              <a:lnTo>
                                <a:pt x="169" y="166"/>
                              </a:lnTo>
                              <a:lnTo>
                                <a:pt x="175" y="160"/>
                              </a:lnTo>
                              <a:lnTo>
                                <a:pt x="179" y="155"/>
                              </a:lnTo>
                              <a:lnTo>
                                <a:pt x="179" y="153"/>
                              </a:lnTo>
                              <a:lnTo>
                                <a:pt x="170" y="152"/>
                              </a:lnTo>
                              <a:lnTo>
                                <a:pt x="159" y="152"/>
                              </a:lnTo>
                              <a:lnTo>
                                <a:pt x="155" y="153"/>
                              </a:lnTo>
                              <a:lnTo>
                                <a:pt x="150" y="156"/>
                              </a:lnTo>
                              <a:lnTo>
                                <a:pt x="146" y="156"/>
                              </a:lnTo>
                              <a:lnTo>
                                <a:pt x="143" y="156"/>
                              </a:lnTo>
                              <a:lnTo>
                                <a:pt x="136" y="147"/>
                              </a:lnTo>
                              <a:lnTo>
                                <a:pt x="131" y="140"/>
                              </a:lnTo>
                              <a:lnTo>
                                <a:pt x="129" y="132"/>
                              </a:lnTo>
                              <a:lnTo>
                                <a:pt x="128" y="125"/>
                              </a:lnTo>
                              <a:lnTo>
                                <a:pt x="128" y="119"/>
                              </a:lnTo>
                              <a:lnTo>
                                <a:pt x="127" y="113"/>
                              </a:lnTo>
                              <a:lnTo>
                                <a:pt x="129" y="117"/>
                              </a:lnTo>
                              <a:lnTo>
                                <a:pt x="133" y="124"/>
                              </a:lnTo>
                              <a:lnTo>
                                <a:pt x="141" y="128"/>
                              </a:lnTo>
                              <a:lnTo>
                                <a:pt x="144" y="129"/>
                              </a:lnTo>
                              <a:lnTo>
                                <a:pt x="145" y="117"/>
                              </a:lnTo>
                              <a:lnTo>
                                <a:pt x="145" y="119"/>
                              </a:lnTo>
                              <a:lnTo>
                                <a:pt x="146" y="126"/>
                              </a:lnTo>
                              <a:lnTo>
                                <a:pt x="147" y="130"/>
                              </a:lnTo>
                              <a:lnTo>
                                <a:pt x="149" y="135"/>
                              </a:lnTo>
                              <a:lnTo>
                                <a:pt x="152" y="138"/>
                              </a:lnTo>
                              <a:lnTo>
                                <a:pt x="155" y="141"/>
                              </a:lnTo>
                              <a:lnTo>
                                <a:pt x="167" y="144"/>
                              </a:lnTo>
                              <a:lnTo>
                                <a:pt x="170" y="144"/>
                              </a:lnTo>
                              <a:lnTo>
                                <a:pt x="165" y="108"/>
                              </a:lnTo>
                              <a:lnTo>
                                <a:pt x="167" y="111"/>
                              </a:lnTo>
                              <a:lnTo>
                                <a:pt x="173" y="117"/>
                              </a:lnTo>
                              <a:lnTo>
                                <a:pt x="182" y="118"/>
                              </a:lnTo>
                              <a:lnTo>
                                <a:pt x="185" y="117"/>
                              </a:lnTo>
                              <a:lnTo>
                                <a:pt x="180" y="74"/>
                              </a:lnTo>
                              <a:lnTo>
                                <a:pt x="180" y="75"/>
                              </a:lnTo>
                              <a:lnTo>
                                <a:pt x="181" y="77"/>
                              </a:lnTo>
                              <a:lnTo>
                                <a:pt x="184" y="79"/>
                              </a:lnTo>
                              <a:lnTo>
                                <a:pt x="189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99"/>
                      <wps:cNvSpPr>
                        <a:spLocks/>
                      </wps:cNvSpPr>
                      <wps:spPr bwMode="auto">
                        <a:xfrm>
                          <a:off x="533400" y="641350"/>
                          <a:ext cx="6985" cy="5715"/>
                        </a:xfrm>
                        <a:custGeom>
                          <a:avLst/>
                          <a:gdLst>
                            <a:gd name="T0" fmla="*/ 5 w 11"/>
                            <a:gd name="T1" fmla="*/ 0 h 9"/>
                            <a:gd name="T2" fmla="*/ 3 w 11"/>
                            <a:gd name="T3" fmla="*/ 0 h 9"/>
                            <a:gd name="T4" fmla="*/ 2 w 11"/>
                            <a:gd name="T5" fmla="*/ 1 h 9"/>
                            <a:gd name="T6" fmla="*/ 0 w 11"/>
                            <a:gd name="T7" fmla="*/ 2 h 9"/>
                            <a:gd name="T8" fmla="*/ 0 w 11"/>
                            <a:gd name="T9" fmla="*/ 4 h 9"/>
                            <a:gd name="T10" fmla="*/ 0 w 11"/>
                            <a:gd name="T11" fmla="*/ 5 h 9"/>
                            <a:gd name="T12" fmla="*/ 2 w 11"/>
                            <a:gd name="T13" fmla="*/ 8 h 9"/>
                            <a:gd name="T14" fmla="*/ 3 w 11"/>
                            <a:gd name="T15" fmla="*/ 9 h 9"/>
                            <a:gd name="T16" fmla="*/ 5 w 11"/>
                            <a:gd name="T17" fmla="*/ 9 h 9"/>
                            <a:gd name="T18" fmla="*/ 7 w 11"/>
                            <a:gd name="T19" fmla="*/ 9 h 9"/>
                            <a:gd name="T20" fmla="*/ 9 w 11"/>
                            <a:gd name="T21" fmla="*/ 8 h 9"/>
                            <a:gd name="T22" fmla="*/ 10 w 11"/>
                            <a:gd name="T23" fmla="*/ 5 h 9"/>
                            <a:gd name="T24" fmla="*/ 11 w 11"/>
                            <a:gd name="T25" fmla="*/ 4 h 9"/>
                            <a:gd name="T26" fmla="*/ 10 w 11"/>
                            <a:gd name="T27" fmla="*/ 2 h 9"/>
                            <a:gd name="T28" fmla="*/ 9 w 11"/>
                            <a:gd name="T29" fmla="*/ 1 h 9"/>
                            <a:gd name="T30" fmla="*/ 7 w 11"/>
                            <a:gd name="T31" fmla="*/ 0 h 9"/>
                            <a:gd name="T32" fmla="*/ 5 w 11"/>
                            <a:gd name="T33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" h="9">
                              <a:moveTo>
                                <a:pt x="5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5"/>
                              </a:lnTo>
                              <a:lnTo>
                                <a:pt x="11" y="4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00"/>
                      <wps:cNvSpPr>
                        <a:spLocks/>
                      </wps:cNvSpPr>
                      <wps:spPr bwMode="auto">
                        <a:xfrm>
                          <a:off x="862330" y="292735"/>
                          <a:ext cx="64135" cy="59690"/>
                        </a:xfrm>
                        <a:custGeom>
                          <a:avLst/>
                          <a:gdLst>
                            <a:gd name="T0" fmla="*/ 49 w 101"/>
                            <a:gd name="T1" fmla="*/ 81 h 94"/>
                            <a:gd name="T2" fmla="*/ 42 w 101"/>
                            <a:gd name="T3" fmla="*/ 82 h 94"/>
                            <a:gd name="T4" fmla="*/ 34 w 101"/>
                            <a:gd name="T5" fmla="*/ 80 h 94"/>
                            <a:gd name="T6" fmla="*/ 29 w 101"/>
                            <a:gd name="T7" fmla="*/ 76 h 94"/>
                            <a:gd name="T8" fmla="*/ 26 w 101"/>
                            <a:gd name="T9" fmla="*/ 71 h 94"/>
                            <a:gd name="T10" fmla="*/ 28 w 101"/>
                            <a:gd name="T11" fmla="*/ 65 h 94"/>
                            <a:gd name="T12" fmla="*/ 35 w 101"/>
                            <a:gd name="T13" fmla="*/ 58 h 94"/>
                            <a:gd name="T14" fmla="*/ 32 w 101"/>
                            <a:gd name="T15" fmla="*/ 51 h 94"/>
                            <a:gd name="T16" fmla="*/ 5 w 101"/>
                            <a:gd name="T17" fmla="*/ 85 h 94"/>
                            <a:gd name="T18" fmla="*/ 9 w 101"/>
                            <a:gd name="T19" fmla="*/ 82 h 94"/>
                            <a:gd name="T20" fmla="*/ 18 w 101"/>
                            <a:gd name="T21" fmla="*/ 80 h 94"/>
                            <a:gd name="T22" fmla="*/ 26 w 101"/>
                            <a:gd name="T23" fmla="*/ 84 h 94"/>
                            <a:gd name="T24" fmla="*/ 35 w 101"/>
                            <a:gd name="T25" fmla="*/ 90 h 94"/>
                            <a:gd name="T26" fmla="*/ 49 w 101"/>
                            <a:gd name="T27" fmla="*/ 94 h 94"/>
                            <a:gd name="T28" fmla="*/ 62 w 101"/>
                            <a:gd name="T29" fmla="*/ 91 h 94"/>
                            <a:gd name="T30" fmla="*/ 73 w 101"/>
                            <a:gd name="T31" fmla="*/ 85 h 94"/>
                            <a:gd name="T32" fmla="*/ 79 w 101"/>
                            <a:gd name="T33" fmla="*/ 76 h 94"/>
                            <a:gd name="T34" fmla="*/ 80 w 101"/>
                            <a:gd name="T35" fmla="*/ 65 h 94"/>
                            <a:gd name="T36" fmla="*/ 78 w 101"/>
                            <a:gd name="T37" fmla="*/ 55 h 94"/>
                            <a:gd name="T38" fmla="*/ 74 w 101"/>
                            <a:gd name="T39" fmla="*/ 47 h 94"/>
                            <a:gd name="T40" fmla="*/ 60 w 101"/>
                            <a:gd name="T41" fmla="*/ 36 h 94"/>
                            <a:gd name="T42" fmla="*/ 53 w 101"/>
                            <a:gd name="T43" fmla="*/ 28 h 94"/>
                            <a:gd name="T44" fmla="*/ 49 w 101"/>
                            <a:gd name="T45" fmla="*/ 22 h 94"/>
                            <a:gd name="T46" fmla="*/ 50 w 101"/>
                            <a:gd name="T47" fmla="*/ 17 h 94"/>
                            <a:gd name="T48" fmla="*/ 54 w 101"/>
                            <a:gd name="T49" fmla="*/ 11 h 94"/>
                            <a:gd name="T50" fmla="*/ 60 w 101"/>
                            <a:gd name="T51" fmla="*/ 10 h 94"/>
                            <a:gd name="T52" fmla="*/ 67 w 101"/>
                            <a:gd name="T53" fmla="*/ 13 h 94"/>
                            <a:gd name="T54" fmla="*/ 71 w 101"/>
                            <a:gd name="T55" fmla="*/ 18 h 94"/>
                            <a:gd name="T56" fmla="*/ 72 w 101"/>
                            <a:gd name="T57" fmla="*/ 24 h 94"/>
                            <a:gd name="T58" fmla="*/ 63 w 101"/>
                            <a:gd name="T59" fmla="*/ 35 h 94"/>
                            <a:gd name="T60" fmla="*/ 101 w 101"/>
                            <a:gd name="T61" fmla="*/ 15 h 94"/>
                            <a:gd name="T62" fmla="*/ 94 w 101"/>
                            <a:gd name="T63" fmla="*/ 13 h 94"/>
                            <a:gd name="T64" fmla="*/ 83 w 101"/>
                            <a:gd name="T65" fmla="*/ 16 h 94"/>
                            <a:gd name="T66" fmla="*/ 79 w 101"/>
                            <a:gd name="T67" fmla="*/ 14 h 94"/>
                            <a:gd name="T68" fmla="*/ 74 w 101"/>
                            <a:gd name="T69" fmla="*/ 8 h 94"/>
                            <a:gd name="T70" fmla="*/ 66 w 101"/>
                            <a:gd name="T71" fmla="*/ 3 h 94"/>
                            <a:gd name="T72" fmla="*/ 57 w 101"/>
                            <a:gd name="T73" fmla="*/ 1 h 94"/>
                            <a:gd name="T74" fmla="*/ 46 w 101"/>
                            <a:gd name="T75" fmla="*/ 1 h 94"/>
                            <a:gd name="T76" fmla="*/ 35 w 101"/>
                            <a:gd name="T77" fmla="*/ 5 h 94"/>
                            <a:gd name="T78" fmla="*/ 26 w 101"/>
                            <a:gd name="T79" fmla="*/ 16 h 94"/>
                            <a:gd name="T80" fmla="*/ 23 w 101"/>
                            <a:gd name="T81" fmla="*/ 28 h 94"/>
                            <a:gd name="T82" fmla="*/ 30 w 101"/>
                            <a:gd name="T83" fmla="*/ 44 h 94"/>
                            <a:gd name="T84" fmla="*/ 41 w 101"/>
                            <a:gd name="T85" fmla="*/ 57 h 94"/>
                            <a:gd name="T86" fmla="*/ 52 w 101"/>
                            <a:gd name="T87" fmla="*/ 67 h 94"/>
                            <a:gd name="T88" fmla="*/ 54 w 101"/>
                            <a:gd name="T89" fmla="*/ 72 h 94"/>
                            <a:gd name="T90" fmla="*/ 53 w 101"/>
                            <a:gd name="T91" fmla="*/ 77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52" y="79"/>
                              </a:moveTo>
                              <a:lnTo>
                                <a:pt x="49" y="81"/>
                              </a:lnTo>
                              <a:lnTo>
                                <a:pt x="46" y="82"/>
                              </a:lnTo>
                              <a:lnTo>
                                <a:pt x="42" y="82"/>
                              </a:lnTo>
                              <a:lnTo>
                                <a:pt x="39" y="82"/>
                              </a:lnTo>
                              <a:lnTo>
                                <a:pt x="34" y="80"/>
                              </a:lnTo>
                              <a:lnTo>
                                <a:pt x="31" y="78"/>
                              </a:lnTo>
                              <a:lnTo>
                                <a:pt x="29" y="76"/>
                              </a:lnTo>
                              <a:lnTo>
                                <a:pt x="27" y="74"/>
                              </a:lnTo>
                              <a:lnTo>
                                <a:pt x="26" y="71"/>
                              </a:lnTo>
                              <a:lnTo>
                                <a:pt x="27" y="68"/>
                              </a:lnTo>
                              <a:lnTo>
                                <a:pt x="28" y="65"/>
                              </a:lnTo>
                              <a:lnTo>
                                <a:pt x="30" y="62"/>
                              </a:lnTo>
                              <a:lnTo>
                                <a:pt x="35" y="58"/>
                              </a:lnTo>
                              <a:lnTo>
                                <a:pt x="37" y="57"/>
                              </a:lnTo>
                              <a:lnTo>
                                <a:pt x="32" y="51"/>
                              </a:lnTo>
                              <a:lnTo>
                                <a:pt x="0" y="81"/>
                              </a:lnTo>
                              <a:lnTo>
                                <a:pt x="5" y="85"/>
                              </a:lnTo>
                              <a:lnTo>
                                <a:pt x="7" y="84"/>
                              </a:lnTo>
                              <a:lnTo>
                                <a:pt x="9" y="82"/>
                              </a:lnTo>
                              <a:lnTo>
                                <a:pt x="14" y="80"/>
                              </a:lnTo>
                              <a:lnTo>
                                <a:pt x="18" y="80"/>
                              </a:lnTo>
                              <a:lnTo>
                                <a:pt x="22" y="81"/>
                              </a:lnTo>
                              <a:lnTo>
                                <a:pt x="26" y="84"/>
                              </a:lnTo>
                              <a:lnTo>
                                <a:pt x="31" y="87"/>
                              </a:lnTo>
                              <a:lnTo>
                                <a:pt x="35" y="90"/>
                              </a:lnTo>
                              <a:lnTo>
                                <a:pt x="41" y="92"/>
                              </a:lnTo>
                              <a:lnTo>
                                <a:pt x="49" y="94"/>
                              </a:lnTo>
                              <a:lnTo>
                                <a:pt x="56" y="94"/>
                              </a:lnTo>
                              <a:lnTo>
                                <a:pt x="62" y="91"/>
                              </a:lnTo>
                              <a:lnTo>
                                <a:pt x="68" y="88"/>
                              </a:lnTo>
                              <a:lnTo>
                                <a:pt x="73" y="85"/>
                              </a:lnTo>
                              <a:lnTo>
                                <a:pt x="76" y="80"/>
                              </a:lnTo>
                              <a:lnTo>
                                <a:pt x="79" y="76"/>
                              </a:lnTo>
                              <a:lnTo>
                                <a:pt x="80" y="70"/>
                              </a:lnTo>
                              <a:lnTo>
                                <a:pt x="80" y="65"/>
                              </a:lnTo>
                              <a:lnTo>
                                <a:pt x="80" y="60"/>
                              </a:lnTo>
                              <a:lnTo>
                                <a:pt x="78" y="55"/>
                              </a:lnTo>
                              <a:lnTo>
                                <a:pt x="77" y="50"/>
                              </a:lnTo>
                              <a:lnTo>
                                <a:pt x="74" y="47"/>
                              </a:lnTo>
                              <a:lnTo>
                                <a:pt x="68" y="42"/>
                              </a:lnTo>
                              <a:lnTo>
                                <a:pt x="60" y="36"/>
                              </a:lnTo>
                              <a:lnTo>
                                <a:pt x="56" y="31"/>
                              </a:lnTo>
                              <a:lnTo>
                                <a:pt x="53" y="28"/>
                              </a:lnTo>
                              <a:lnTo>
                                <a:pt x="51" y="25"/>
                              </a:lnTo>
                              <a:lnTo>
                                <a:pt x="49" y="22"/>
                              </a:lnTo>
                              <a:lnTo>
                                <a:pt x="49" y="19"/>
                              </a:lnTo>
                              <a:lnTo>
                                <a:pt x="50" y="17"/>
                              </a:lnTo>
                              <a:lnTo>
                                <a:pt x="51" y="14"/>
                              </a:lnTo>
                              <a:lnTo>
                                <a:pt x="54" y="11"/>
                              </a:lnTo>
                              <a:lnTo>
                                <a:pt x="57" y="10"/>
                              </a:lnTo>
                              <a:lnTo>
                                <a:pt x="60" y="10"/>
                              </a:lnTo>
                              <a:lnTo>
                                <a:pt x="63" y="10"/>
                              </a:lnTo>
                              <a:lnTo>
                                <a:pt x="67" y="13"/>
                              </a:lnTo>
                              <a:lnTo>
                                <a:pt x="69" y="15"/>
                              </a:lnTo>
                              <a:lnTo>
                                <a:pt x="71" y="18"/>
                              </a:lnTo>
                              <a:lnTo>
                                <a:pt x="72" y="21"/>
                              </a:lnTo>
                              <a:lnTo>
                                <a:pt x="72" y="24"/>
                              </a:lnTo>
                              <a:lnTo>
                                <a:pt x="68" y="31"/>
                              </a:lnTo>
                              <a:lnTo>
                                <a:pt x="63" y="35"/>
                              </a:lnTo>
                              <a:lnTo>
                                <a:pt x="69" y="40"/>
                              </a:lnTo>
                              <a:lnTo>
                                <a:pt x="101" y="15"/>
                              </a:lnTo>
                              <a:lnTo>
                                <a:pt x="98" y="9"/>
                              </a:lnTo>
                              <a:lnTo>
                                <a:pt x="94" y="13"/>
                              </a:lnTo>
                              <a:lnTo>
                                <a:pt x="86" y="16"/>
                              </a:lnTo>
                              <a:lnTo>
                                <a:pt x="83" y="16"/>
                              </a:lnTo>
                              <a:lnTo>
                                <a:pt x="80" y="15"/>
                              </a:lnTo>
                              <a:lnTo>
                                <a:pt x="79" y="14"/>
                              </a:lnTo>
                              <a:lnTo>
                                <a:pt x="77" y="13"/>
                              </a:lnTo>
                              <a:lnTo>
                                <a:pt x="74" y="8"/>
                              </a:lnTo>
                              <a:lnTo>
                                <a:pt x="69" y="5"/>
                              </a:lnTo>
                              <a:lnTo>
                                <a:pt x="66" y="3"/>
                              </a:lnTo>
                              <a:lnTo>
                                <a:pt x="61" y="2"/>
                              </a:lnTo>
                              <a:lnTo>
                                <a:pt x="57" y="1"/>
                              </a:lnTo>
                              <a:lnTo>
                                <a:pt x="52" y="0"/>
                              </a:lnTo>
                              <a:lnTo>
                                <a:pt x="46" y="1"/>
                              </a:lnTo>
                              <a:lnTo>
                                <a:pt x="40" y="2"/>
                              </a:lnTo>
                              <a:lnTo>
                                <a:pt x="35" y="5"/>
                              </a:lnTo>
                              <a:lnTo>
                                <a:pt x="30" y="10"/>
                              </a:lnTo>
                              <a:lnTo>
                                <a:pt x="26" y="16"/>
                              </a:lnTo>
                              <a:lnTo>
                                <a:pt x="23" y="22"/>
                              </a:lnTo>
                              <a:lnTo>
                                <a:pt x="23" y="28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0"/>
                              </a:lnTo>
                              <a:lnTo>
                                <a:pt x="41" y="57"/>
                              </a:lnTo>
                              <a:lnTo>
                                <a:pt x="49" y="63"/>
                              </a:lnTo>
                              <a:lnTo>
                                <a:pt x="52" y="67"/>
                              </a:lnTo>
                              <a:lnTo>
                                <a:pt x="54" y="70"/>
                              </a:lnTo>
                              <a:lnTo>
                                <a:pt x="54" y="72"/>
                              </a:lnTo>
                              <a:lnTo>
                                <a:pt x="54" y="75"/>
                              </a:lnTo>
                              <a:lnTo>
                                <a:pt x="53" y="77"/>
                              </a:lnTo>
                              <a:lnTo>
                                <a:pt x="52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01"/>
                      <wps:cNvSpPr>
                        <a:spLocks/>
                      </wps:cNvSpPr>
                      <wps:spPr bwMode="auto">
                        <a:xfrm>
                          <a:off x="962025" y="323850"/>
                          <a:ext cx="65405" cy="57785"/>
                        </a:xfrm>
                        <a:custGeom>
                          <a:avLst/>
                          <a:gdLst>
                            <a:gd name="T0" fmla="*/ 40 w 103"/>
                            <a:gd name="T1" fmla="*/ 91 h 91"/>
                            <a:gd name="T2" fmla="*/ 51 w 103"/>
                            <a:gd name="T3" fmla="*/ 90 h 91"/>
                            <a:gd name="T4" fmla="*/ 61 w 103"/>
                            <a:gd name="T5" fmla="*/ 85 h 91"/>
                            <a:gd name="T6" fmla="*/ 73 w 103"/>
                            <a:gd name="T7" fmla="*/ 72 h 91"/>
                            <a:gd name="T8" fmla="*/ 73 w 103"/>
                            <a:gd name="T9" fmla="*/ 67 h 91"/>
                            <a:gd name="T10" fmla="*/ 67 w 103"/>
                            <a:gd name="T11" fmla="*/ 57 h 91"/>
                            <a:gd name="T12" fmla="*/ 46 w 103"/>
                            <a:gd name="T13" fmla="*/ 43 h 91"/>
                            <a:gd name="T14" fmla="*/ 35 w 103"/>
                            <a:gd name="T15" fmla="*/ 46 h 91"/>
                            <a:gd name="T16" fmla="*/ 43 w 103"/>
                            <a:gd name="T17" fmla="*/ 57 h 91"/>
                            <a:gd name="T18" fmla="*/ 39 w 103"/>
                            <a:gd name="T19" fmla="*/ 72 h 91"/>
                            <a:gd name="T20" fmla="*/ 33 w 103"/>
                            <a:gd name="T21" fmla="*/ 76 h 91"/>
                            <a:gd name="T22" fmla="*/ 27 w 103"/>
                            <a:gd name="T23" fmla="*/ 77 h 91"/>
                            <a:gd name="T24" fmla="*/ 22 w 103"/>
                            <a:gd name="T25" fmla="*/ 75 h 91"/>
                            <a:gd name="T26" fmla="*/ 19 w 103"/>
                            <a:gd name="T27" fmla="*/ 69 h 91"/>
                            <a:gd name="T28" fmla="*/ 20 w 103"/>
                            <a:gd name="T29" fmla="*/ 57 h 91"/>
                            <a:gd name="T30" fmla="*/ 27 w 103"/>
                            <a:gd name="T31" fmla="*/ 37 h 91"/>
                            <a:gd name="T32" fmla="*/ 37 w 103"/>
                            <a:gd name="T33" fmla="*/ 26 h 91"/>
                            <a:gd name="T34" fmla="*/ 44 w 103"/>
                            <a:gd name="T35" fmla="*/ 21 h 91"/>
                            <a:gd name="T36" fmla="*/ 54 w 103"/>
                            <a:gd name="T37" fmla="*/ 20 h 91"/>
                            <a:gd name="T38" fmla="*/ 61 w 103"/>
                            <a:gd name="T39" fmla="*/ 22 h 91"/>
                            <a:gd name="T40" fmla="*/ 70 w 103"/>
                            <a:gd name="T41" fmla="*/ 30 h 91"/>
                            <a:gd name="T42" fmla="*/ 78 w 103"/>
                            <a:gd name="T43" fmla="*/ 49 h 91"/>
                            <a:gd name="T44" fmla="*/ 103 w 103"/>
                            <a:gd name="T45" fmla="*/ 31 h 91"/>
                            <a:gd name="T46" fmla="*/ 93 w 103"/>
                            <a:gd name="T47" fmla="*/ 29 h 91"/>
                            <a:gd name="T48" fmla="*/ 83 w 103"/>
                            <a:gd name="T49" fmla="*/ 32 h 91"/>
                            <a:gd name="T50" fmla="*/ 80 w 103"/>
                            <a:gd name="T51" fmla="*/ 27 h 91"/>
                            <a:gd name="T52" fmla="*/ 77 w 103"/>
                            <a:gd name="T53" fmla="*/ 19 h 91"/>
                            <a:gd name="T54" fmla="*/ 71 w 103"/>
                            <a:gd name="T55" fmla="*/ 10 h 91"/>
                            <a:gd name="T56" fmla="*/ 58 w 103"/>
                            <a:gd name="T57" fmla="*/ 2 h 91"/>
                            <a:gd name="T58" fmla="*/ 43 w 103"/>
                            <a:gd name="T59" fmla="*/ 0 h 91"/>
                            <a:gd name="T60" fmla="*/ 30 w 103"/>
                            <a:gd name="T61" fmla="*/ 3 h 91"/>
                            <a:gd name="T62" fmla="*/ 16 w 103"/>
                            <a:gd name="T63" fmla="*/ 12 h 91"/>
                            <a:gd name="T64" fmla="*/ 6 w 103"/>
                            <a:gd name="T65" fmla="*/ 23 h 91"/>
                            <a:gd name="T66" fmla="*/ 2 w 103"/>
                            <a:gd name="T67" fmla="*/ 35 h 91"/>
                            <a:gd name="T68" fmla="*/ 0 w 103"/>
                            <a:gd name="T69" fmla="*/ 47 h 91"/>
                            <a:gd name="T70" fmla="*/ 1 w 103"/>
                            <a:gd name="T71" fmla="*/ 58 h 91"/>
                            <a:gd name="T72" fmla="*/ 4 w 103"/>
                            <a:gd name="T73" fmla="*/ 70 h 91"/>
                            <a:gd name="T74" fmla="*/ 10 w 103"/>
                            <a:gd name="T75" fmla="*/ 78 h 91"/>
                            <a:gd name="T76" fmla="*/ 18 w 103"/>
                            <a:gd name="T77" fmla="*/ 86 h 91"/>
                            <a:gd name="T78" fmla="*/ 29 w 103"/>
                            <a:gd name="T79" fmla="*/ 9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3" h="91">
                              <a:moveTo>
                                <a:pt x="35" y="91"/>
                              </a:moveTo>
                              <a:lnTo>
                                <a:pt x="40" y="91"/>
                              </a:lnTo>
                              <a:lnTo>
                                <a:pt x="45" y="91"/>
                              </a:lnTo>
                              <a:lnTo>
                                <a:pt x="51" y="90"/>
                              </a:lnTo>
                              <a:lnTo>
                                <a:pt x="55" y="89"/>
                              </a:lnTo>
                              <a:lnTo>
                                <a:pt x="61" y="85"/>
                              </a:lnTo>
                              <a:lnTo>
                                <a:pt x="66" y="80"/>
                              </a:lnTo>
                              <a:lnTo>
                                <a:pt x="73" y="72"/>
                              </a:lnTo>
                              <a:lnTo>
                                <a:pt x="74" y="68"/>
                              </a:lnTo>
                              <a:lnTo>
                                <a:pt x="73" y="67"/>
                              </a:lnTo>
                              <a:lnTo>
                                <a:pt x="72" y="62"/>
                              </a:lnTo>
                              <a:lnTo>
                                <a:pt x="67" y="57"/>
                              </a:lnTo>
                              <a:lnTo>
                                <a:pt x="62" y="52"/>
                              </a:lnTo>
                              <a:lnTo>
                                <a:pt x="46" y="43"/>
                              </a:lnTo>
                              <a:lnTo>
                                <a:pt x="39" y="40"/>
                              </a:lnTo>
                              <a:lnTo>
                                <a:pt x="35" y="46"/>
                              </a:lnTo>
                              <a:lnTo>
                                <a:pt x="44" y="53"/>
                              </a:lnTo>
                              <a:lnTo>
                                <a:pt x="43" y="57"/>
                              </a:lnTo>
                              <a:lnTo>
                                <a:pt x="41" y="67"/>
                              </a:lnTo>
                              <a:lnTo>
                                <a:pt x="39" y="72"/>
                              </a:lnTo>
                              <a:lnTo>
                                <a:pt x="35" y="75"/>
                              </a:lnTo>
                              <a:lnTo>
                                <a:pt x="33" y="76"/>
                              </a:lnTo>
                              <a:lnTo>
                                <a:pt x="31" y="77"/>
                              </a:lnTo>
                              <a:lnTo>
                                <a:pt x="27" y="77"/>
                              </a:lnTo>
                              <a:lnTo>
                                <a:pt x="24" y="76"/>
                              </a:lnTo>
                              <a:lnTo>
                                <a:pt x="22" y="75"/>
                              </a:lnTo>
                              <a:lnTo>
                                <a:pt x="20" y="72"/>
                              </a:lnTo>
                              <a:lnTo>
                                <a:pt x="19" y="69"/>
                              </a:lnTo>
                              <a:lnTo>
                                <a:pt x="19" y="66"/>
                              </a:lnTo>
                              <a:lnTo>
                                <a:pt x="20" y="57"/>
                              </a:lnTo>
                              <a:lnTo>
                                <a:pt x="22" y="47"/>
                              </a:lnTo>
                              <a:lnTo>
                                <a:pt x="27" y="37"/>
                              </a:lnTo>
                              <a:lnTo>
                                <a:pt x="33" y="29"/>
                              </a:lnTo>
                              <a:lnTo>
                                <a:pt x="37" y="26"/>
                              </a:lnTo>
                              <a:lnTo>
                                <a:pt x="40" y="23"/>
                              </a:lnTo>
                              <a:lnTo>
                                <a:pt x="44" y="21"/>
                              </a:lnTo>
                              <a:lnTo>
                                <a:pt x="50" y="20"/>
                              </a:lnTo>
                              <a:lnTo>
                                <a:pt x="54" y="20"/>
                              </a:lnTo>
                              <a:lnTo>
                                <a:pt x="57" y="20"/>
                              </a:lnTo>
                              <a:lnTo>
                                <a:pt x="61" y="22"/>
                              </a:lnTo>
                              <a:lnTo>
                                <a:pt x="64" y="25"/>
                              </a:lnTo>
                              <a:lnTo>
                                <a:pt x="70" y="30"/>
                              </a:lnTo>
                              <a:lnTo>
                                <a:pt x="74" y="36"/>
                              </a:lnTo>
                              <a:lnTo>
                                <a:pt x="78" y="49"/>
                              </a:lnTo>
                              <a:lnTo>
                                <a:pt x="80" y="55"/>
                              </a:lnTo>
                              <a:lnTo>
                                <a:pt x="103" y="31"/>
                              </a:lnTo>
                              <a:lnTo>
                                <a:pt x="98" y="27"/>
                              </a:lnTo>
                              <a:lnTo>
                                <a:pt x="93" y="29"/>
                              </a:lnTo>
                              <a:lnTo>
                                <a:pt x="85" y="32"/>
                              </a:lnTo>
                              <a:lnTo>
                                <a:pt x="83" y="32"/>
                              </a:lnTo>
                              <a:lnTo>
                                <a:pt x="81" y="30"/>
                              </a:lnTo>
                              <a:lnTo>
                                <a:pt x="80" y="27"/>
                              </a:lnTo>
                              <a:lnTo>
                                <a:pt x="79" y="23"/>
                              </a:lnTo>
                              <a:lnTo>
                                <a:pt x="77" y="19"/>
                              </a:lnTo>
                              <a:lnTo>
                                <a:pt x="75" y="14"/>
                              </a:lnTo>
                              <a:lnTo>
                                <a:pt x="71" y="10"/>
                              </a:lnTo>
                              <a:lnTo>
                                <a:pt x="64" y="6"/>
                              </a:lnTo>
                              <a:lnTo>
                                <a:pt x="58" y="2"/>
                              </a:lnTo>
                              <a:lnTo>
                                <a:pt x="51" y="1"/>
                              </a:lnTo>
                              <a:lnTo>
                                <a:pt x="43" y="0"/>
                              </a:lnTo>
                              <a:lnTo>
                                <a:pt x="37" y="1"/>
                              </a:lnTo>
                              <a:lnTo>
                                <a:pt x="30" y="3"/>
                              </a:lnTo>
                              <a:lnTo>
                                <a:pt x="22" y="7"/>
                              </a:lnTo>
                              <a:lnTo>
                                <a:pt x="16" y="12"/>
                              </a:lnTo>
                              <a:lnTo>
                                <a:pt x="11" y="18"/>
                              </a:lnTo>
                              <a:lnTo>
                                <a:pt x="6" y="23"/>
                              </a:lnTo>
                              <a:lnTo>
                                <a:pt x="4" y="29"/>
                              </a:lnTo>
                              <a:lnTo>
                                <a:pt x="2" y="35"/>
                              </a:ln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0" y="53"/>
                              </a:lnTo>
                              <a:lnTo>
                                <a:pt x="1" y="58"/>
                              </a:lnTo>
                              <a:lnTo>
                                <a:pt x="2" y="63"/>
                              </a:lnTo>
                              <a:lnTo>
                                <a:pt x="4" y="70"/>
                              </a:lnTo>
                              <a:lnTo>
                                <a:pt x="6" y="74"/>
                              </a:lnTo>
                              <a:lnTo>
                                <a:pt x="10" y="78"/>
                              </a:lnTo>
                              <a:lnTo>
                                <a:pt x="14" y="82"/>
                              </a:lnTo>
                              <a:lnTo>
                                <a:pt x="18" y="86"/>
                              </a:lnTo>
                              <a:lnTo>
                                <a:pt x="23" y="89"/>
                              </a:lnTo>
                              <a:lnTo>
                                <a:pt x="29" y="90"/>
                              </a:lnTo>
                              <a:lnTo>
                                <a:pt x="35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02"/>
                      <wps:cNvSpPr>
                        <a:spLocks/>
                      </wps:cNvSpPr>
                      <wps:spPr bwMode="auto">
                        <a:xfrm>
                          <a:off x="917575" y="304165"/>
                          <a:ext cx="47625" cy="60960"/>
                        </a:xfrm>
                        <a:custGeom>
                          <a:avLst/>
                          <a:gdLst>
                            <a:gd name="T0" fmla="*/ 17 w 75"/>
                            <a:gd name="T1" fmla="*/ 63 h 96"/>
                            <a:gd name="T2" fmla="*/ 16 w 75"/>
                            <a:gd name="T3" fmla="*/ 64 h 96"/>
                            <a:gd name="T4" fmla="*/ 15 w 75"/>
                            <a:gd name="T5" fmla="*/ 67 h 96"/>
                            <a:gd name="T6" fmla="*/ 14 w 75"/>
                            <a:gd name="T7" fmla="*/ 68 h 96"/>
                            <a:gd name="T8" fmla="*/ 13 w 75"/>
                            <a:gd name="T9" fmla="*/ 69 h 96"/>
                            <a:gd name="T10" fmla="*/ 11 w 75"/>
                            <a:gd name="T11" fmla="*/ 70 h 96"/>
                            <a:gd name="T12" fmla="*/ 9 w 75"/>
                            <a:gd name="T13" fmla="*/ 71 h 96"/>
                            <a:gd name="T14" fmla="*/ 4 w 75"/>
                            <a:gd name="T15" fmla="*/ 70 h 96"/>
                            <a:gd name="T16" fmla="*/ 2 w 75"/>
                            <a:gd name="T17" fmla="*/ 70 h 96"/>
                            <a:gd name="T18" fmla="*/ 0 w 75"/>
                            <a:gd name="T19" fmla="*/ 77 h 96"/>
                            <a:gd name="T20" fmla="*/ 9 w 75"/>
                            <a:gd name="T21" fmla="*/ 79 h 96"/>
                            <a:gd name="T22" fmla="*/ 24 w 75"/>
                            <a:gd name="T23" fmla="*/ 85 h 96"/>
                            <a:gd name="T24" fmla="*/ 39 w 75"/>
                            <a:gd name="T25" fmla="*/ 91 h 96"/>
                            <a:gd name="T26" fmla="*/ 48 w 75"/>
                            <a:gd name="T27" fmla="*/ 96 h 96"/>
                            <a:gd name="T28" fmla="*/ 52 w 75"/>
                            <a:gd name="T29" fmla="*/ 88 h 96"/>
                            <a:gd name="T30" fmla="*/ 51 w 75"/>
                            <a:gd name="T31" fmla="*/ 87 h 96"/>
                            <a:gd name="T32" fmla="*/ 45 w 75"/>
                            <a:gd name="T33" fmla="*/ 83 h 96"/>
                            <a:gd name="T34" fmla="*/ 43 w 75"/>
                            <a:gd name="T35" fmla="*/ 82 h 96"/>
                            <a:gd name="T36" fmla="*/ 42 w 75"/>
                            <a:gd name="T37" fmla="*/ 80 h 96"/>
                            <a:gd name="T38" fmla="*/ 42 w 75"/>
                            <a:gd name="T39" fmla="*/ 78 h 96"/>
                            <a:gd name="T40" fmla="*/ 42 w 75"/>
                            <a:gd name="T41" fmla="*/ 76 h 96"/>
                            <a:gd name="T42" fmla="*/ 42 w 75"/>
                            <a:gd name="T43" fmla="*/ 72 h 96"/>
                            <a:gd name="T44" fmla="*/ 43 w 75"/>
                            <a:gd name="T45" fmla="*/ 70 h 96"/>
                            <a:gd name="T46" fmla="*/ 55 w 75"/>
                            <a:gd name="T47" fmla="*/ 32 h 96"/>
                            <a:gd name="T48" fmla="*/ 55 w 75"/>
                            <a:gd name="T49" fmla="*/ 29 h 96"/>
                            <a:gd name="T50" fmla="*/ 60 w 75"/>
                            <a:gd name="T51" fmla="*/ 24 h 96"/>
                            <a:gd name="T52" fmla="*/ 64 w 75"/>
                            <a:gd name="T53" fmla="*/ 23 h 96"/>
                            <a:gd name="T54" fmla="*/ 67 w 75"/>
                            <a:gd name="T55" fmla="*/ 23 h 96"/>
                            <a:gd name="T56" fmla="*/ 70 w 75"/>
                            <a:gd name="T57" fmla="*/ 24 h 96"/>
                            <a:gd name="T58" fmla="*/ 71 w 75"/>
                            <a:gd name="T59" fmla="*/ 24 h 96"/>
                            <a:gd name="T60" fmla="*/ 75 w 75"/>
                            <a:gd name="T61" fmla="*/ 18 h 96"/>
                            <a:gd name="T62" fmla="*/ 69 w 75"/>
                            <a:gd name="T63" fmla="*/ 15 h 96"/>
                            <a:gd name="T64" fmla="*/ 51 w 75"/>
                            <a:gd name="T65" fmla="*/ 8 h 96"/>
                            <a:gd name="T66" fmla="*/ 31 w 75"/>
                            <a:gd name="T67" fmla="*/ 2 h 96"/>
                            <a:gd name="T68" fmla="*/ 22 w 75"/>
                            <a:gd name="T69" fmla="*/ 0 h 96"/>
                            <a:gd name="T70" fmla="*/ 19 w 75"/>
                            <a:gd name="T71" fmla="*/ 6 h 96"/>
                            <a:gd name="T72" fmla="*/ 23 w 75"/>
                            <a:gd name="T73" fmla="*/ 7 h 96"/>
                            <a:gd name="T74" fmla="*/ 29 w 75"/>
                            <a:gd name="T75" fmla="*/ 12 h 96"/>
                            <a:gd name="T76" fmla="*/ 31 w 75"/>
                            <a:gd name="T77" fmla="*/ 17 h 96"/>
                            <a:gd name="T78" fmla="*/ 31 w 75"/>
                            <a:gd name="T79" fmla="*/ 21 h 96"/>
                            <a:gd name="T80" fmla="*/ 30 w 75"/>
                            <a:gd name="T81" fmla="*/ 24 h 96"/>
                            <a:gd name="T82" fmla="*/ 30 w 75"/>
                            <a:gd name="T83" fmla="*/ 25 h 96"/>
                            <a:gd name="T84" fmla="*/ 17 w 75"/>
                            <a:gd name="T85" fmla="*/ 6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75" h="96">
                              <a:moveTo>
                                <a:pt x="17" y="63"/>
                              </a:moveTo>
                              <a:lnTo>
                                <a:pt x="16" y="64"/>
                              </a:lnTo>
                              <a:lnTo>
                                <a:pt x="15" y="67"/>
                              </a:lnTo>
                              <a:lnTo>
                                <a:pt x="14" y="68"/>
                              </a:lnTo>
                              <a:lnTo>
                                <a:pt x="13" y="69"/>
                              </a:lnTo>
                              <a:lnTo>
                                <a:pt x="11" y="70"/>
                              </a:lnTo>
                              <a:lnTo>
                                <a:pt x="9" y="71"/>
                              </a:lnTo>
                              <a:lnTo>
                                <a:pt x="4" y="70"/>
                              </a:lnTo>
                              <a:lnTo>
                                <a:pt x="2" y="70"/>
                              </a:lnTo>
                              <a:lnTo>
                                <a:pt x="0" y="77"/>
                              </a:lnTo>
                              <a:lnTo>
                                <a:pt x="9" y="79"/>
                              </a:lnTo>
                              <a:lnTo>
                                <a:pt x="24" y="85"/>
                              </a:lnTo>
                              <a:lnTo>
                                <a:pt x="39" y="91"/>
                              </a:lnTo>
                              <a:lnTo>
                                <a:pt x="48" y="96"/>
                              </a:lnTo>
                              <a:lnTo>
                                <a:pt x="52" y="88"/>
                              </a:lnTo>
                              <a:lnTo>
                                <a:pt x="51" y="87"/>
                              </a:lnTo>
                              <a:lnTo>
                                <a:pt x="45" y="83"/>
                              </a:lnTo>
                              <a:lnTo>
                                <a:pt x="43" y="82"/>
                              </a:lnTo>
                              <a:lnTo>
                                <a:pt x="42" y="80"/>
                              </a:lnTo>
                              <a:lnTo>
                                <a:pt x="42" y="78"/>
                              </a:lnTo>
                              <a:lnTo>
                                <a:pt x="42" y="76"/>
                              </a:lnTo>
                              <a:lnTo>
                                <a:pt x="42" y="72"/>
                              </a:lnTo>
                              <a:lnTo>
                                <a:pt x="43" y="70"/>
                              </a:lnTo>
                              <a:lnTo>
                                <a:pt x="55" y="32"/>
                              </a:lnTo>
                              <a:lnTo>
                                <a:pt x="55" y="29"/>
                              </a:lnTo>
                              <a:lnTo>
                                <a:pt x="60" y="24"/>
                              </a:lnTo>
                              <a:lnTo>
                                <a:pt x="64" y="23"/>
                              </a:lnTo>
                              <a:lnTo>
                                <a:pt x="67" y="23"/>
                              </a:lnTo>
                              <a:lnTo>
                                <a:pt x="70" y="24"/>
                              </a:lnTo>
                              <a:lnTo>
                                <a:pt x="71" y="24"/>
                              </a:lnTo>
                              <a:lnTo>
                                <a:pt x="75" y="18"/>
                              </a:lnTo>
                              <a:lnTo>
                                <a:pt x="69" y="15"/>
                              </a:lnTo>
                              <a:lnTo>
                                <a:pt x="51" y="8"/>
                              </a:lnTo>
                              <a:lnTo>
                                <a:pt x="31" y="2"/>
                              </a:lnTo>
                              <a:lnTo>
                                <a:pt x="22" y="0"/>
                              </a:lnTo>
                              <a:lnTo>
                                <a:pt x="19" y="6"/>
                              </a:lnTo>
                              <a:lnTo>
                                <a:pt x="23" y="7"/>
                              </a:lnTo>
                              <a:lnTo>
                                <a:pt x="29" y="12"/>
                              </a:lnTo>
                              <a:lnTo>
                                <a:pt x="31" y="17"/>
                              </a:lnTo>
                              <a:lnTo>
                                <a:pt x="31" y="21"/>
                              </a:lnTo>
                              <a:lnTo>
                                <a:pt x="30" y="24"/>
                              </a:lnTo>
                              <a:lnTo>
                                <a:pt x="30" y="25"/>
                              </a:lnTo>
                              <a:lnTo>
                                <a:pt x="17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03"/>
                      <wps:cNvSpPr>
                        <a:spLocks/>
                      </wps:cNvSpPr>
                      <wps:spPr bwMode="auto">
                        <a:xfrm>
                          <a:off x="1001395" y="346075"/>
                          <a:ext cx="60960" cy="63500"/>
                        </a:xfrm>
                        <a:custGeom>
                          <a:avLst/>
                          <a:gdLst>
                            <a:gd name="T0" fmla="*/ 29 w 96"/>
                            <a:gd name="T1" fmla="*/ 56 h 100"/>
                            <a:gd name="T2" fmla="*/ 28 w 96"/>
                            <a:gd name="T3" fmla="*/ 57 h 100"/>
                            <a:gd name="T4" fmla="*/ 25 w 96"/>
                            <a:gd name="T5" fmla="*/ 60 h 100"/>
                            <a:gd name="T6" fmla="*/ 21 w 96"/>
                            <a:gd name="T7" fmla="*/ 63 h 100"/>
                            <a:gd name="T8" fmla="*/ 16 w 96"/>
                            <a:gd name="T9" fmla="*/ 64 h 100"/>
                            <a:gd name="T10" fmla="*/ 9 w 96"/>
                            <a:gd name="T11" fmla="*/ 62 h 100"/>
                            <a:gd name="T12" fmla="*/ 5 w 96"/>
                            <a:gd name="T13" fmla="*/ 60 h 100"/>
                            <a:gd name="T14" fmla="*/ 0 w 96"/>
                            <a:gd name="T15" fmla="*/ 66 h 100"/>
                            <a:gd name="T16" fmla="*/ 12 w 96"/>
                            <a:gd name="T17" fmla="*/ 73 h 100"/>
                            <a:gd name="T18" fmla="*/ 30 w 96"/>
                            <a:gd name="T19" fmla="*/ 83 h 100"/>
                            <a:gd name="T20" fmla="*/ 43 w 96"/>
                            <a:gd name="T21" fmla="*/ 94 h 100"/>
                            <a:gd name="T22" fmla="*/ 53 w 96"/>
                            <a:gd name="T23" fmla="*/ 100 h 100"/>
                            <a:gd name="T24" fmla="*/ 59 w 96"/>
                            <a:gd name="T25" fmla="*/ 93 h 100"/>
                            <a:gd name="T26" fmla="*/ 55 w 96"/>
                            <a:gd name="T27" fmla="*/ 91 h 100"/>
                            <a:gd name="T28" fmla="*/ 50 w 96"/>
                            <a:gd name="T29" fmla="*/ 84 h 100"/>
                            <a:gd name="T30" fmla="*/ 50 w 96"/>
                            <a:gd name="T31" fmla="*/ 77 h 100"/>
                            <a:gd name="T32" fmla="*/ 51 w 96"/>
                            <a:gd name="T33" fmla="*/ 74 h 100"/>
                            <a:gd name="T34" fmla="*/ 71 w 96"/>
                            <a:gd name="T35" fmla="*/ 43 h 100"/>
                            <a:gd name="T36" fmla="*/ 74 w 96"/>
                            <a:gd name="T37" fmla="*/ 40 h 100"/>
                            <a:gd name="T38" fmla="*/ 80 w 96"/>
                            <a:gd name="T39" fmla="*/ 37 h 100"/>
                            <a:gd name="T40" fmla="*/ 88 w 96"/>
                            <a:gd name="T41" fmla="*/ 39 h 100"/>
                            <a:gd name="T42" fmla="*/ 91 w 96"/>
                            <a:gd name="T43" fmla="*/ 41 h 100"/>
                            <a:gd name="T44" fmla="*/ 96 w 96"/>
                            <a:gd name="T45" fmla="*/ 35 h 100"/>
                            <a:gd name="T46" fmla="*/ 90 w 96"/>
                            <a:gd name="T47" fmla="*/ 28 h 100"/>
                            <a:gd name="T48" fmla="*/ 76 w 96"/>
                            <a:gd name="T49" fmla="*/ 18 h 100"/>
                            <a:gd name="T50" fmla="*/ 59 w 96"/>
                            <a:gd name="T51" fmla="*/ 6 h 100"/>
                            <a:gd name="T52" fmla="*/ 50 w 96"/>
                            <a:gd name="T53" fmla="*/ 0 h 100"/>
                            <a:gd name="T54" fmla="*/ 45 w 96"/>
                            <a:gd name="T55" fmla="*/ 6 h 100"/>
                            <a:gd name="T56" fmla="*/ 49 w 96"/>
                            <a:gd name="T57" fmla="*/ 10 h 100"/>
                            <a:gd name="T58" fmla="*/ 54 w 96"/>
                            <a:gd name="T59" fmla="*/ 15 h 100"/>
                            <a:gd name="T60" fmla="*/ 52 w 96"/>
                            <a:gd name="T61" fmla="*/ 22 h 100"/>
                            <a:gd name="T62" fmla="*/ 49 w 96"/>
                            <a:gd name="T63" fmla="*/ 26 h 100"/>
                            <a:gd name="T64" fmla="*/ 29 w 96"/>
                            <a:gd name="T65" fmla="*/ 56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6" h="100">
                              <a:moveTo>
                                <a:pt x="29" y="56"/>
                              </a:moveTo>
                              <a:lnTo>
                                <a:pt x="28" y="57"/>
                              </a:lnTo>
                              <a:lnTo>
                                <a:pt x="25" y="60"/>
                              </a:lnTo>
                              <a:lnTo>
                                <a:pt x="21" y="63"/>
                              </a:lnTo>
                              <a:lnTo>
                                <a:pt x="16" y="64"/>
                              </a:lnTo>
                              <a:lnTo>
                                <a:pt x="9" y="62"/>
                              </a:lnTo>
                              <a:lnTo>
                                <a:pt x="5" y="60"/>
                              </a:lnTo>
                              <a:lnTo>
                                <a:pt x="0" y="66"/>
                              </a:lnTo>
                              <a:lnTo>
                                <a:pt x="12" y="73"/>
                              </a:lnTo>
                              <a:lnTo>
                                <a:pt x="30" y="83"/>
                              </a:lnTo>
                              <a:lnTo>
                                <a:pt x="43" y="94"/>
                              </a:lnTo>
                              <a:lnTo>
                                <a:pt x="53" y="100"/>
                              </a:lnTo>
                              <a:lnTo>
                                <a:pt x="59" y="93"/>
                              </a:lnTo>
                              <a:lnTo>
                                <a:pt x="55" y="91"/>
                              </a:lnTo>
                              <a:lnTo>
                                <a:pt x="50" y="84"/>
                              </a:lnTo>
                              <a:lnTo>
                                <a:pt x="50" y="77"/>
                              </a:lnTo>
                              <a:lnTo>
                                <a:pt x="51" y="74"/>
                              </a:lnTo>
                              <a:lnTo>
                                <a:pt x="71" y="43"/>
                              </a:lnTo>
                              <a:lnTo>
                                <a:pt x="74" y="40"/>
                              </a:lnTo>
                              <a:lnTo>
                                <a:pt x="80" y="37"/>
                              </a:lnTo>
                              <a:lnTo>
                                <a:pt x="88" y="39"/>
                              </a:lnTo>
                              <a:lnTo>
                                <a:pt x="91" y="41"/>
                              </a:lnTo>
                              <a:lnTo>
                                <a:pt x="96" y="35"/>
                              </a:lnTo>
                              <a:lnTo>
                                <a:pt x="90" y="28"/>
                              </a:lnTo>
                              <a:lnTo>
                                <a:pt x="76" y="18"/>
                              </a:lnTo>
                              <a:lnTo>
                                <a:pt x="59" y="6"/>
                              </a:lnTo>
                              <a:lnTo>
                                <a:pt x="50" y="0"/>
                              </a:lnTo>
                              <a:lnTo>
                                <a:pt x="45" y="6"/>
                              </a:lnTo>
                              <a:lnTo>
                                <a:pt x="49" y="10"/>
                              </a:lnTo>
                              <a:lnTo>
                                <a:pt x="54" y="15"/>
                              </a:lnTo>
                              <a:lnTo>
                                <a:pt x="52" y="22"/>
                              </a:lnTo>
                              <a:lnTo>
                                <a:pt x="49" y="26"/>
                              </a:lnTo>
                              <a:lnTo>
                                <a:pt x="29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04"/>
                      <wps:cNvSpPr>
                        <a:spLocks/>
                      </wps:cNvSpPr>
                      <wps:spPr bwMode="auto">
                        <a:xfrm>
                          <a:off x="1042670" y="370840"/>
                          <a:ext cx="67310" cy="74930"/>
                        </a:xfrm>
                        <a:custGeom>
                          <a:avLst/>
                          <a:gdLst>
                            <a:gd name="T0" fmla="*/ 40 w 106"/>
                            <a:gd name="T1" fmla="*/ 19 h 118"/>
                            <a:gd name="T2" fmla="*/ 35 w 106"/>
                            <a:gd name="T3" fmla="*/ 27 h 118"/>
                            <a:gd name="T4" fmla="*/ 28 w 106"/>
                            <a:gd name="T5" fmla="*/ 36 h 118"/>
                            <a:gd name="T6" fmla="*/ 6 w 106"/>
                            <a:gd name="T7" fmla="*/ 60 h 118"/>
                            <a:gd name="T8" fmla="*/ 0 w 106"/>
                            <a:gd name="T9" fmla="*/ 69 h 118"/>
                            <a:gd name="T10" fmla="*/ 4 w 106"/>
                            <a:gd name="T11" fmla="*/ 76 h 118"/>
                            <a:gd name="T12" fmla="*/ 12 w 106"/>
                            <a:gd name="T13" fmla="*/ 83 h 118"/>
                            <a:gd name="T14" fmla="*/ 29 w 106"/>
                            <a:gd name="T15" fmla="*/ 95 h 118"/>
                            <a:gd name="T16" fmla="*/ 51 w 106"/>
                            <a:gd name="T17" fmla="*/ 115 h 118"/>
                            <a:gd name="T18" fmla="*/ 60 w 106"/>
                            <a:gd name="T19" fmla="*/ 114 h 118"/>
                            <a:gd name="T20" fmla="*/ 55 w 106"/>
                            <a:gd name="T21" fmla="*/ 107 h 118"/>
                            <a:gd name="T22" fmla="*/ 54 w 106"/>
                            <a:gd name="T23" fmla="*/ 101 h 118"/>
                            <a:gd name="T24" fmla="*/ 56 w 106"/>
                            <a:gd name="T25" fmla="*/ 94 h 118"/>
                            <a:gd name="T26" fmla="*/ 78 w 106"/>
                            <a:gd name="T27" fmla="*/ 72 h 118"/>
                            <a:gd name="T28" fmla="*/ 89 w 106"/>
                            <a:gd name="T29" fmla="*/ 64 h 118"/>
                            <a:gd name="T30" fmla="*/ 96 w 106"/>
                            <a:gd name="T31" fmla="*/ 62 h 118"/>
                            <a:gd name="T32" fmla="*/ 104 w 106"/>
                            <a:gd name="T33" fmla="*/ 62 h 118"/>
                            <a:gd name="T34" fmla="*/ 105 w 106"/>
                            <a:gd name="T35" fmla="*/ 56 h 118"/>
                            <a:gd name="T36" fmla="*/ 92 w 106"/>
                            <a:gd name="T37" fmla="*/ 52 h 118"/>
                            <a:gd name="T38" fmla="*/ 71 w 106"/>
                            <a:gd name="T39" fmla="*/ 55 h 118"/>
                            <a:gd name="T40" fmla="*/ 49 w 106"/>
                            <a:gd name="T41" fmla="*/ 68 h 118"/>
                            <a:gd name="T42" fmla="*/ 37 w 106"/>
                            <a:gd name="T43" fmla="*/ 75 h 118"/>
                            <a:gd name="T44" fmla="*/ 34 w 106"/>
                            <a:gd name="T45" fmla="*/ 75 h 118"/>
                            <a:gd name="T46" fmla="*/ 34 w 106"/>
                            <a:gd name="T47" fmla="*/ 70 h 118"/>
                            <a:gd name="T48" fmla="*/ 45 w 106"/>
                            <a:gd name="T49" fmla="*/ 56 h 118"/>
                            <a:gd name="T50" fmla="*/ 60 w 106"/>
                            <a:gd name="T51" fmla="*/ 37 h 118"/>
                            <a:gd name="T52" fmla="*/ 65 w 106"/>
                            <a:gd name="T53" fmla="*/ 34 h 118"/>
                            <a:gd name="T54" fmla="*/ 71 w 106"/>
                            <a:gd name="T55" fmla="*/ 33 h 118"/>
                            <a:gd name="T56" fmla="*/ 77 w 106"/>
                            <a:gd name="T57" fmla="*/ 37 h 118"/>
                            <a:gd name="T58" fmla="*/ 84 w 106"/>
                            <a:gd name="T59" fmla="*/ 32 h 118"/>
                            <a:gd name="T60" fmla="*/ 35 w 106"/>
                            <a:gd name="T61" fmla="*/ 5 h 118"/>
                            <a:gd name="T62" fmla="*/ 37 w 106"/>
                            <a:gd name="T63" fmla="*/ 6 h 118"/>
                            <a:gd name="T64" fmla="*/ 41 w 106"/>
                            <a:gd name="T65" fmla="*/ 14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6" h="118">
                              <a:moveTo>
                                <a:pt x="41" y="14"/>
                              </a:moveTo>
                              <a:lnTo>
                                <a:pt x="40" y="19"/>
                              </a:lnTo>
                              <a:lnTo>
                                <a:pt x="38" y="23"/>
                              </a:lnTo>
                              <a:lnTo>
                                <a:pt x="35" y="27"/>
                              </a:lnTo>
                              <a:lnTo>
                                <a:pt x="32" y="31"/>
                              </a:lnTo>
                              <a:lnTo>
                                <a:pt x="28" y="36"/>
                              </a:lnTo>
                              <a:lnTo>
                                <a:pt x="11" y="54"/>
                              </a:lnTo>
                              <a:lnTo>
                                <a:pt x="6" y="60"/>
                              </a:lnTo>
                              <a:lnTo>
                                <a:pt x="1" y="65"/>
                              </a:lnTo>
                              <a:lnTo>
                                <a:pt x="0" y="69"/>
                              </a:lnTo>
                              <a:lnTo>
                                <a:pt x="1" y="73"/>
                              </a:lnTo>
                              <a:lnTo>
                                <a:pt x="4" y="76"/>
                              </a:lnTo>
                              <a:lnTo>
                                <a:pt x="7" y="79"/>
                              </a:lnTo>
                              <a:lnTo>
                                <a:pt x="12" y="83"/>
                              </a:lnTo>
                              <a:lnTo>
                                <a:pt x="18" y="87"/>
                              </a:lnTo>
                              <a:lnTo>
                                <a:pt x="29" y="95"/>
                              </a:lnTo>
                              <a:lnTo>
                                <a:pt x="40" y="105"/>
                              </a:lnTo>
                              <a:lnTo>
                                <a:pt x="51" y="115"/>
                              </a:lnTo>
                              <a:lnTo>
                                <a:pt x="55" y="118"/>
                              </a:lnTo>
                              <a:lnTo>
                                <a:pt x="60" y="114"/>
                              </a:lnTo>
                              <a:lnTo>
                                <a:pt x="58" y="112"/>
                              </a:lnTo>
                              <a:lnTo>
                                <a:pt x="55" y="107"/>
                              </a:lnTo>
                              <a:lnTo>
                                <a:pt x="54" y="105"/>
                              </a:lnTo>
                              <a:lnTo>
                                <a:pt x="54" y="101"/>
                              </a:lnTo>
                              <a:lnTo>
                                <a:pt x="55" y="97"/>
                              </a:lnTo>
                              <a:lnTo>
                                <a:pt x="56" y="94"/>
                              </a:lnTo>
                              <a:lnTo>
                                <a:pt x="64" y="85"/>
                              </a:lnTo>
                              <a:lnTo>
                                <a:pt x="78" y="72"/>
                              </a:lnTo>
                              <a:lnTo>
                                <a:pt x="84" y="67"/>
                              </a:lnTo>
                              <a:lnTo>
                                <a:pt x="89" y="64"/>
                              </a:lnTo>
                              <a:lnTo>
                                <a:pt x="93" y="63"/>
                              </a:lnTo>
                              <a:lnTo>
                                <a:pt x="96" y="62"/>
                              </a:lnTo>
                              <a:lnTo>
                                <a:pt x="101" y="62"/>
                              </a:lnTo>
                              <a:lnTo>
                                <a:pt x="104" y="62"/>
                              </a:lnTo>
                              <a:lnTo>
                                <a:pt x="106" y="57"/>
                              </a:lnTo>
                              <a:lnTo>
                                <a:pt x="105" y="56"/>
                              </a:lnTo>
                              <a:lnTo>
                                <a:pt x="100" y="54"/>
                              </a:lnTo>
                              <a:lnTo>
                                <a:pt x="92" y="52"/>
                              </a:lnTo>
                              <a:lnTo>
                                <a:pt x="79" y="52"/>
                              </a:lnTo>
                              <a:lnTo>
                                <a:pt x="71" y="55"/>
                              </a:lnTo>
                              <a:lnTo>
                                <a:pt x="59" y="61"/>
                              </a:lnTo>
                              <a:lnTo>
                                <a:pt x="49" y="68"/>
                              </a:lnTo>
                              <a:lnTo>
                                <a:pt x="40" y="74"/>
                              </a:lnTo>
                              <a:lnTo>
                                <a:pt x="37" y="75"/>
                              </a:lnTo>
                              <a:lnTo>
                                <a:pt x="35" y="75"/>
                              </a:lnTo>
                              <a:lnTo>
                                <a:pt x="34" y="75"/>
                              </a:lnTo>
                              <a:lnTo>
                                <a:pt x="34" y="74"/>
                              </a:lnTo>
                              <a:lnTo>
                                <a:pt x="34" y="70"/>
                              </a:lnTo>
                              <a:lnTo>
                                <a:pt x="35" y="67"/>
                              </a:lnTo>
                              <a:lnTo>
                                <a:pt x="45" y="56"/>
                              </a:lnTo>
                              <a:lnTo>
                                <a:pt x="56" y="41"/>
                              </a:lnTo>
                              <a:lnTo>
                                <a:pt x="60" y="37"/>
                              </a:lnTo>
                              <a:lnTo>
                                <a:pt x="62" y="35"/>
                              </a:lnTo>
                              <a:lnTo>
                                <a:pt x="65" y="34"/>
                              </a:lnTo>
                              <a:lnTo>
                                <a:pt x="68" y="33"/>
                              </a:lnTo>
                              <a:lnTo>
                                <a:pt x="71" y="33"/>
                              </a:lnTo>
                              <a:lnTo>
                                <a:pt x="75" y="35"/>
                              </a:lnTo>
                              <a:lnTo>
                                <a:pt x="77" y="37"/>
                              </a:lnTo>
                              <a:lnTo>
                                <a:pt x="78" y="38"/>
                              </a:lnTo>
                              <a:lnTo>
                                <a:pt x="84" y="32"/>
                              </a:lnTo>
                              <a:lnTo>
                                <a:pt x="40" y="0"/>
                              </a:lnTo>
                              <a:lnTo>
                                <a:pt x="35" y="5"/>
                              </a:lnTo>
                              <a:lnTo>
                                <a:pt x="36" y="5"/>
                              </a:lnTo>
                              <a:lnTo>
                                <a:pt x="37" y="6"/>
                              </a:lnTo>
                              <a:lnTo>
                                <a:pt x="39" y="9"/>
                              </a:lnTo>
                              <a:lnTo>
                                <a:pt x="41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05"/>
                      <wps:cNvSpPr>
                        <a:spLocks/>
                      </wps:cNvSpPr>
                      <wps:spPr bwMode="auto">
                        <a:xfrm>
                          <a:off x="1080770" y="413385"/>
                          <a:ext cx="68580" cy="73025"/>
                        </a:xfrm>
                        <a:custGeom>
                          <a:avLst/>
                          <a:gdLst>
                            <a:gd name="T0" fmla="*/ 24 w 108"/>
                            <a:gd name="T1" fmla="*/ 42 h 115"/>
                            <a:gd name="T2" fmla="*/ 9 w 108"/>
                            <a:gd name="T3" fmla="*/ 52 h 115"/>
                            <a:gd name="T4" fmla="*/ 0 w 108"/>
                            <a:gd name="T5" fmla="*/ 58 h 115"/>
                            <a:gd name="T6" fmla="*/ 13 w 108"/>
                            <a:gd name="T7" fmla="*/ 69 h 115"/>
                            <a:gd name="T8" fmla="*/ 32 w 108"/>
                            <a:gd name="T9" fmla="*/ 89 h 115"/>
                            <a:gd name="T10" fmla="*/ 55 w 108"/>
                            <a:gd name="T11" fmla="*/ 115 h 115"/>
                            <a:gd name="T12" fmla="*/ 59 w 108"/>
                            <a:gd name="T13" fmla="*/ 109 h 115"/>
                            <a:gd name="T14" fmla="*/ 56 w 108"/>
                            <a:gd name="T15" fmla="*/ 102 h 115"/>
                            <a:gd name="T16" fmla="*/ 57 w 108"/>
                            <a:gd name="T17" fmla="*/ 93 h 115"/>
                            <a:gd name="T18" fmla="*/ 64 w 108"/>
                            <a:gd name="T19" fmla="*/ 83 h 115"/>
                            <a:gd name="T20" fmla="*/ 77 w 108"/>
                            <a:gd name="T21" fmla="*/ 70 h 115"/>
                            <a:gd name="T22" fmla="*/ 89 w 108"/>
                            <a:gd name="T23" fmla="*/ 62 h 115"/>
                            <a:gd name="T24" fmla="*/ 100 w 108"/>
                            <a:gd name="T25" fmla="*/ 63 h 115"/>
                            <a:gd name="T26" fmla="*/ 108 w 108"/>
                            <a:gd name="T27" fmla="*/ 61 h 115"/>
                            <a:gd name="T28" fmla="*/ 103 w 108"/>
                            <a:gd name="T29" fmla="*/ 56 h 115"/>
                            <a:gd name="T30" fmla="*/ 98 w 108"/>
                            <a:gd name="T31" fmla="*/ 53 h 115"/>
                            <a:gd name="T32" fmla="*/ 91 w 108"/>
                            <a:gd name="T33" fmla="*/ 51 h 115"/>
                            <a:gd name="T34" fmla="*/ 76 w 108"/>
                            <a:gd name="T35" fmla="*/ 54 h 115"/>
                            <a:gd name="T36" fmla="*/ 61 w 108"/>
                            <a:gd name="T37" fmla="*/ 63 h 115"/>
                            <a:gd name="T38" fmla="*/ 49 w 108"/>
                            <a:gd name="T39" fmla="*/ 70 h 115"/>
                            <a:gd name="T40" fmla="*/ 37 w 108"/>
                            <a:gd name="T41" fmla="*/ 72 h 115"/>
                            <a:gd name="T42" fmla="*/ 32 w 108"/>
                            <a:gd name="T43" fmla="*/ 70 h 115"/>
                            <a:gd name="T44" fmla="*/ 34 w 108"/>
                            <a:gd name="T45" fmla="*/ 66 h 115"/>
                            <a:gd name="T46" fmla="*/ 48 w 108"/>
                            <a:gd name="T47" fmla="*/ 54 h 115"/>
                            <a:gd name="T48" fmla="*/ 69 w 108"/>
                            <a:gd name="T49" fmla="*/ 39 h 115"/>
                            <a:gd name="T50" fmla="*/ 76 w 108"/>
                            <a:gd name="T51" fmla="*/ 39 h 115"/>
                            <a:gd name="T52" fmla="*/ 80 w 108"/>
                            <a:gd name="T53" fmla="*/ 42 h 115"/>
                            <a:gd name="T54" fmla="*/ 81 w 108"/>
                            <a:gd name="T55" fmla="*/ 32 h 115"/>
                            <a:gd name="T56" fmla="*/ 66 w 108"/>
                            <a:gd name="T57" fmla="*/ 8 h 115"/>
                            <a:gd name="T58" fmla="*/ 55 w 108"/>
                            <a:gd name="T59" fmla="*/ 3 h 115"/>
                            <a:gd name="T60" fmla="*/ 54 w 108"/>
                            <a:gd name="T61" fmla="*/ 12 h 115"/>
                            <a:gd name="T62" fmla="*/ 32 w 108"/>
                            <a:gd name="T63" fmla="*/ 3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08" h="115">
                              <a:moveTo>
                                <a:pt x="32" y="33"/>
                              </a:moveTo>
                              <a:lnTo>
                                <a:pt x="24" y="42"/>
                              </a:lnTo>
                              <a:lnTo>
                                <a:pt x="16" y="50"/>
                              </a:lnTo>
                              <a:lnTo>
                                <a:pt x="9" y="52"/>
                              </a:lnTo>
                              <a:lnTo>
                                <a:pt x="5" y="52"/>
                              </a:lnTo>
                              <a:lnTo>
                                <a:pt x="0" y="58"/>
                              </a:lnTo>
                              <a:lnTo>
                                <a:pt x="5" y="61"/>
                              </a:lnTo>
                              <a:lnTo>
                                <a:pt x="13" y="69"/>
                              </a:lnTo>
                              <a:lnTo>
                                <a:pt x="24" y="79"/>
                              </a:lnTo>
                              <a:lnTo>
                                <a:pt x="32" y="89"/>
                              </a:lnTo>
                              <a:lnTo>
                                <a:pt x="47" y="107"/>
                              </a:lnTo>
                              <a:lnTo>
                                <a:pt x="55" y="115"/>
                              </a:lnTo>
                              <a:lnTo>
                                <a:pt x="60" y="110"/>
                              </a:lnTo>
                              <a:lnTo>
                                <a:pt x="59" y="109"/>
                              </a:lnTo>
                              <a:lnTo>
                                <a:pt x="57" y="107"/>
                              </a:lnTo>
                              <a:lnTo>
                                <a:pt x="56" y="102"/>
                              </a:lnTo>
                              <a:lnTo>
                                <a:pt x="56" y="97"/>
                              </a:lnTo>
                              <a:lnTo>
                                <a:pt x="57" y="93"/>
                              </a:lnTo>
                              <a:lnTo>
                                <a:pt x="59" y="89"/>
                              </a:lnTo>
                              <a:lnTo>
                                <a:pt x="64" y="83"/>
                              </a:lnTo>
                              <a:lnTo>
                                <a:pt x="70" y="77"/>
                              </a:lnTo>
                              <a:lnTo>
                                <a:pt x="77" y="70"/>
                              </a:lnTo>
                              <a:lnTo>
                                <a:pt x="84" y="66"/>
                              </a:lnTo>
                              <a:lnTo>
                                <a:pt x="89" y="62"/>
                              </a:lnTo>
                              <a:lnTo>
                                <a:pt x="93" y="62"/>
                              </a:lnTo>
                              <a:lnTo>
                                <a:pt x="100" y="63"/>
                              </a:lnTo>
                              <a:lnTo>
                                <a:pt x="103" y="65"/>
                              </a:lnTo>
                              <a:lnTo>
                                <a:pt x="108" y="61"/>
                              </a:lnTo>
                              <a:lnTo>
                                <a:pt x="107" y="59"/>
                              </a:lnTo>
                              <a:lnTo>
                                <a:pt x="103" y="56"/>
                              </a:lnTo>
                              <a:lnTo>
                                <a:pt x="101" y="54"/>
                              </a:lnTo>
                              <a:lnTo>
                                <a:pt x="98" y="53"/>
                              </a:lnTo>
                              <a:lnTo>
                                <a:pt x="95" y="52"/>
                              </a:lnTo>
                              <a:lnTo>
                                <a:pt x="91" y="51"/>
                              </a:lnTo>
                              <a:lnTo>
                                <a:pt x="82" y="52"/>
                              </a:lnTo>
                              <a:lnTo>
                                <a:pt x="76" y="54"/>
                              </a:lnTo>
                              <a:lnTo>
                                <a:pt x="70" y="58"/>
                              </a:lnTo>
                              <a:lnTo>
                                <a:pt x="61" y="63"/>
                              </a:lnTo>
                              <a:lnTo>
                                <a:pt x="56" y="67"/>
                              </a:lnTo>
                              <a:lnTo>
                                <a:pt x="49" y="70"/>
                              </a:lnTo>
                              <a:lnTo>
                                <a:pt x="42" y="71"/>
                              </a:lnTo>
                              <a:lnTo>
                                <a:pt x="37" y="72"/>
                              </a:lnTo>
                              <a:lnTo>
                                <a:pt x="34" y="72"/>
                              </a:lnTo>
                              <a:lnTo>
                                <a:pt x="32" y="70"/>
                              </a:lnTo>
                              <a:lnTo>
                                <a:pt x="32" y="68"/>
                              </a:lnTo>
                              <a:lnTo>
                                <a:pt x="34" y="66"/>
                              </a:lnTo>
                              <a:lnTo>
                                <a:pt x="38" y="60"/>
                              </a:lnTo>
                              <a:lnTo>
                                <a:pt x="48" y="54"/>
                              </a:lnTo>
                              <a:lnTo>
                                <a:pt x="58" y="46"/>
                              </a:lnTo>
                              <a:lnTo>
                                <a:pt x="69" y="39"/>
                              </a:lnTo>
                              <a:lnTo>
                                <a:pt x="73" y="38"/>
                              </a:lnTo>
                              <a:lnTo>
                                <a:pt x="76" y="39"/>
                              </a:lnTo>
                              <a:lnTo>
                                <a:pt x="79" y="40"/>
                              </a:lnTo>
                              <a:lnTo>
                                <a:pt x="80" y="42"/>
                              </a:lnTo>
                              <a:lnTo>
                                <a:pt x="87" y="39"/>
                              </a:lnTo>
                              <a:lnTo>
                                <a:pt x="81" y="32"/>
                              </a:lnTo>
                              <a:lnTo>
                                <a:pt x="73" y="19"/>
                              </a:lnTo>
                              <a:lnTo>
                                <a:pt x="66" y="8"/>
                              </a:lnTo>
                              <a:lnTo>
                                <a:pt x="61" y="0"/>
                              </a:lnTo>
                              <a:lnTo>
                                <a:pt x="55" y="3"/>
                              </a:lnTo>
                              <a:lnTo>
                                <a:pt x="56" y="6"/>
                              </a:lnTo>
                              <a:lnTo>
                                <a:pt x="54" y="12"/>
                              </a:lnTo>
                              <a:lnTo>
                                <a:pt x="44" y="22"/>
                              </a:lnTo>
                              <a:lnTo>
                                <a:pt x="32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06"/>
                      <wps:cNvSpPr>
                        <a:spLocks/>
                      </wps:cNvSpPr>
                      <wps:spPr bwMode="auto">
                        <a:xfrm>
                          <a:off x="1123315" y="456565"/>
                          <a:ext cx="58420" cy="51435"/>
                        </a:xfrm>
                        <a:custGeom>
                          <a:avLst/>
                          <a:gdLst>
                            <a:gd name="T0" fmla="*/ 19 w 92"/>
                            <a:gd name="T1" fmla="*/ 30 h 81"/>
                            <a:gd name="T2" fmla="*/ 13 w 92"/>
                            <a:gd name="T3" fmla="*/ 38 h 81"/>
                            <a:gd name="T4" fmla="*/ 10 w 92"/>
                            <a:gd name="T5" fmla="*/ 45 h 81"/>
                            <a:gd name="T6" fmla="*/ 6 w 92"/>
                            <a:gd name="T7" fmla="*/ 52 h 81"/>
                            <a:gd name="T8" fmla="*/ 4 w 92"/>
                            <a:gd name="T9" fmla="*/ 60 h 81"/>
                            <a:gd name="T10" fmla="*/ 1 w 92"/>
                            <a:gd name="T11" fmla="*/ 72 h 81"/>
                            <a:gd name="T12" fmla="*/ 0 w 92"/>
                            <a:gd name="T13" fmla="*/ 78 h 81"/>
                            <a:gd name="T14" fmla="*/ 5 w 92"/>
                            <a:gd name="T15" fmla="*/ 78 h 81"/>
                            <a:gd name="T16" fmla="*/ 19 w 92"/>
                            <a:gd name="T17" fmla="*/ 79 h 81"/>
                            <a:gd name="T18" fmla="*/ 36 w 92"/>
                            <a:gd name="T19" fmla="*/ 80 h 81"/>
                            <a:gd name="T20" fmla="*/ 52 w 92"/>
                            <a:gd name="T21" fmla="*/ 79 h 81"/>
                            <a:gd name="T22" fmla="*/ 71 w 92"/>
                            <a:gd name="T23" fmla="*/ 77 h 81"/>
                            <a:gd name="T24" fmla="*/ 80 w 92"/>
                            <a:gd name="T25" fmla="*/ 77 h 81"/>
                            <a:gd name="T26" fmla="*/ 83 w 92"/>
                            <a:gd name="T27" fmla="*/ 79 h 81"/>
                            <a:gd name="T28" fmla="*/ 85 w 92"/>
                            <a:gd name="T29" fmla="*/ 81 h 81"/>
                            <a:gd name="T30" fmla="*/ 92 w 92"/>
                            <a:gd name="T31" fmla="*/ 78 h 81"/>
                            <a:gd name="T32" fmla="*/ 88 w 92"/>
                            <a:gd name="T33" fmla="*/ 70 h 81"/>
                            <a:gd name="T34" fmla="*/ 81 w 92"/>
                            <a:gd name="T35" fmla="*/ 58 h 81"/>
                            <a:gd name="T36" fmla="*/ 74 w 92"/>
                            <a:gd name="T37" fmla="*/ 45 h 81"/>
                            <a:gd name="T38" fmla="*/ 71 w 92"/>
                            <a:gd name="T39" fmla="*/ 37 h 81"/>
                            <a:gd name="T40" fmla="*/ 64 w 92"/>
                            <a:gd name="T41" fmla="*/ 40 h 81"/>
                            <a:gd name="T42" fmla="*/ 64 w 92"/>
                            <a:gd name="T43" fmla="*/ 45 h 81"/>
                            <a:gd name="T44" fmla="*/ 63 w 92"/>
                            <a:gd name="T45" fmla="*/ 50 h 81"/>
                            <a:gd name="T46" fmla="*/ 53 w 92"/>
                            <a:gd name="T47" fmla="*/ 55 h 81"/>
                            <a:gd name="T48" fmla="*/ 39 w 92"/>
                            <a:gd name="T49" fmla="*/ 61 h 81"/>
                            <a:gd name="T50" fmla="*/ 24 w 92"/>
                            <a:gd name="T51" fmla="*/ 64 h 81"/>
                            <a:gd name="T52" fmla="*/ 19 w 92"/>
                            <a:gd name="T53" fmla="*/ 64 h 81"/>
                            <a:gd name="T54" fmla="*/ 25 w 92"/>
                            <a:gd name="T55" fmla="*/ 57 h 81"/>
                            <a:gd name="T56" fmla="*/ 39 w 92"/>
                            <a:gd name="T57" fmla="*/ 43 h 81"/>
                            <a:gd name="T58" fmla="*/ 49 w 92"/>
                            <a:gd name="T59" fmla="*/ 32 h 81"/>
                            <a:gd name="T60" fmla="*/ 53 w 92"/>
                            <a:gd name="T61" fmla="*/ 28 h 81"/>
                            <a:gd name="T62" fmla="*/ 58 w 92"/>
                            <a:gd name="T63" fmla="*/ 28 h 81"/>
                            <a:gd name="T64" fmla="*/ 60 w 92"/>
                            <a:gd name="T65" fmla="*/ 29 h 81"/>
                            <a:gd name="T66" fmla="*/ 65 w 92"/>
                            <a:gd name="T67" fmla="*/ 25 h 81"/>
                            <a:gd name="T68" fmla="*/ 44 w 92"/>
                            <a:gd name="T69" fmla="*/ 0 h 81"/>
                            <a:gd name="T70" fmla="*/ 38 w 92"/>
                            <a:gd name="T71" fmla="*/ 5 h 81"/>
                            <a:gd name="T72" fmla="*/ 39 w 92"/>
                            <a:gd name="T73" fmla="*/ 7 h 81"/>
                            <a:gd name="T74" fmla="*/ 36 w 92"/>
                            <a:gd name="T75" fmla="*/ 11 h 81"/>
                            <a:gd name="T76" fmla="*/ 30 w 92"/>
                            <a:gd name="T77" fmla="*/ 17 h 81"/>
                            <a:gd name="T78" fmla="*/ 19 w 92"/>
                            <a:gd name="T79" fmla="*/ 3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2" h="81">
                              <a:moveTo>
                                <a:pt x="19" y="30"/>
                              </a:moveTo>
                              <a:lnTo>
                                <a:pt x="13" y="38"/>
                              </a:lnTo>
                              <a:lnTo>
                                <a:pt x="10" y="45"/>
                              </a:lnTo>
                              <a:lnTo>
                                <a:pt x="6" y="52"/>
                              </a:lnTo>
                              <a:lnTo>
                                <a:pt x="4" y="60"/>
                              </a:lnTo>
                              <a:lnTo>
                                <a:pt x="1" y="72"/>
                              </a:lnTo>
                              <a:lnTo>
                                <a:pt x="0" y="78"/>
                              </a:lnTo>
                              <a:lnTo>
                                <a:pt x="5" y="78"/>
                              </a:lnTo>
                              <a:lnTo>
                                <a:pt x="19" y="79"/>
                              </a:lnTo>
                              <a:lnTo>
                                <a:pt x="36" y="80"/>
                              </a:lnTo>
                              <a:lnTo>
                                <a:pt x="52" y="79"/>
                              </a:lnTo>
                              <a:lnTo>
                                <a:pt x="71" y="77"/>
                              </a:lnTo>
                              <a:lnTo>
                                <a:pt x="80" y="77"/>
                              </a:lnTo>
                              <a:lnTo>
                                <a:pt x="83" y="79"/>
                              </a:lnTo>
                              <a:lnTo>
                                <a:pt x="85" y="81"/>
                              </a:lnTo>
                              <a:lnTo>
                                <a:pt x="92" y="78"/>
                              </a:lnTo>
                              <a:lnTo>
                                <a:pt x="88" y="70"/>
                              </a:lnTo>
                              <a:lnTo>
                                <a:pt x="81" y="58"/>
                              </a:lnTo>
                              <a:lnTo>
                                <a:pt x="74" y="45"/>
                              </a:lnTo>
                              <a:lnTo>
                                <a:pt x="71" y="37"/>
                              </a:lnTo>
                              <a:lnTo>
                                <a:pt x="64" y="40"/>
                              </a:lnTo>
                              <a:lnTo>
                                <a:pt x="64" y="45"/>
                              </a:lnTo>
                              <a:lnTo>
                                <a:pt x="63" y="50"/>
                              </a:lnTo>
                              <a:lnTo>
                                <a:pt x="53" y="55"/>
                              </a:lnTo>
                              <a:lnTo>
                                <a:pt x="39" y="61"/>
                              </a:lnTo>
                              <a:lnTo>
                                <a:pt x="24" y="64"/>
                              </a:lnTo>
                              <a:lnTo>
                                <a:pt x="19" y="64"/>
                              </a:lnTo>
                              <a:lnTo>
                                <a:pt x="25" y="57"/>
                              </a:lnTo>
                              <a:lnTo>
                                <a:pt x="39" y="43"/>
                              </a:lnTo>
                              <a:lnTo>
                                <a:pt x="49" y="32"/>
                              </a:lnTo>
                              <a:lnTo>
                                <a:pt x="53" y="28"/>
                              </a:lnTo>
                              <a:lnTo>
                                <a:pt x="58" y="28"/>
                              </a:lnTo>
                              <a:lnTo>
                                <a:pt x="60" y="29"/>
                              </a:lnTo>
                              <a:lnTo>
                                <a:pt x="65" y="25"/>
                              </a:lnTo>
                              <a:lnTo>
                                <a:pt x="44" y="0"/>
                              </a:lnTo>
                              <a:lnTo>
                                <a:pt x="38" y="5"/>
                              </a:lnTo>
                              <a:lnTo>
                                <a:pt x="39" y="7"/>
                              </a:lnTo>
                              <a:lnTo>
                                <a:pt x="36" y="11"/>
                              </a:lnTo>
                              <a:lnTo>
                                <a:pt x="30" y="17"/>
                              </a:lnTo>
                              <a:lnTo>
                                <a:pt x="19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07"/>
                      <wps:cNvSpPr>
                        <a:spLocks/>
                      </wps:cNvSpPr>
                      <wps:spPr bwMode="auto">
                        <a:xfrm>
                          <a:off x="1137285" y="512445"/>
                          <a:ext cx="66675" cy="67310"/>
                        </a:xfrm>
                        <a:custGeom>
                          <a:avLst/>
                          <a:gdLst>
                            <a:gd name="T0" fmla="*/ 76 w 105"/>
                            <a:gd name="T1" fmla="*/ 3 h 106"/>
                            <a:gd name="T2" fmla="*/ 65 w 105"/>
                            <a:gd name="T3" fmla="*/ 0 h 106"/>
                            <a:gd name="T4" fmla="*/ 54 w 105"/>
                            <a:gd name="T5" fmla="*/ 0 h 106"/>
                            <a:gd name="T6" fmla="*/ 46 w 105"/>
                            <a:gd name="T7" fmla="*/ 3 h 106"/>
                            <a:gd name="T8" fmla="*/ 33 w 105"/>
                            <a:gd name="T9" fmla="*/ 16 h 106"/>
                            <a:gd name="T10" fmla="*/ 24 w 105"/>
                            <a:gd name="T11" fmla="*/ 30 h 106"/>
                            <a:gd name="T12" fmla="*/ 18 w 105"/>
                            <a:gd name="T13" fmla="*/ 35 h 106"/>
                            <a:gd name="T14" fmla="*/ 11 w 105"/>
                            <a:gd name="T15" fmla="*/ 35 h 106"/>
                            <a:gd name="T16" fmla="*/ 6 w 105"/>
                            <a:gd name="T17" fmla="*/ 26 h 106"/>
                            <a:gd name="T18" fmla="*/ 0 w 105"/>
                            <a:gd name="T19" fmla="*/ 22 h 106"/>
                            <a:gd name="T20" fmla="*/ 1 w 105"/>
                            <a:gd name="T21" fmla="*/ 28 h 106"/>
                            <a:gd name="T22" fmla="*/ 6 w 105"/>
                            <a:gd name="T23" fmla="*/ 39 h 106"/>
                            <a:gd name="T24" fmla="*/ 11 w 105"/>
                            <a:gd name="T25" fmla="*/ 43 h 106"/>
                            <a:gd name="T26" fmla="*/ 18 w 105"/>
                            <a:gd name="T27" fmla="*/ 44 h 106"/>
                            <a:gd name="T28" fmla="*/ 32 w 105"/>
                            <a:gd name="T29" fmla="*/ 40 h 106"/>
                            <a:gd name="T30" fmla="*/ 61 w 105"/>
                            <a:gd name="T31" fmla="*/ 26 h 106"/>
                            <a:gd name="T32" fmla="*/ 69 w 105"/>
                            <a:gd name="T33" fmla="*/ 18 h 106"/>
                            <a:gd name="T34" fmla="*/ 74 w 105"/>
                            <a:gd name="T35" fmla="*/ 16 h 106"/>
                            <a:gd name="T36" fmla="*/ 80 w 105"/>
                            <a:gd name="T37" fmla="*/ 17 h 106"/>
                            <a:gd name="T38" fmla="*/ 85 w 105"/>
                            <a:gd name="T39" fmla="*/ 22 h 106"/>
                            <a:gd name="T40" fmla="*/ 85 w 105"/>
                            <a:gd name="T41" fmla="*/ 27 h 106"/>
                            <a:gd name="T42" fmla="*/ 81 w 105"/>
                            <a:gd name="T43" fmla="*/ 32 h 106"/>
                            <a:gd name="T44" fmla="*/ 71 w 105"/>
                            <a:gd name="T45" fmla="*/ 36 h 106"/>
                            <a:gd name="T46" fmla="*/ 52 w 105"/>
                            <a:gd name="T47" fmla="*/ 44 h 106"/>
                            <a:gd name="T48" fmla="*/ 40 w 105"/>
                            <a:gd name="T49" fmla="*/ 48 h 106"/>
                            <a:gd name="T50" fmla="*/ 26 w 105"/>
                            <a:gd name="T51" fmla="*/ 52 h 106"/>
                            <a:gd name="T52" fmla="*/ 20 w 105"/>
                            <a:gd name="T53" fmla="*/ 47 h 106"/>
                            <a:gd name="T54" fmla="*/ 29 w 105"/>
                            <a:gd name="T55" fmla="*/ 72 h 106"/>
                            <a:gd name="T56" fmla="*/ 32 w 105"/>
                            <a:gd name="T57" fmla="*/ 68 h 106"/>
                            <a:gd name="T58" fmla="*/ 34 w 105"/>
                            <a:gd name="T59" fmla="*/ 62 h 106"/>
                            <a:gd name="T60" fmla="*/ 46 w 105"/>
                            <a:gd name="T61" fmla="*/ 55 h 106"/>
                            <a:gd name="T62" fmla="*/ 65 w 105"/>
                            <a:gd name="T63" fmla="*/ 46 h 106"/>
                            <a:gd name="T64" fmla="*/ 83 w 105"/>
                            <a:gd name="T65" fmla="*/ 39 h 106"/>
                            <a:gd name="T66" fmla="*/ 92 w 105"/>
                            <a:gd name="T67" fmla="*/ 36 h 106"/>
                            <a:gd name="T68" fmla="*/ 96 w 105"/>
                            <a:gd name="T69" fmla="*/ 39 h 106"/>
                            <a:gd name="T70" fmla="*/ 97 w 105"/>
                            <a:gd name="T71" fmla="*/ 45 h 106"/>
                            <a:gd name="T72" fmla="*/ 94 w 105"/>
                            <a:gd name="T73" fmla="*/ 52 h 106"/>
                            <a:gd name="T74" fmla="*/ 90 w 105"/>
                            <a:gd name="T75" fmla="*/ 55 h 106"/>
                            <a:gd name="T76" fmla="*/ 86 w 105"/>
                            <a:gd name="T77" fmla="*/ 57 h 106"/>
                            <a:gd name="T78" fmla="*/ 77 w 105"/>
                            <a:gd name="T79" fmla="*/ 57 h 106"/>
                            <a:gd name="T80" fmla="*/ 59 w 105"/>
                            <a:gd name="T81" fmla="*/ 60 h 106"/>
                            <a:gd name="T82" fmla="*/ 46 w 105"/>
                            <a:gd name="T83" fmla="*/ 68 h 106"/>
                            <a:gd name="T84" fmla="*/ 39 w 105"/>
                            <a:gd name="T85" fmla="*/ 77 h 106"/>
                            <a:gd name="T86" fmla="*/ 36 w 105"/>
                            <a:gd name="T87" fmla="*/ 86 h 106"/>
                            <a:gd name="T88" fmla="*/ 37 w 105"/>
                            <a:gd name="T89" fmla="*/ 97 h 106"/>
                            <a:gd name="T90" fmla="*/ 41 w 105"/>
                            <a:gd name="T91" fmla="*/ 105 h 106"/>
                            <a:gd name="T92" fmla="*/ 46 w 105"/>
                            <a:gd name="T93" fmla="*/ 104 h 106"/>
                            <a:gd name="T94" fmla="*/ 45 w 105"/>
                            <a:gd name="T95" fmla="*/ 95 h 106"/>
                            <a:gd name="T96" fmla="*/ 47 w 105"/>
                            <a:gd name="T97" fmla="*/ 86 h 106"/>
                            <a:gd name="T98" fmla="*/ 52 w 105"/>
                            <a:gd name="T99" fmla="*/ 81 h 106"/>
                            <a:gd name="T100" fmla="*/ 69 w 105"/>
                            <a:gd name="T101" fmla="*/ 81 h 106"/>
                            <a:gd name="T102" fmla="*/ 88 w 105"/>
                            <a:gd name="T103" fmla="*/ 82 h 106"/>
                            <a:gd name="T104" fmla="*/ 96 w 105"/>
                            <a:gd name="T105" fmla="*/ 77 h 106"/>
                            <a:gd name="T106" fmla="*/ 102 w 105"/>
                            <a:gd name="T107" fmla="*/ 66 h 106"/>
                            <a:gd name="T108" fmla="*/ 105 w 105"/>
                            <a:gd name="T109" fmla="*/ 54 h 106"/>
                            <a:gd name="T110" fmla="*/ 105 w 105"/>
                            <a:gd name="T111" fmla="*/ 43 h 106"/>
                            <a:gd name="T112" fmla="*/ 102 w 105"/>
                            <a:gd name="T113" fmla="*/ 37 h 106"/>
                            <a:gd name="T114" fmla="*/ 97 w 105"/>
                            <a:gd name="T115" fmla="*/ 33 h 106"/>
                            <a:gd name="T116" fmla="*/ 91 w 105"/>
                            <a:gd name="T117" fmla="*/ 30 h 106"/>
                            <a:gd name="T118" fmla="*/ 91 w 105"/>
                            <a:gd name="T119" fmla="*/ 21 h 106"/>
                            <a:gd name="T120" fmla="*/ 88 w 105"/>
                            <a:gd name="T121" fmla="*/ 14 h 106"/>
                            <a:gd name="T122" fmla="*/ 81 w 105"/>
                            <a:gd name="T123" fmla="*/ 6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05" h="106">
                              <a:moveTo>
                                <a:pt x="81" y="6"/>
                              </a:moveTo>
                              <a:lnTo>
                                <a:pt x="76" y="3"/>
                              </a:lnTo>
                              <a:lnTo>
                                <a:pt x="70" y="1"/>
                              </a:lnTo>
                              <a:lnTo>
                                <a:pt x="65" y="0"/>
                              </a:lnTo>
                              <a:lnTo>
                                <a:pt x="62" y="0"/>
                              </a:lnTo>
                              <a:lnTo>
                                <a:pt x="54" y="0"/>
                              </a:lnTo>
                              <a:lnTo>
                                <a:pt x="50" y="1"/>
                              </a:lnTo>
                              <a:lnTo>
                                <a:pt x="46" y="3"/>
                              </a:lnTo>
                              <a:lnTo>
                                <a:pt x="40" y="8"/>
                              </a:lnTo>
                              <a:lnTo>
                                <a:pt x="33" y="16"/>
                              </a:lnTo>
                              <a:lnTo>
                                <a:pt x="27" y="25"/>
                              </a:lnTo>
                              <a:lnTo>
                                <a:pt x="24" y="30"/>
                              </a:lnTo>
                              <a:lnTo>
                                <a:pt x="21" y="33"/>
                              </a:lnTo>
                              <a:lnTo>
                                <a:pt x="18" y="35"/>
                              </a:lnTo>
                              <a:lnTo>
                                <a:pt x="16" y="35"/>
                              </a:lnTo>
                              <a:lnTo>
                                <a:pt x="11" y="35"/>
                              </a:lnTo>
                              <a:lnTo>
                                <a:pt x="9" y="33"/>
                              </a:lnTo>
                              <a:lnTo>
                                <a:pt x="6" y="26"/>
                              </a:lnTo>
                              <a:lnTo>
                                <a:pt x="3" y="20"/>
                              </a:lnTo>
                              <a:lnTo>
                                <a:pt x="0" y="22"/>
                              </a:lnTo>
                              <a:lnTo>
                                <a:pt x="0" y="23"/>
                              </a:lnTo>
                              <a:lnTo>
                                <a:pt x="1" y="28"/>
                              </a:lnTo>
                              <a:lnTo>
                                <a:pt x="2" y="34"/>
                              </a:lnTo>
                              <a:lnTo>
                                <a:pt x="6" y="39"/>
                              </a:lnTo>
                              <a:lnTo>
                                <a:pt x="8" y="42"/>
                              </a:lnTo>
                              <a:lnTo>
                                <a:pt x="11" y="43"/>
                              </a:lnTo>
                              <a:lnTo>
                                <a:pt x="14" y="44"/>
                              </a:lnTo>
                              <a:lnTo>
                                <a:pt x="18" y="44"/>
                              </a:lnTo>
                              <a:lnTo>
                                <a:pt x="25" y="43"/>
                              </a:lnTo>
                              <a:lnTo>
                                <a:pt x="32" y="40"/>
                              </a:lnTo>
                              <a:lnTo>
                                <a:pt x="48" y="33"/>
                              </a:lnTo>
                              <a:lnTo>
                                <a:pt x="61" y="26"/>
                              </a:lnTo>
                              <a:lnTo>
                                <a:pt x="65" y="22"/>
                              </a:lnTo>
                              <a:lnTo>
                                <a:pt x="69" y="18"/>
                              </a:lnTo>
                              <a:lnTo>
                                <a:pt x="71" y="16"/>
                              </a:lnTo>
                              <a:lnTo>
                                <a:pt x="74" y="16"/>
                              </a:lnTo>
                              <a:lnTo>
                                <a:pt x="77" y="16"/>
                              </a:lnTo>
                              <a:lnTo>
                                <a:pt x="80" y="17"/>
                              </a:lnTo>
                              <a:lnTo>
                                <a:pt x="84" y="20"/>
                              </a:lnTo>
                              <a:lnTo>
                                <a:pt x="85" y="22"/>
                              </a:lnTo>
                              <a:lnTo>
                                <a:pt x="86" y="24"/>
                              </a:lnTo>
                              <a:lnTo>
                                <a:pt x="85" y="27"/>
                              </a:lnTo>
                              <a:lnTo>
                                <a:pt x="84" y="30"/>
                              </a:lnTo>
                              <a:lnTo>
                                <a:pt x="81" y="32"/>
                              </a:lnTo>
                              <a:lnTo>
                                <a:pt x="77" y="34"/>
                              </a:lnTo>
                              <a:lnTo>
                                <a:pt x="71" y="36"/>
                              </a:lnTo>
                              <a:lnTo>
                                <a:pt x="61" y="40"/>
                              </a:lnTo>
                              <a:lnTo>
                                <a:pt x="52" y="44"/>
                              </a:lnTo>
                              <a:lnTo>
                                <a:pt x="45" y="46"/>
                              </a:lnTo>
                              <a:lnTo>
                                <a:pt x="40" y="48"/>
                              </a:lnTo>
                              <a:lnTo>
                                <a:pt x="31" y="51"/>
                              </a:lnTo>
                              <a:lnTo>
                                <a:pt x="26" y="52"/>
                              </a:lnTo>
                              <a:lnTo>
                                <a:pt x="22" y="50"/>
                              </a:lnTo>
                              <a:lnTo>
                                <a:pt x="20" y="47"/>
                              </a:lnTo>
                              <a:lnTo>
                                <a:pt x="17" y="48"/>
                              </a:lnTo>
                              <a:lnTo>
                                <a:pt x="29" y="72"/>
                              </a:lnTo>
                              <a:lnTo>
                                <a:pt x="32" y="70"/>
                              </a:lnTo>
                              <a:lnTo>
                                <a:pt x="32" y="68"/>
                              </a:lnTo>
                              <a:lnTo>
                                <a:pt x="32" y="66"/>
                              </a:lnTo>
                              <a:lnTo>
                                <a:pt x="34" y="62"/>
                              </a:lnTo>
                              <a:lnTo>
                                <a:pt x="39" y="59"/>
                              </a:lnTo>
                              <a:lnTo>
                                <a:pt x="46" y="55"/>
                              </a:lnTo>
                              <a:lnTo>
                                <a:pt x="56" y="51"/>
                              </a:lnTo>
                              <a:lnTo>
                                <a:pt x="65" y="46"/>
                              </a:lnTo>
                              <a:lnTo>
                                <a:pt x="74" y="42"/>
                              </a:lnTo>
                              <a:lnTo>
                                <a:pt x="83" y="39"/>
                              </a:lnTo>
                              <a:lnTo>
                                <a:pt x="89" y="37"/>
                              </a:lnTo>
                              <a:lnTo>
                                <a:pt x="92" y="36"/>
                              </a:lnTo>
                              <a:lnTo>
                                <a:pt x="94" y="37"/>
                              </a:lnTo>
                              <a:lnTo>
                                <a:pt x="96" y="39"/>
                              </a:lnTo>
                              <a:lnTo>
                                <a:pt x="97" y="42"/>
                              </a:lnTo>
                              <a:lnTo>
                                <a:pt x="97" y="45"/>
                              </a:lnTo>
                              <a:lnTo>
                                <a:pt x="96" y="48"/>
                              </a:lnTo>
                              <a:lnTo>
                                <a:pt x="94" y="52"/>
                              </a:lnTo>
                              <a:lnTo>
                                <a:pt x="92" y="54"/>
                              </a:lnTo>
                              <a:lnTo>
                                <a:pt x="90" y="55"/>
                              </a:lnTo>
                              <a:lnTo>
                                <a:pt x="88" y="56"/>
                              </a:lnTo>
                              <a:lnTo>
                                <a:pt x="86" y="57"/>
                              </a:lnTo>
                              <a:lnTo>
                                <a:pt x="84" y="57"/>
                              </a:lnTo>
                              <a:lnTo>
                                <a:pt x="77" y="57"/>
                              </a:lnTo>
                              <a:lnTo>
                                <a:pt x="68" y="58"/>
                              </a:lnTo>
                              <a:lnTo>
                                <a:pt x="59" y="60"/>
                              </a:lnTo>
                              <a:lnTo>
                                <a:pt x="51" y="63"/>
                              </a:lnTo>
                              <a:lnTo>
                                <a:pt x="46" y="68"/>
                              </a:lnTo>
                              <a:lnTo>
                                <a:pt x="41" y="74"/>
                              </a:lnTo>
                              <a:lnTo>
                                <a:pt x="39" y="77"/>
                              </a:lnTo>
                              <a:lnTo>
                                <a:pt x="37" y="81"/>
                              </a:lnTo>
                              <a:lnTo>
                                <a:pt x="36" y="86"/>
                              </a:lnTo>
                              <a:lnTo>
                                <a:pt x="36" y="92"/>
                              </a:lnTo>
                              <a:lnTo>
                                <a:pt x="37" y="97"/>
                              </a:lnTo>
                              <a:lnTo>
                                <a:pt x="39" y="102"/>
                              </a:lnTo>
                              <a:lnTo>
                                <a:pt x="41" y="105"/>
                              </a:lnTo>
                              <a:lnTo>
                                <a:pt x="43" y="106"/>
                              </a:lnTo>
                              <a:lnTo>
                                <a:pt x="46" y="104"/>
                              </a:lnTo>
                              <a:lnTo>
                                <a:pt x="45" y="101"/>
                              </a:lnTo>
                              <a:lnTo>
                                <a:pt x="45" y="95"/>
                              </a:lnTo>
                              <a:lnTo>
                                <a:pt x="46" y="91"/>
                              </a:lnTo>
                              <a:lnTo>
                                <a:pt x="47" y="86"/>
                              </a:lnTo>
                              <a:lnTo>
                                <a:pt x="49" y="83"/>
                              </a:lnTo>
                              <a:lnTo>
                                <a:pt x="52" y="81"/>
                              </a:lnTo>
                              <a:lnTo>
                                <a:pt x="60" y="80"/>
                              </a:lnTo>
                              <a:lnTo>
                                <a:pt x="69" y="81"/>
                              </a:lnTo>
                              <a:lnTo>
                                <a:pt x="79" y="82"/>
                              </a:lnTo>
                              <a:lnTo>
                                <a:pt x="88" y="82"/>
                              </a:lnTo>
                              <a:lnTo>
                                <a:pt x="92" y="80"/>
                              </a:lnTo>
                              <a:lnTo>
                                <a:pt x="96" y="77"/>
                              </a:lnTo>
                              <a:lnTo>
                                <a:pt x="100" y="72"/>
                              </a:lnTo>
                              <a:lnTo>
                                <a:pt x="102" y="66"/>
                              </a:lnTo>
                              <a:lnTo>
                                <a:pt x="104" y="60"/>
                              </a:lnTo>
                              <a:lnTo>
                                <a:pt x="105" y="54"/>
                              </a:lnTo>
                              <a:lnTo>
                                <a:pt x="105" y="48"/>
                              </a:lnTo>
                              <a:lnTo>
                                <a:pt x="105" y="43"/>
                              </a:lnTo>
                              <a:lnTo>
                                <a:pt x="103" y="40"/>
                              </a:lnTo>
                              <a:lnTo>
                                <a:pt x="102" y="37"/>
                              </a:lnTo>
                              <a:lnTo>
                                <a:pt x="99" y="35"/>
                              </a:lnTo>
                              <a:lnTo>
                                <a:pt x="97" y="33"/>
                              </a:lnTo>
                              <a:lnTo>
                                <a:pt x="92" y="31"/>
                              </a:lnTo>
                              <a:lnTo>
                                <a:pt x="91" y="30"/>
                              </a:lnTo>
                              <a:lnTo>
                                <a:pt x="91" y="27"/>
                              </a:lnTo>
                              <a:lnTo>
                                <a:pt x="91" y="21"/>
                              </a:lnTo>
                              <a:lnTo>
                                <a:pt x="90" y="18"/>
                              </a:lnTo>
                              <a:lnTo>
                                <a:pt x="88" y="14"/>
                              </a:lnTo>
                              <a:lnTo>
                                <a:pt x="85" y="10"/>
                              </a:lnTo>
                              <a:lnTo>
                                <a:pt x="8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08"/>
                      <wps:cNvSpPr>
                        <a:spLocks/>
                      </wps:cNvSpPr>
                      <wps:spPr bwMode="auto">
                        <a:xfrm>
                          <a:off x="1175385" y="574675"/>
                          <a:ext cx="13335" cy="13335"/>
                        </a:xfrm>
                        <a:custGeom>
                          <a:avLst/>
                          <a:gdLst>
                            <a:gd name="T0" fmla="*/ 10 w 21"/>
                            <a:gd name="T1" fmla="*/ 21 h 21"/>
                            <a:gd name="T2" fmla="*/ 14 w 21"/>
                            <a:gd name="T3" fmla="*/ 20 h 21"/>
                            <a:gd name="T4" fmla="*/ 18 w 21"/>
                            <a:gd name="T5" fmla="*/ 18 h 21"/>
                            <a:gd name="T6" fmla="*/ 20 w 21"/>
                            <a:gd name="T7" fmla="*/ 15 h 21"/>
                            <a:gd name="T8" fmla="*/ 21 w 21"/>
                            <a:gd name="T9" fmla="*/ 10 h 21"/>
                            <a:gd name="T10" fmla="*/ 20 w 21"/>
                            <a:gd name="T11" fmla="*/ 6 h 21"/>
                            <a:gd name="T12" fmla="*/ 18 w 21"/>
                            <a:gd name="T13" fmla="*/ 3 h 21"/>
                            <a:gd name="T14" fmla="*/ 14 w 21"/>
                            <a:gd name="T15" fmla="*/ 1 h 21"/>
                            <a:gd name="T16" fmla="*/ 10 w 21"/>
                            <a:gd name="T17" fmla="*/ 0 h 21"/>
                            <a:gd name="T18" fmla="*/ 6 w 21"/>
                            <a:gd name="T19" fmla="*/ 1 h 21"/>
                            <a:gd name="T20" fmla="*/ 3 w 21"/>
                            <a:gd name="T21" fmla="*/ 3 h 21"/>
                            <a:gd name="T22" fmla="*/ 1 w 21"/>
                            <a:gd name="T23" fmla="*/ 6 h 21"/>
                            <a:gd name="T24" fmla="*/ 0 w 21"/>
                            <a:gd name="T25" fmla="*/ 10 h 21"/>
                            <a:gd name="T26" fmla="*/ 1 w 21"/>
                            <a:gd name="T27" fmla="*/ 15 h 21"/>
                            <a:gd name="T28" fmla="*/ 3 w 21"/>
                            <a:gd name="T29" fmla="*/ 18 h 21"/>
                            <a:gd name="T30" fmla="*/ 6 w 21"/>
                            <a:gd name="T31" fmla="*/ 20 h 21"/>
                            <a:gd name="T32" fmla="*/ 10 w 21"/>
                            <a:gd name="T3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10" y="21"/>
                              </a:moveTo>
                              <a:lnTo>
                                <a:pt x="14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1" y="10"/>
                              </a:lnTo>
                              <a:lnTo>
                                <a:pt x="20" y="6"/>
                              </a:lnTo>
                              <a:lnTo>
                                <a:pt x="18" y="3"/>
                              </a:lnTo>
                              <a:lnTo>
                                <a:pt x="14" y="1"/>
                              </a:lnTo>
                              <a:lnTo>
                                <a:pt x="10" y="0"/>
                              </a:lnTo>
                              <a:lnTo>
                                <a:pt x="6" y="1"/>
                              </a:lnTo>
                              <a:lnTo>
                                <a:pt x="3" y="3"/>
                              </a:lnTo>
                              <a:lnTo>
                                <a:pt x="1" y="6"/>
                              </a:lnTo>
                              <a:lnTo>
                                <a:pt x="0" y="10"/>
                              </a:lnTo>
                              <a:lnTo>
                                <a:pt x="1" y="15"/>
                              </a:lnTo>
                              <a:lnTo>
                                <a:pt x="3" y="18"/>
                              </a:lnTo>
                              <a:lnTo>
                                <a:pt x="6" y="20"/>
                              </a:lnTo>
                              <a:lnTo>
                                <a:pt x="1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09"/>
                      <wps:cNvSpPr>
                        <a:spLocks/>
                      </wps:cNvSpPr>
                      <wps:spPr bwMode="auto">
                        <a:xfrm>
                          <a:off x="1198880" y="569595"/>
                          <a:ext cx="12065" cy="13335"/>
                        </a:xfrm>
                        <a:custGeom>
                          <a:avLst/>
                          <a:gdLst>
                            <a:gd name="T0" fmla="*/ 9 w 19"/>
                            <a:gd name="T1" fmla="*/ 0 h 21"/>
                            <a:gd name="T2" fmla="*/ 6 w 19"/>
                            <a:gd name="T3" fmla="*/ 1 h 21"/>
                            <a:gd name="T4" fmla="*/ 3 w 19"/>
                            <a:gd name="T5" fmla="*/ 3 h 21"/>
                            <a:gd name="T6" fmla="*/ 1 w 19"/>
                            <a:gd name="T7" fmla="*/ 6 h 21"/>
                            <a:gd name="T8" fmla="*/ 0 w 19"/>
                            <a:gd name="T9" fmla="*/ 10 h 21"/>
                            <a:gd name="T10" fmla="*/ 1 w 19"/>
                            <a:gd name="T11" fmla="*/ 14 h 21"/>
                            <a:gd name="T12" fmla="*/ 3 w 19"/>
                            <a:gd name="T13" fmla="*/ 17 h 21"/>
                            <a:gd name="T14" fmla="*/ 6 w 19"/>
                            <a:gd name="T15" fmla="*/ 20 h 21"/>
                            <a:gd name="T16" fmla="*/ 9 w 19"/>
                            <a:gd name="T17" fmla="*/ 21 h 21"/>
                            <a:gd name="T18" fmla="*/ 13 w 19"/>
                            <a:gd name="T19" fmla="*/ 20 h 21"/>
                            <a:gd name="T20" fmla="*/ 16 w 19"/>
                            <a:gd name="T21" fmla="*/ 17 h 21"/>
                            <a:gd name="T22" fmla="*/ 19 w 19"/>
                            <a:gd name="T23" fmla="*/ 14 h 21"/>
                            <a:gd name="T24" fmla="*/ 19 w 19"/>
                            <a:gd name="T25" fmla="*/ 10 h 21"/>
                            <a:gd name="T26" fmla="*/ 19 w 19"/>
                            <a:gd name="T27" fmla="*/ 6 h 21"/>
                            <a:gd name="T28" fmla="*/ 16 w 19"/>
                            <a:gd name="T29" fmla="*/ 3 h 21"/>
                            <a:gd name="T30" fmla="*/ 13 w 19"/>
                            <a:gd name="T31" fmla="*/ 1 h 21"/>
                            <a:gd name="T32" fmla="*/ 9 w 19"/>
                            <a:gd name="T33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9" h="21">
                              <a:moveTo>
                                <a:pt x="9" y="0"/>
                              </a:moveTo>
                              <a:lnTo>
                                <a:pt x="6" y="1"/>
                              </a:lnTo>
                              <a:lnTo>
                                <a:pt x="3" y="3"/>
                              </a:lnTo>
                              <a:lnTo>
                                <a:pt x="1" y="6"/>
                              </a:lnTo>
                              <a:lnTo>
                                <a:pt x="0" y="10"/>
                              </a:lnTo>
                              <a:lnTo>
                                <a:pt x="1" y="14"/>
                              </a:lnTo>
                              <a:lnTo>
                                <a:pt x="3" y="17"/>
                              </a:lnTo>
                              <a:lnTo>
                                <a:pt x="6" y="20"/>
                              </a:lnTo>
                              <a:lnTo>
                                <a:pt x="9" y="21"/>
                              </a:lnTo>
                              <a:lnTo>
                                <a:pt x="13" y="20"/>
                              </a:lnTo>
                              <a:lnTo>
                                <a:pt x="16" y="17"/>
                              </a:lnTo>
                              <a:lnTo>
                                <a:pt x="19" y="14"/>
                              </a:lnTo>
                              <a:lnTo>
                                <a:pt x="19" y="10"/>
                              </a:lnTo>
                              <a:lnTo>
                                <a:pt x="19" y="6"/>
                              </a:lnTo>
                              <a:lnTo>
                                <a:pt x="16" y="3"/>
                              </a:lnTo>
                              <a:lnTo>
                                <a:pt x="13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10"/>
                      <wps:cNvSpPr>
                        <a:spLocks/>
                      </wps:cNvSpPr>
                      <wps:spPr bwMode="auto">
                        <a:xfrm>
                          <a:off x="1176020" y="584835"/>
                          <a:ext cx="58420" cy="62865"/>
                        </a:xfrm>
                        <a:custGeom>
                          <a:avLst/>
                          <a:gdLst>
                            <a:gd name="T0" fmla="*/ 32 w 92"/>
                            <a:gd name="T1" fmla="*/ 31 h 99"/>
                            <a:gd name="T2" fmla="*/ 23 w 92"/>
                            <a:gd name="T3" fmla="*/ 41 h 99"/>
                            <a:gd name="T4" fmla="*/ 12 w 92"/>
                            <a:gd name="T5" fmla="*/ 52 h 99"/>
                            <a:gd name="T6" fmla="*/ 4 w 92"/>
                            <a:gd name="T7" fmla="*/ 62 h 99"/>
                            <a:gd name="T8" fmla="*/ 0 w 92"/>
                            <a:gd name="T9" fmla="*/ 66 h 99"/>
                            <a:gd name="T10" fmla="*/ 7 w 92"/>
                            <a:gd name="T11" fmla="*/ 68 h 99"/>
                            <a:gd name="T12" fmla="*/ 24 w 92"/>
                            <a:gd name="T13" fmla="*/ 74 h 99"/>
                            <a:gd name="T14" fmla="*/ 43 w 92"/>
                            <a:gd name="T15" fmla="*/ 81 h 99"/>
                            <a:gd name="T16" fmla="*/ 55 w 92"/>
                            <a:gd name="T17" fmla="*/ 85 h 99"/>
                            <a:gd name="T18" fmla="*/ 69 w 92"/>
                            <a:gd name="T19" fmla="*/ 88 h 99"/>
                            <a:gd name="T20" fmla="*/ 80 w 92"/>
                            <a:gd name="T21" fmla="*/ 92 h 99"/>
                            <a:gd name="T22" fmla="*/ 83 w 92"/>
                            <a:gd name="T23" fmla="*/ 97 h 99"/>
                            <a:gd name="T24" fmla="*/ 85 w 92"/>
                            <a:gd name="T25" fmla="*/ 99 h 99"/>
                            <a:gd name="T26" fmla="*/ 92 w 92"/>
                            <a:gd name="T27" fmla="*/ 98 h 99"/>
                            <a:gd name="T28" fmla="*/ 91 w 92"/>
                            <a:gd name="T29" fmla="*/ 88 h 99"/>
                            <a:gd name="T30" fmla="*/ 88 w 92"/>
                            <a:gd name="T31" fmla="*/ 72 h 99"/>
                            <a:gd name="T32" fmla="*/ 86 w 92"/>
                            <a:gd name="T33" fmla="*/ 58 h 99"/>
                            <a:gd name="T34" fmla="*/ 85 w 92"/>
                            <a:gd name="T35" fmla="*/ 50 h 99"/>
                            <a:gd name="T36" fmla="*/ 78 w 92"/>
                            <a:gd name="T37" fmla="*/ 51 h 99"/>
                            <a:gd name="T38" fmla="*/ 78 w 92"/>
                            <a:gd name="T39" fmla="*/ 52 h 99"/>
                            <a:gd name="T40" fmla="*/ 77 w 92"/>
                            <a:gd name="T41" fmla="*/ 54 h 99"/>
                            <a:gd name="T42" fmla="*/ 76 w 92"/>
                            <a:gd name="T43" fmla="*/ 58 h 99"/>
                            <a:gd name="T44" fmla="*/ 71 w 92"/>
                            <a:gd name="T45" fmla="*/ 60 h 99"/>
                            <a:gd name="T46" fmla="*/ 66 w 92"/>
                            <a:gd name="T47" fmla="*/ 61 h 99"/>
                            <a:gd name="T48" fmla="*/ 61 w 92"/>
                            <a:gd name="T49" fmla="*/ 62 h 99"/>
                            <a:gd name="T50" fmla="*/ 55 w 92"/>
                            <a:gd name="T51" fmla="*/ 63 h 99"/>
                            <a:gd name="T52" fmla="*/ 47 w 92"/>
                            <a:gd name="T53" fmla="*/ 63 h 99"/>
                            <a:gd name="T54" fmla="*/ 30 w 92"/>
                            <a:gd name="T55" fmla="*/ 62 h 99"/>
                            <a:gd name="T56" fmla="*/ 20 w 92"/>
                            <a:gd name="T57" fmla="*/ 61 h 99"/>
                            <a:gd name="T58" fmla="*/ 30 w 92"/>
                            <a:gd name="T59" fmla="*/ 54 h 99"/>
                            <a:gd name="T60" fmla="*/ 48 w 92"/>
                            <a:gd name="T61" fmla="*/ 45 h 99"/>
                            <a:gd name="T62" fmla="*/ 56 w 92"/>
                            <a:gd name="T63" fmla="*/ 42 h 99"/>
                            <a:gd name="T64" fmla="*/ 62 w 92"/>
                            <a:gd name="T65" fmla="*/ 40 h 99"/>
                            <a:gd name="T66" fmla="*/ 67 w 92"/>
                            <a:gd name="T67" fmla="*/ 38 h 99"/>
                            <a:gd name="T68" fmla="*/ 70 w 92"/>
                            <a:gd name="T69" fmla="*/ 39 h 99"/>
                            <a:gd name="T70" fmla="*/ 72 w 92"/>
                            <a:gd name="T71" fmla="*/ 39 h 99"/>
                            <a:gd name="T72" fmla="*/ 73 w 92"/>
                            <a:gd name="T73" fmla="*/ 39 h 99"/>
                            <a:gd name="T74" fmla="*/ 78 w 92"/>
                            <a:gd name="T75" fmla="*/ 37 h 99"/>
                            <a:gd name="T76" fmla="*/ 66 w 92"/>
                            <a:gd name="T77" fmla="*/ 0 h 99"/>
                            <a:gd name="T78" fmla="*/ 58 w 92"/>
                            <a:gd name="T79" fmla="*/ 4 h 99"/>
                            <a:gd name="T80" fmla="*/ 59 w 92"/>
                            <a:gd name="T81" fmla="*/ 6 h 99"/>
                            <a:gd name="T82" fmla="*/ 58 w 92"/>
                            <a:gd name="T83" fmla="*/ 9 h 99"/>
                            <a:gd name="T84" fmla="*/ 48 w 92"/>
                            <a:gd name="T85" fmla="*/ 18 h 99"/>
                            <a:gd name="T86" fmla="*/ 32 w 92"/>
                            <a:gd name="T87" fmla="*/ 31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2" h="99">
                              <a:moveTo>
                                <a:pt x="32" y="31"/>
                              </a:moveTo>
                              <a:lnTo>
                                <a:pt x="23" y="41"/>
                              </a:lnTo>
                              <a:lnTo>
                                <a:pt x="12" y="52"/>
                              </a:lnTo>
                              <a:lnTo>
                                <a:pt x="4" y="62"/>
                              </a:lnTo>
                              <a:lnTo>
                                <a:pt x="0" y="66"/>
                              </a:lnTo>
                              <a:lnTo>
                                <a:pt x="7" y="68"/>
                              </a:lnTo>
                              <a:lnTo>
                                <a:pt x="24" y="74"/>
                              </a:lnTo>
                              <a:lnTo>
                                <a:pt x="43" y="81"/>
                              </a:lnTo>
                              <a:lnTo>
                                <a:pt x="55" y="85"/>
                              </a:lnTo>
                              <a:lnTo>
                                <a:pt x="69" y="88"/>
                              </a:lnTo>
                              <a:lnTo>
                                <a:pt x="80" y="92"/>
                              </a:lnTo>
                              <a:lnTo>
                                <a:pt x="83" y="97"/>
                              </a:lnTo>
                              <a:lnTo>
                                <a:pt x="85" y="99"/>
                              </a:lnTo>
                              <a:lnTo>
                                <a:pt x="92" y="98"/>
                              </a:lnTo>
                              <a:lnTo>
                                <a:pt x="91" y="88"/>
                              </a:lnTo>
                              <a:lnTo>
                                <a:pt x="88" y="72"/>
                              </a:lnTo>
                              <a:lnTo>
                                <a:pt x="86" y="58"/>
                              </a:lnTo>
                              <a:lnTo>
                                <a:pt x="85" y="50"/>
                              </a:lnTo>
                              <a:lnTo>
                                <a:pt x="78" y="51"/>
                              </a:lnTo>
                              <a:lnTo>
                                <a:pt x="78" y="52"/>
                              </a:lnTo>
                              <a:lnTo>
                                <a:pt x="77" y="54"/>
                              </a:lnTo>
                              <a:lnTo>
                                <a:pt x="76" y="58"/>
                              </a:lnTo>
                              <a:lnTo>
                                <a:pt x="71" y="60"/>
                              </a:lnTo>
                              <a:lnTo>
                                <a:pt x="66" y="61"/>
                              </a:lnTo>
                              <a:lnTo>
                                <a:pt x="61" y="62"/>
                              </a:lnTo>
                              <a:lnTo>
                                <a:pt x="55" y="63"/>
                              </a:lnTo>
                              <a:lnTo>
                                <a:pt x="47" y="63"/>
                              </a:lnTo>
                              <a:lnTo>
                                <a:pt x="30" y="62"/>
                              </a:lnTo>
                              <a:lnTo>
                                <a:pt x="20" y="61"/>
                              </a:lnTo>
                              <a:lnTo>
                                <a:pt x="30" y="54"/>
                              </a:lnTo>
                              <a:lnTo>
                                <a:pt x="48" y="45"/>
                              </a:lnTo>
                              <a:lnTo>
                                <a:pt x="56" y="42"/>
                              </a:lnTo>
                              <a:lnTo>
                                <a:pt x="62" y="40"/>
                              </a:lnTo>
                              <a:lnTo>
                                <a:pt x="67" y="38"/>
                              </a:lnTo>
                              <a:lnTo>
                                <a:pt x="70" y="39"/>
                              </a:lnTo>
                              <a:lnTo>
                                <a:pt x="72" y="39"/>
                              </a:lnTo>
                              <a:lnTo>
                                <a:pt x="73" y="39"/>
                              </a:lnTo>
                              <a:lnTo>
                                <a:pt x="78" y="37"/>
                              </a:lnTo>
                              <a:lnTo>
                                <a:pt x="66" y="0"/>
                              </a:lnTo>
                              <a:lnTo>
                                <a:pt x="58" y="4"/>
                              </a:lnTo>
                              <a:lnTo>
                                <a:pt x="59" y="6"/>
                              </a:lnTo>
                              <a:lnTo>
                                <a:pt x="58" y="9"/>
                              </a:lnTo>
                              <a:lnTo>
                                <a:pt x="48" y="18"/>
                              </a:lnTo>
                              <a:lnTo>
                                <a:pt x="3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11"/>
                      <wps:cNvSpPr>
                        <a:spLocks/>
                      </wps:cNvSpPr>
                      <wps:spPr bwMode="auto">
                        <a:xfrm>
                          <a:off x="1186180" y="649605"/>
                          <a:ext cx="53975" cy="65405"/>
                        </a:xfrm>
                        <a:custGeom>
                          <a:avLst/>
                          <a:gdLst>
                            <a:gd name="T0" fmla="*/ 43 w 85"/>
                            <a:gd name="T1" fmla="*/ 92 h 103"/>
                            <a:gd name="T2" fmla="*/ 55 w 85"/>
                            <a:gd name="T3" fmla="*/ 98 h 103"/>
                            <a:gd name="T4" fmla="*/ 66 w 85"/>
                            <a:gd name="T5" fmla="*/ 97 h 103"/>
                            <a:gd name="T6" fmla="*/ 77 w 85"/>
                            <a:gd name="T7" fmla="*/ 88 h 103"/>
                            <a:gd name="T8" fmla="*/ 84 w 85"/>
                            <a:gd name="T9" fmla="*/ 76 h 103"/>
                            <a:gd name="T10" fmla="*/ 85 w 85"/>
                            <a:gd name="T11" fmla="*/ 56 h 103"/>
                            <a:gd name="T12" fmla="*/ 82 w 85"/>
                            <a:gd name="T13" fmla="*/ 33 h 103"/>
                            <a:gd name="T14" fmla="*/ 77 w 85"/>
                            <a:gd name="T15" fmla="*/ 5 h 103"/>
                            <a:gd name="T16" fmla="*/ 70 w 85"/>
                            <a:gd name="T17" fmla="*/ 0 h 103"/>
                            <a:gd name="T18" fmla="*/ 70 w 85"/>
                            <a:gd name="T19" fmla="*/ 8 h 103"/>
                            <a:gd name="T20" fmla="*/ 67 w 85"/>
                            <a:gd name="T21" fmla="*/ 15 h 103"/>
                            <a:gd name="T22" fmla="*/ 60 w 85"/>
                            <a:gd name="T23" fmla="*/ 19 h 103"/>
                            <a:gd name="T24" fmla="*/ 48 w 85"/>
                            <a:gd name="T25" fmla="*/ 19 h 103"/>
                            <a:gd name="T26" fmla="*/ 32 w 85"/>
                            <a:gd name="T27" fmla="*/ 21 h 103"/>
                            <a:gd name="T28" fmla="*/ 19 w 85"/>
                            <a:gd name="T29" fmla="*/ 24 h 103"/>
                            <a:gd name="T30" fmla="*/ 11 w 85"/>
                            <a:gd name="T31" fmla="*/ 22 h 103"/>
                            <a:gd name="T32" fmla="*/ 6 w 85"/>
                            <a:gd name="T33" fmla="*/ 7 h 103"/>
                            <a:gd name="T34" fmla="*/ 1 w 85"/>
                            <a:gd name="T35" fmla="*/ 18 h 103"/>
                            <a:gd name="T36" fmla="*/ 3 w 85"/>
                            <a:gd name="T37" fmla="*/ 55 h 103"/>
                            <a:gd name="T38" fmla="*/ 9 w 85"/>
                            <a:gd name="T39" fmla="*/ 67 h 103"/>
                            <a:gd name="T40" fmla="*/ 10 w 85"/>
                            <a:gd name="T41" fmla="*/ 60 h 103"/>
                            <a:gd name="T42" fmla="*/ 11 w 85"/>
                            <a:gd name="T43" fmla="*/ 55 h 103"/>
                            <a:gd name="T44" fmla="*/ 17 w 85"/>
                            <a:gd name="T45" fmla="*/ 49 h 103"/>
                            <a:gd name="T46" fmla="*/ 42 w 85"/>
                            <a:gd name="T47" fmla="*/ 49 h 103"/>
                            <a:gd name="T48" fmla="*/ 68 w 85"/>
                            <a:gd name="T49" fmla="*/ 45 h 103"/>
                            <a:gd name="T50" fmla="*/ 73 w 85"/>
                            <a:gd name="T51" fmla="*/ 48 h 103"/>
                            <a:gd name="T52" fmla="*/ 76 w 85"/>
                            <a:gd name="T53" fmla="*/ 57 h 103"/>
                            <a:gd name="T54" fmla="*/ 75 w 85"/>
                            <a:gd name="T55" fmla="*/ 62 h 103"/>
                            <a:gd name="T56" fmla="*/ 71 w 85"/>
                            <a:gd name="T57" fmla="*/ 67 h 103"/>
                            <a:gd name="T58" fmla="*/ 66 w 85"/>
                            <a:gd name="T59" fmla="*/ 70 h 103"/>
                            <a:gd name="T60" fmla="*/ 61 w 85"/>
                            <a:gd name="T61" fmla="*/ 70 h 103"/>
                            <a:gd name="T62" fmla="*/ 47 w 85"/>
                            <a:gd name="T63" fmla="*/ 67 h 103"/>
                            <a:gd name="T64" fmla="*/ 31 w 85"/>
                            <a:gd name="T65" fmla="*/ 65 h 103"/>
                            <a:gd name="T66" fmla="*/ 22 w 85"/>
                            <a:gd name="T67" fmla="*/ 67 h 103"/>
                            <a:gd name="T68" fmla="*/ 11 w 85"/>
                            <a:gd name="T69" fmla="*/ 73 h 103"/>
                            <a:gd name="T70" fmla="*/ 4 w 85"/>
                            <a:gd name="T71" fmla="*/ 83 h 103"/>
                            <a:gd name="T72" fmla="*/ 3 w 85"/>
                            <a:gd name="T73" fmla="*/ 92 h 103"/>
                            <a:gd name="T74" fmla="*/ 6 w 85"/>
                            <a:gd name="T75" fmla="*/ 102 h 103"/>
                            <a:gd name="T76" fmla="*/ 13 w 85"/>
                            <a:gd name="T77" fmla="*/ 101 h 103"/>
                            <a:gd name="T78" fmla="*/ 13 w 85"/>
                            <a:gd name="T79" fmla="*/ 89 h 103"/>
                            <a:gd name="T80" fmla="*/ 17 w 85"/>
                            <a:gd name="T81" fmla="*/ 87 h 103"/>
                            <a:gd name="T82" fmla="*/ 28 w 85"/>
                            <a:gd name="T83" fmla="*/ 87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3">
                              <a:moveTo>
                                <a:pt x="35" y="89"/>
                              </a:moveTo>
                              <a:lnTo>
                                <a:pt x="43" y="92"/>
                              </a:lnTo>
                              <a:lnTo>
                                <a:pt x="51" y="96"/>
                              </a:lnTo>
                              <a:lnTo>
                                <a:pt x="55" y="98"/>
                              </a:lnTo>
                              <a:lnTo>
                                <a:pt x="61" y="98"/>
                              </a:lnTo>
                              <a:lnTo>
                                <a:pt x="66" y="97"/>
                              </a:lnTo>
                              <a:lnTo>
                                <a:pt x="72" y="93"/>
                              </a:lnTo>
                              <a:lnTo>
                                <a:pt x="77" y="88"/>
                              </a:lnTo>
                              <a:lnTo>
                                <a:pt x="81" y="83"/>
                              </a:lnTo>
                              <a:lnTo>
                                <a:pt x="84" y="76"/>
                              </a:lnTo>
                              <a:lnTo>
                                <a:pt x="85" y="69"/>
                              </a:lnTo>
                              <a:lnTo>
                                <a:pt x="85" y="56"/>
                              </a:lnTo>
                              <a:lnTo>
                                <a:pt x="84" y="45"/>
                              </a:lnTo>
                              <a:lnTo>
                                <a:pt x="82" y="33"/>
                              </a:lnTo>
                              <a:lnTo>
                                <a:pt x="80" y="19"/>
                              </a:lnTo>
                              <a:lnTo>
                                <a:pt x="77" y="5"/>
                              </a:lnTo>
                              <a:lnTo>
                                <a:pt x="76" y="0"/>
                              </a:lnTo>
                              <a:lnTo>
                                <a:pt x="70" y="0"/>
                              </a:lnTo>
                              <a:lnTo>
                                <a:pt x="70" y="3"/>
                              </a:lnTo>
                              <a:lnTo>
                                <a:pt x="70" y="8"/>
                              </a:lnTo>
                              <a:lnTo>
                                <a:pt x="69" y="11"/>
                              </a:lnTo>
                              <a:lnTo>
                                <a:pt x="67" y="15"/>
                              </a:lnTo>
                              <a:lnTo>
                                <a:pt x="63" y="17"/>
                              </a:lnTo>
                              <a:lnTo>
                                <a:pt x="60" y="19"/>
                              </a:lnTo>
                              <a:lnTo>
                                <a:pt x="54" y="19"/>
                              </a:lnTo>
                              <a:lnTo>
                                <a:pt x="48" y="19"/>
                              </a:lnTo>
                              <a:lnTo>
                                <a:pt x="41" y="19"/>
                              </a:lnTo>
                              <a:lnTo>
                                <a:pt x="32" y="21"/>
                              </a:lnTo>
                              <a:lnTo>
                                <a:pt x="25" y="23"/>
                              </a:lnTo>
                              <a:lnTo>
                                <a:pt x="19" y="24"/>
                              </a:lnTo>
                              <a:lnTo>
                                <a:pt x="14" y="23"/>
                              </a:lnTo>
                              <a:lnTo>
                                <a:pt x="11" y="22"/>
                              </a:lnTo>
                              <a:lnTo>
                                <a:pt x="8" y="13"/>
                              </a:lnTo>
                              <a:lnTo>
                                <a:pt x="6" y="7"/>
                              </a:lnTo>
                              <a:lnTo>
                                <a:pt x="0" y="7"/>
                              </a:lnTo>
                              <a:lnTo>
                                <a:pt x="1" y="18"/>
                              </a:lnTo>
                              <a:lnTo>
                                <a:pt x="3" y="36"/>
                              </a:lnTo>
                              <a:lnTo>
                                <a:pt x="3" y="55"/>
                              </a:lnTo>
                              <a:lnTo>
                                <a:pt x="3" y="67"/>
                              </a:lnTo>
                              <a:lnTo>
                                <a:pt x="9" y="67"/>
                              </a:lnTo>
                              <a:lnTo>
                                <a:pt x="9" y="65"/>
                              </a:lnTo>
                              <a:lnTo>
                                <a:pt x="10" y="60"/>
                              </a:lnTo>
                              <a:lnTo>
                                <a:pt x="10" y="57"/>
                              </a:lnTo>
                              <a:lnTo>
                                <a:pt x="11" y="55"/>
                              </a:lnTo>
                              <a:lnTo>
                                <a:pt x="14" y="51"/>
                              </a:lnTo>
                              <a:lnTo>
                                <a:pt x="17" y="49"/>
                              </a:lnTo>
                              <a:lnTo>
                                <a:pt x="27" y="49"/>
                              </a:lnTo>
                              <a:lnTo>
                                <a:pt x="42" y="49"/>
                              </a:lnTo>
                              <a:lnTo>
                                <a:pt x="58" y="47"/>
                              </a:lnTo>
                              <a:lnTo>
                                <a:pt x="68" y="45"/>
                              </a:lnTo>
                              <a:lnTo>
                                <a:pt x="69" y="45"/>
                              </a:lnTo>
                              <a:lnTo>
                                <a:pt x="73" y="48"/>
                              </a:lnTo>
                              <a:lnTo>
                                <a:pt x="75" y="52"/>
                              </a:lnTo>
                              <a:lnTo>
                                <a:pt x="76" y="57"/>
                              </a:lnTo>
                              <a:lnTo>
                                <a:pt x="76" y="59"/>
                              </a:lnTo>
                              <a:lnTo>
                                <a:pt x="75" y="62"/>
                              </a:lnTo>
                              <a:lnTo>
                                <a:pt x="73" y="64"/>
                              </a:lnTo>
                              <a:lnTo>
                                <a:pt x="71" y="67"/>
                              </a:lnTo>
                              <a:lnTo>
                                <a:pt x="69" y="69"/>
                              </a:lnTo>
                              <a:lnTo>
                                <a:pt x="66" y="70"/>
                              </a:lnTo>
                              <a:lnTo>
                                <a:pt x="63" y="70"/>
                              </a:lnTo>
                              <a:lnTo>
                                <a:pt x="61" y="70"/>
                              </a:lnTo>
                              <a:lnTo>
                                <a:pt x="54" y="68"/>
                              </a:lnTo>
                              <a:lnTo>
                                <a:pt x="47" y="67"/>
                              </a:lnTo>
                              <a:lnTo>
                                <a:pt x="40" y="65"/>
                              </a:lnTo>
                              <a:lnTo>
                                <a:pt x="31" y="65"/>
                              </a:lnTo>
                              <a:lnTo>
                                <a:pt x="27" y="66"/>
                              </a:lnTo>
                              <a:lnTo>
                                <a:pt x="22" y="67"/>
                              </a:lnTo>
                              <a:lnTo>
                                <a:pt x="16" y="70"/>
                              </a:lnTo>
                              <a:lnTo>
                                <a:pt x="11" y="73"/>
                              </a:lnTo>
                              <a:lnTo>
                                <a:pt x="7" y="78"/>
                              </a:lnTo>
                              <a:lnTo>
                                <a:pt x="4" y="83"/>
                              </a:lnTo>
                              <a:lnTo>
                                <a:pt x="3" y="87"/>
                              </a:lnTo>
                              <a:lnTo>
                                <a:pt x="3" y="92"/>
                              </a:lnTo>
                              <a:lnTo>
                                <a:pt x="5" y="99"/>
                              </a:lnTo>
                              <a:lnTo>
                                <a:pt x="6" y="102"/>
                              </a:lnTo>
                              <a:lnTo>
                                <a:pt x="13" y="103"/>
                              </a:lnTo>
                              <a:lnTo>
                                <a:pt x="13" y="101"/>
                              </a:lnTo>
                              <a:lnTo>
                                <a:pt x="13" y="92"/>
                              </a:lnTo>
                              <a:lnTo>
                                <a:pt x="13" y="89"/>
                              </a:lnTo>
                              <a:lnTo>
                                <a:pt x="15" y="88"/>
                              </a:lnTo>
                              <a:lnTo>
                                <a:pt x="17" y="87"/>
                              </a:lnTo>
                              <a:lnTo>
                                <a:pt x="21" y="87"/>
                              </a:lnTo>
                              <a:lnTo>
                                <a:pt x="28" y="87"/>
                              </a:lnTo>
                              <a:lnTo>
                                <a:pt x="35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12"/>
                      <wps:cNvSpPr>
                        <a:spLocks/>
                      </wps:cNvSpPr>
                      <wps:spPr bwMode="auto">
                        <a:xfrm>
                          <a:off x="1188085" y="716915"/>
                          <a:ext cx="53340" cy="44450"/>
                        </a:xfrm>
                        <a:custGeom>
                          <a:avLst/>
                          <a:gdLst>
                            <a:gd name="T0" fmla="*/ 84 w 84"/>
                            <a:gd name="T1" fmla="*/ 3 h 70"/>
                            <a:gd name="T2" fmla="*/ 78 w 84"/>
                            <a:gd name="T3" fmla="*/ 3 h 70"/>
                            <a:gd name="T4" fmla="*/ 77 w 84"/>
                            <a:gd name="T5" fmla="*/ 5 h 70"/>
                            <a:gd name="T6" fmla="*/ 74 w 84"/>
                            <a:gd name="T7" fmla="*/ 10 h 70"/>
                            <a:gd name="T8" fmla="*/ 70 w 84"/>
                            <a:gd name="T9" fmla="*/ 14 h 70"/>
                            <a:gd name="T10" fmla="*/ 65 w 84"/>
                            <a:gd name="T11" fmla="*/ 17 h 70"/>
                            <a:gd name="T12" fmla="*/ 57 w 84"/>
                            <a:gd name="T13" fmla="*/ 18 h 70"/>
                            <a:gd name="T14" fmla="*/ 46 w 84"/>
                            <a:gd name="T15" fmla="*/ 18 h 70"/>
                            <a:gd name="T16" fmla="*/ 34 w 84"/>
                            <a:gd name="T17" fmla="*/ 18 h 70"/>
                            <a:gd name="T18" fmla="*/ 26 w 84"/>
                            <a:gd name="T19" fmla="*/ 17 h 70"/>
                            <a:gd name="T20" fmla="*/ 20 w 84"/>
                            <a:gd name="T21" fmla="*/ 16 h 70"/>
                            <a:gd name="T22" fmla="*/ 17 w 84"/>
                            <a:gd name="T23" fmla="*/ 13 h 70"/>
                            <a:gd name="T24" fmla="*/ 13 w 84"/>
                            <a:gd name="T25" fmla="*/ 11 h 70"/>
                            <a:gd name="T26" fmla="*/ 12 w 84"/>
                            <a:gd name="T27" fmla="*/ 7 h 70"/>
                            <a:gd name="T28" fmla="*/ 11 w 84"/>
                            <a:gd name="T29" fmla="*/ 2 h 70"/>
                            <a:gd name="T30" fmla="*/ 10 w 84"/>
                            <a:gd name="T31" fmla="*/ 0 h 70"/>
                            <a:gd name="T32" fmla="*/ 3 w 84"/>
                            <a:gd name="T33" fmla="*/ 0 h 70"/>
                            <a:gd name="T34" fmla="*/ 3 w 84"/>
                            <a:gd name="T35" fmla="*/ 4 h 70"/>
                            <a:gd name="T36" fmla="*/ 3 w 84"/>
                            <a:gd name="T37" fmla="*/ 13 h 70"/>
                            <a:gd name="T38" fmla="*/ 3 w 84"/>
                            <a:gd name="T39" fmla="*/ 23 h 70"/>
                            <a:gd name="T40" fmla="*/ 3 w 84"/>
                            <a:gd name="T41" fmla="*/ 33 h 70"/>
                            <a:gd name="T42" fmla="*/ 2 w 84"/>
                            <a:gd name="T43" fmla="*/ 42 h 70"/>
                            <a:gd name="T44" fmla="*/ 1 w 84"/>
                            <a:gd name="T45" fmla="*/ 55 h 70"/>
                            <a:gd name="T46" fmla="*/ 1 w 84"/>
                            <a:gd name="T47" fmla="*/ 65 h 70"/>
                            <a:gd name="T48" fmla="*/ 0 w 84"/>
                            <a:gd name="T49" fmla="*/ 70 h 70"/>
                            <a:gd name="T50" fmla="*/ 6 w 84"/>
                            <a:gd name="T51" fmla="*/ 70 h 70"/>
                            <a:gd name="T52" fmla="*/ 7 w 84"/>
                            <a:gd name="T53" fmla="*/ 67 h 70"/>
                            <a:gd name="T54" fmla="*/ 8 w 84"/>
                            <a:gd name="T55" fmla="*/ 62 h 70"/>
                            <a:gd name="T56" fmla="*/ 11 w 84"/>
                            <a:gd name="T57" fmla="*/ 56 h 70"/>
                            <a:gd name="T58" fmla="*/ 14 w 84"/>
                            <a:gd name="T59" fmla="*/ 52 h 70"/>
                            <a:gd name="T60" fmla="*/ 20 w 84"/>
                            <a:gd name="T61" fmla="*/ 51 h 70"/>
                            <a:gd name="T62" fmla="*/ 27 w 84"/>
                            <a:gd name="T63" fmla="*/ 50 h 70"/>
                            <a:gd name="T64" fmla="*/ 36 w 84"/>
                            <a:gd name="T65" fmla="*/ 48 h 70"/>
                            <a:gd name="T66" fmla="*/ 44 w 84"/>
                            <a:gd name="T67" fmla="*/ 50 h 70"/>
                            <a:gd name="T68" fmla="*/ 52 w 84"/>
                            <a:gd name="T69" fmla="*/ 50 h 70"/>
                            <a:gd name="T70" fmla="*/ 60 w 84"/>
                            <a:gd name="T71" fmla="*/ 50 h 70"/>
                            <a:gd name="T72" fmla="*/ 65 w 84"/>
                            <a:gd name="T73" fmla="*/ 51 h 70"/>
                            <a:gd name="T74" fmla="*/ 68 w 84"/>
                            <a:gd name="T75" fmla="*/ 52 h 70"/>
                            <a:gd name="T76" fmla="*/ 71 w 84"/>
                            <a:gd name="T77" fmla="*/ 58 h 70"/>
                            <a:gd name="T78" fmla="*/ 73 w 84"/>
                            <a:gd name="T79" fmla="*/ 61 h 70"/>
                            <a:gd name="T80" fmla="*/ 79 w 84"/>
                            <a:gd name="T81" fmla="*/ 61 h 70"/>
                            <a:gd name="T82" fmla="*/ 79 w 84"/>
                            <a:gd name="T83" fmla="*/ 58 h 70"/>
                            <a:gd name="T84" fmla="*/ 80 w 84"/>
                            <a:gd name="T85" fmla="*/ 48 h 70"/>
                            <a:gd name="T86" fmla="*/ 80 w 84"/>
                            <a:gd name="T87" fmla="*/ 38 h 70"/>
                            <a:gd name="T88" fmla="*/ 81 w 84"/>
                            <a:gd name="T89" fmla="*/ 27 h 70"/>
                            <a:gd name="T90" fmla="*/ 83 w 84"/>
                            <a:gd name="T91" fmla="*/ 11 h 70"/>
                            <a:gd name="T92" fmla="*/ 84 w 84"/>
                            <a:gd name="T93" fmla="*/ 3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84" h="70">
                              <a:moveTo>
                                <a:pt x="84" y="3"/>
                              </a:moveTo>
                              <a:lnTo>
                                <a:pt x="78" y="3"/>
                              </a:lnTo>
                              <a:lnTo>
                                <a:pt x="77" y="5"/>
                              </a:lnTo>
                              <a:lnTo>
                                <a:pt x="74" y="10"/>
                              </a:lnTo>
                              <a:lnTo>
                                <a:pt x="70" y="14"/>
                              </a:lnTo>
                              <a:lnTo>
                                <a:pt x="65" y="17"/>
                              </a:lnTo>
                              <a:lnTo>
                                <a:pt x="57" y="18"/>
                              </a:lnTo>
                              <a:lnTo>
                                <a:pt x="46" y="18"/>
                              </a:lnTo>
                              <a:lnTo>
                                <a:pt x="34" y="18"/>
                              </a:lnTo>
                              <a:lnTo>
                                <a:pt x="26" y="17"/>
                              </a:lnTo>
                              <a:lnTo>
                                <a:pt x="20" y="16"/>
                              </a:lnTo>
                              <a:lnTo>
                                <a:pt x="17" y="13"/>
                              </a:lnTo>
                              <a:lnTo>
                                <a:pt x="13" y="11"/>
                              </a:lnTo>
                              <a:lnTo>
                                <a:pt x="12" y="7"/>
                              </a:lnTo>
                              <a:lnTo>
                                <a:pt x="11" y="2"/>
                              </a:lnTo>
                              <a:lnTo>
                                <a:pt x="10" y="0"/>
                              </a:lnTo>
                              <a:lnTo>
                                <a:pt x="3" y="0"/>
                              </a:lnTo>
                              <a:lnTo>
                                <a:pt x="3" y="4"/>
                              </a:lnTo>
                              <a:lnTo>
                                <a:pt x="3" y="13"/>
                              </a:lnTo>
                              <a:lnTo>
                                <a:pt x="3" y="23"/>
                              </a:lnTo>
                              <a:lnTo>
                                <a:pt x="3" y="33"/>
                              </a:lnTo>
                              <a:lnTo>
                                <a:pt x="2" y="42"/>
                              </a:lnTo>
                              <a:lnTo>
                                <a:pt x="1" y="55"/>
                              </a:lnTo>
                              <a:lnTo>
                                <a:pt x="1" y="65"/>
                              </a:lnTo>
                              <a:lnTo>
                                <a:pt x="0" y="70"/>
                              </a:lnTo>
                              <a:lnTo>
                                <a:pt x="6" y="70"/>
                              </a:lnTo>
                              <a:lnTo>
                                <a:pt x="7" y="67"/>
                              </a:lnTo>
                              <a:lnTo>
                                <a:pt x="8" y="62"/>
                              </a:lnTo>
                              <a:lnTo>
                                <a:pt x="11" y="56"/>
                              </a:lnTo>
                              <a:lnTo>
                                <a:pt x="14" y="52"/>
                              </a:lnTo>
                              <a:lnTo>
                                <a:pt x="20" y="51"/>
                              </a:lnTo>
                              <a:lnTo>
                                <a:pt x="27" y="50"/>
                              </a:lnTo>
                              <a:lnTo>
                                <a:pt x="36" y="48"/>
                              </a:lnTo>
                              <a:lnTo>
                                <a:pt x="44" y="50"/>
                              </a:lnTo>
                              <a:lnTo>
                                <a:pt x="52" y="50"/>
                              </a:lnTo>
                              <a:lnTo>
                                <a:pt x="60" y="50"/>
                              </a:lnTo>
                              <a:lnTo>
                                <a:pt x="65" y="51"/>
                              </a:lnTo>
                              <a:lnTo>
                                <a:pt x="68" y="52"/>
                              </a:lnTo>
                              <a:lnTo>
                                <a:pt x="71" y="58"/>
                              </a:lnTo>
                              <a:lnTo>
                                <a:pt x="73" y="61"/>
                              </a:lnTo>
                              <a:lnTo>
                                <a:pt x="79" y="61"/>
                              </a:lnTo>
                              <a:lnTo>
                                <a:pt x="79" y="58"/>
                              </a:lnTo>
                              <a:lnTo>
                                <a:pt x="80" y="48"/>
                              </a:lnTo>
                              <a:lnTo>
                                <a:pt x="80" y="38"/>
                              </a:lnTo>
                              <a:lnTo>
                                <a:pt x="81" y="27"/>
                              </a:lnTo>
                              <a:lnTo>
                                <a:pt x="83" y="11"/>
                              </a:lnTo>
                              <a:lnTo>
                                <a:pt x="8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13"/>
                      <wps:cNvSpPr>
                        <a:spLocks/>
                      </wps:cNvSpPr>
                      <wps:spPr bwMode="auto">
                        <a:xfrm>
                          <a:off x="1183640" y="756920"/>
                          <a:ext cx="54610" cy="70485"/>
                        </a:xfrm>
                        <a:custGeom>
                          <a:avLst/>
                          <a:gdLst>
                            <a:gd name="T0" fmla="*/ 59 w 86"/>
                            <a:gd name="T1" fmla="*/ 36 h 111"/>
                            <a:gd name="T2" fmla="*/ 77 w 86"/>
                            <a:gd name="T3" fmla="*/ 39 h 111"/>
                            <a:gd name="T4" fmla="*/ 82 w 86"/>
                            <a:gd name="T5" fmla="*/ 39 h 111"/>
                            <a:gd name="T6" fmla="*/ 82 w 86"/>
                            <a:gd name="T7" fmla="*/ 28 h 111"/>
                            <a:gd name="T8" fmla="*/ 84 w 86"/>
                            <a:gd name="T9" fmla="*/ 13 h 111"/>
                            <a:gd name="T10" fmla="*/ 85 w 86"/>
                            <a:gd name="T11" fmla="*/ 5 h 111"/>
                            <a:gd name="T12" fmla="*/ 86 w 86"/>
                            <a:gd name="T13" fmla="*/ 0 h 111"/>
                            <a:gd name="T14" fmla="*/ 79 w 86"/>
                            <a:gd name="T15" fmla="*/ 0 h 111"/>
                            <a:gd name="T16" fmla="*/ 79 w 86"/>
                            <a:gd name="T17" fmla="*/ 1 h 111"/>
                            <a:gd name="T18" fmla="*/ 78 w 86"/>
                            <a:gd name="T19" fmla="*/ 3 h 111"/>
                            <a:gd name="T20" fmla="*/ 75 w 86"/>
                            <a:gd name="T21" fmla="*/ 7 h 111"/>
                            <a:gd name="T22" fmla="*/ 69 w 86"/>
                            <a:gd name="T23" fmla="*/ 9 h 111"/>
                            <a:gd name="T24" fmla="*/ 62 w 86"/>
                            <a:gd name="T25" fmla="*/ 10 h 111"/>
                            <a:gd name="T26" fmla="*/ 55 w 86"/>
                            <a:gd name="T27" fmla="*/ 11 h 111"/>
                            <a:gd name="T28" fmla="*/ 47 w 86"/>
                            <a:gd name="T29" fmla="*/ 14 h 111"/>
                            <a:gd name="T30" fmla="*/ 34 w 86"/>
                            <a:gd name="T31" fmla="*/ 18 h 111"/>
                            <a:gd name="T32" fmla="*/ 20 w 86"/>
                            <a:gd name="T33" fmla="*/ 23 h 111"/>
                            <a:gd name="T34" fmla="*/ 10 w 86"/>
                            <a:gd name="T35" fmla="*/ 29 h 111"/>
                            <a:gd name="T36" fmla="*/ 4 w 86"/>
                            <a:gd name="T37" fmla="*/ 33 h 111"/>
                            <a:gd name="T38" fmla="*/ 0 w 86"/>
                            <a:gd name="T39" fmla="*/ 35 h 111"/>
                            <a:gd name="T40" fmla="*/ 4 w 86"/>
                            <a:gd name="T41" fmla="*/ 38 h 111"/>
                            <a:gd name="T42" fmla="*/ 10 w 86"/>
                            <a:gd name="T43" fmla="*/ 48 h 111"/>
                            <a:gd name="T44" fmla="*/ 20 w 86"/>
                            <a:gd name="T45" fmla="*/ 59 h 111"/>
                            <a:gd name="T46" fmla="*/ 34 w 86"/>
                            <a:gd name="T47" fmla="*/ 72 h 111"/>
                            <a:gd name="T48" fmla="*/ 47 w 86"/>
                            <a:gd name="T49" fmla="*/ 82 h 111"/>
                            <a:gd name="T50" fmla="*/ 55 w 86"/>
                            <a:gd name="T51" fmla="*/ 89 h 111"/>
                            <a:gd name="T52" fmla="*/ 60 w 86"/>
                            <a:gd name="T53" fmla="*/ 94 h 111"/>
                            <a:gd name="T54" fmla="*/ 62 w 86"/>
                            <a:gd name="T55" fmla="*/ 98 h 111"/>
                            <a:gd name="T56" fmla="*/ 64 w 86"/>
                            <a:gd name="T57" fmla="*/ 104 h 111"/>
                            <a:gd name="T58" fmla="*/ 65 w 86"/>
                            <a:gd name="T59" fmla="*/ 109 h 111"/>
                            <a:gd name="T60" fmla="*/ 68 w 86"/>
                            <a:gd name="T61" fmla="*/ 111 h 111"/>
                            <a:gd name="T62" fmla="*/ 70 w 86"/>
                            <a:gd name="T63" fmla="*/ 100 h 111"/>
                            <a:gd name="T64" fmla="*/ 74 w 86"/>
                            <a:gd name="T65" fmla="*/ 81 h 111"/>
                            <a:gd name="T66" fmla="*/ 77 w 86"/>
                            <a:gd name="T67" fmla="*/ 66 h 111"/>
                            <a:gd name="T68" fmla="*/ 79 w 86"/>
                            <a:gd name="T69" fmla="*/ 60 h 111"/>
                            <a:gd name="T70" fmla="*/ 73 w 86"/>
                            <a:gd name="T71" fmla="*/ 59 h 111"/>
                            <a:gd name="T72" fmla="*/ 73 w 86"/>
                            <a:gd name="T73" fmla="*/ 60 h 111"/>
                            <a:gd name="T74" fmla="*/ 70 w 86"/>
                            <a:gd name="T75" fmla="*/ 61 h 111"/>
                            <a:gd name="T76" fmla="*/ 66 w 86"/>
                            <a:gd name="T77" fmla="*/ 62 h 111"/>
                            <a:gd name="T78" fmla="*/ 60 w 86"/>
                            <a:gd name="T79" fmla="*/ 61 h 111"/>
                            <a:gd name="T80" fmla="*/ 54 w 86"/>
                            <a:gd name="T81" fmla="*/ 59 h 111"/>
                            <a:gd name="T82" fmla="*/ 47 w 86"/>
                            <a:gd name="T83" fmla="*/ 56 h 111"/>
                            <a:gd name="T84" fmla="*/ 38 w 86"/>
                            <a:gd name="T85" fmla="*/ 53 h 111"/>
                            <a:gd name="T86" fmla="*/ 30 w 86"/>
                            <a:gd name="T87" fmla="*/ 48 h 111"/>
                            <a:gd name="T88" fmla="*/ 19 w 86"/>
                            <a:gd name="T89" fmla="*/ 39 h 111"/>
                            <a:gd name="T90" fmla="*/ 18 w 86"/>
                            <a:gd name="T91" fmla="*/ 38 h 111"/>
                            <a:gd name="T92" fmla="*/ 23 w 86"/>
                            <a:gd name="T93" fmla="*/ 37 h 111"/>
                            <a:gd name="T94" fmla="*/ 32 w 86"/>
                            <a:gd name="T95" fmla="*/ 36 h 111"/>
                            <a:gd name="T96" fmla="*/ 45 w 86"/>
                            <a:gd name="T97" fmla="*/ 35 h 111"/>
                            <a:gd name="T98" fmla="*/ 59 w 86"/>
                            <a:gd name="T99" fmla="*/ 36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86" h="111">
                              <a:moveTo>
                                <a:pt x="59" y="36"/>
                              </a:moveTo>
                              <a:lnTo>
                                <a:pt x="77" y="39"/>
                              </a:lnTo>
                              <a:lnTo>
                                <a:pt x="82" y="39"/>
                              </a:lnTo>
                              <a:lnTo>
                                <a:pt x="82" y="28"/>
                              </a:lnTo>
                              <a:lnTo>
                                <a:pt x="84" y="13"/>
                              </a:lnTo>
                              <a:lnTo>
                                <a:pt x="85" y="5"/>
                              </a:lnTo>
                              <a:lnTo>
                                <a:pt x="86" y="0"/>
                              </a:lnTo>
                              <a:lnTo>
                                <a:pt x="79" y="0"/>
                              </a:lnTo>
                              <a:lnTo>
                                <a:pt x="79" y="1"/>
                              </a:lnTo>
                              <a:lnTo>
                                <a:pt x="78" y="3"/>
                              </a:lnTo>
                              <a:lnTo>
                                <a:pt x="75" y="7"/>
                              </a:lnTo>
                              <a:lnTo>
                                <a:pt x="69" y="9"/>
                              </a:lnTo>
                              <a:lnTo>
                                <a:pt x="62" y="10"/>
                              </a:lnTo>
                              <a:lnTo>
                                <a:pt x="55" y="11"/>
                              </a:lnTo>
                              <a:lnTo>
                                <a:pt x="47" y="14"/>
                              </a:lnTo>
                              <a:lnTo>
                                <a:pt x="34" y="18"/>
                              </a:lnTo>
                              <a:lnTo>
                                <a:pt x="20" y="23"/>
                              </a:lnTo>
                              <a:lnTo>
                                <a:pt x="10" y="29"/>
                              </a:lnTo>
                              <a:lnTo>
                                <a:pt x="4" y="33"/>
                              </a:lnTo>
                              <a:lnTo>
                                <a:pt x="0" y="35"/>
                              </a:lnTo>
                              <a:lnTo>
                                <a:pt x="4" y="38"/>
                              </a:lnTo>
                              <a:lnTo>
                                <a:pt x="10" y="48"/>
                              </a:lnTo>
                              <a:lnTo>
                                <a:pt x="20" y="59"/>
                              </a:lnTo>
                              <a:lnTo>
                                <a:pt x="34" y="72"/>
                              </a:lnTo>
                              <a:lnTo>
                                <a:pt x="47" y="82"/>
                              </a:lnTo>
                              <a:lnTo>
                                <a:pt x="55" y="89"/>
                              </a:lnTo>
                              <a:lnTo>
                                <a:pt x="60" y="94"/>
                              </a:lnTo>
                              <a:lnTo>
                                <a:pt x="62" y="98"/>
                              </a:lnTo>
                              <a:lnTo>
                                <a:pt x="64" y="104"/>
                              </a:lnTo>
                              <a:lnTo>
                                <a:pt x="65" y="109"/>
                              </a:lnTo>
                              <a:lnTo>
                                <a:pt x="68" y="111"/>
                              </a:lnTo>
                              <a:lnTo>
                                <a:pt x="70" y="100"/>
                              </a:lnTo>
                              <a:lnTo>
                                <a:pt x="74" y="81"/>
                              </a:lnTo>
                              <a:lnTo>
                                <a:pt x="77" y="66"/>
                              </a:lnTo>
                              <a:lnTo>
                                <a:pt x="79" y="60"/>
                              </a:lnTo>
                              <a:lnTo>
                                <a:pt x="73" y="59"/>
                              </a:lnTo>
                              <a:lnTo>
                                <a:pt x="73" y="60"/>
                              </a:lnTo>
                              <a:lnTo>
                                <a:pt x="70" y="61"/>
                              </a:lnTo>
                              <a:lnTo>
                                <a:pt x="66" y="62"/>
                              </a:lnTo>
                              <a:lnTo>
                                <a:pt x="60" y="61"/>
                              </a:lnTo>
                              <a:lnTo>
                                <a:pt x="54" y="59"/>
                              </a:lnTo>
                              <a:lnTo>
                                <a:pt x="47" y="56"/>
                              </a:lnTo>
                              <a:lnTo>
                                <a:pt x="38" y="53"/>
                              </a:lnTo>
                              <a:lnTo>
                                <a:pt x="30" y="48"/>
                              </a:lnTo>
                              <a:lnTo>
                                <a:pt x="19" y="39"/>
                              </a:lnTo>
                              <a:lnTo>
                                <a:pt x="18" y="38"/>
                              </a:lnTo>
                              <a:lnTo>
                                <a:pt x="23" y="37"/>
                              </a:lnTo>
                              <a:lnTo>
                                <a:pt x="32" y="36"/>
                              </a:lnTo>
                              <a:lnTo>
                                <a:pt x="45" y="35"/>
                              </a:lnTo>
                              <a:lnTo>
                                <a:pt x="59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14"/>
                      <wps:cNvSpPr>
                        <a:spLocks noEditPoints="1"/>
                      </wps:cNvSpPr>
                      <wps:spPr bwMode="auto">
                        <a:xfrm>
                          <a:off x="1165860" y="814705"/>
                          <a:ext cx="55880" cy="53975"/>
                        </a:xfrm>
                        <a:custGeom>
                          <a:avLst/>
                          <a:gdLst>
                            <a:gd name="T0" fmla="*/ 69 w 88"/>
                            <a:gd name="T1" fmla="*/ 61 h 85"/>
                            <a:gd name="T2" fmla="*/ 63 w 88"/>
                            <a:gd name="T3" fmla="*/ 62 h 85"/>
                            <a:gd name="T4" fmla="*/ 59 w 88"/>
                            <a:gd name="T5" fmla="*/ 60 h 85"/>
                            <a:gd name="T6" fmla="*/ 55 w 88"/>
                            <a:gd name="T7" fmla="*/ 52 h 85"/>
                            <a:gd name="T8" fmla="*/ 56 w 88"/>
                            <a:gd name="T9" fmla="*/ 46 h 85"/>
                            <a:gd name="T10" fmla="*/ 59 w 88"/>
                            <a:gd name="T11" fmla="*/ 38 h 85"/>
                            <a:gd name="T12" fmla="*/ 65 w 88"/>
                            <a:gd name="T13" fmla="*/ 35 h 85"/>
                            <a:gd name="T14" fmla="*/ 75 w 88"/>
                            <a:gd name="T15" fmla="*/ 40 h 85"/>
                            <a:gd name="T16" fmla="*/ 78 w 88"/>
                            <a:gd name="T17" fmla="*/ 44 h 85"/>
                            <a:gd name="T18" fmla="*/ 79 w 88"/>
                            <a:gd name="T19" fmla="*/ 49 h 85"/>
                            <a:gd name="T20" fmla="*/ 76 w 88"/>
                            <a:gd name="T21" fmla="*/ 54 h 85"/>
                            <a:gd name="T22" fmla="*/ 44 w 88"/>
                            <a:gd name="T23" fmla="*/ 49 h 85"/>
                            <a:gd name="T24" fmla="*/ 37 w 88"/>
                            <a:gd name="T25" fmla="*/ 52 h 85"/>
                            <a:gd name="T26" fmla="*/ 32 w 88"/>
                            <a:gd name="T27" fmla="*/ 52 h 85"/>
                            <a:gd name="T28" fmla="*/ 27 w 88"/>
                            <a:gd name="T29" fmla="*/ 51 h 85"/>
                            <a:gd name="T30" fmla="*/ 18 w 88"/>
                            <a:gd name="T31" fmla="*/ 46 h 85"/>
                            <a:gd name="T32" fmla="*/ 15 w 88"/>
                            <a:gd name="T33" fmla="*/ 41 h 85"/>
                            <a:gd name="T34" fmla="*/ 16 w 88"/>
                            <a:gd name="T35" fmla="*/ 33 h 85"/>
                            <a:gd name="T36" fmla="*/ 22 w 88"/>
                            <a:gd name="T37" fmla="*/ 27 h 85"/>
                            <a:gd name="T38" fmla="*/ 32 w 88"/>
                            <a:gd name="T39" fmla="*/ 25 h 85"/>
                            <a:gd name="T40" fmla="*/ 42 w 88"/>
                            <a:gd name="T41" fmla="*/ 29 h 85"/>
                            <a:gd name="T42" fmla="*/ 47 w 88"/>
                            <a:gd name="T43" fmla="*/ 35 h 85"/>
                            <a:gd name="T44" fmla="*/ 47 w 88"/>
                            <a:gd name="T45" fmla="*/ 44 h 85"/>
                            <a:gd name="T46" fmla="*/ 44 w 88"/>
                            <a:gd name="T47" fmla="*/ 49 h 85"/>
                            <a:gd name="T48" fmla="*/ 76 w 88"/>
                            <a:gd name="T49" fmla="*/ 11 h 85"/>
                            <a:gd name="T50" fmla="*/ 62 w 88"/>
                            <a:gd name="T51" fmla="*/ 3 h 85"/>
                            <a:gd name="T52" fmla="*/ 45 w 88"/>
                            <a:gd name="T53" fmla="*/ 0 h 85"/>
                            <a:gd name="T54" fmla="*/ 28 w 88"/>
                            <a:gd name="T55" fmla="*/ 3 h 85"/>
                            <a:gd name="T56" fmla="*/ 15 w 88"/>
                            <a:gd name="T57" fmla="*/ 11 h 85"/>
                            <a:gd name="T58" fmla="*/ 7 w 88"/>
                            <a:gd name="T59" fmla="*/ 23 h 85"/>
                            <a:gd name="T60" fmla="*/ 5 w 88"/>
                            <a:gd name="T61" fmla="*/ 41 h 85"/>
                            <a:gd name="T62" fmla="*/ 5 w 88"/>
                            <a:gd name="T63" fmla="*/ 55 h 85"/>
                            <a:gd name="T64" fmla="*/ 1 w 88"/>
                            <a:gd name="T65" fmla="*/ 63 h 85"/>
                            <a:gd name="T66" fmla="*/ 4 w 88"/>
                            <a:gd name="T67" fmla="*/ 67 h 85"/>
                            <a:gd name="T68" fmla="*/ 13 w 88"/>
                            <a:gd name="T69" fmla="*/ 60 h 85"/>
                            <a:gd name="T70" fmla="*/ 25 w 88"/>
                            <a:gd name="T71" fmla="*/ 58 h 85"/>
                            <a:gd name="T72" fmla="*/ 32 w 88"/>
                            <a:gd name="T73" fmla="*/ 59 h 85"/>
                            <a:gd name="T74" fmla="*/ 45 w 88"/>
                            <a:gd name="T75" fmla="*/ 63 h 85"/>
                            <a:gd name="T76" fmla="*/ 59 w 88"/>
                            <a:gd name="T77" fmla="*/ 67 h 85"/>
                            <a:gd name="T78" fmla="*/ 62 w 88"/>
                            <a:gd name="T79" fmla="*/ 69 h 85"/>
                            <a:gd name="T80" fmla="*/ 67 w 88"/>
                            <a:gd name="T81" fmla="*/ 82 h 85"/>
                            <a:gd name="T82" fmla="*/ 74 w 88"/>
                            <a:gd name="T83" fmla="*/ 85 h 85"/>
                            <a:gd name="T84" fmla="*/ 74 w 88"/>
                            <a:gd name="T85" fmla="*/ 78 h 85"/>
                            <a:gd name="T86" fmla="*/ 76 w 88"/>
                            <a:gd name="T87" fmla="*/ 70 h 85"/>
                            <a:gd name="T88" fmla="*/ 84 w 88"/>
                            <a:gd name="T89" fmla="*/ 57 h 85"/>
                            <a:gd name="T90" fmla="*/ 88 w 88"/>
                            <a:gd name="T91" fmla="*/ 47 h 85"/>
                            <a:gd name="T92" fmla="*/ 88 w 88"/>
                            <a:gd name="T93" fmla="*/ 38 h 85"/>
                            <a:gd name="T94" fmla="*/ 86 w 88"/>
                            <a:gd name="T95" fmla="*/ 28 h 85"/>
                            <a:gd name="T96" fmla="*/ 81 w 88"/>
                            <a:gd name="T97" fmla="*/ 17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8" h="85">
                              <a:moveTo>
                                <a:pt x="74" y="58"/>
                              </a:moveTo>
                              <a:lnTo>
                                <a:pt x="69" y="61"/>
                              </a:lnTo>
                              <a:lnTo>
                                <a:pt x="66" y="62"/>
                              </a:lnTo>
                              <a:lnTo>
                                <a:pt x="63" y="62"/>
                              </a:lnTo>
                              <a:lnTo>
                                <a:pt x="62" y="62"/>
                              </a:lnTo>
                              <a:lnTo>
                                <a:pt x="59" y="60"/>
                              </a:lnTo>
                              <a:lnTo>
                                <a:pt x="56" y="55"/>
                              </a:lnTo>
                              <a:lnTo>
                                <a:pt x="55" y="52"/>
                              </a:lnTo>
                              <a:lnTo>
                                <a:pt x="55" y="49"/>
                              </a:lnTo>
                              <a:lnTo>
                                <a:pt x="56" y="46"/>
                              </a:lnTo>
                              <a:lnTo>
                                <a:pt x="57" y="41"/>
                              </a:lnTo>
                              <a:lnTo>
                                <a:pt x="59" y="38"/>
                              </a:lnTo>
                              <a:lnTo>
                                <a:pt x="61" y="35"/>
                              </a:lnTo>
                              <a:lnTo>
                                <a:pt x="65" y="35"/>
                              </a:lnTo>
                              <a:lnTo>
                                <a:pt x="72" y="38"/>
                              </a:lnTo>
                              <a:lnTo>
                                <a:pt x="75" y="40"/>
                              </a:lnTo>
                              <a:lnTo>
                                <a:pt x="77" y="42"/>
                              </a:lnTo>
                              <a:lnTo>
                                <a:pt x="78" y="44"/>
                              </a:lnTo>
                              <a:lnTo>
                                <a:pt x="79" y="47"/>
                              </a:lnTo>
                              <a:lnTo>
                                <a:pt x="79" y="49"/>
                              </a:lnTo>
                              <a:lnTo>
                                <a:pt x="78" y="52"/>
                              </a:lnTo>
                              <a:lnTo>
                                <a:pt x="76" y="54"/>
                              </a:lnTo>
                              <a:lnTo>
                                <a:pt x="74" y="58"/>
                              </a:lnTo>
                              <a:close/>
                              <a:moveTo>
                                <a:pt x="44" y="49"/>
                              </a:moveTo>
                              <a:lnTo>
                                <a:pt x="41" y="51"/>
                              </a:lnTo>
                              <a:lnTo>
                                <a:pt x="37" y="52"/>
                              </a:lnTo>
                              <a:lnTo>
                                <a:pt x="34" y="52"/>
                              </a:lnTo>
                              <a:lnTo>
                                <a:pt x="32" y="52"/>
                              </a:lnTo>
                              <a:lnTo>
                                <a:pt x="31" y="52"/>
                              </a:lnTo>
                              <a:lnTo>
                                <a:pt x="27" y="51"/>
                              </a:lnTo>
                              <a:lnTo>
                                <a:pt x="23" y="50"/>
                              </a:lnTo>
                              <a:lnTo>
                                <a:pt x="18" y="46"/>
                              </a:lnTo>
                              <a:lnTo>
                                <a:pt x="16" y="44"/>
                              </a:lnTo>
                              <a:lnTo>
                                <a:pt x="15" y="41"/>
                              </a:lnTo>
                              <a:lnTo>
                                <a:pt x="15" y="37"/>
                              </a:lnTo>
                              <a:lnTo>
                                <a:pt x="16" y="33"/>
                              </a:lnTo>
                              <a:lnTo>
                                <a:pt x="18" y="30"/>
                              </a:lnTo>
                              <a:lnTo>
                                <a:pt x="22" y="27"/>
                              </a:lnTo>
                              <a:lnTo>
                                <a:pt x="26" y="26"/>
                              </a:lnTo>
                              <a:lnTo>
                                <a:pt x="32" y="25"/>
                              </a:lnTo>
                              <a:lnTo>
                                <a:pt x="38" y="26"/>
                              </a:lnTo>
                              <a:lnTo>
                                <a:pt x="42" y="29"/>
                              </a:lnTo>
                              <a:lnTo>
                                <a:pt x="45" y="32"/>
                              </a:lnTo>
                              <a:lnTo>
                                <a:pt x="47" y="35"/>
                              </a:lnTo>
                              <a:lnTo>
                                <a:pt x="47" y="40"/>
                              </a:lnTo>
                              <a:lnTo>
                                <a:pt x="47" y="44"/>
                              </a:lnTo>
                              <a:lnTo>
                                <a:pt x="46" y="47"/>
                              </a:lnTo>
                              <a:lnTo>
                                <a:pt x="44" y="49"/>
                              </a:lnTo>
                              <a:close/>
                              <a:moveTo>
                                <a:pt x="81" y="17"/>
                              </a:moveTo>
                              <a:lnTo>
                                <a:pt x="76" y="11"/>
                              </a:lnTo>
                              <a:lnTo>
                                <a:pt x="69" y="6"/>
                              </a:lnTo>
                              <a:lnTo>
                                <a:pt x="62" y="3"/>
                              </a:lnTo>
                              <a:lnTo>
                                <a:pt x="55" y="1"/>
                              </a:lnTo>
                              <a:lnTo>
                                <a:pt x="45" y="0"/>
                              </a:lnTo>
                              <a:lnTo>
                                <a:pt x="37" y="1"/>
                              </a:lnTo>
                              <a:lnTo>
                                <a:pt x="28" y="3"/>
                              </a:lnTo>
                              <a:lnTo>
                                <a:pt x="21" y="7"/>
                              </a:lnTo>
                              <a:lnTo>
                                <a:pt x="15" y="11"/>
                              </a:lnTo>
                              <a:lnTo>
                                <a:pt x="11" y="18"/>
                              </a:lnTo>
                              <a:lnTo>
                                <a:pt x="7" y="23"/>
                              </a:lnTo>
                              <a:lnTo>
                                <a:pt x="6" y="29"/>
                              </a:lnTo>
                              <a:lnTo>
                                <a:pt x="5" y="41"/>
                              </a:lnTo>
                              <a:lnTo>
                                <a:pt x="5" y="49"/>
                              </a:lnTo>
                              <a:lnTo>
                                <a:pt x="5" y="55"/>
                              </a:lnTo>
                              <a:lnTo>
                                <a:pt x="3" y="60"/>
                              </a:lnTo>
                              <a:lnTo>
                                <a:pt x="1" y="63"/>
                              </a:lnTo>
                              <a:lnTo>
                                <a:pt x="0" y="64"/>
                              </a:lnTo>
                              <a:lnTo>
                                <a:pt x="4" y="67"/>
                              </a:lnTo>
                              <a:lnTo>
                                <a:pt x="5" y="65"/>
                              </a:lnTo>
                              <a:lnTo>
                                <a:pt x="13" y="60"/>
                              </a:lnTo>
                              <a:lnTo>
                                <a:pt x="19" y="58"/>
                              </a:lnTo>
                              <a:lnTo>
                                <a:pt x="25" y="58"/>
                              </a:lnTo>
                              <a:lnTo>
                                <a:pt x="29" y="59"/>
                              </a:lnTo>
                              <a:lnTo>
                                <a:pt x="32" y="59"/>
                              </a:lnTo>
                              <a:lnTo>
                                <a:pt x="35" y="60"/>
                              </a:lnTo>
                              <a:lnTo>
                                <a:pt x="45" y="63"/>
                              </a:lnTo>
                              <a:lnTo>
                                <a:pt x="54" y="65"/>
                              </a:lnTo>
                              <a:lnTo>
                                <a:pt x="59" y="67"/>
                              </a:lnTo>
                              <a:lnTo>
                                <a:pt x="58" y="67"/>
                              </a:lnTo>
                              <a:lnTo>
                                <a:pt x="62" y="69"/>
                              </a:lnTo>
                              <a:lnTo>
                                <a:pt x="66" y="74"/>
                              </a:lnTo>
                              <a:lnTo>
                                <a:pt x="67" y="82"/>
                              </a:lnTo>
                              <a:lnTo>
                                <a:pt x="67" y="85"/>
                              </a:lnTo>
                              <a:lnTo>
                                <a:pt x="74" y="85"/>
                              </a:lnTo>
                              <a:lnTo>
                                <a:pt x="74" y="83"/>
                              </a:lnTo>
                              <a:lnTo>
                                <a:pt x="74" y="78"/>
                              </a:lnTo>
                              <a:lnTo>
                                <a:pt x="74" y="74"/>
                              </a:lnTo>
                              <a:lnTo>
                                <a:pt x="76" y="70"/>
                              </a:lnTo>
                              <a:lnTo>
                                <a:pt x="79" y="64"/>
                              </a:lnTo>
                              <a:lnTo>
                                <a:pt x="84" y="57"/>
                              </a:lnTo>
                              <a:lnTo>
                                <a:pt x="86" y="51"/>
                              </a:lnTo>
                              <a:lnTo>
                                <a:pt x="88" y="47"/>
                              </a:lnTo>
                              <a:lnTo>
                                <a:pt x="88" y="43"/>
                              </a:lnTo>
                              <a:lnTo>
                                <a:pt x="88" y="38"/>
                              </a:lnTo>
                              <a:lnTo>
                                <a:pt x="88" y="33"/>
                              </a:lnTo>
                              <a:lnTo>
                                <a:pt x="86" y="28"/>
                              </a:lnTo>
                              <a:lnTo>
                                <a:pt x="84" y="23"/>
                              </a:lnTo>
                              <a:lnTo>
                                <a:pt x="81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15"/>
                      <wps:cNvSpPr>
                        <a:spLocks noEditPoints="1"/>
                      </wps:cNvSpPr>
                      <wps:spPr bwMode="auto">
                        <a:xfrm>
                          <a:off x="1142365" y="856615"/>
                          <a:ext cx="66040" cy="62865"/>
                        </a:xfrm>
                        <a:custGeom>
                          <a:avLst/>
                          <a:gdLst>
                            <a:gd name="T0" fmla="*/ 62 w 104"/>
                            <a:gd name="T1" fmla="*/ 49 h 99"/>
                            <a:gd name="T2" fmla="*/ 86 w 104"/>
                            <a:gd name="T3" fmla="*/ 58 h 99"/>
                            <a:gd name="T4" fmla="*/ 86 w 104"/>
                            <a:gd name="T5" fmla="*/ 66 h 99"/>
                            <a:gd name="T6" fmla="*/ 83 w 104"/>
                            <a:gd name="T7" fmla="*/ 74 h 99"/>
                            <a:gd name="T8" fmla="*/ 77 w 104"/>
                            <a:gd name="T9" fmla="*/ 78 h 99"/>
                            <a:gd name="T10" fmla="*/ 66 w 104"/>
                            <a:gd name="T11" fmla="*/ 78 h 99"/>
                            <a:gd name="T12" fmla="*/ 59 w 104"/>
                            <a:gd name="T13" fmla="*/ 73 h 99"/>
                            <a:gd name="T14" fmla="*/ 55 w 104"/>
                            <a:gd name="T15" fmla="*/ 66 h 99"/>
                            <a:gd name="T16" fmla="*/ 56 w 104"/>
                            <a:gd name="T17" fmla="*/ 58 h 99"/>
                            <a:gd name="T18" fmla="*/ 62 w 104"/>
                            <a:gd name="T19" fmla="*/ 99 h 99"/>
                            <a:gd name="T20" fmla="*/ 73 w 104"/>
                            <a:gd name="T21" fmla="*/ 97 h 99"/>
                            <a:gd name="T22" fmla="*/ 82 w 104"/>
                            <a:gd name="T23" fmla="*/ 89 h 99"/>
                            <a:gd name="T24" fmla="*/ 89 w 104"/>
                            <a:gd name="T25" fmla="*/ 79 h 99"/>
                            <a:gd name="T26" fmla="*/ 96 w 104"/>
                            <a:gd name="T27" fmla="*/ 54 h 99"/>
                            <a:gd name="T28" fmla="*/ 102 w 104"/>
                            <a:gd name="T29" fmla="*/ 35 h 99"/>
                            <a:gd name="T30" fmla="*/ 99 w 104"/>
                            <a:gd name="T31" fmla="*/ 29 h 99"/>
                            <a:gd name="T32" fmla="*/ 96 w 104"/>
                            <a:gd name="T33" fmla="*/ 34 h 99"/>
                            <a:gd name="T34" fmla="*/ 92 w 104"/>
                            <a:gd name="T35" fmla="*/ 36 h 99"/>
                            <a:gd name="T36" fmla="*/ 86 w 104"/>
                            <a:gd name="T37" fmla="*/ 37 h 99"/>
                            <a:gd name="T38" fmla="*/ 68 w 104"/>
                            <a:gd name="T39" fmla="*/ 28 h 99"/>
                            <a:gd name="T40" fmla="*/ 51 w 104"/>
                            <a:gd name="T41" fmla="*/ 20 h 99"/>
                            <a:gd name="T42" fmla="*/ 39 w 104"/>
                            <a:gd name="T43" fmla="*/ 12 h 99"/>
                            <a:gd name="T44" fmla="*/ 39 w 104"/>
                            <a:gd name="T45" fmla="*/ 3 h 99"/>
                            <a:gd name="T46" fmla="*/ 31 w 104"/>
                            <a:gd name="T47" fmla="*/ 7 h 99"/>
                            <a:gd name="T48" fmla="*/ 19 w 104"/>
                            <a:gd name="T49" fmla="*/ 27 h 99"/>
                            <a:gd name="T50" fmla="*/ 18 w 104"/>
                            <a:gd name="T51" fmla="*/ 38 h 99"/>
                            <a:gd name="T52" fmla="*/ 21 w 104"/>
                            <a:gd name="T53" fmla="*/ 36 h 99"/>
                            <a:gd name="T54" fmla="*/ 28 w 104"/>
                            <a:gd name="T55" fmla="*/ 37 h 99"/>
                            <a:gd name="T56" fmla="*/ 53 w 104"/>
                            <a:gd name="T57" fmla="*/ 47 h 99"/>
                            <a:gd name="T58" fmla="*/ 50 w 104"/>
                            <a:gd name="T59" fmla="*/ 54 h 99"/>
                            <a:gd name="T60" fmla="*/ 46 w 104"/>
                            <a:gd name="T61" fmla="*/ 57 h 99"/>
                            <a:gd name="T62" fmla="*/ 40 w 104"/>
                            <a:gd name="T63" fmla="*/ 60 h 99"/>
                            <a:gd name="T64" fmla="*/ 21 w 104"/>
                            <a:gd name="T65" fmla="*/ 55 h 99"/>
                            <a:gd name="T66" fmla="*/ 15 w 104"/>
                            <a:gd name="T67" fmla="*/ 57 h 99"/>
                            <a:gd name="T68" fmla="*/ 10 w 104"/>
                            <a:gd name="T69" fmla="*/ 60 h 99"/>
                            <a:gd name="T70" fmla="*/ 3 w 104"/>
                            <a:gd name="T71" fmla="*/ 68 h 99"/>
                            <a:gd name="T72" fmla="*/ 0 w 104"/>
                            <a:gd name="T73" fmla="*/ 78 h 99"/>
                            <a:gd name="T74" fmla="*/ 6 w 104"/>
                            <a:gd name="T75" fmla="*/ 77 h 99"/>
                            <a:gd name="T76" fmla="*/ 10 w 104"/>
                            <a:gd name="T77" fmla="*/ 73 h 99"/>
                            <a:gd name="T78" fmla="*/ 13 w 104"/>
                            <a:gd name="T79" fmla="*/ 70 h 99"/>
                            <a:gd name="T80" fmla="*/ 20 w 104"/>
                            <a:gd name="T81" fmla="*/ 75 h 99"/>
                            <a:gd name="T82" fmla="*/ 34 w 104"/>
                            <a:gd name="T83" fmla="*/ 78 h 99"/>
                            <a:gd name="T84" fmla="*/ 44 w 104"/>
                            <a:gd name="T85" fmla="*/ 73 h 99"/>
                            <a:gd name="T86" fmla="*/ 45 w 104"/>
                            <a:gd name="T87" fmla="*/ 75 h 99"/>
                            <a:gd name="T88" fmla="*/ 45 w 104"/>
                            <a:gd name="T89" fmla="*/ 87 h 99"/>
                            <a:gd name="T90" fmla="*/ 51 w 104"/>
                            <a:gd name="T91" fmla="*/ 96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4" h="99">
                              <a:moveTo>
                                <a:pt x="56" y="58"/>
                              </a:moveTo>
                              <a:lnTo>
                                <a:pt x="62" y="49"/>
                              </a:lnTo>
                              <a:lnTo>
                                <a:pt x="63" y="50"/>
                              </a:lnTo>
                              <a:lnTo>
                                <a:pt x="86" y="58"/>
                              </a:lnTo>
                              <a:lnTo>
                                <a:pt x="86" y="60"/>
                              </a:lnTo>
                              <a:lnTo>
                                <a:pt x="86" y="66"/>
                              </a:lnTo>
                              <a:lnTo>
                                <a:pt x="85" y="70"/>
                              </a:lnTo>
                              <a:lnTo>
                                <a:pt x="83" y="74"/>
                              </a:lnTo>
                              <a:lnTo>
                                <a:pt x="80" y="76"/>
                              </a:lnTo>
                              <a:lnTo>
                                <a:pt x="77" y="78"/>
                              </a:lnTo>
                              <a:lnTo>
                                <a:pt x="72" y="78"/>
                              </a:lnTo>
                              <a:lnTo>
                                <a:pt x="66" y="78"/>
                              </a:lnTo>
                              <a:lnTo>
                                <a:pt x="62" y="76"/>
                              </a:lnTo>
                              <a:lnTo>
                                <a:pt x="59" y="73"/>
                              </a:lnTo>
                              <a:lnTo>
                                <a:pt x="56" y="69"/>
                              </a:lnTo>
                              <a:lnTo>
                                <a:pt x="55" y="66"/>
                              </a:lnTo>
                              <a:lnTo>
                                <a:pt x="55" y="62"/>
                              </a:lnTo>
                              <a:lnTo>
                                <a:pt x="56" y="58"/>
                              </a:lnTo>
                              <a:close/>
                              <a:moveTo>
                                <a:pt x="56" y="98"/>
                              </a:moveTo>
                              <a:lnTo>
                                <a:pt x="62" y="99"/>
                              </a:lnTo>
                              <a:lnTo>
                                <a:pt x="68" y="99"/>
                              </a:lnTo>
                              <a:lnTo>
                                <a:pt x="73" y="97"/>
                              </a:lnTo>
                              <a:lnTo>
                                <a:pt x="78" y="94"/>
                              </a:lnTo>
                              <a:lnTo>
                                <a:pt x="82" y="89"/>
                              </a:lnTo>
                              <a:lnTo>
                                <a:pt x="85" y="84"/>
                              </a:lnTo>
                              <a:lnTo>
                                <a:pt x="89" y="79"/>
                              </a:lnTo>
                              <a:lnTo>
                                <a:pt x="91" y="73"/>
                              </a:lnTo>
                              <a:lnTo>
                                <a:pt x="96" y="54"/>
                              </a:lnTo>
                              <a:lnTo>
                                <a:pt x="99" y="43"/>
                              </a:lnTo>
                              <a:lnTo>
                                <a:pt x="102" y="35"/>
                              </a:lnTo>
                              <a:lnTo>
                                <a:pt x="104" y="32"/>
                              </a:lnTo>
                              <a:lnTo>
                                <a:pt x="99" y="29"/>
                              </a:lnTo>
                              <a:lnTo>
                                <a:pt x="98" y="30"/>
                              </a:lnTo>
                              <a:lnTo>
                                <a:pt x="96" y="34"/>
                              </a:lnTo>
                              <a:lnTo>
                                <a:pt x="94" y="35"/>
                              </a:lnTo>
                              <a:lnTo>
                                <a:pt x="92" y="36"/>
                              </a:lnTo>
                              <a:lnTo>
                                <a:pt x="90" y="37"/>
                              </a:lnTo>
                              <a:lnTo>
                                <a:pt x="86" y="37"/>
                              </a:lnTo>
                              <a:lnTo>
                                <a:pt x="78" y="34"/>
                              </a:lnTo>
                              <a:lnTo>
                                <a:pt x="68" y="28"/>
                              </a:lnTo>
                              <a:lnTo>
                                <a:pt x="58" y="23"/>
                              </a:lnTo>
                              <a:lnTo>
                                <a:pt x="51" y="20"/>
                              </a:lnTo>
                              <a:lnTo>
                                <a:pt x="43" y="16"/>
                              </a:lnTo>
                              <a:lnTo>
                                <a:pt x="39" y="12"/>
                              </a:lnTo>
                              <a:lnTo>
                                <a:pt x="39" y="5"/>
                              </a:lnTo>
                              <a:lnTo>
                                <a:pt x="39" y="3"/>
                              </a:lnTo>
                              <a:lnTo>
                                <a:pt x="35" y="0"/>
                              </a:lnTo>
                              <a:lnTo>
                                <a:pt x="31" y="7"/>
                              </a:lnTo>
                              <a:lnTo>
                                <a:pt x="24" y="17"/>
                              </a:lnTo>
                              <a:lnTo>
                                <a:pt x="19" y="27"/>
                              </a:lnTo>
                              <a:lnTo>
                                <a:pt x="15" y="35"/>
                              </a:lnTo>
                              <a:lnTo>
                                <a:pt x="18" y="38"/>
                              </a:lnTo>
                              <a:lnTo>
                                <a:pt x="19" y="37"/>
                              </a:lnTo>
                              <a:lnTo>
                                <a:pt x="21" y="36"/>
                              </a:lnTo>
                              <a:lnTo>
                                <a:pt x="23" y="36"/>
                              </a:lnTo>
                              <a:lnTo>
                                <a:pt x="28" y="37"/>
                              </a:lnTo>
                              <a:lnTo>
                                <a:pt x="42" y="43"/>
                              </a:lnTo>
                              <a:lnTo>
                                <a:pt x="53" y="47"/>
                              </a:lnTo>
                              <a:lnTo>
                                <a:pt x="52" y="49"/>
                              </a:lnTo>
                              <a:lnTo>
                                <a:pt x="50" y="54"/>
                              </a:lnTo>
                              <a:lnTo>
                                <a:pt x="49" y="56"/>
                              </a:lnTo>
                              <a:lnTo>
                                <a:pt x="46" y="57"/>
                              </a:lnTo>
                              <a:lnTo>
                                <a:pt x="43" y="59"/>
                              </a:lnTo>
                              <a:lnTo>
                                <a:pt x="40" y="60"/>
                              </a:lnTo>
                              <a:lnTo>
                                <a:pt x="31" y="58"/>
                              </a:lnTo>
                              <a:lnTo>
                                <a:pt x="21" y="55"/>
                              </a:lnTo>
                              <a:lnTo>
                                <a:pt x="18" y="56"/>
                              </a:lnTo>
                              <a:lnTo>
                                <a:pt x="15" y="57"/>
                              </a:lnTo>
                              <a:lnTo>
                                <a:pt x="12" y="58"/>
                              </a:lnTo>
                              <a:lnTo>
                                <a:pt x="10" y="60"/>
                              </a:lnTo>
                              <a:lnTo>
                                <a:pt x="6" y="64"/>
                              </a:lnTo>
                              <a:lnTo>
                                <a:pt x="3" y="68"/>
                              </a:lnTo>
                              <a:lnTo>
                                <a:pt x="1" y="75"/>
                              </a:lnTo>
                              <a:lnTo>
                                <a:pt x="0" y="78"/>
                              </a:lnTo>
                              <a:lnTo>
                                <a:pt x="5" y="79"/>
                              </a:lnTo>
                              <a:lnTo>
                                <a:pt x="6" y="77"/>
                              </a:lnTo>
                              <a:lnTo>
                                <a:pt x="8" y="74"/>
                              </a:lnTo>
                              <a:lnTo>
                                <a:pt x="10" y="73"/>
                              </a:lnTo>
                              <a:lnTo>
                                <a:pt x="11" y="72"/>
                              </a:lnTo>
                              <a:lnTo>
                                <a:pt x="13" y="70"/>
                              </a:lnTo>
                              <a:lnTo>
                                <a:pt x="15" y="70"/>
                              </a:lnTo>
                              <a:lnTo>
                                <a:pt x="20" y="75"/>
                              </a:lnTo>
                              <a:lnTo>
                                <a:pt x="28" y="79"/>
                              </a:lnTo>
                              <a:lnTo>
                                <a:pt x="34" y="78"/>
                              </a:lnTo>
                              <a:lnTo>
                                <a:pt x="40" y="76"/>
                              </a:lnTo>
                              <a:lnTo>
                                <a:pt x="44" y="73"/>
                              </a:lnTo>
                              <a:lnTo>
                                <a:pt x="46" y="72"/>
                              </a:lnTo>
                              <a:lnTo>
                                <a:pt x="45" y="75"/>
                              </a:lnTo>
                              <a:lnTo>
                                <a:pt x="45" y="83"/>
                              </a:lnTo>
                              <a:lnTo>
                                <a:pt x="45" y="87"/>
                              </a:lnTo>
                              <a:lnTo>
                                <a:pt x="48" y="92"/>
                              </a:lnTo>
                              <a:lnTo>
                                <a:pt x="51" y="96"/>
                              </a:lnTo>
                              <a:lnTo>
                                <a:pt x="56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16"/>
                      <wps:cNvSpPr>
                        <a:spLocks/>
                      </wps:cNvSpPr>
                      <wps:spPr bwMode="auto">
                        <a:xfrm>
                          <a:off x="1122045" y="912495"/>
                          <a:ext cx="53340" cy="56515"/>
                        </a:xfrm>
                        <a:custGeom>
                          <a:avLst/>
                          <a:gdLst>
                            <a:gd name="T0" fmla="*/ 68 w 84"/>
                            <a:gd name="T1" fmla="*/ 75 h 89"/>
                            <a:gd name="T2" fmla="*/ 75 w 84"/>
                            <a:gd name="T3" fmla="*/ 71 h 89"/>
                            <a:gd name="T4" fmla="*/ 80 w 84"/>
                            <a:gd name="T5" fmla="*/ 65 h 89"/>
                            <a:gd name="T6" fmla="*/ 84 w 84"/>
                            <a:gd name="T7" fmla="*/ 54 h 89"/>
                            <a:gd name="T8" fmla="*/ 83 w 84"/>
                            <a:gd name="T9" fmla="*/ 42 h 89"/>
                            <a:gd name="T10" fmla="*/ 77 w 84"/>
                            <a:gd name="T11" fmla="*/ 33 h 89"/>
                            <a:gd name="T12" fmla="*/ 69 w 84"/>
                            <a:gd name="T13" fmla="*/ 27 h 89"/>
                            <a:gd name="T14" fmla="*/ 54 w 84"/>
                            <a:gd name="T15" fmla="*/ 28 h 89"/>
                            <a:gd name="T16" fmla="*/ 36 w 84"/>
                            <a:gd name="T17" fmla="*/ 33 h 89"/>
                            <a:gd name="T18" fmla="*/ 26 w 84"/>
                            <a:gd name="T19" fmla="*/ 38 h 89"/>
                            <a:gd name="T20" fmla="*/ 19 w 84"/>
                            <a:gd name="T21" fmla="*/ 38 h 89"/>
                            <a:gd name="T22" fmla="*/ 14 w 84"/>
                            <a:gd name="T23" fmla="*/ 35 h 89"/>
                            <a:gd name="T24" fmla="*/ 13 w 84"/>
                            <a:gd name="T25" fmla="*/ 30 h 89"/>
                            <a:gd name="T26" fmla="*/ 17 w 84"/>
                            <a:gd name="T27" fmla="*/ 24 h 89"/>
                            <a:gd name="T28" fmla="*/ 23 w 84"/>
                            <a:gd name="T29" fmla="*/ 20 h 89"/>
                            <a:gd name="T30" fmla="*/ 32 w 84"/>
                            <a:gd name="T31" fmla="*/ 18 h 89"/>
                            <a:gd name="T32" fmla="*/ 40 w 84"/>
                            <a:gd name="T33" fmla="*/ 22 h 89"/>
                            <a:gd name="T34" fmla="*/ 42 w 84"/>
                            <a:gd name="T35" fmla="*/ 28 h 89"/>
                            <a:gd name="T36" fmla="*/ 47 w 84"/>
                            <a:gd name="T37" fmla="*/ 28 h 89"/>
                            <a:gd name="T38" fmla="*/ 44 w 84"/>
                            <a:gd name="T39" fmla="*/ 20 h 89"/>
                            <a:gd name="T40" fmla="*/ 40 w 84"/>
                            <a:gd name="T41" fmla="*/ 0 h 89"/>
                            <a:gd name="T42" fmla="*/ 35 w 84"/>
                            <a:gd name="T43" fmla="*/ 4 h 89"/>
                            <a:gd name="T44" fmla="*/ 34 w 84"/>
                            <a:gd name="T45" fmla="*/ 10 h 89"/>
                            <a:gd name="T46" fmla="*/ 31 w 84"/>
                            <a:gd name="T47" fmla="*/ 12 h 89"/>
                            <a:gd name="T48" fmla="*/ 17 w 84"/>
                            <a:gd name="T49" fmla="*/ 14 h 89"/>
                            <a:gd name="T50" fmla="*/ 10 w 84"/>
                            <a:gd name="T51" fmla="*/ 18 h 89"/>
                            <a:gd name="T52" fmla="*/ 4 w 84"/>
                            <a:gd name="T53" fmla="*/ 24 h 89"/>
                            <a:gd name="T54" fmla="*/ 1 w 84"/>
                            <a:gd name="T55" fmla="*/ 29 h 89"/>
                            <a:gd name="T56" fmla="*/ 0 w 84"/>
                            <a:gd name="T57" fmla="*/ 37 h 89"/>
                            <a:gd name="T58" fmla="*/ 2 w 84"/>
                            <a:gd name="T59" fmla="*/ 49 h 89"/>
                            <a:gd name="T60" fmla="*/ 7 w 84"/>
                            <a:gd name="T61" fmla="*/ 56 h 89"/>
                            <a:gd name="T62" fmla="*/ 13 w 84"/>
                            <a:gd name="T63" fmla="*/ 59 h 89"/>
                            <a:gd name="T64" fmla="*/ 23 w 84"/>
                            <a:gd name="T65" fmla="*/ 62 h 89"/>
                            <a:gd name="T66" fmla="*/ 33 w 84"/>
                            <a:gd name="T67" fmla="*/ 61 h 89"/>
                            <a:gd name="T68" fmla="*/ 48 w 84"/>
                            <a:gd name="T69" fmla="*/ 57 h 89"/>
                            <a:gd name="T70" fmla="*/ 60 w 84"/>
                            <a:gd name="T71" fmla="*/ 52 h 89"/>
                            <a:gd name="T72" fmla="*/ 66 w 84"/>
                            <a:gd name="T73" fmla="*/ 53 h 89"/>
                            <a:gd name="T74" fmla="*/ 70 w 84"/>
                            <a:gd name="T75" fmla="*/ 57 h 89"/>
                            <a:gd name="T76" fmla="*/ 70 w 84"/>
                            <a:gd name="T77" fmla="*/ 64 h 89"/>
                            <a:gd name="T78" fmla="*/ 65 w 84"/>
                            <a:gd name="T79" fmla="*/ 70 h 89"/>
                            <a:gd name="T80" fmla="*/ 53 w 84"/>
                            <a:gd name="T81" fmla="*/ 71 h 89"/>
                            <a:gd name="T82" fmla="*/ 44 w 84"/>
                            <a:gd name="T83" fmla="*/ 66 h 89"/>
                            <a:gd name="T84" fmla="*/ 38 w 84"/>
                            <a:gd name="T85" fmla="*/ 64 h 89"/>
                            <a:gd name="T86" fmla="*/ 51 w 84"/>
                            <a:gd name="T87" fmla="*/ 88 h 89"/>
                            <a:gd name="T88" fmla="*/ 51 w 84"/>
                            <a:gd name="T89" fmla="*/ 78 h 89"/>
                            <a:gd name="T90" fmla="*/ 64 w 84"/>
                            <a:gd name="T91" fmla="*/ 76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4" h="89">
                              <a:moveTo>
                                <a:pt x="64" y="76"/>
                              </a:moveTo>
                              <a:lnTo>
                                <a:pt x="68" y="75"/>
                              </a:lnTo>
                              <a:lnTo>
                                <a:pt x="72" y="73"/>
                              </a:lnTo>
                              <a:lnTo>
                                <a:pt x="75" y="71"/>
                              </a:lnTo>
                              <a:lnTo>
                                <a:pt x="77" y="69"/>
                              </a:lnTo>
                              <a:lnTo>
                                <a:pt x="80" y="65"/>
                              </a:lnTo>
                              <a:lnTo>
                                <a:pt x="82" y="60"/>
                              </a:lnTo>
                              <a:lnTo>
                                <a:pt x="84" y="54"/>
                              </a:lnTo>
                              <a:lnTo>
                                <a:pt x="84" y="49"/>
                              </a:lnTo>
                              <a:lnTo>
                                <a:pt x="83" y="42"/>
                              </a:lnTo>
                              <a:lnTo>
                                <a:pt x="81" y="37"/>
                              </a:lnTo>
                              <a:lnTo>
                                <a:pt x="77" y="33"/>
                              </a:lnTo>
                              <a:lnTo>
                                <a:pt x="73" y="30"/>
                              </a:lnTo>
                              <a:lnTo>
                                <a:pt x="69" y="27"/>
                              </a:lnTo>
                              <a:lnTo>
                                <a:pt x="64" y="27"/>
                              </a:lnTo>
                              <a:lnTo>
                                <a:pt x="54" y="28"/>
                              </a:lnTo>
                              <a:lnTo>
                                <a:pt x="45" y="30"/>
                              </a:lnTo>
                              <a:lnTo>
                                <a:pt x="36" y="33"/>
                              </a:lnTo>
                              <a:lnTo>
                                <a:pt x="29" y="37"/>
                              </a:lnTo>
                              <a:lnTo>
                                <a:pt x="26" y="38"/>
                              </a:lnTo>
                              <a:lnTo>
                                <a:pt x="22" y="38"/>
                              </a:lnTo>
                              <a:lnTo>
                                <a:pt x="19" y="38"/>
                              </a:lnTo>
                              <a:lnTo>
                                <a:pt x="16" y="37"/>
                              </a:lnTo>
                              <a:lnTo>
                                <a:pt x="14" y="35"/>
                              </a:lnTo>
                              <a:lnTo>
                                <a:pt x="13" y="33"/>
                              </a:lnTo>
                              <a:lnTo>
                                <a:pt x="13" y="30"/>
                              </a:lnTo>
                              <a:lnTo>
                                <a:pt x="15" y="27"/>
                              </a:lnTo>
                              <a:lnTo>
                                <a:pt x="17" y="24"/>
                              </a:lnTo>
                              <a:lnTo>
                                <a:pt x="20" y="21"/>
                              </a:lnTo>
                              <a:lnTo>
                                <a:pt x="23" y="20"/>
                              </a:lnTo>
                              <a:lnTo>
                                <a:pt x="26" y="19"/>
                              </a:lnTo>
                              <a:lnTo>
                                <a:pt x="32" y="18"/>
                              </a:lnTo>
                              <a:lnTo>
                                <a:pt x="36" y="20"/>
                              </a:lnTo>
                              <a:lnTo>
                                <a:pt x="40" y="22"/>
                              </a:lnTo>
                              <a:lnTo>
                                <a:pt x="41" y="26"/>
                              </a:lnTo>
                              <a:lnTo>
                                <a:pt x="42" y="28"/>
                              </a:lnTo>
                              <a:lnTo>
                                <a:pt x="42" y="29"/>
                              </a:lnTo>
                              <a:lnTo>
                                <a:pt x="47" y="28"/>
                              </a:lnTo>
                              <a:lnTo>
                                <a:pt x="46" y="26"/>
                              </a:lnTo>
                              <a:lnTo>
                                <a:pt x="44" y="20"/>
                              </a:lnTo>
                              <a:lnTo>
                                <a:pt x="42" y="8"/>
                              </a:lnTo>
                              <a:lnTo>
                                <a:pt x="40" y="0"/>
                              </a:lnTo>
                              <a:lnTo>
                                <a:pt x="35" y="0"/>
                              </a:lnTo>
                              <a:lnTo>
                                <a:pt x="35" y="4"/>
                              </a:lnTo>
                              <a:lnTo>
                                <a:pt x="34" y="9"/>
                              </a:lnTo>
                              <a:lnTo>
                                <a:pt x="34" y="10"/>
                              </a:lnTo>
                              <a:lnTo>
                                <a:pt x="34" y="11"/>
                              </a:lnTo>
                              <a:lnTo>
                                <a:pt x="31" y="12"/>
                              </a:lnTo>
                              <a:lnTo>
                                <a:pt x="23" y="13"/>
                              </a:lnTo>
                              <a:lnTo>
                                <a:pt x="17" y="14"/>
                              </a:lnTo>
                              <a:lnTo>
                                <a:pt x="13" y="16"/>
                              </a:lnTo>
                              <a:lnTo>
                                <a:pt x="10" y="18"/>
                              </a:lnTo>
                              <a:lnTo>
                                <a:pt x="7" y="19"/>
                              </a:lnTo>
                              <a:lnTo>
                                <a:pt x="4" y="24"/>
                              </a:lnTo>
                              <a:lnTo>
                                <a:pt x="2" y="27"/>
                              </a:lnTo>
                              <a:lnTo>
                                <a:pt x="1" y="29"/>
                              </a:lnTo>
                              <a:lnTo>
                                <a:pt x="0" y="33"/>
                              </a:lnTo>
                              <a:lnTo>
                                <a:pt x="0" y="37"/>
                              </a:lnTo>
                              <a:lnTo>
                                <a:pt x="1" y="42"/>
                              </a:lnTo>
                              <a:lnTo>
                                <a:pt x="2" y="49"/>
                              </a:lnTo>
                              <a:lnTo>
                                <a:pt x="5" y="54"/>
                              </a:lnTo>
                              <a:lnTo>
                                <a:pt x="7" y="56"/>
                              </a:lnTo>
                              <a:lnTo>
                                <a:pt x="10" y="58"/>
                              </a:lnTo>
                              <a:lnTo>
                                <a:pt x="13" y="59"/>
                              </a:lnTo>
                              <a:lnTo>
                                <a:pt x="16" y="61"/>
                              </a:lnTo>
                              <a:lnTo>
                                <a:pt x="23" y="62"/>
                              </a:lnTo>
                              <a:lnTo>
                                <a:pt x="28" y="62"/>
                              </a:lnTo>
                              <a:lnTo>
                                <a:pt x="33" y="61"/>
                              </a:lnTo>
                              <a:lnTo>
                                <a:pt x="38" y="60"/>
                              </a:lnTo>
                              <a:lnTo>
                                <a:pt x="48" y="57"/>
                              </a:lnTo>
                              <a:lnTo>
                                <a:pt x="57" y="52"/>
                              </a:lnTo>
                              <a:lnTo>
                                <a:pt x="60" y="52"/>
                              </a:lnTo>
                              <a:lnTo>
                                <a:pt x="63" y="52"/>
                              </a:lnTo>
                              <a:lnTo>
                                <a:pt x="66" y="53"/>
                              </a:lnTo>
                              <a:lnTo>
                                <a:pt x="69" y="55"/>
                              </a:lnTo>
                              <a:lnTo>
                                <a:pt x="70" y="57"/>
                              </a:lnTo>
                              <a:lnTo>
                                <a:pt x="71" y="60"/>
                              </a:lnTo>
                              <a:lnTo>
                                <a:pt x="70" y="64"/>
                              </a:lnTo>
                              <a:lnTo>
                                <a:pt x="69" y="67"/>
                              </a:lnTo>
                              <a:lnTo>
                                <a:pt x="65" y="70"/>
                              </a:lnTo>
                              <a:lnTo>
                                <a:pt x="58" y="71"/>
                              </a:lnTo>
                              <a:lnTo>
                                <a:pt x="53" y="71"/>
                              </a:lnTo>
                              <a:lnTo>
                                <a:pt x="48" y="70"/>
                              </a:lnTo>
                              <a:lnTo>
                                <a:pt x="44" y="66"/>
                              </a:lnTo>
                              <a:lnTo>
                                <a:pt x="44" y="62"/>
                              </a:lnTo>
                              <a:lnTo>
                                <a:pt x="38" y="64"/>
                              </a:lnTo>
                              <a:lnTo>
                                <a:pt x="46" y="89"/>
                              </a:lnTo>
                              <a:lnTo>
                                <a:pt x="51" y="88"/>
                              </a:lnTo>
                              <a:lnTo>
                                <a:pt x="50" y="85"/>
                              </a:lnTo>
                              <a:lnTo>
                                <a:pt x="51" y="78"/>
                              </a:lnTo>
                              <a:lnTo>
                                <a:pt x="56" y="77"/>
                              </a:lnTo>
                              <a:lnTo>
                                <a:pt x="64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17"/>
                      <wps:cNvSpPr>
                        <a:spLocks/>
                      </wps:cNvSpPr>
                      <wps:spPr bwMode="auto">
                        <a:xfrm>
                          <a:off x="1091565" y="944880"/>
                          <a:ext cx="59690" cy="57785"/>
                        </a:xfrm>
                        <a:custGeom>
                          <a:avLst/>
                          <a:gdLst>
                            <a:gd name="T0" fmla="*/ 94 w 94"/>
                            <a:gd name="T1" fmla="*/ 49 h 91"/>
                            <a:gd name="T2" fmla="*/ 90 w 94"/>
                            <a:gd name="T3" fmla="*/ 46 h 91"/>
                            <a:gd name="T4" fmla="*/ 88 w 94"/>
                            <a:gd name="T5" fmla="*/ 48 h 91"/>
                            <a:gd name="T6" fmla="*/ 81 w 94"/>
                            <a:gd name="T7" fmla="*/ 50 h 91"/>
                            <a:gd name="T8" fmla="*/ 77 w 94"/>
                            <a:gd name="T9" fmla="*/ 49 h 91"/>
                            <a:gd name="T10" fmla="*/ 74 w 94"/>
                            <a:gd name="T11" fmla="*/ 48 h 91"/>
                            <a:gd name="T12" fmla="*/ 71 w 94"/>
                            <a:gd name="T13" fmla="*/ 45 h 91"/>
                            <a:gd name="T14" fmla="*/ 67 w 94"/>
                            <a:gd name="T15" fmla="*/ 41 h 91"/>
                            <a:gd name="T16" fmla="*/ 53 w 94"/>
                            <a:gd name="T17" fmla="*/ 30 h 91"/>
                            <a:gd name="T18" fmla="*/ 44 w 94"/>
                            <a:gd name="T19" fmla="*/ 23 h 91"/>
                            <a:gd name="T20" fmla="*/ 43 w 94"/>
                            <a:gd name="T21" fmla="*/ 22 h 91"/>
                            <a:gd name="T22" fmla="*/ 41 w 94"/>
                            <a:gd name="T23" fmla="*/ 20 h 91"/>
                            <a:gd name="T24" fmla="*/ 39 w 94"/>
                            <a:gd name="T25" fmla="*/ 17 h 91"/>
                            <a:gd name="T26" fmla="*/ 38 w 94"/>
                            <a:gd name="T27" fmla="*/ 13 h 91"/>
                            <a:gd name="T28" fmla="*/ 40 w 94"/>
                            <a:gd name="T29" fmla="*/ 6 h 91"/>
                            <a:gd name="T30" fmla="*/ 40 w 94"/>
                            <a:gd name="T31" fmla="*/ 2 h 91"/>
                            <a:gd name="T32" fmla="*/ 37 w 94"/>
                            <a:gd name="T33" fmla="*/ 0 h 91"/>
                            <a:gd name="T34" fmla="*/ 30 w 94"/>
                            <a:gd name="T35" fmla="*/ 8 h 91"/>
                            <a:gd name="T36" fmla="*/ 17 w 94"/>
                            <a:gd name="T37" fmla="*/ 23 h 91"/>
                            <a:gd name="T38" fmla="*/ 7 w 94"/>
                            <a:gd name="T39" fmla="*/ 38 h 91"/>
                            <a:gd name="T40" fmla="*/ 0 w 94"/>
                            <a:gd name="T41" fmla="*/ 46 h 91"/>
                            <a:gd name="T42" fmla="*/ 5 w 94"/>
                            <a:gd name="T43" fmla="*/ 50 h 91"/>
                            <a:gd name="T44" fmla="*/ 9 w 94"/>
                            <a:gd name="T45" fmla="*/ 46 h 91"/>
                            <a:gd name="T46" fmla="*/ 16 w 94"/>
                            <a:gd name="T47" fmla="*/ 42 h 91"/>
                            <a:gd name="T48" fmla="*/ 20 w 94"/>
                            <a:gd name="T49" fmla="*/ 41 h 91"/>
                            <a:gd name="T50" fmla="*/ 24 w 94"/>
                            <a:gd name="T51" fmla="*/ 42 h 91"/>
                            <a:gd name="T52" fmla="*/ 29 w 94"/>
                            <a:gd name="T53" fmla="*/ 44 h 91"/>
                            <a:gd name="T54" fmla="*/ 34 w 94"/>
                            <a:gd name="T55" fmla="*/ 49 h 91"/>
                            <a:gd name="T56" fmla="*/ 47 w 94"/>
                            <a:gd name="T57" fmla="*/ 61 h 91"/>
                            <a:gd name="T58" fmla="*/ 52 w 94"/>
                            <a:gd name="T59" fmla="*/ 66 h 91"/>
                            <a:gd name="T60" fmla="*/ 55 w 94"/>
                            <a:gd name="T61" fmla="*/ 69 h 91"/>
                            <a:gd name="T62" fmla="*/ 59 w 94"/>
                            <a:gd name="T63" fmla="*/ 76 h 91"/>
                            <a:gd name="T64" fmla="*/ 59 w 94"/>
                            <a:gd name="T65" fmla="*/ 84 h 91"/>
                            <a:gd name="T66" fmla="*/ 57 w 94"/>
                            <a:gd name="T67" fmla="*/ 88 h 91"/>
                            <a:gd name="T68" fmla="*/ 61 w 94"/>
                            <a:gd name="T69" fmla="*/ 91 h 91"/>
                            <a:gd name="T70" fmla="*/ 67 w 94"/>
                            <a:gd name="T71" fmla="*/ 84 h 91"/>
                            <a:gd name="T72" fmla="*/ 78 w 94"/>
                            <a:gd name="T73" fmla="*/ 68 h 91"/>
                            <a:gd name="T74" fmla="*/ 90 w 94"/>
                            <a:gd name="T75" fmla="*/ 55 h 91"/>
                            <a:gd name="T76" fmla="*/ 94 w 94"/>
                            <a:gd name="T77" fmla="*/ 49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4" h="91">
                              <a:moveTo>
                                <a:pt x="94" y="49"/>
                              </a:moveTo>
                              <a:lnTo>
                                <a:pt x="90" y="46"/>
                              </a:lnTo>
                              <a:lnTo>
                                <a:pt x="88" y="48"/>
                              </a:lnTo>
                              <a:lnTo>
                                <a:pt x="81" y="50"/>
                              </a:lnTo>
                              <a:lnTo>
                                <a:pt x="77" y="49"/>
                              </a:lnTo>
                              <a:lnTo>
                                <a:pt x="74" y="48"/>
                              </a:lnTo>
                              <a:lnTo>
                                <a:pt x="71" y="45"/>
                              </a:lnTo>
                              <a:lnTo>
                                <a:pt x="67" y="41"/>
                              </a:lnTo>
                              <a:lnTo>
                                <a:pt x="53" y="30"/>
                              </a:lnTo>
                              <a:lnTo>
                                <a:pt x="44" y="23"/>
                              </a:lnTo>
                              <a:lnTo>
                                <a:pt x="43" y="22"/>
                              </a:lnTo>
                              <a:lnTo>
                                <a:pt x="41" y="20"/>
                              </a:lnTo>
                              <a:lnTo>
                                <a:pt x="39" y="17"/>
                              </a:lnTo>
                              <a:lnTo>
                                <a:pt x="38" y="13"/>
                              </a:lnTo>
                              <a:lnTo>
                                <a:pt x="40" y="6"/>
                              </a:lnTo>
                              <a:lnTo>
                                <a:pt x="40" y="2"/>
                              </a:lnTo>
                              <a:lnTo>
                                <a:pt x="37" y="0"/>
                              </a:lnTo>
                              <a:lnTo>
                                <a:pt x="30" y="8"/>
                              </a:lnTo>
                              <a:lnTo>
                                <a:pt x="17" y="23"/>
                              </a:lnTo>
                              <a:lnTo>
                                <a:pt x="7" y="38"/>
                              </a:lnTo>
                              <a:lnTo>
                                <a:pt x="0" y="46"/>
                              </a:lnTo>
                              <a:lnTo>
                                <a:pt x="5" y="50"/>
                              </a:lnTo>
                              <a:lnTo>
                                <a:pt x="9" y="46"/>
                              </a:lnTo>
                              <a:lnTo>
                                <a:pt x="16" y="42"/>
                              </a:lnTo>
                              <a:lnTo>
                                <a:pt x="20" y="41"/>
                              </a:lnTo>
                              <a:lnTo>
                                <a:pt x="24" y="42"/>
                              </a:lnTo>
                              <a:lnTo>
                                <a:pt x="29" y="44"/>
                              </a:lnTo>
                              <a:lnTo>
                                <a:pt x="34" y="49"/>
                              </a:lnTo>
                              <a:lnTo>
                                <a:pt x="47" y="61"/>
                              </a:lnTo>
                              <a:lnTo>
                                <a:pt x="52" y="66"/>
                              </a:lnTo>
                              <a:lnTo>
                                <a:pt x="55" y="69"/>
                              </a:lnTo>
                              <a:lnTo>
                                <a:pt x="59" y="76"/>
                              </a:lnTo>
                              <a:lnTo>
                                <a:pt x="59" y="84"/>
                              </a:lnTo>
                              <a:lnTo>
                                <a:pt x="57" y="88"/>
                              </a:lnTo>
                              <a:lnTo>
                                <a:pt x="61" y="91"/>
                              </a:lnTo>
                              <a:lnTo>
                                <a:pt x="67" y="84"/>
                              </a:lnTo>
                              <a:lnTo>
                                <a:pt x="78" y="68"/>
                              </a:lnTo>
                              <a:lnTo>
                                <a:pt x="90" y="55"/>
                              </a:lnTo>
                              <a:lnTo>
                                <a:pt x="94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18"/>
                      <wps:cNvSpPr>
                        <a:spLocks/>
                      </wps:cNvSpPr>
                      <wps:spPr bwMode="auto">
                        <a:xfrm>
                          <a:off x="1062990" y="982980"/>
                          <a:ext cx="60325" cy="60325"/>
                        </a:xfrm>
                        <a:custGeom>
                          <a:avLst/>
                          <a:gdLst>
                            <a:gd name="T0" fmla="*/ 66 w 95"/>
                            <a:gd name="T1" fmla="*/ 11 h 95"/>
                            <a:gd name="T2" fmla="*/ 67 w 95"/>
                            <a:gd name="T3" fmla="*/ 17 h 95"/>
                            <a:gd name="T4" fmla="*/ 69 w 95"/>
                            <a:gd name="T5" fmla="*/ 26 h 95"/>
                            <a:gd name="T6" fmla="*/ 70 w 95"/>
                            <a:gd name="T7" fmla="*/ 35 h 95"/>
                            <a:gd name="T8" fmla="*/ 70 w 95"/>
                            <a:gd name="T9" fmla="*/ 40 h 95"/>
                            <a:gd name="T10" fmla="*/ 66 w 95"/>
                            <a:gd name="T11" fmla="*/ 44 h 95"/>
                            <a:gd name="T12" fmla="*/ 64 w 95"/>
                            <a:gd name="T13" fmla="*/ 46 h 95"/>
                            <a:gd name="T14" fmla="*/ 38 w 95"/>
                            <a:gd name="T15" fmla="*/ 21 h 95"/>
                            <a:gd name="T16" fmla="*/ 35 w 95"/>
                            <a:gd name="T17" fmla="*/ 17 h 95"/>
                            <a:gd name="T18" fmla="*/ 33 w 95"/>
                            <a:gd name="T19" fmla="*/ 9 h 95"/>
                            <a:gd name="T20" fmla="*/ 34 w 95"/>
                            <a:gd name="T21" fmla="*/ 5 h 95"/>
                            <a:gd name="T22" fmla="*/ 35 w 95"/>
                            <a:gd name="T23" fmla="*/ 4 h 95"/>
                            <a:gd name="T24" fmla="*/ 32 w 95"/>
                            <a:gd name="T25" fmla="*/ 0 h 95"/>
                            <a:gd name="T26" fmla="*/ 25 w 95"/>
                            <a:gd name="T27" fmla="*/ 7 h 95"/>
                            <a:gd name="T28" fmla="*/ 16 w 95"/>
                            <a:gd name="T29" fmla="*/ 17 h 95"/>
                            <a:gd name="T30" fmla="*/ 5 w 95"/>
                            <a:gd name="T31" fmla="*/ 26 h 95"/>
                            <a:gd name="T32" fmla="*/ 0 w 95"/>
                            <a:gd name="T33" fmla="*/ 31 h 95"/>
                            <a:gd name="T34" fmla="*/ 2 w 95"/>
                            <a:gd name="T35" fmla="*/ 36 h 95"/>
                            <a:gd name="T36" fmla="*/ 5 w 95"/>
                            <a:gd name="T37" fmla="*/ 35 h 95"/>
                            <a:gd name="T38" fmla="*/ 12 w 95"/>
                            <a:gd name="T39" fmla="*/ 35 h 95"/>
                            <a:gd name="T40" fmla="*/ 14 w 95"/>
                            <a:gd name="T41" fmla="*/ 36 h 95"/>
                            <a:gd name="T42" fmla="*/ 17 w 95"/>
                            <a:gd name="T43" fmla="*/ 38 h 95"/>
                            <a:gd name="T44" fmla="*/ 21 w 95"/>
                            <a:gd name="T45" fmla="*/ 41 h 95"/>
                            <a:gd name="T46" fmla="*/ 27 w 95"/>
                            <a:gd name="T47" fmla="*/ 48 h 95"/>
                            <a:gd name="T48" fmla="*/ 39 w 95"/>
                            <a:gd name="T49" fmla="*/ 61 h 95"/>
                            <a:gd name="T50" fmla="*/ 42 w 95"/>
                            <a:gd name="T51" fmla="*/ 64 h 95"/>
                            <a:gd name="T52" fmla="*/ 40 w 95"/>
                            <a:gd name="T53" fmla="*/ 66 h 95"/>
                            <a:gd name="T54" fmla="*/ 36 w 95"/>
                            <a:gd name="T55" fmla="*/ 68 h 95"/>
                            <a:gd name="T56" fmla="*/ 23 w 95"/>
                            <a:gd name="T57" fmla="*/ 68 h 95"/>
                            <a:gd name="T58" fmla="*/ 12 w 95"/>
                            <a:gd name="T59" fmla="*/ 67 h 95"/>
                            <a:gd name="T60" fmla="*/ 9 w 95"/>
                            <a:gd name="T61" fmla="*/ 67 h 95"/>
                            <a:gd name="T62" fmla="*/ 8 w 95"/>
                            <a:gd name="T63" fmla="*/ 66 h 95"/>
                            <a:gd name="T64" fmla="*/ 5 w 95"/>
                            <a:gd name="T65" fmla="*/ 69 h 95"/>
                            <a:gd name="T66" fmla="*/ 41 w 95"/>
                            <a:gd name="T67" fmla="*/ 95 h 95"/>
                            <a:gd name="T68" fmla="*/ 53 w 95"/>
                            <a:gd name="T69" fmla="*/ 83 h 95"/>
                            <a:gd name="T70" fmla="*/ 69 w 95"/>
                            <a:gd name="T71" fmla="*/ 65 h 95"/>
                            <a:gd name="T72" fmla="*/ 85 w 95"/>
                            <a:gd name="T73" fmla="*/ 50 h 95"/>
                            <a:gd name="T74" fmla="*/ 95 w 95"/>
                            <a:gd name="T75" fmla="*/ 41 h 95"/>
                            <a:gd name="T76" fmla="*/ 69 w 95"/>
                            <a:gd name="T77" fmla="*/ 8 h 95"/>
                            <a:gd name="T78" fmla="*/ 66 w 95"/>
                            <a:gd name="T79" fmla="*/ 11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5" h="95">
                              <a:moveTo>
                                <a:pt x="66" y="11"/>
                              </a:moveTo>
                              <a:lnTo>
                                <a:pt x="67" y="17"/>
                              </a:lnTo>
                              <a:lnTo>
                                <a:pt x="69" y="26"/>
                              </a:lnTo>
                              <a:lnTo>
                                <a:pt x="70" y="35"/>
                              </a:lnTo>
                              <a:lnTo>
                                <a:pt x="70" y="40"/>
                              </a:lnTo>
                              <a:lnTo>
                                <a:pt x="66" y="44"/>
                              </a:lnTo>
                              <a:lnTo>
                                <a:pt x="64" y="46"/>
                              </a:lnTo>
                              <a:lnTo>
                                <a:pt x="38" y="21"/>
                              </a:lnTo>
                              <a:lnTo>
                                <a:pt x="35" y="17"/>
                              </a:lnTo>
                              <a:lnTo>
                                <a:pt x="33" y="9"/>
                              </a:lnTo>
                              <a:lnTo>
                                <a:pt x="34" y="5"/>
                              </a:lnTo>
                              <a:lnTo>
                                <a:pt x="35" y="4"/>
                              </a:lnTo>
                              <a:lnTo>
                                <a:pt x="32" y="0"/>
                              </a:lnTo>
                              <a:lnTo>
                                <a:pt x="25" y="7"/>
                              </a:lnTo>
                              <a:lnTo>
                                <a:pt x="16" y="17"/>
                              </a:lnTo>
                              <a:lnTo>
                                <a:pt x="5" y="26"/>
                              </a:lnTo>
                              <a:lnTo>
                                <a:pt x="0" y="31"/>
                              </a:lnTo>
                              <a:lnTo>
                                <a:pt x="2" y="36"/>
                              </a:lnTo>
                              <a:lnTo>
                                <a:pt x="5" y="35"/>
                              </a:lnTo>
                              <a:lnTo>
                                <a:pt x="12" y="35"/>
                              </a:lnTo>
                              <a:lnTo>
                                <a:pt x="14" y="36"/>
                              </a:lnTo>
                              <a:lnTo>
                                <a:pt x="17" y="38"/>
                              </a:lnTo>
                              <a:lnTo>
                                <a:pt x="21" y="41"/>
                              </a:lnTo>
                              <a:lnTo>
                                <a:pt x="27" y="48"/>
                              </a:lnTo>
                              <a:lnTo>
                                <a:pt x="39" y="61"/>
                              </a:lnTo>
                              <a:lnTo>
                                <a:pt x="42" y="64"/>
                              </a:lnTo>
                              <a:lnTo>
                                <a:pt x="40" y="66"/>
                              </a:lnTo>
                              <a:lnTo>
                                <a:pt x="36" y="68"/>
                              </a:lnTo>
                              <a:lnTo>
                                <a:pt x="23" y="68"/>
                              </a:lnTo>
                              <a:lnTo>
                                <a:pt x="12" y="67"/>
                              </a:lnTo>
                              <a:lnTo>
                                <a:pt x="9" y="67"/>
                              </a:lnTo>
                              <a:lnTo>
                                <a:pt x="8" y="66"/>
                              </a:lnTo>
                              <a:lnTo>
                                <a:pt x="5" y="69"/>
                              </a:lnTo>
                              <a:lnTo>
                                <a:pt x="41" y="95"/>
                              </a:lnTo>
                              <a:lnTo>
                                <a:pt x="53" y="83"/>
                              </a:lnTo>
                              <a:lnTo>
                                <a:pt x="69" y="65"/>
                              </a:lnTo>
                              <a:lnTo>
                                <a:pt x="85" y="50"/>
                              </a:lnTo>
                              <a:lnTo>
                                <a:pt x="95" y="41"/>
                              </a:lnTo>
                              <a:lnTo>
                                <a:pt x="69" y="8"/>
                              </a:lnTo>
                              <a:lnTo>
                                <a:pt x="6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19"/>
                      <wps:cNvSpPr>
                        <a:spLocks noEditPoints="1"/>
                      </wps:cNvSpPr>
                      <wps:spPr bwMode="auto">
                        <a:xfrm>
                          <a:off x="1003935" y="1010285"/>
                          <a:ext cx="76835" cy="73660"/>
                        </a:xfrm>
                        <a:custGeom>
                          <a:avLst/>
                          <a:gdLst>
                            <a:gd name="T0" fmla="*/ 66 w 121"/>
                            <a:gd name="T1" fmla="*/ 84 h 116"/>
                            <a:gd name="T2" fmla="*/ 60 w 121"/>
                            <a:gd name="T3" fmla="*/ 78 h 116"/>
                            <a:gd name="T4" fmla="*/ 56 w 121"/>
                            <a:gd name="T5" fmla="*/ 68 h 116"/>
                            <a:gd name="T6" fmla="*/ 69 w 121"/>
                            <a:gd name="T7" fmla="*/ 54 h 116"/>
                            <a:gd name="T8" fmla="*/ 73 w 121"/>
                            <a:gd name="T9" fmla="*/ 58 h 116"/>
                            <a:gd name="T10" fmla="*/ 78 w 121"/>
                            <a:gd name="T11" fmla="*/ 74 h 116"/>
                            <a:gd name="T12" fmla="*/ 78 w 121"/>
                            <a:gd name="T13" fmla="*/ 82 h 116"/>
                            <a:gd name="T14" fmla="*/ 76 w 121"/>
                            <a:gd name="T15" fmla="*/ 86 h 116"/>
                            <a:gd name="T16" fmla="*/ 68 w 121"/>
                            <a:gd name="T17" fmla="*/ 85 h 116"/>
                            <a:gd name="T18" fmla="*/ 115 w 121"/>
                            <a:gd name="T19" fmla="*/ 51 h 116"/>
                            <a:gd name="T20" fmla="*/ 106 w 121"/>
                            <a:gd name="T21" fmla="*/ 57 h 116"/>
                            <a:gd name="T22" fmla="*/ 95 w 121"/>
                            <a:gd name="T23" fmla="*/ 59 h 116"/>
                            <a:gd name="T24" fmla="*/ 95 w 121"/>
                            <a:gd name="T25" fmla="*/ 49 h 116"/>
                            <a:gd name="T26" fmla="*/ 95 w 121"/>
                            <a:gd name="T27" fmla="*/ 43 h 116"/>
                            <a:gd name="T28" fmla="*/ 91 w 121"/>
                            <a:gd name="T29" fmla="*/ 37 h 116"/>
                            <a:gd name="T30" fmla="*/ 77 w 121"/>
                            <a:gd name="T31" fmla="*/ 27 h 116"/>
                            <a:gd name="T32" fmla="*/ 73 w 121"/>
                            <a:gd name="T33" fmla="*/ 24 h 116"/>
                            <a:gd name="T34" fmla="*/ 71 w 121"/>
                            <a:gd name="T35" fmla="*/ 20 h 116"/>
                            <a:gd name="T36" fmla="*/ 74 w 121"/>
                            <a:gd name="T37" fmla="*/ 9 h 116"/>
                            <a:gd name="T38" fmla="*/ 75 w 121"/>
                            <a:gd name="T39" fmla="*/ 4 h 116"/>
                            <a:gd name="T40" fmla="*/ 73 w 121"/>
                            <a:gd name="T41" fmla="*/ 1 h 116"/>
                            <a:gd name="T42" fmla="*/ 69 w 121"/>
                            <a:gd name="T43" fmla="*/ 0 h 116"/>
                            <a:gd name="T44" fmla="*/ 65 w 121"/>
                            <a:gd name="T45" fmla="*/ 2 h 116"/>
                            <a:gd name="T46" fmla="*/ 61 w 121"/>
                            <a:gd name="T47" fmla="*/ 7 h 116"/>
                            <a:gd name="T48" fmla="*/ 58 w 121"/>
                            <a:gd name="T49" fmla="*/ 15 h 116"/>
                            <a:gd name="T50" fmla="*/ 58 w 121"/>
                            <a:gd name="T51" fmla="*/ 25 h 116"/>
                            <a:gd name="T52" fmla="*/ 60 w 121"/>
                            <a:gd name="T53" fmla="*/ 36 h 116"/>
                            <a:gd name="T54" fmla="*/ 65 w 121"/>
                            <a:gd name="T55" fmla="*/ 46 h 116"/>
                            <a:gd name="T56" fmla="*/ 47 w 121"/>
                            <a:gd name="T57" fmla="*/ 52 h 116"/>
                            <a:gd name="T58" fmla="*/ 34 w 121"/>
                            <a:gd name="T59" fmla="*/ 33 h 116"/>
                            <a:gd name="T60" fmla="*/ 24 w 121"/>
                            <a:gd name="T61" fmla="*/ 35 h 116"/>
                            <a:gd name="T62" fmla="*/ 5 w 121"/>
                            <a:gd name="T63" fmla="*/ 49 h 116"/>
                            <a:gd name="T64" fmla="*/ 4 w 121"/>
                            <a:gd name="T65" fmla="*/ 57 h 116"/>
                            <a:gd name="T66" fmla="*/ 15 w 121"/>
                            <a:gd name="T67" fmla="*/ 56 h 116"/>
                            <a:gd name="T68" fmla="*/ 25 w 121"/>
                            <a:gd name="T69" fmla="*/ 60 h 116"/>
                            <a:gd name="T70" fmla="*/ 32 w 121"/>
                            <a:gd name="T71" fmla="*/ 68 h 116"/>
                            <a:gd name="T72" fmla="*/ 42 w 121"/>
                            <a:gd name="T73" fmla="*/ 84 h 116"/>
                            <a:gd name="T74" fmla="*/ 49 w 121"/>
                            <a:gd name="T75" fmla="*/ 92 h 116"/>
                            <a:gd name="T76" fmla="*/ 51 w 121"/>
                            <a:gd name="T77" fmla="*/ 100 h 116"/>
                            <a:gd name="T78" fmla="*/ 48 w 121"/>
                            <a:gd name="T79" fmla="*/ 112 h 116"/>
                            <a:gd name="T80" fmla="*/ 54 w 121"/>
                            <a:gd name="T81" fmla="*/ 113 h 116"/>
                            <a:gd name="T82" fmla="*/ 72 w 121"/>
                            <a:gd name="T83" fmla="*/ 96 h 116"/>
                            <a:gd name="T84" fmla="*/ 100 w 121"/>
                            <a:gd name="T85" fmla="*/ 73 h 116"/>
                            <a:gd name="T86" fmla="*/ 119 w 121"/>
                            <a:gd name="T87" fmla="*/ 58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21" h="116">
                              <a:moveTo>
                                <a:pt x="68" y="85"/>
                              </a:moveTo>
                              <a:lnTo>
                                <a:pt x="66" y="84"/>
                              </a:lnTo>
                              <a:lnTo>
                                <a:pt x="62" y="81"/>
                              </a:lnTo>
                              <a:lnTo>
                                <a:pt x="60" y="78"/>
                              </a:lnTo>
                              <a:lnTo>
                                <a:pt x="58" y="75"/>
                              </a:lnTo>
                              <a:lnTo>
                                <a:pt x="56" y="68"/>
                              </a:lnTo>
                              <a:lnTo>
                                <a:pt x="54" y="65"/>
                              </a:lnTo>
                              <a:lnTo>
                                <a:pt x="69" y="54"/>
                              </a:lnTo>
                              <a:lnTo>
                                <a:pt x="70" y="55"/>
                              </a:lnTo>
                              <a:lnTo>
                                <a:pt x="73" y="58"/>
                              </a:lnTo>
                              <a:lnTo>
                                <a:pt x="76" y="64"/>
                              </a:lnTo>
                              <a:lnTo>
                                <a:pt x="78" y="74"/>
                              </a:lnTo>
                              <a:lnTo>
                                <a:pt x="78" y="79"/>
                              </a:lnTo>
                              <a:lnTo>
                                <a:pt x="78" y="82"/>
                              </a:lnTo>
                              <a:lnTo>
                                <a:pt x="77" y="84"/>
                              </a:lnTo>
                              <a:lnTo>
                                <a:pt x="76" y="86"/>
                              </a:lnTo>
                              <a:lnTo>
                                <a:pt x="73" y="87"/>
                              </a:lnTo>
                              <a:lnTo>
                                <a:pt x="68" y="85"/>
                              </a:lnTo>
                              <a:close/>
                              <a:moveTo>
                                <a:pt x="121" y="56"/>
                              </a:moveTo>
                              <a:lnTo>
                                <a:pt x="115" y="51"/>
                              </a:lnTo>
                              <a:lnTo>
                                <a:pt x="112" y="53"/>
                              </a:lnTo>
                              <a:lnTo>
                                <a:pt x="106" y="57"/>
                              </a:lnTo>
                              <a:lnTo>
                                <a:pt x="99" y="59"/>
                              </a:lnTo>
                              <a:lnTo>
                                <a:pt x="95" y="59"/>
                              </a:lnTo>
                              <a:lnTo>
                                <a:pt x="95" y="56"/>
                              </a:lnTo>
                              <a:lnTo>
                                <a:pt x="95" y="49"/>
                              </a:lnTo>
                              <a:lnTo>
                                <a:pt x="95" y="46"/>
                              </a:lnTo>
                              <a:lnTo>
                                <a:pt x="95" y="43"/>
                              </a:lnTo>
                              <a:lnTo>
                                <a:pt x="93" y="39"/>
                              </a:lnTo>
                              <a:lnTo>
                                <a:pt x="91" y="37"/>
                              </a:lnTo>
                              <a:lnTo>
                                <a:pt x="85" y="32"/>
                              </a:lnTo>
                              <a:lnTo>
                                <a:pt x="77" y="27"/>
                              </a:lnTo>
                              <a:lnTo>
                                <a:pt x="75" y="25"/>
                              </a:lnTo>
                              <a:lnTo>
                                <a:pt x="73" y="24"/>
                              </a:lnTo>
                              <a:lnTo>
                                <a:pt x="72" y="22"/>
                              </a:lnTo>
                              <a:lnTo>
                                <a:pt x="71" y="20"/>
                              </a:lnTo>
                              <a:lnTo>
                                <a:pt x="72" y="16"/>
                              </a:lnTo>
                              <a:lnTo>
                                <a:pt x="74" y="9"/>
                              </a:lnTo>
                              <a:lnTo>
                                <a:pt x="75" y="7"/>
                              </a:lnTo>
                              <a:lnTo>
                                <a:pt x="75" y="4"/>
                              </a:lnTo>
                              <a:lnTo>
                                <a:pt x="75" y="2"/>
                              </a:lnTo>
                              <a:lnTo>
                                <a:pt x="73" y="1"/>
                              </a:lnTo>
                              <a:lnTo>
                                <a:pt x="71" y="0"/>
                              </a:lnTo>
                              <a:lnTo>
                                <a:pt x="69" y="0"/>
                              </a:lnTo>
                              <a:lnTo>
                                <a:pt x="67" y="1"/>
                              </a:lnTo>
                              <a:lnTo>
                                <a:pt x="65" y="2"/>
                              </a:lnTo>
                              <a:lnTo>
                                <a:pt x="62" y="4"/>
                              </a:lnTo>
                              <a:lnTo>
                                <a:pt x="61" y="7"/>
                              </a:lnTo>
                              <a:lnTo>
                                <a:pt x="59" y="11"/>
                              </a:lnTo>
                              <a:lnTo>
                                <a:pt x="58" y="15"/>
                              </a:lnTo>
                              <a:lnTo>
                                <a:pt x="58" y="20"/>
                              </a:lnTo>
                              <a:lnTo>
                                <a:pt x="58" y="25"/>
                              </a:lnTo>
                              <a:lnTo>
                                <a:pt x="59" y="31"/>
                              </a:lnTo>
                              <a:lnTo>
                                <a:pt x="60" y="36"/>
                              </a:lnTo>
                              <a:lnTo>
                                <a:pt x="64" y="43"/>
                              </a:lnTo>
                              <a:lnTo>
                                <a:pt x="65" y="46"/>
                              </a:lnTo>
                              <a:lnTo>
                                <a:pt x="53" y="57"/>
                              </a:lnTo>
                              <a:lnTo>
                                <a:pt x="47" y="52"/>
                              </a:lnTo>
                              <a:lnTo>
                                <a:pt x="39" y="41"/>
                              </a:lnTo>
                              <a:lnTo>
                                <a:pt x="34" y="33"/>
                              </a:lnTo>
                              <a:lnTo>
                                <a:pt x="31" y="28"/>
                              </a:lnTo>
                              <a:lnTo>
                                <a:pt x="24" y="35"/>
                              </a:lnTo>
                              <a:lnTo>
                                <a:pt x="13" y="43"/>
                              </a:lnTo>
                              <a:lnTo>
                                <a:pt x="5" y="49"/>
                              </a:lnTo>
                              <a:lnTo>
                                <a:pt x="0" y="53"/>
                              </a:lnTo>
                              <a:lnTo>
                                <a:pt x="4" y="57"/>
                              </a:lnTo>
                              <a:lnTo>
                                <a:pt x="8" y="56"/>
                              </a:lnTo>
                              <a:lnTo>
                                <a:pt x="15" y="56"/>
                              </a:lnTo>
                              <a:lnTo>
                                <a:pt x="20" y="58"/>
                              </a:lnTo>
                              <a:lnTo>
                                <a:pt x="25" y="60"/>
                              </a:lnTo>
                              <a:lnTo>
                                <a:pt x="29" y="64"/>
                              </a:lnTo>
                              <a:lnTo>
                                <a:pt x="32" y="68"/>
                              </a:lnTo>
                              <a:lnTo>
                                <a:pt x="37" y="77"/>
                              </a:lnTo>
                              <a:lnTo>
                                <a:pt x="42" y="84"/>
                              </a:lnTo>
                              <a:lnTo>
                                <a:pt x="46" y="87"/>
                              </a:lnTo>
                              <a:lnTo>
                                <a:pt x="49" y="92"/>
                              </a:lnTo>
                              <a:lnTo>
                                <a:pt x="51" y="96"/>
                              </a:lnTo>
                              <a:lnTo>
                                <a:pt x="51" y="100"/>
                              </a:lnTo>
                              <a:lnTo>
                                <a:pt x="50" y="107"/>
                              </a:lnTo>
                              <a:lnTo>
                                <a:pt x="48" y="112"/>
                              </a:lnTo>
                              <a:lnTo>
                                <a:pt x="52" y="116"/>
                              </a:lnTo>
                              <a:lnTo>
                                <a:pt x="54" y="113"/>
                              </a:lnTo>
                              <a:lnTo>
                                <a:pt x="61" y="105"/>
                              </a:lnTo>
                              <a:lnTo>
                                <a:pt x="72" y="96"/>
                              </a:lnTo>
                              <a:lnTo>
                                <a:pt x="87" y="84"/>
                              </a:lnTo>
                              <a:lnTo>
                                <a:pt x="100" y="73"/>
                              </a:lnTo>
                              <a:lnTo>
                                <a:pt x="112" y="64"/>
                              </a:lnTo>
                              <a:lnTo>
                                <a:pt x="119" y="58"/>
                              </a:lnTo>
                              <a:lnTo>
                                <a:pt x="121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20"/>
                      <wps:cNvSpPr>
                        <a:spLocks/>
                      </wps:cNvSpPr>
                      <wps:spPr bwMode="auto">
                        <a:xfrm>
                          <a:off x="965835" y="1048385"/>
                          <a:ext cx="64770" cy="55880"/>
                        </a:xfrm>
                        <a:custGeom>
                          <a:avLst/>
                          <a:gdLst>
                            <a:gd name="T0" fmla="*/ 98 w 102"/>
                            <a:gd name="T1" fmla="*/ 42 h 88"/>
                            <a:gd name="T2" fmla="*/ 95 w 102"/>
                            <a:gd name="T3" fmla="*/ 39 h 88"/>
                            <a:gd name="T4" fmla="*/ 85 w 102"/>
                            <a:gd name="T5" fmla="*/ 38 h 88"/>
                            <a:gd name="T6" fmla="*/ 72 w 102"/>
                            <a:gd name="T7" fmla="*/ 45 h 88"/>
                            <a:gd name="T8" fmla="*/ 72 w 102"/>
                            <a:gd name="T9" fmla="*/ 30 h 88"/>
                            <a:gd name="T10" fmla="*/ 68 w 102"/>
                            <a:gd name="T11" fmla="*/ 18 h 88"/>
                            <a:gd name="T12" fmla="*/ 58 w 102"/>
                            <a:gd name="T13" fmla="*/ 5 h 88"/>
                            <a:gd name="T14" fmla="*/ 47 w 102"/>
                            <a:gd name="T15" fmla="*/ 0 h 88"/>
                            <a:gd name="T16" fmla="*/ 34 w 102"/>
                            <a:gd name="T17" fmla="*/ 0 h 88"/>
                            <a:gd name="T18" fmla="*/ 23 w 102"/>
                            <a:gd name="T19" fmla="*/ 3 h 88"/>
                            <a:gd name="T20" fmla="*/ 14 w 102"/>
                            <a:gd name="T21" fmla="*/ 7 h 88"/>
                            <a:gd name="T22" fmla="*/ 8 w 102"/>
                            <a:gd name="T23" fmla="*/ 14 h 88"/>
                            <a:gd name="T24" fmla="*/ 3 w 102"/>
                            <a:gd name="T25" fmla="*/ 23 h 88"/>
                            <a:gd name="T26" fmla="*/ 0 w 102"/>
                            <a:gd name="T27" fmla="*/ 34 h 88"/>
                            <a:gd name="T28" fmla="*/ 4 w 102"/>
                            <a:gd name="T29" fmla="*/ 47 h 88"/>
                            <a:gd name="T30" fmla="*/ 9 w 102"/>
                            <a:gd name="T31" fmla="*/ 56 h 88"/>
                            <a:gd name="T32" fmla="*/ 13 w 102"/>
                            <a:gd name="T33" fmla="*/ 60 h 88"/>
                            <a:gd name="T34" fmla="*/ 21 w 102"/>
                            <a:gd name="T35" fmla="*/ 61 h 88"/>
                            <a:gd name="T36" fmla="*/ 33 w 102"/>
                            <a:gd name="T37" fmla="*/ 58 h 88"/>
                            <a:gd name="T38" fmla="*/ 27 w 102"/>
                            <a:gd name="T39" fmla="*/ 45 h 88"/>
                            <a:gd name="T40" fmla="*/ 20 w 102"/>
                            <a:gd name="T41" fmla="*/ 27 h 88"/>
                            <a:gd name="T42" fmla="*/ 23 w 102"/>
                            <a:gd name="T43" fmla="*/ 22 h 88"/>
                            <a:gd name="T44" fmla="*/ 28 w 102"/>
                            <a:gd name="T45" fmla="*/ 18 h 88"/>
                            <a:gd name="T46" fmla="*/ 34 w 102"/>
                            <a:gd name="T47" fmla="*/ 17 h 88"/>
                            <a:gd name="T48" fmla="*/ 40 w 102"/>
                            <a:gd name="T49" fmla="*/ 21 h 88"/>
                            <a:gd name="T50" fmla="*/ 45 w 102"/>
                            <a:gd name="T51" fmla="*/ 27 h 88"/>
                            <a:gd name="T52" fmla="*/ 46 w 102"/>
                            <a:gd name="T53" fmla="*/ 32 h 88"/>
                            <a:gd name="T54" fmla="*/ 45 w 102"/>
                            <a:gd name="T55" fmla="*/ 40 h 88"/>
                            <a:gd name="T56" fmla="*/ 55 w 102"/>
                            <a:gd name="T57" fmla="*/ 56 h 88"/>
                            <a:gd name="T58" fmla="*/ 47 w 102"/>
                            <a:gd name="T59" fmla="*/ 65 h 88"/>
                            <a:gd name="T60" fmla="*/ 33 w 102"/>
                            <a:gd name="T61" fmla="*/ 75 h 88"/>
                            <a:gd name="T62" fmla="*/ 13 w 102"/>
                            <a:gd name="T63" fmla="*/ 79 h 88"/>
                            <a:gd name="T64" fmla="*/ 16 w 102"/>
                            <a:gd name="T65" fmla="*/ 85 h 88"/>
                            <a:gd name="T66" fmla="*/ 24 w 102"/>
                            <a:gd name="T67" fmla="*/ 88 h 88"/>
                            <a:gd name="T68" fmla="*/ 38 w 102"/>
                            <a:gd name="T69" fmla="*/ 87 h 88"/>
                            <a:gd name="T70" fmla="*/ 54 w 102"/>
                            <a:gd name="T71" fmla="*/ 83 h 88"/>
                            <a:gd name="T72" fmla="*/ 64 w 102"/>
                            <a:gd name="T73" fmla="*/ 78 h 88"/>
                            <a:gd name="T74" fmla="*/ 77 w 102"/>
                            <a:gd name="T75" fmla="*/ 63 h 88"/>
                            <a:gd name="T76" fmla="*/ 88 w 102"/>
                            <a:gd name="T77" fmla="*/ 54 h 88"/>
                            <a:gd name="T78" fmla="*/ 96 w 102"/>
                            <a:gd name="T79" fmla="*/ 53 h 88"/>
                            <a:gd name="T80" fmla="*/ 101 w 102"/>
                            <a:gd name="T81" fmla="*/ 52 h 88"/>
                            <a:gd name="T82" fmla="*/ 102 w 102"/>
                            <a:gd name="T83" fmla="*/ 50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2" h="88">
                              <a:moveTo>
                                <a:pt x="102" y="50"/>
                              </a:moveTo>
                              <a:lnTo>
                                <a:pt x="98" y="42"/>
                              </a:lnTo>
                              <a:lnTo>
                                <a:pt x="97" y="41"/>
                              </a:lnTo>
                              <a:lnTo>
                                <a:pt x="95" y="39"/>
                              </a:lnTo>
                              <a:lnTo>
                                <a:pt x="90" y="38"/>
                              </a:lnTo>
                              <a:lnTo>
                                <a:pt x="85" y="38"/>
                              </a:lnTo>
                              <a:lnTo>
                                <a:pt x="75" y="42"/>
                              </a:lnTo>
                              <a:lnTo>
                                <a:pt x="72" y="45"/>
                              </a:lnTo>
                              <a:lnTo>
                                <a:pt x="72" y="41"/>
                              </a:lnTo>
                              <a:lnTo>
                                <a:pt x="72" y="30"/>
                              </a:lnTo>
                              <a:lnTo>
                                <a:pt x="71" y="24"/>
                              </a:lnTo>
                              <a:lnTo>
                                <a:pt x="68" y="18"/>
                              </a:lnTo>
                              <a:lnTo>
                                <a:pt x="65" y="12"/>
                              </a:lnTo>
                              <a:lnTo>
                                <a:pt x="58" y="5"/>
                              </a:lnTo>
                              <a:lnTo>
                                <a:pt x="53" y="2"/>
                              </a:lnTo>
                              <a:lnTo>
                                <a:pt x="47" y="0"/>
                              </a:lnTo>
                              <a:lnTo>
                                <a:pt x="40" y="0"/>
                              </a:lnTo>
                              <a:lnTo>
                                <a:pt x="34" y="0"/>
                              </a:lnTo>
                              <a:lnTo>
                                <a:pt x="29" y="2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4" y="7"/>
                              </a:lnTo>
                              <a:lnTo>
                                <a:pt x="11" y="11"/>
                              </a:lnTo>
                              <a:lnTo>
                                <a:pt x="8" y="14"/>
                              </a:lnTo>
                              <a:lnTo>
                                <a:pt x="5" y="18"/>
                              </a:lnTo>
                              <a:lnTo>
                                <a:pt x="3" y="23"/>
                              </a:lnTo>
                              <a:lnTo>
                                <a:pt x="1" y="28"/>
                              </a:lnTo>
                              <a:lnTo>
                                <a:pt x="0" y="34"/>
                              </a:lnTo>
                              <a:lnTo>
                                <a:pt x="1" y="41"/>
                              </a:lnTo>
                              <a:lnTo>
                                <a:pt x="4" y="47"/>
                              </a:lnTo>
                              <a:lnTo>
                                <a:pt x="6" y="53"/>
                              </a:lnTo>
                              <a:lnTo>
                                <a:pt x="9" y="56"/>
                              </a:lnTo>
                              <a:lnTo>
                                <a:pt x="11" y="58"/>
                              </a:lnTo>
                              <a:lnTo>
                                <a:pt x="13" y="60"/>
                              </a:lnTo>
                              <a:lnTo>
                                <a:pt x="17" y="61"/>
                              </a:lnTo>
                              <a:lnTo>
                                <a:pt x="21" y="61"/>
                              </a:lnTo>
                              <a:lnTo>
                                <a:pt x="29" y="59"/>
                              </a:lnTo>
                              <a:lnTo>
                                <a:pt x="33" y="58"/>
                              </a:lnTo>
                              <a:lnTo>
                                <a:pt x="31" y="54"/>
                              </a:lnTo>
                              <a:lnTo>
                                <a:pt x="27" y="45"/>
                              </a:lnTo>
                              <a:lnTo>
                                <a:pt x="23" y="35"/>
                              </a:lnTo>
                              <a:lnTo>
                                <a:pt x="20" y="27"/>
                              </a:lnTo>
                              <a:lnTo>
                                <a:pt x="21" y="25"/>
                              </a:lnTo>
                              <a:lnTo>
                                <a:pt x="23" y="22"/>
                              </a:lnTo>
                              <a:lnTo>
                                <a:pt x="26" y="20"/>
                              </a:lnTo>
                              <a:lnTo>
                                <a:pt x="28" y="18"/>
                              </a:lnTo>
                              <a:lnTo>
                                <a:pt x="31" y="17"/>
                              </a:lnTo>
                              <a:lnTo>
                                <a:pt x="34" y="17"/>
                              </a:lnTo>
                              <a:lnTo>
                                <a:pt x="37" y="18"/>
                              </a:lnTo>
                              <a:lnTo>
                                <a:pt x="40" y="21"/>
                              </a:lnTo>
                              <a:lnTo>
                                <a:pt x="44" y="24"/>
                              </a:lnTo>
                              <a:lnTo>
                                <a:pt x="45" y="27"/>
                              </a:lnTo>
                              <a:lnTo>
                                <a:pt x="46" y="29"/>
                              </a:lnTo>
                              <a:lnTo>
                                <a:pt x="46" y="32"/>
                              </a:lnTo>
                              <a:lnTo>
                                <a:pt x="45" y="36"/>
                              </a:lnTo>
                              <a:lnTo>
                                <a:pt x="45" y="40"/>
                              </a:lnTo>
                              <a:lnTo>
                                <a:pt x="50" y="47"/>
                              </a:lnTo>
                              <a:lnTo>
                                <a:pt x="55" y="56"/>
                              </a:lnTo>
                              <a:lnTo>
                                <a:pt x="52" y="60"/>
                              </a:lnTo>
                              <a:lnTo>
                                <a:pt x="47" y="65"/>
                              </a:lnTo>
                              <a:lnTo>
                                <a:pt x="40" y="70"/>
                              </a:lnTo>
                              <a:lnTo>
                                <a:pt x="33" y="75"/>
                              </a:lnTo>
                              <a:lnTo>
                                <a:pt x="19" y="79"/>
                              </a:lnTo>
                              <a:lnTo>
                                <a:pt x="13" y="79"/>
                              </a:lnTo>
                              <a:lnTo>
                                <a:pt x="13" y="81"/>
                              </a:lnTo>
                              <a:lnTo>
                                <a:pt x="16" y="85"/>
                              </a:lnTo>
                              <a:lnTo>
                                <a:pt x="19" y="87"/>
                              </a:lnTo>
                              <a:lnTo>
                                <a:pt x="24" y="88"/>
                              </a:lnTo>
                              <a:lnTo>
                                <a:pt x="30" y="88"/>
                              </a:lnTo>
                              <a:lnTo>
                                <a:pt x="38" y="87"/>
                              </a:lnTo>
                              <a:lnTo>
                                <a:pt x="47" y="86"/>
                              </a:lnTo>
                              <a:lnTo>
                                <a:pt x="54" y="83"/>
                              </a:lnTo>
                              <a:lnTo>
                                <a:pt x="59" y="81"/>
                              </a:lnTo>
                              <a:lnTo>
                                <a:pt x="64" y="78"/>
                              </a:lnTo>
                              <a:lnTo>
                                <a:pt x="71" y="70"/>
                              </a:lnTo>
                              <a:lnTo>
                                <a:pt x="77" y="63"/>
                              </a:lnTo>
                              <a:lnTo>
                                <a:pt x="84" y="57"/>
                              </a:lnTo>
                              <a:lnTo>
                                <a:pt x="88" y="54"/>
                              </a:lnTo>
                              <a:lnTo>
                                <a:pt x="92" y="53"/>
                              </a:lnTo>
                              <a:lnTo>
                                <a:pt x="96" y="53"/>
                              </a:lnTo>
                              <a:lnTo>
                                <a:pt x="99" y="53"/>
                              </a:lnTo>
                              <a:lnTo>
                                <a:pt x="101" y="52"/>
                              </a:lnTo>
                              <a:lnTo>
                                <a:pt x="102" y="50"/>
                              </a:lnTo>
                              <a:lnTo>
                                <a:pt x="10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21"/>
                      <wps:cNvSpPr>
                        <a:spLocks/>
                      </wps:cNvSpPr>
                      <wps:spPr bwMode="auto">
                        <a:xfrm>
                          <a:off x="925195" y="1066165"/>
                          <a:ext cx="48260" cy="57785"/>
                        </a:xfrm>
                        <a:custGeom>
                          <a:avLst/>
                          <a:gdLst>
                            <a:gd name="T0" fmla="*/ 59 w 76"/>
                            <a:gd name="T1" fmla="*/ 64 h 91"/>
                            <a:gd name="T2" fmla="*/ 55 w 76"/>
                            <a:gd name="T3" fmla="*/ 56 h 91"/>
                            <a:gd name="T4" fmla="*/ 49 w 76"/>
                            <a:gd name="T5" fmla="*/ 42 h 91"/>
                            <a:gd name="T6" fmla="*/ 42 w 76"/>
                            <a:gd name="T7" fmla="*/ 29 h 91"/>
                            <a:gd name="T8" fmla="*/ 40 w 76"/>
                            <a:gd name="T9" fmla="*/ 22 h 91"/>
                            <a:gd name="T10" fmla="*/ 39 w 76"/>
                            <a:gd name="T11" fmla="*/ 19 h 91"/>
                            <a:gd name="T12" fmla="*/ 39 w 76"/>
                            <a:gd name="T13" fmla="*/ 13 h 91"/>
                            <a:gd name="T14" fmla="*/ 43 w 76"/>
                            <a:gd name="T15" fmla="*/ 8 h 91"/>
                            <a:gd name="T16" fmla="*/ 47 w 76"/>
                            <a:gd name="T17" fmla="*/ 6 h 91"/>
                            <a:gd name="T18" fmla="*/ 44 w 76"/>
                            <a:gd name="T19" fmla="*/ 0 h 91"/>
                            <a:gd name="T20" fmla="*/ 36 w 76"/>
                            <a:gd name="T21" fmla="*/ 6 h 91"/>
                            <a:gd name="T22" fmla="*/ 22 w 76"/>
                            <a:gd name="T23" fmla="*/ 13 h 91"/>
                            <a:gd name="T24" fmla="*/ 10 w 76"/>
                            <a:gd name="T25" fmla="*/ 18 h 91"/>
                            <a:gd name="T26" fmla="*/ 0 w 76"/>
                            <a:gd name="T27" fmla="*/ 21 h 91"/>
                            <a:gd name="T28" fmla="*/ 3 w 76"/>
                            <a:gd name="T29" fmla="*/ 28 h 91"/>
                            <a:gd name="T30" fmla="*/ 7 w 76"/>
                            <a:gd name="T31" fmla="*/ 27 h 91"/>
                            <a:gd name="T32" fmla="*/ 12 w 76"/>
                            <a:gd name="T33" fmla="*/ 27 h 91"/>
                            <a:gd name="T34" fmla="*/ 16 w 76"/>
                            <a:gd name="T35" fmla="*/ 32 h 91"/>
                            <a:gd name="T36" fmla="*/ 18 w 76"/>
                            <a:gd name="T37" fmla="*/ 35 h 91"/>
                            <a:gd name="T38" fmla="*/ 33 w 76"/>
                            <a:gd name="T39" fmla="*/ 68 h 91"/>
                            <a:gd name="T40" fmla="*/ 33 w 76"/>
                            <a:gd name="T41" fmla="*/ 69 h 91"/>
                            <a:gd name="T42" fmla="*/ 34 w 76"/>
                            <a:gd name="T43" fmla="*/ 72 h 91"/>
                            <a:gd name="T44" fmla="*/ 34 w 76"/>
                            <a:gd name="T45" fmla="*/ 75 h 91"/>
                            <a:gd name="T46" fmla="*/ 33 w 76"/>
                            <a:gd name="T47" fmla="*/ 78 h 91"/>
                            <a:gd name="T48" fmla="*/ 25 w 76"/>
                            <a:gd name="T49" fmla="*/ 85 h 91"/>
                            <a:gd name="T50" fmla="*/ 20 w 76"/>
                            <a:gd name="T51" fmla="*/ 88 h 91"/>
                            <a:gd name="T52" fmla="*/ 22 w 76"/>
                            <a:gd name="T53" fmla="*/ 91 h 91"/>
                            <a:gd name="T54" fmla="*/ 33 w 76"/>
                            <a:gd name="T55" fmla="*/ 87 h 91"/>
                            <a:gd name="T56" fmla="*/ 51 w 76"/>
                            <a:gd name="T57" fmla="*/ 79 h 91"/>
                            <a:gd name="T58" fmla="*/ 67 w 76"/>
                            <a:gd name="T59" fmla="*/ 71 h 91"/>
                            <a:gd name="T60" fmla="*/ 76 w 76"/>
                            <a:gd name="T61" fmla="*/ 65 h 91"/>
                            <a:gd name="T62" fmla="*/ 73 w 76"/>
                            <a:gd name="T63" fmla="*/ 59 h 91"/>
                            <a:gd name="T64" fmla="*/ 71 w 76"/>
                            <a:gd name="T65" fmla="*/ 60 h 91"/>
                            <a:gd name="T66" fmla="*/ 68 w 76"/>
                            <a:gd name="T67" fmla="*/ 62 h 91"/>
                            <a:gd name="T68" fmla="*/ 63 w 76"/>
                            <a:gd name="T69" fmla="*/ 65 h 91"/>
                            <a:gd name="T70" fmla="*/ 59 w 76"/>
                            <a:gd name="T71" fmla="*/ 64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76" h="91">
                              <a:moveTo>
                                <a:pt x="59" y="64"/>
                              </a:moveTo>
                              <a:lnTo>
                                <a:pt x="55" y="56"/>
                              </a:lnTo>
                              <a:lnTo>
                                <a:pt x="49" y="42"/>
                              </a:lnTo>
                              <a:lnTo>
                                <a:pt x="42" y="29"/>
                              </a:lnTo>
                              <a:lnTo>
                                <a:pt x="40" y="22"/>
                              </a:lnTo>
                              <a:lnTo>
                                <a:pt x="39" y="19"/>
                              </a:lnTo>
                              <a:lnTo>
                                <a:pt x="39" y="13"/>
                              </a:lnTo>
                              <a:lnTo>
                                <a:pt x="43" y="8"/>
                              </a:lnTo>
                              <a:lnTo>
                                <a:pt x="47" y="6"/>
                              </a:lnTo>
                              <a:lnTo>
                                <a:pt x="44" y="0"/>
                              </a:lnTo>
                              <a:lnTo>
                                <a:pt x="36" y="6"/>
                              </a:lnTo>
                              <a:lnTo>
                                <a:pt x="22" y="13"/>
                              </a:lnTo>
                              <a:lnTo>
                                <a:pt x="10" y="18"/>
                              </a:lnTo>
                              <a:lnTo>
                                <a:pt x="0" y="21"/>
                              </a:lnTo>
                              <a:lnTo>
                                <a:pt x="3" y="28"/>
                              </a:lnTo>
                              <a:lnTo>
                                <a:pt x="7" y="27"/>
                              </a:lnTo>
                              <a:lnTo>
                                <a:pt x="12" y="27"/>
                              </a:lnTo>
                              <a:lnTo>
                                <a:pt x="16" y="32"/>
                              </a:lnTo>
                              <a:lnTo>
                                <a:pt x="18" y="35"/>
                              </a:lnTo>
                              <a:lnTo>
                                <a:pt x="33" y="68"/>
                              </a:lnTo>
                              <a:lnTo>
                                <a:pt x="33" y="69"/>
                              </a:lnTo>
                              <a:lnTo>
                                <a:pt x="34" y="72"/>
                              </a:lnTo>
                              <a:lnTo>
                                <a:pt x="34" y="75"/>
                              </a:lnTo>
                              <a:lnTo>
                                <a:pt x="33" y="78"/>
                              </a:lnTo>
                              <a:lnTo>
                                <a:pt x="25" y="85"/>
                              </a:lnTo>
                              <a:lnTo>
                                <a:pt x="20" y="88"/>
                              </a:lnTo>
                              <a:lnTo>
                                <a:pt x="22" y="91"/>
                              </a:lnTo>
                              <a:lnTo>
                                <a:pt x="33" y="87"/>
                              </a:lnTo>
                              <a:lnTo>
                                <a:pt x="51" y="79"/>
                              </a:lnTo>
                              <a:lnTo>
                                <a:pt x="67" y="71"/>
                              </a:lnTo>
                              <a:lnTo>
                                <a:pt x="76" y="65"/>
                              </a:lnTo>
                              <a:lnTo>
                                <a:pt x="73" y="59"/>
                              </a:lnTo>
                              <a:lnTo>
                                <a:pt x="71" y="60"/>
                              </a:lnTo>
                              <a:lnTo>
                                <a:pt x="68" y="62"/>
                              </a:lnTo>
                              <a:lnTo>
                                <a:pt x="63" y="65"/>
                              </a:lnTo>
                              <a:lnTo>
                                <a:pt x="5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22"/>
                      <wps:cNvSpPr>
                        <a:spLocks/>
                      </wps:cNvSpPr>
                      <wps:spPr bwMode="auto">
                        <a:xfrm>
                          <a:off x="886460" y="1076325"/>
                          <a:ext cx="43815" cy="63500"/>
                        </a:xfrm>
                        <a:custGeom>
                          <a:avLst/>
                          <a:gdLst>
                            <a:gd name="T0" fmla="*/ 39 w 69"/>
                            <a:gd name="T1" fmla="*/ 39 h 100"/>
                            <a:gd name="T2" fmla="*/ 25 w 69"/>
                            <a:gd name="T3" fmla="*/ 36 h 100"/>
                            <a:gd name="T4" fmla="*/ 21 w 69"/>
                            <a:gd name="T5" fmla="*/ 32 h 100"/>
                            <a:gd name="T6" fmla="*/ 20 w 69"/>
                            <a:gd name="T7" fmla="*/ 29 h 100"/>
                            <a:gd name="T8" fmla="*/ 22 w 69"/>
                            <a:gd name="T9" fmla="*/ 23 h 100"/>
                            <a:gd name="T10" fmla="*/ 27 w 69"/>
                            <a:gd name="T11" fmla="*/ 19 h 100"/>
                            <a:gd name="T12" fmla="*/ 34 w 69"/>
                            <a:gd name="T13" fmla="*/ 17 h 100"/>
                            <a:gd name="T14" fmla="*/ 40 w 69"/>
                            <a:gd name="T15" fmla="*/ 18 h 100"/>
                            <a:gd name="T16" fmla="*/ 44 w 69"/>
                            <a:gd name="T17" fmla="*/ 21 h 100"/>
                            <a:gd name="T18" fmla="*/ 45 w 69"/>
                            <a:gd name="T19" fmla="*/ 26 h 100"/>
                            <a:gd name="T20" fmla="*/ 43 w 69"/>
                            <a:gd name="T21" fmla="*/ 35 h 100"/>
                            <a:gd name="T22" fmla="*/ 48 w 69"/>
                            <a:gd name="T23" fmla="*/ 39 h 100"/>
                            <a:gd name="T24" fmla="*/ 55 w 69"/>
                            <a:gd name="T25" fmla="*/ 0 h 100"/>
                            <a:gd name="T26" fmla="*/ 53 w 69"/>
                            <a:gd name="T27" fmla="*/ 5 h 100"/>
                            <a:gd name="T28" fmla="*/ 47 w 69"/>
                            <a:gd name="T29" fmla="*/ 11 h 100"/>
                            <a:gd name="T30" fmla="*/ 39 w 69"/>
                            <a:gd name="T31" fmla="*/ 11 h 100"/>
                            <a:gd name="T32" fmla="*/ 29 w 69"/>
                            <a:gd name="T33" fmla="*/ 10 h 100"/>
                            <a:gd name="T34" fmla="*/ 17 w 69"/>
                            <a:gd name="T35" fmla="*/ 13 h 100"/>
                            <a:gd name="T36" fmla="*/ 7 w 69"/>
                            <a:gd name="T37" fmla="*/ 20 h 100"/>
                            <a:gd name="T38" fmla="*/ 1 w 69"/>
                            <a:gd name="T39" fmla="*/ 31 h 100"/>
                            <a:gd name="T40" fmla="*/ 1 w 69"/>
                            <a:gd name="T41" fmla="*/ 40 h 100"/>
                            <a:gd name="T42" fmla="*/ 3 w 69"/>
                            <a:gd name="T43" fmla="*/ 49 h 100"/>
                            <a:gd name="T44" fmla="*/ 10 w 69"/>
                            <a:gd name="T45" fmla="*/ 57 h 100"/>
                            <a:gd name="T46" fmla="*/ 17 w 69"/>
                            <a:gd name="T47" fmla="*/ 60 h 100"/>
                            <a:gd name="T48" fmla="*/ 33 w 69"/>
                            <a:gd name="T49" fmla="*/ 64 h 100"/>
                            <a:gd name="T50" fmla="*/ 48 w 69"/>
                            <a:gd name="T51" fmla="*/ 70 h 100"/>
                            <a:gd name="T52" fmla="*/ 50 w 69"/>
                            <a:gd name="T53" fmla="*/ 74 h 100"/>
                            <a:gd name="T54" fmla="*/ 49 w 69"/>
                            <a:gd name="T55" fmla="*/ 80 h 100"/>
                            <a:gd name="T56" fmla="*/ 44 w 69"/>
                            <a:gd name="T57" fmla="*/ 83 h 100"/>
                            <a:gd name="T58" fmla="*/ 38 w 69"/>
                            <a:gd name="T59" fmla="*/ 84 h 100"/>
                            <a:gd name="T60" fmla="*/ 32 w 69"/>
                            <a:gd name="T61" fmla="*/ 82 h 100"/>
                            <a:gd name="T62" fmla="*/ 29 w 69"/>
                            <a:gd name="T63" fmla="*/ 78 h 100"/>
                            <a:gd name="T64" fmla="*/ 31 w 69"/>
                            <a:gd name="T65" fmla="*/ 65 h 100"/>
                            <a:gd name="T66" fmla="*/ 10 w 69"/>
                            <a:gd name="T67" fmla="*/ 99 h 100"/>
                            <a:gd name="T68" fmla="*/ 17 w 69"/>
                            <a:gd name="T69" fmla="*/ 97 h 100"/>
                            <a:gd name="T70" fmla="*/ 25 w 69"/>
                            <a:gd name="T71" fmla="*/ 89 h 100"/>
                            <a:gd name="T72" fmla="*/ 34 w 69"/>
                            <a:gd name="T73" fmla="*/ 91 h 100"/>
                            <a:gd name="T74" fmla="*/ 47 w 69"/>
                            <a:gd name="T75" fmla="*/ 91 h 100"/>
                            <a:gd name="T76" fmla="*/ 59 w 69"/>
                            <a:gd name="T77" fmla="*/ 85 h 100"/>
                            <a:gd name="T78" fmla="*/ 66 w 69"/>
                            <a:gd name="T79" fmla="*/ 76 h 100"/>
                            <a:gd name="T80" fmla="*/ 69 w 69"/>
                            <a:gd name="T81" fmla="*/ 63 h 100"/>
                            <a:gd name="T82" fmla="*/ 65 w 69"/>
                            <a:gd name="T83" fmla="*/ 54 h 100"/>
                            <a:gd name="T84" fmla="*/ 54 w 69"/>
                            <a:gd name="T85" fmla="*/ 44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69" h="100">
                              <a:moveTo>
                                <a:pt x="47" y="40"/>
                              </a:moveTo>
                              <a:lnTo>
                                <a:pt x="39" y="39"/>
                              </a:lnTo>
                              <a:lnTo>
                                <a:pt x="30" y="37"/>
                              </a:lnTo>
                              <a:lnTo>
                                <a:pt x="25" y="36"/>
                              </a:lnTo>
                              <a:lnTo>
                                <a:pt x="22" y="33"/>
                              </a:lnTo>
                              <a:lnTo>
                                <a:pt x="21" y="32"/>
                              </a:lnTo>
                              <a:lnTo>
                                <a:pt x="20" y="31"/>
                              </a:lnTo>
                              <a:lnTo>
                                <a:pt x="20" y="29"/>
                              </a:lnTo>
                              <a:lnTo>
                                <a:pt x="21" y="26"/>
                              </a:lnTo>
                              <a:lnTo>
                                <a:pt x="22" y="23"/>
                              </a:lnTo>
                              <a:lnTo>
                                <a:pt x="24" y="20"/>
                              </a:lnTo>
                              <a:lnTo>
                                <a:pt x="27" y="19"/>
                              </a:lnTo>
                              <a:lnTo>
                                <a:pt x="30" y="18"/>
                              </a:lnTo>
                              <a:lnTo>
                                <a:pt x="34" y="17"/>
                              </a:lnTo>
                              <a:lnTo>
                                <a:pt x="37" y="18"/>
                              </a:lnTo>
                              <a:lnTo>
                                <a:pt x="40" y="18"/>
                              </a:lnTo>
                              <a:lnTo>
                                <a:pt x="43" y="19"/>
                              </a:lnTo>
                              <a:lnTo>
                                <a:pt x="44" y="21"/>
                              </a:lnTo>
                              <a:lnTo>
                                <a:pt x="45" y="23"/>
                              </a:lnTo>
                              <a:lnTo>
                                <a:pt x="45" y="26"/>
                              </a:lnTo>
                              <a:lnTo>
                                <a:pt x="44" y="30"/>
                              </a:lnTo>
                              <a:lnTo>
                                <a:pt x="43" y="35"/>
                              </a:lnTo>
                              <a:lnTo>
                                <a:pt x="41" y="37"/>
                              </a:lnTo>
                              <a:lnTo>
                                <a:pt x="48" y="39"/>
                              </a:lnTo>
                              <a:lnTo>
                                <a:pt x="60" y="2"/>
                              </a:lnTo>
                              <a:lnTo>
                                <a:pt x="55" y="0"/>
                              </a:lnTo>
                              <a:lnTo>
                                <a:pt x="54" y="2"/>
                              </a:lnTo>
                              <a:lnTo>
                                <a:pt x="53" y="5"/>
                              </a:lnTo>
                              <a:lnTo>
                                <a:pt x="50" y="9"/>
                              </a:lnTo>
                              <a:lnTo>
                                <a:pt x="47" y="11"/>
                              </a:lnTo>
                              <a:lnTo>
                                <a:pt x="43" y="11"/>
                              </a:lnTo>
                              <a:lnTo>
                                <a:pt x="39" y="11"/>
                              </a:lnTo>
                              <a:lnTo>
                                <a:pt x="34" y="10"/>
                              </a:lnTo>
                              <a:lnTo>
                                <a:pt x="29" y="10"/>
                              </a:lnTo>
                              <a:lnTo>
                                <a:pt x="23" y="11"/>
                              </a:lnTo>
                              <a:lnTo>
                                <a:pt x="17" y="13"/>
                              </a:lnTo>
                              <a:lnTo>
                                <a:pt x="11" y="16"/>
                              </a:lnTo>
                              <a:lnTo>
                                <a:pt x="7" y="20"/>
                              </a:lnTo>
                              <a:lnTo>
                                <a:pt x="3" y="25"/>
                              </a:lnTo>
                              <a:lnTo>
                                <a:pt x="1" y="31"/>
                              </a:lnTo>
                              <a:lnTo>
                                <a:pt x="0" y="36"/>
                              </a:lnTo>
                              <a:lnTo>
                                <a:pt x="1" y="40"/>
                              </a:lnTo>
                              <a:lnTo>
                                <a:pt x="2" y="45"/>
                              </a:lnTo>
                              <a:lnTo>
                                <a:pt x="3" y="49"/>
                              </a:lnTo>
                              <a:lnTo>
                                <a:pt x="7" y="53"/>
                              </a:lnTo>
                              <a:lnTo>
                                <a:pt x="10" y="57"/>
                              </a:lnTo>
                              <a:lnTo>
                                <a:pt x="14" y="59"/>
                              </a:lnTo>
                              <a:lnTo>
                                <a:pt x="17" y="60"/>
                              </a:lnTo>
                              <a:lnTo>
                                <a:pt x="24" y="62"/>
                              </a:lnTo>
                              <a:lnTo>
                                <a:pt x="33" y="64"/>
                              </a:lnTo>
                              <a:lnTo>
                                <a:pt x="42" y="66"/>
                              </a:lnTo>
                              <a:lnTo>
                                <a:pt x="48" y="70"/>
                              </a:lnTo>
                              <a:lnTo>
                                <a:pt x="50" y="72"/>
                              </a:lnTo>
                              <a:lnTo>
                                <a:pt x="50" y="74"/>
                              </a:lnTo>
                              <a:lnTo>
                                <a:pt x="50" y="77"/>
                              </a:lnTo>
                              <a:lnTo>
                                <a:pt x="49" y="80"/>
                              </a:lnTo>
                              <a:lnTo>
                                <a:pt x="47" y="82"/>
                              </a:lnTo>
                              <a:lnTo>
                                <a:pt x="44" y="83"/>
                              </a:lnTo>
                              <a:lnTo>
                                <a:pt x="41" y="84"/>
                              </a:lnTo>
                              <a:lnTo>
                                <a:pt x="38" y="84"/>
                              </a:lnTo>
                              <a:lnTo>
                                <a:pt x="35" y="83"/>
                              </a:lnTo>
                              <a:lnTo>
                                <a:pt x="32" y="82"/>
                              </a:lnTo>
                              <a:lnTo>
                                <a:pt x="30" y="80"/>
                              </a:lnTo>
                              <a:lnTo>
                                <a:pt x="29" y="78"/>
                              </a:lnTo>
                              <a:lnTo>
                                <a:pt x="29" y="70"/>
                              </a:lnTo>
                              <a:lnTo>
                                <a:pt x="31" y="65"/>
                              </a:lnTo>
                              <a:lnTo>
                                <a:pt x="24" y="64"/>
                              </a:lnTo>
                              <a:lnTo>
                                <a:pt x="10" y="99"/>
                              </a:lnTo>
                              <a:lnTo>
                                <a:pt x="15" y="100"/>
                              </a:lnTo>
                              <a:lnTo>
                                <a:pt x="17" y="97"/>
                              </a:lnTo>
                              <a:lnTo>
                                <a:pt x="21" y="91"/>
                              </a:lnTo>
                              <a:lnTo>
                                <a:pt x="25" y="89"/>
                              </a:lnTo>
                              <a:lnTo>
                                <a:pt x="30" y="90"/>
                              </a:lnTo>
                              <a:lnTo>
                                <a:pt x="34" y="91"/>
                              </a:lnTo>
                              <a:lnTo>
                                <a:pt x="39" y="92"/>
                              </a:lnTo>
                              <a:lnTo>
                                <a:pt x="47" y="91"/>
                              </a:lnTo>
                              <a:lnTo>
                                <a:pt x="55" y="88"/>
                              </a:lnTo>
                              <a:lnTo>
                                <a:pt x="59" y="85"/>
                              </a:lnTo>
                              <a:lnTo>
                                <a:pt x="63" y="81"/>
                              </a:lnTo>
                              <a:lnTo>
                                <a:pt x="66" y="76"/>
                              </a:lnTo>
                              <a:lnTo>
                                <a:pt x="69" y="71"/>
                              </a:lnTo>
                              <a:lnTo>
                                <a:pt x="69" y="63"/>
                              </a:lnTo>
                              <a:lnTo>
                                <a:pt x="68" y="58"/>
                              </a:lnTo>
                              <a:lnTo>
                                <a:pt x="65" y="54"/>
                              </a:lnTo>
                              <a:lnTo>
                                <a:pt x="61" y="50"/>
                              </a:lnTo>
                              <a:lnTo>
                                <a:pt x="54" y="44"/>
                              </a:lnTo>
                              <a:lnTo>
                                <a:pt x="4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23"/>
                      <wps:cNvSpPr>
                        <a:spLocks/>
                      </wps:cNvSpPr>
                      <wps:spPr bwMode="auto">
                        <a:xfrm>
                          <a:off x="824230" y="1087120"/>
                          <a:ext cx="47625" cy="55880"/>
                        </a:xfrm>
                        <a:custGeom>
                          <a:avLst/>
                          <a:gdLst>
                            <a:gd name="T0" fmla="*/ 47 w 75"/>
                            <a:gd name="T1" fmla="*/ 35 h 88"/>
                            <a:gd name="T2" fmla="*/ 35 w 75"/>
                            <a:gd name="T3" fmla="*/ 28 h 88"/>
                            <a:gd name="T4" fmla="*/ 32 w 75"/>
                            <a:gd name="T5" fmla="*/ 24 h 88"/>
                            <a:gd name="T6" fmla="*/ 32 w 75"/>
                            <a:gd name="T7" fmla="*/ 21 h 88"/>
                            <a:gd name="T8" fmla="*/ 34 w 75"/>
                            <a:gd name="T9" fmla="*/ 16 h 88"/>
                            <a:gd name="T10" fmla="*/ 39 w 75"/>
                            <a:gd name="T11" fmla="*/ 13 h 88"/>
                            <a:gd name="T12" fmla="*/ 47 w 75"/>
                            <a:gd name="T13" fmla="*/ 14 h 88"/>
                            <a:gd name="T14" fmla="*/ 53 w 75"/>
                            <a:gd name="T15" fmla="*/ 15 h 88"/>
                            <a:gd name="T16" fmla="*/ 57 w 75"/>
                            <a:gd name="T17" fmla="*/ 19 h 88"/>
                            <a:gd name="T18" fmla="*/ 56 w 75"/>
                            <a:gd name="T19" fmla="*/ 24 h 88"/>
                            <a:gd name="T20" fmla="*/ 52 w 75"/>
                            <a:gd name="T21" fmla="*/ 32 h 88"/>
                            <a:gd name="T22" fmla="*/ 56 w 75"/>
                            <a:gd name="T23" fmla="*/ 37 h 88"/>
                            <a:gd name="T24" fmla="*/ 71 w 75"/>
                            <a:gd name="T25" fmla="*/ 0 h 88"/>
                            <a:gd name="T26" fmla="*/ 68 w 75"/>
                            <a:gd name="T27" fmla="*/ 5 h 88"/>
                            <a:gd name="T28" fmla="*/ 61 w 75"/>
                            <a:gd name="T29" fmla="*/ 8 h 88"/>
                            <a:gd name="T30" fmla="*/ 53 w 75"/>
                            <a:gd name="T31" fmla="*/ 7 h 88"/>
                            <a:gd name="T32" fmla="*/ 43 w 75"/>
                            <a:gd name="T33" fmla="*/ 4 h 88"/>
                            <a:gd name="T34" fmla="*/ 31 w 75"/>
                            <a:gd name="T35" fmla="*/ 4 h 88"/>
                            <a:gd name="T36" fmla="*/ 19 w 75"/>
                            <a:gd name="T37" fmla="*/ 11 h 88"/>
                            <a:gd name="T38" fmla="*/ 12 w 75"/>
                            <a:gd name="T39" fmla="*/ 19 h 88"/>
                            <a:gd name="T40" fmla="*/ 10 w 75"/>
                            <a:gd name="T41" fmla="*/ 28 h 88"/>
                            <a:gd name="T42" fmla="*/ 11 w 75"/>
                            <a:gd name="T43" fmla="*/ 38 h 88"/>
                            <a:gd name="T44" fmla="*/ 15 w 75"/>
                            <a:gd name="T45" fmla="*/ 46 h 88"/>
                            <a:gd name="T46" fmla="*/ 21 w 75"/>
                            <a:gd name="T47" fmla="*/ 52 h 88"/>
                            <a:gd name="T48" fmla="*/ 36 w 75"/>
                            <a:gd name="T49" fmla="*/ 58 h 88"/>
                            <a:gd name="T50" fmla="*/ 50 w 75"/>
                            <a:gd name="T51" fmla="*/ 67 h 88"/>
                            <a:gd name="T52" fmla="*/ 51 w 75"/>
                            <a:gd name="T53" fmla="*/ 72 h 88"/>
                            <a:gd name="T54" fmla="*/ 49 w 75"/>
                            <a:gd name="T55" fmla="*/ 77 h 88"/>
                            <a:gd name="T56" fmla="*/ 42 w 75"/>
                            <a:gd name="T57" fmla="*/ 80 h 88"/>
                            <a:gd name="T58" fmla="*/ 34 w 75"/>
                            <a:gd name="T59" fmla="*/ 78 h 88"/>
                            <a:gd name="T60" fmla="*/ 26 w 75"/>
                            <a:gd name="T61" fmla="*/ 74 h 88"/>
                            <a:gd name="T62" fmla="*/ 22 w 75"/>
                            <a:gd name="T63" fmla="*/ 69 h 88"/>
                            <a:gd name="T64" fmla="*/ 27 w 75"/>
                            <a:gd name="T65" fmla="*/ 58 h 88"/>
                            <a:gd name="T66" fmla="*/ 0 w 75"/>
                            <a:gd name="T67" fmla="*/ 85 h 88"/>
                            <a:gd name="T68" fmla="*/ 8 w 75"/>
                            <a:gd name="T69" fmla="*/ 85 h 88"/>
                            <a:gd name="T70" fmla="*/ 16 w 75"/>
                            <a:gd name="T71" fmla="*/ 79 h 88"/>
                            <a:gd name="T72" fmla="*/ 22 w 75"/>
                            <a:gd name="T73" fmla="*/ 80 h 88"/>
                            <a:gd name="T74" fmla="*/ 31 w 75"/>
                            <a:gd name="T75" fmla="*/ 84 h 88"/>
                            <a:gd name="T76" fmla="*/ 43 w 75"/>
                            <a:gd name="T77" fmla="*/ 87 h 88"/>
                            <a:gd name="T78" fmla="*/ 58 w 75"/>
                            <a:gd name="T79" fmla="*/ 84 h 88"/>
                            <a:gd name="T80" fmla="*/ 67 w 75"/>
                            <a:gd name="T81" fmla="*/ 77 h 88"/>
                            <a:gd name="T82" fmla="*/ 71 w 75"/>
                            <a:gd name="T83" fmla="*/ 65 h 88"/>
                            <a:gd name="T84" fmla="*/ 70 w 75"/>
                            <a:gd name="T85" fmla="*/ 55 h 88"/>
                            <a:gd name="T86" fmla="*/ 60 w 75"/>
                            <a:gd name="T87" fmla="*/ 43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5" h="88">
                              <a:moveTo>
                                <a:pt x="54" y="38"/>
                              </a:moveTo>
                              <a:lnTo>
                                <a:pt x="47" y="35"/>
                              </a:lnTo>
                              <a:lnTo>
                                <a:pt x="38" y="32"/>
                              </a:lnTo>
                              <a:lnTo>
                                <a:pt x="35" y="28"/>
                              </a:lnTo>
                              <a:lnTo>
                                <a:pt x="32" y="26"/>
                              </a:lnTo>
                              <a:lnTo>
                                <a:pt x="32" y="24"/>
                              </a:lnTo>
                              <a:lnTo>
                                <a:pt x="31" y="23"/>
                              </a:lnTo>
                              <a:lnTo>
                                <a:pt x="32" y="21"/>
                              </a:lnTo>
                              <a:lnTo>
                                <a:pt x="32" y="19"/>
                              </a:lnTo>
                              <a:lnTo>
                                <a:pt x="34" y="16"/>
                              </a:lnTo>
                              <a:lnTo>
                                <a:pt x="37" y="14"/>
                              </a:lnTo>
                              <a:lnTo>
                                <a:pt x="39" y="13"/>
                              </a:lnTo>
                              <a:lnTo>
                                <a:pt x="42" y="13"/>
                              </a:lnTo>
                              <a:lnTo>
                                <a:pt x="47" y="14"/>
                              </a:lnTo>
                              <a:lnTo>
                                <a:pt x="50" y="14"/>
                              </a:lnTo>
                              <a:lnTo>
                                <a:pt x="53" y="15"/>
                              </a:lnTo>
                              <a:lnTo>
                                <a:pt x="55" y="17"/>
                              </a:lnTo>
                              <a:lnTo>
                                <a:pt x="57" y="19"/>
                              </a:lnTo>
                              <a:lnTo>
                                <a:pt x="57" y="21"/>
                              </a:lnTo>
                              <a:lnTo>
                                <a:pt x="56" y="24"/>
                              </a:lnTo>
                              <a:lnTo>
                                <a:pt x="55" y="27"/>
                              </a:lnTo>
                              <a:lnTo>
                                <a:pt x="52" y="32"/>
                              </a:lnTo>
                              <a:lnTo>
                                <a:pt x="50" y="34"/>
                              </a:lnTo>
                              <a:lnTo>
                                <a:pt x="56" y="37"/>
                              </a:lnTo>
                              <a:lnTo>
                                <a:pt x="75" y="3"/>
                              </a:lnTo>
                              <a:lnTo>
                                <a:pt x="71" y="0"/>
                              </a:lnTo>
                              <a:lnTo>
                                <a:pt x="70" y="2"/>
                              </a:lnTo>
                              <a:lnTo>
                                <a:pt x="68" y="5"/>
                              </a:lnTo>
                              <a:lnTo>
                                <a:pt x="65" y="7"/>
                              </a:lnTo>
                              <a:lnTo>
                                <a:pt x="61" y="8"/>
                              </a:lnTo>
                              <a:lnTo>
                                <a:pt x="57" y="8"/>
                              </a:lnTo>
                              <a:lnTo>
                                <a:pt x="53" y="7"/>
                              </a:lnTo>
                              <a:lnTo>
                                <a:pt x="49" y="5"/>
                              </a:lnTo>
                              <a:lnTo>
                                <a:pt x="43" y="4"/>
                              </a:lnTo>
                              <a:lnTo>
                                <a:pt x="37" y="4"/>
                              </a:lnTo>
                              <a:lnTo>
                                <a:pt x="31" y="4"/>
                              </a:lnTo>
                              <a:lnTo>
                                <a:pt x="25" y="7"/>
                              </a:lnTo>
                              <a:lnTo>
                                <a:pt x="19" y="11"/>
                              </a:lnTo>
                              <a:lnTo>
                                <a:pt x="15" y="15"/>
                              </a:lnTo>
                              <a:lnTo>
                                <a:pt x="12" y="19"/>
                              </a:lnTo>
                              <a:lnTo>
                                <a:pt x="11" y="24"/>
                              </a:lnTo>
                              <a:lnTo>
                                <a:pt x="10" y="28"/>
                              </a:lnTo>
                              <a:lnTo>
                                <a:pt x="10" y="34"/>
                              </a:lnTo>
                              <a:lnTo>
                                <a:pt x="11" y="38"/>
                              </a:lnTo>
                              <a:lnTo>
                                <a:pt x="13" y="42"/>
                              </a:lnTo>
                              <a:lnTo>
                                <a:pt x="15" y="46"/>
                              </a:lnTo>
                              <a:lnTo>
                                <a:pt x="18" y="49"/>
                              </a:lnTo>
                              <a:lnTo>
                                <a:pt x="21" y="52"/>
                              </a:lnTo>
                              <a:lnTo>
                                <a:pt x="28" y="55"/>
                              </a:lnTo>
                              <a:lnTo>
                                <a:pt x="36" y="58"/>
                              </a:lnTo>
                              <a:lnTo>
                                <a:pt x="45" y="62"/>
                              </a:lnTo>
                              <a:lnTo>
                                <a:pt x="50" y="67"/>
                              </a:lnTo>
                              <a:lnTo>
                                <a:pt x="51" y="69"/>
                              </a:lnTo>
                              <a:lnTo>
                                <a:pt x="51" y="72"/>
                              </a:lnTo>
                              <a:lnTo>
                                <a:pt x="50" y="75"/>
                              </a:lnTo>
                              <a:lnTo>
                                <a:pt x="49" y="77"/>
                              </a:lnTo>
                              <a:lnTo>
                                <a:pt x="46" y="79"/>
                              </a:lnTo>
                              <a:lnTo>
                                <a:pt x="42" y="80"/>
                              </a:lnTo>
                              <a:lnTo>
                                <a:pt x="38" y="79"/>
                              </a:lnTo>
                              <a:lnTo>
                                <a:pt x="34" y="78"/>
                              </a:lnTo>
                              <a:lnTo>
                                <a:pt x="30" y="76"/>
                              </a:lnTo>
                              <a:lnTo>
                                <a:pt x="26" y="74"/>
                              </a:lnTo>
                              <a:lnTo>
                                <a:pt x="24" y="72"/>
                              </a:lnTo>
                              <a:lnTo>
                                <a:pt x="22" y="69"/>
                              </a:lnTo>
                              <a:lnTo>
                                <a:pt x="25" y="62"/>
                              </a:lnTo>
                              <a:lnTo>
                                <a:pt x="27" y="58"/>
                              </a:lnTo>
                              <a:lnTo>
                                <a:pt x="21" y="55"/>
                              </a:lnTo>
                              <a:lnTo>
                                <a:pt x="0" y="85"/>
                              </a:lnTo>
                              <a:lnTo>
                                <a:pt x="5" y="88"/>
                              </a:lnTo>
                              <a:lnTo>
                                <a:pt x="8" y="85"/>
                              </a:lnTo>
                              <a:lnTo>
                                <a:pt x="14" y="80"/>
                              </a:lnTo>
                              <a:lnTo>
                                <a:pt x="16" y="79"/>
                              </a:lnTo>
                              <a:lnTo>
                                <a:pt x="19" y="79"/>
                              </a:lnTo>
                              <a:lnTo>
                                <a:pt x="22" y="80"/>
                              </a:lnTo>
                              <a:lnTo>
                                <a:pt x="26" y="81"/>
                              </a:lnTo>
                              <a:lnTo>
                                <a:pt x="31" y="84"/>
                              </a:lnTo>
                              <a:lnTo>
                                <a:pt x="37" y="87"/>
                              </a:lnTo>
                              <a:lnTo>
                                <a:pt x="43" y="87"/>
                              </a:lnTo>
                              <a:lnTo>
                                <a:pt x="53" y="86"/>
                              </a:lnTo>
                              <a:lnTo>
                                <a:pt x="58" y="84"/>
                              </a:lnTo>
                              <a:lnTo>
                                <a:pt x="62" y="81"/>
                              </a:lnTo>
                              <a:lnTo>
                                <a:pt x="67" y="77"/>
                              </a:lnTo>
                              <a:lnTo>
                                <a:pt x="70" y="72"/>
                              </a:lnTo>
                              <a:lnTo>
                                <a:pt x="71" y="65"/>
                              </a:lnTo>
                              <a:lnTo>
                                <a:pt x="71" y="60"/>
                              </a:lnTo>
                              <a:lnTo>
                                <a:pt x="70" y="55"/>
                              </a:lnTo>
                              <a:lnTo>
                                <a:pt x="68" y="51"/>
                              </a:lnTo>
                              <a:lnTo>
                                <a:pt x="60" y="43"/>
                              </a:lnTo>
                              <a:lnTo>
                                <a:pt x="5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24"/>
                      <wps:cNvSpPr>
                        <a:spLocks/>
                      </wps:cNvSpPr>
                      <wps:spPr bwMode="auto">
                        <a:xfrm>
                          <a:off x="873760" y="1108710"/>
                          <a:ext cx="14605" cy="15240"/>
                        </a:xfrm>
                        <a:custGeom>
                          <a:avLst/>
                          <a:gdLst>
                            <a:gd name="T0" fmla="*/ 12 w 23"/>
                            <a:gd name="T1" fmla="*/ 0 h 24"/>
                            <a:gd name="T2" fmla="*/ 8 w 23"/>
                            <a:gd name="T3" fmla="*/ 1 h 24"/>
                            <a:gd name="T4" fmla="*/ 3 w 23"/>
                            <a:gd name="T5" fmla="*/ 3 h 24"/>
                            <a:gd name="T6" fmla="*/ 1 w 23"/>
                            <a:gd name="T7" fmla="*/ 7 h 24"/>
                            <a:gd name="T8" fmla="*/ 0 w 23"/>
                            <a:gd name="T9" fmla="*/ 11 h 24"/>
                            <a:gd name="T10" fmla="*/ 1 w 23"/>
                            <a:gd name="T11" fmla="*/ 17 h 24"/>
                            <a:gd name="T12" fmla="*/ 3 w 23"/>
                            <a:gd name="T13" fmla="*/ 21 h 24"/>
                            <a:gd name="T14" fmla="*/ 8 w 23"/>
                            <a:gd name="T15" fmla="*/ 23 h 24"/>
                            <a:gd name="T16" fmla="*/ 12 w 23"/>
                            <a:gd name="T17" fmla="*/ 24 h 24"/>
                            <a:gd name="T18" fmla="*/ 17 w 23"/>
                            <a:gd name="T19" fmla="*/ 23 h 24"/>
                            <a:gd name="T20" fmla="*/ 20 w 23"/>
                            <a:gd name="T21" fmla="*/ 21 h 24"/>
                            <a:gd name="T22" fmla="*/ 22 w 23"/>
                            <a:gd name="T23" fmla="*/ 17 h 24"/>
                            <a:gd name="T24" fmla="*/ 23 w 23"/>
                            <a:gd name="T25" fmla="*/ 11 h 24"/>
                            <a:gd name="T26" fmla="*/ 22 w 23"/>
                            <a:gd name="T27" fmla="*/ 7 h 24"/>
                            <a:gd name="T28" fmla="*/ 20 w 23"/>
                            <a:gd name="T29" fmla="*/ 3 h 24"/>
                            <a:gd name="T30" fmla="*/ 17 w 23"/>
                            <a:gd name="T31" fmla="*/ 1 h 24"/>
                            <a:gd name="T32" fmla="*/ 12 w 23"/>
                            <a:gd name="T33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3" h="24">
                              <a:moveTo>
                                <a:pt x="12" y="0"/>
                              </a:moveTo>
                              <a:lnTo>
                                <a:pt x="8" y="1"/>
                              </a:lnTo>
                              <a:lnTo>
                                <a:pt x="3" y="3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1" y="17"/>
                              </a:lnTo>
                              <a:lnTo>
                                <a:pt x="3" y="21"/>
                              </a:lnTo>
                              <a:lnTo>
                                <a:pt x="8" y="23"/>
                              </a:lnTo>
                              <a:lnTo>
                                <a:pt x="12" y="24"/>
                              </a:lnTo>
                              <a:lnTo>
                                <a:pt x="17" y="23"/>
                              </a:lnTo>
                              <a:lnTo>
                                <a:pt x="20" y="21"/>
                              </a:lnTo>
                              <a:lnTo>
                                <a:pt x="22" y="17"/>
                              </a:lnTo>
                              <a:lnTo>
                                <a:pt x="23" y="11"/>
                              </a:lnTo>
                              <a:lnTo>
                                <a:pt x="22" y="7"/>
                              </a:lnTo>
                              <a:lnTo>
                                <a:pt x="20" y="3"/>
                              </a:lnTo>
                              <a:lnTo>
                                <a:pt x="17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25"/>
                      <wps:cNvSpPr>
                        <a:spLocks/>
                      </wps:cNvSpPr>
                      <wps:spPr bwMode="auto">
                        <a:xfrm>
                          <a:off x="771525" y="1090295"/>
                          <a:ext cx="53975" cy="54610"/>
                        </a:xfrm>
                        <a:custGeom>
                          <a:avLst/>
                          <a:gdLst>
                            <a:gd name="T0" fmla="*/ 85 w 85"/>
                            <a:gd name="T1" fmla="*/ 38 h 86"/>
                            <a:gd name="T2" fmla="*/ 82 w 85"/>
                            <a:gd name="T3" fmla="*/ 27 h 86"/>
                            <a:gd name="T4" fmla="*/ 77 w 85"/>
                            <a:gd name="T5" fmla="*/ 14 h 86"/>
                            <a:gd name="T6" fmla="*/ 67 w 85"/>
                            <a:gd name="T7" fmla="*/ 6 h 86"/>
                            <a:gd name="T8" fmla="*/ 53 w 85"/>
                            <a:gd name="T9" fmla="*/ 2 h 86"/>
                            <a:gd name="T10" fmla="*/ 43 w 85"/>
                            <a:gd name="T11" fmla="*/ 3 h 86"/>
                            <a:gd name="T12" fmla="*/ 36 w 85"/>
                            <a:gd name="T13" fmla="*/ 8 h 86"/>
                            <a:gd name="T14" fmla="*/ 28 w 85"/>
                            <a:gd name="T15" fmla="*/ 10 h 86"/>
                            <a:gd name="T16" fmla="*/ 21 w 85"/>
                            <a:gd name="T17" fmla="*/ 8 h 86"/>
                            <a:gd name="T18" fmla="*/ 11 w 85"/>
                            <a:gd name="T19" fmla="*/ 2 h 86"/>
                            <a:gd name="T20" fmla="*/ 0 w 85"/>
                            <a:gd name="T21" fmla="*/ 6 h 86"/>
                            <a:gd name="T22" fmla="*/ 5 w 85"/>
                            <a:gd name="T23" fmla="*/ 8 h 86"/>
                            <a:gd name="T24" fmla="*/ 15 w 85"/>
                            <a:gd name="T25" fmla="*/ 17 h 86"/>
                            <a:gd name="T26" fmla="*/ 18 w 85"/>
                            <a:gd name="T27" fmla="*/ 24 h 86"/>
                            <a:gd name="T28" fmla="*/ 19 w 85"/>
                            <a:gd name="T29" fmla="*/ 33 h 86"/>
                            <a:gd name="T30" fmla="*/ 19 w 85"/>
                            <a:gd name="T31" fmla="*/ 41 h 86"/>
                            <a:gd name="T32" fmla="*/ 28 w 85"/>
                            <a:gd name="T33" fmla="*/ 37 h 86"/>
                            <a:gd name="T34" fmla="*/ 31 w 85"/>
                            <a:gd name="T35" fmla="*/ 23 h 86"/>
                            <a:gd name="T36" fmla="*/ 35 w 85"/>
                            <a:gd name="T37" fmla="*/ 17 h 86"/>
                            <a:gd name="T38" fmla="*/ 40 w 85"/>
                            <a:gd name="T39" fmla="*/ 15 h 86"/>
                            <a:gd name="T40" fmla="*/ 47 w 85"/>
                            <a:gd name="T41" fmla="*/ 15 h 86"/>
                            <a:gd name="T42" fmla="*/ 52 w 85"/>
                            <a:gd name="T43" fmla="*/ 19 h 86"/>
                            <a:gd name="T44" fmla="*/ 56 w 85"/>
                            <a:gd name="T45" fmla="*/ 33 h 86"/>
                            <a:gd name="T46" fmla="*/ 56 w 85"/>
                            <a:gd name="T47" fmla="*/ 57 h 86"/>
                            <a:gd name="T48" fmla="*/ 52 w 85"/>
                            <a:gd name="T49" fmla="*/ 71 h 86"/>
                            <a:gd name="T50" fmla="*/ 47 w 85"/>
                            <a:gd name="T51" fmla="*/ 75 h 86"/>
                            <a:gd name="T52" fmla="*/ 40 w 85"/>
                            <a:gd name="T53" fmla="*/ 75 h 86"/>
                            <a:gd name="T54" fmla="*/ 35 w 85"/>
                            <a:gd name="T55" fmla="*/ 73 h 86"/>
                            <a:gd name="T56" fmla="*/ 30 w 85"/>
                            <a:gd name="T57" fmla="*/ 66 h 86"/>
                            <a:gd name="T58" fmla="*/ 28 w 85"/>
                            <a:gd name="T59" fmla="*/ 49 h 86"/>
                            <a:gd name="T60" fmla="*/ 19 w 85"/>
                            <a:gd name="T61" fmla="*/ 43 h 86"/>
                            <a:gd name="T62" fmla="*/ 16 w 85"/>
                            <a:gd name="T63" fmla="*/ 62 h 86"/>
                            <a:gd name="T64" fmla="*/ 8 w 85"/>
                            <a:gd name="T65" fmla="*/ 72 h 86"/>
                            <a:gd name="T66" fmla="*/ 0 w 85"/>
                            <a:gd name="T67" fmla="*/ 76 h 86"/>
                            <a:gd name="T68" fmla="*/ 8 w 85"/>
                            <a:gd name="T69" fmla="*/ 80 h 86"/>
                            <a:gd name="T70" fmla="*/ 34 w 85"/>
                            <a:gd name="T71" fmla="*/ 83 h 86"/>
                            <a:gd name="T72" fmla="*/ 55 w 85"/>
                            <a:gd name="T73" fmla="*/ 86 h 86"/>
                            <a:gd name="T74" fmla="*/ 62 w 85"/>
                            <a:gd name="T75" fmla="*/ 83 h 86"/>
                            <a:gd name="T76" fmla="*/ 72 w 85"/>
                            <a:gd name="T77" fmla="*/ 76 h 86"/>
                            <a:gd name="T78" fmla="*/ 80 w 85"/>
                            <a:gd name="T79" fmla="*/ 63 h 86"/>
                            <a:gd name="T80" fmla="*/ 84 w 85"/>
                            <a:gd name="T81" fmla="*/ 5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86">
                              <a:moveTo>
                                <a:pt x="85" y="44"/>
                              </a:moveTo>
                              <a:lnTo>
                                <a:pt x="85" y="38"/>
                              </a:lnTo>
                              <a:lnTo>
                                <a:pt x="84" y="33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4"/>
                              </a:lnTo>
                              <a:lnTo>
                                <a:pt x="72" y="9"/>
                              </a:lnTo>
                              <a:lnTo>
                                <a:pt x="67" y="6"/>
                              </a:lnTo>
                              <a:lnTo>
                                <a:pt x="59" y="2"/>
                              </a:lnTo>
                              <a:lnTo>
                                <a:pt x="53" y="2"/>
                              </a:lnTo>
                              <a:lnTo>
                                <a:pt x="48" y="2"/>
                              </a:lnTo>
                              <a:lnTo>
                                <a:pt x="43" y="3"/>
                              </a:lnTo>
                              <a:lnTo>
                                <a:pt x="40" y="4"/>
                              </a:lnTo>
                              <a:lnTo>
                                <a:pt x="36" y="8"/>
                              </a:lnTo>
                              <a:lnTo>
                                <a:pt x="32" y="10"/>
                              </a:lnTo>
                              <a:lnTo>
                                <a:pt x="28" y="10"/>
                              </a:lnTo>
                              <a:lnTo>
                                <a:pt x="24" y="9"/>
                              </a:lnTo>
                              <a:lnTo>
                                <a:pt x="21" y="8"/>
                              </a:lnTo>
                              <a:lnTo>
                                <a:pt x="19" y="6"/>
                              </a:lnTo>
                              <a:lnTo>
                                <a:pt x="11" y="2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5" y="8"/>
                              </a:lnTo>
                              <a:lnTo>
                                <a:pt x="10" y="11"/>
                              </a:lnTo>
                              <a:lnTo>
                                <a:pt x="15" y="17"/>
                              </a:lnTo>
                              <a:lnTo>
                                <a:pt x="17" y="20"/>
                              </a:lnTo>
                              <a:lnTo>
                                <a:pt x="18" y="24"/>
                              </a:lnTo>
                              <a:lnTo>
                                <a:pt x="19" y="29"/>
                              </a:lnTo>
                              <a:lnTo>
                                <a:pt x="19" y="33"/>
                              </a:lnTo>
                              <a:lnTo>
                                <a:pt x="20" y="39"/>
                              </a:lnTo>
                              <a:lnTo>
                                <a:pt x="19" y="41"/>
                              </a:lnTo>
                              <a:lnTo>
                                <a:pt x="28" y="41"/>
                              </a:lnTo>
                              <a:lnTo>
                                <a:pt x="28" y="37"/>
                              </a:lnTo>
                              <a:lnTo>
                                <a:pt x="29" y="28"/>
                              </a:lnTo>
                              <a:lnTo>
                                <a:pt x="31" y="23"/>
                              </a:lnTo>
                              <a:lnTo>
                                <a:pt x="34" y="19"/>
                              </a:lnTo>
                              <a:lnTo>
                                <a:pt x="35" y="17"/>
                              </a:lnTo>
                              <a:lnTo>
                                <a:pt x="38" y="16"/>
                              </a:lnTo>
                              <a:lnTo>
                                <a:pt x="40" y="15"/>
                              </a:lnTo>
                              <a:lnTo>
                                <a:pt x="43" y="15"/>
                              </a:lnTo>
                              <a:lnTo>
                                <a:pt x="47" y="15"/>
                              </a:lnTo>
                              <a:lnTo>
                                <a:pt x="50" y="17"/>
                              </a:lnTo>
                              <a:lnTo>
                                <a:pt x="52" y="19"/>
                              </a:lnTo>
                              <a:lnTo>
                                <a:pt x="54" y="23"/>
                              </a:lnTo>
                              <a:lnTo>
                                <a:pt x="56" y="33"/>
                              </a:lnTo>
                              <a:lnTo>
                                <a:pt x="57" y="44"/>
                              </a:lnTo>
                              <a:lnTo>
                                <a:pt x="56" y="57"/>
                              </a:lnTo>
                              <a:lnTo>
                                <a:pt x="54" y="67"/>
                              </a:lnTo>
                              <a:lnTo>
                                <a:pt x="52" y="71"/>
                              </a:lnTo>
                              <a:lnTo>
                                <a:pt x="50" y="73"/>
                              </a:lnTo>
                              <a:lnTo>
                                <a:pt x="47" y="75"/>
                              </a:lnTo>
                              <a:lnTo>
                                <a:pt x="43" y="76"/>
                              </a:lnTo>
                              <a:lnTo>
                                <a:pt x="40" y="75"/>
                              </a:lnTo>
                              <a:lnTo>
                                <a:pt x="37" y="74"/>
                              </a:lnTo>
                              <a:lnTo>
                                <a:pt x="35" y="73"/>
                              </a:lnTo>
                              <a:lnTo>
                                <a:pt x="33" y="71"/>
                              </a:lnTo>
                              <a:lnTo>
                                <a:pt x="30" y="66"/>
                              </a:lnTo>
                              <a:lnTo>
                                <a:pt x="29" y="59"/>
                              </a:lnTo>
                              <a:lnTo>
                                <a:pt x="28" y="49"/>
                              </a:lnTo>
                              <a:lnTo>
                                <a:pt x="28" y="43"/>
                              </a:lnTo>
                              <a:lnTo>
                                <a:pt x="19" y="43"/>
                              </a:lnTo>
                              <a:lnTo>
                                <a:pt x="19" y="51"/>
                              </a:lnTo>
                              <a:lnTo>
                                <a:pt x="16" y="62"/>
                              </a:lnTo>
                              <a:lnTo>
                                <a:pt x="13" y="68"/>
                              </a:lnTo>
                              <a:lnTo>
                                <a:pt x="8" y="72"/>
                              </a:lnTo>
                              <a:lnTo>
                                <a:pt x="2" y="75"/>
                              </a:lnTo>
                              <a:lnTo>
                                <a:pt x="0" y="76"/>
                              </a:lnTo>
                              <a:lnTo>
                                <a:pt x="2" y="81"/>
                              </a:lnTo>
                              <a:lnTo>
                                <a:pt x="8" y="80"/>
                              </a:lnTo>
                              <a:lnTo>
                                <a:pt x="21" y="80"/>
                              </a:lnTo>
                              <a:lnTo>
                                <a:pt x="34" y="83"/>
                              </a:lnTo>
                              <a:lnTo>
                                <a:pt x="50" y="86"/>
                              </a:lnTo>
                              <a:lnTo>
                                <a:pt x="55" y="86"/>
                              </a:lnTo>
                              <a:lnTo>
                                <a:pt x="59" y="84"/>
                              </a:lnTo>
                              <a:lnTo>
                                <a:pt x="62" y="83"/>
                              </a:lnTo>
                              <a:lnTo>
                                <a:pt x="67" y="81"/>
                              </a:lnTo>
                              <a:lnTo>
                                <a:pt x="72" y="76"/>
                              </a:lnTo>
                              <a:lnTo>
                                <a:pt x="77" y="70"/>
                              </a:lnTo>
                              <a:lnTo>
                                <a:pt x="80" y="63"/>
                              </a:lnTo>
                              <a:lnTo>
                                <a:pt x="83" y="56"/>
                              </a:lnTo>
                              <a:lnTo>
                                <a:pt x="84" y="50"/>
                              </a:lnTo>
                              <a:lnTo>
                                <a:pt x="85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26"/>
                      <wps:cNvSpPr>
                        <a:spLocks noEditPoints="1"/>
                      </wps:cNvSpPr>
                      <wps:spPr bwMode="auto">
                        <a:xfrm>
                          <a:off x="725805" y="1085850"/>
                          <a:ext cx="43815" cy="51435"/>
                        </a:xfrm>
                        <a:custGeom>
                          <a:avLst/>
                          <a:gdLst>
                            <a:gd name="T0" fmla="*/ 45 w 69"/>
                            <a:gd name="T1" fmla="*/ 41 h 81"/>
                            <a:gd name="T2" fmla="*/ 43 w 69"/>
                            <a:gd name="T3" fmla="*/ 54 h 81"/>
                            <a:gd name="T4" fmla="*/ 41 w 69"/>
                            <a:gd name="T5" fmla="*/ 63 h 81"/>
                            <a:gd name="T6" fmla="*/ 39 w 69"/>
                            <a:gd name="T7" fmla="*/ 66 h 81"/>
                            <a:gd name="T8" fmla="*/ 38 w 69"/>
                            <a:gd name="T9" fmla="*/ 69 h 81"/>
                            <a:gd name="T10" fmla="*/ 35 w 69"/>
                            <a:gd name="T11" fmla="*/ 71 h 81"/>
                            <a:gd name="T12" fmla="*/ 32 w 69"/>
                            <a:gd name="T13" fmla="*/ 71 h 81"/>
                            <a:gd name="T14" fmla="*/ 29 w 69"/>
                            <a:gd name="T15" fmla="*/ 71 h 81"/>
                            <a:gd name="T16" fmla="*/ 26 w 69"/>
                            <a:gd name="T17" fmla="*/ 69 h 81"/>
                            <a:gd name="T18" fmla="*/ 25 w 69"/>
                            <a:gd name="T19" fmla="*/ 66 h 81"/>
                            <a:gd name="T20" fmla="*/ 24 w 69"/>
                            <a:gd name="T21" fmla="*/ 62 h 81"/>
                            <a:gd name="T22" fmla="*/ 23 w 69"/>
                            <a:gd name="T23" fmla="*/ 55 h 81"/>
                            <a:gd name="T24" fmla="*/ 24 w 69"/>
                            <a:gd name="T25" fmla="*/ 48 h 81"/>
                            <a:gd name="T26" fmla="*/ 26 w 69"/>
                            <a:gd name="T27" fmla="*/ 39 h 81"/>
                            <a:gd name="T28" fmla="*/ 27 w 69"/>
                            <a:gd name="T29" fmla="*/ 28 h 81"/>
                            <a:gd name="T30" fmla="*/ 28 w 69"/>
                            <a:gd name="T31" fmla="*/ 21 h 81"/>
                            <a:gd name="T32" fmla="*/ 31 w 69"/>
                            <a:gd name="T33" fmla="*/ 16 h 81"/>
                            <a:gd name="T34" fmla="*/ 33 w 69"/>
                            <a:gd name="T35" fmla="*/ 13 h 81"/>
                            <a:gd name="T36" fmla="*/ 35 w 69"/>
                            <a:gd name="T37" fmla="*/ 11 h 81"/>
                            <a:gd name="T38" fmla="*/ 39 w 69"/>
                            <a:gd name="T39" fmla="*/ 10 h 81"/>
                            <a:gd name="T40" fmla="*/ 41 w 69"/>
                            <a:gd name="T41" fmla="*/ 9 h 81"/>
                            <a:gd name="T42" fmla="*/ 44 w 69"/>
                            <a:gd name="T43" fmla="*/ 10 h 81"/>
                            <a:gd name="T44" fmla="*/ 46 w 69"/>
                            <a:gd name="T45" fmla="*/ 13 h 81"/>
                            <a:gd name="T46" fmla="*/ 47 w 69"/>
                            <a:gd name="T47" fmla="*/ 16 h 81"/>
                            <a:gd name="T48" fmla="*/ 48 w 69"/>
                            <a:gd name="T49" fmla="*/ 19 h 81"/>
                            <a:gd name="T50" fmla="*/ 47 w 69"/>
                            <a:gd name="T51" fmla="*/ 28 h 81"/>
                            <a:gd name="T52" fmla="*/ 45 w 69"/>
                            <a:gd name="T53" fmla="*/ 41 h 81"/>
                            <a:gd name="T54" fmla="*/ 43 w 69"/>
                            <a:gd name="T55" fmla="*/ 0 h 81"/>
                            <a:gd name="T56" fmla="*/ 36 w 69"/>
                            <a:gd name="T57" fmla="*/ 0 h 81"/>
                            <a:gd name="T58" fmla="*/ 29 w 69"/>
                            <a:gd name="T59" fmla="*/ 1 h 81"/>
                            <a:gd name="T60" fmla="*/ 23 w 69"/>
                            <a:gd name="T61" fmla="*/ 3 h 81"/>
                            <a:gd name="T62" fmla="*/ 16 w 69"/>
                            <a:gd name="T63" fmla="*/ 6 h 81"/>
                            <a:gd name="T64" fmla="*/ 11 w 69"/>
                            <a:gd name="T65" fmla="*/ 11 h 81"/>
                            <a:gd name="T66" fmla="*/ 7 w 69"/>
                            <a:gd name="T67" fmla="*/ 18 h 81"/>
                            <a:gd name="T68" fmla="*/ 3 w 69"/>
                            <a:gd name="T69" fmla="*/ 25 h 81"/>
                            <a:gd name="T70" fmla="*/ 1 w 69"/>
                            <a:gd name="T71" fmla="*/ 35 h 81"/>
                            <a:gd name="T72" fmla="*/ 0 w 69"/>
                            <a:gd name="T73" fmla="*/ 44 h 81"/>
                            <a:gd name="T74" fmla="*/ 0 w 69"/>
                            <a:gd name="T75" fmla="*/ 53 h 81"/>
                            <a:gd name="T76" fmla="*/ 2 w 69"/>
                            <a:gd name="T77" fmla="*/ 60 h 81"/>
                            <a:gd name="T78" fmla="*/ 5 w 69"/>
                            <a:gd name="T79" fmla="*/ 66 h 81"/>
                            <a:gd name="T80" fmla="*/ 9 w 69"/>
                            <a:gd name="T81" fmla="*/ 71 h 81"/>
                            <a:gd name="T82" fmla="*/ 15 w 69"/>
                            <a:gd name="T83" fmla="*/ 76 h 81"/>
                            <a:gd name="T84" fmla="*/ 22 w 69"/>
                            <a:gd name="T85" fmla="*/ 79 h 81"/>
                            <a:gd name="T86" fmla="*/ 30 w 69"/>
                            <a:gd name="T87" fmla="*/ 81 h 81"/>
                            <a:gd name="T88" fmla="*/ 39 w 69"/>
                            <a:gd name="T89" fmla="*/ 81 h 81"/>
                            <a:gd name="T90" fmla="*/ 46 w 69"/>
                            <a:gd name="T91" fmla="*/ 80 h 81"/>
                            <a:gd name="T92" fmla="*/ 52 w 69"/>
                            <a:gd name="T93" fmla="*/ 77 h 81"/>
                            <a:gd name="T94" fmla="*/ 56 w 69"/>
                            <a:gd name="T95" fmla="*/ 74 h 81"/>
                            <a:gd name="T96" fmla="*/ 61 w 69"/>
                            <a:gd name="T97" fmla="*/ 67 h 81"/>
                            <a:gd name="T98" fmla="*/ 64 w 69"/>
                            <a:gd name="T99" fmla="*/ 61 h 81"/>
                            <a:gd name="T100" fmla="*/ 67 w 69"/>
                            <a:gd name="T101" fmla="*/ 54 h 81"/>
                            <a:gd name="T102" fmla="*/ 68 w 69"/>
                            <a:gd name="T103" fmla="*/ 44 h 81"/>
                            <a:gd name="T104" fmla="*/ 69 w 69"/>
                            <a:gd name="T105" fmla="*/ 36 h 81"/>
                            <a:gd name="T106" fmla="*/ 69 w 69"/>
                            <a:gd name="T107" fmla="*/ 27 h 81"/>
                            <a:gd name="T108" fmla="*/ 67 w 69"/>
                            <a:gd name="T109" fmla="*/ 20 h 81"/>
                            <a:gd name="T110" fmla="*/ 64 w 69"/>
                            <a:gd name="T111" fmla="*/ 14 h 81"/>
                            <a:gd name="T112" fmla="*/ 60 w 69"/>
                            <a:gd name="T113" fmla="*/ 8 h 81"/>
                            <a:gd name="T114" fmla="*/ 55 w 69"/>
                            <a:gd name="T115" fmla="*/ 4 h 81"/>
                            <a:gd name="T116" fmla="*/ 49 w 69"/>
                            <a:gd name="T117" fmla="*/ 1 h 81"/>
                            <a:gd name="T118" fmla="*/ 43 w 69"/>
                            <a:gd name="T119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9" h="81">
                              <a:moveTo>
                                <a:pt x="45" y="41"/>
                              </a:moveTo>
                              <a:lnTo>
                                <a:pt x="43" y="54"/>
                              </a:lnTo>
                              <a:lnTo>
                                <a:pt x="41" y="63"/>
                              </a:lnTo>
                              <a:lnTo>
                                <a:pt x="39" y="66"/>
                              </a:lnTo>
                              <a:lnTo>
                                <a:pt x="38" y="69"/>
                              </a:lnTo>
                              <a:lnTo>
                                <a:pt x="35" y="71"/>
                              </a:lnTo>
                              <a:lnTo>
                                <a:pt x="32" y="71"/>
                              </a:lnTo>
                              <a:lnTo>
                                <a:pt x="29" y="71"/>
                              </a:lnTo>
                              <a:lnTo>
                                <a:pt x="26" y="69"/>
                              </a:lnTo>
                              <a:lnTo>
                                <a:pt x="25" y="66"/>
                              </a:lnTo>
                              <a:lnTo>
                                <a:pt x="24" y="62"/>
                              </a:lnTo>
                              <a:lnTo>
                                <a:pt x="23" y="55"/>
                              </a:lnTo>
                              <a:lnTo>
                                <a:pt x="24" y="48"/>
                              </a:lnTo>
                              <a:lnTo>
                                <a:pt x="26" y="39"/>
                              </a:lnTo>
                              <a:lnTo>
                                <a:pt x="27" y="28"/>
                              </a:lnTo>
                              <a:lnTo>
                                <a:pt x="28" y="21"/>
                              </a:lnTo>
                              <a:lnTo>
                                <a:pt x="31" y="16"/>
                              </a:lnTo>
                              <a:lnTo>
                                <a:pt x="33" y="13"/>
                              </a:lnTo>
                              <a:lnTo>
                                <a:pt x="35" y="11"/>
                              </a:lnTo>
                              <a:lnTo>
                                <a:pt x="39" y="10"/>
                              </a:lnTo>
                              <a:lnTo>
                                <a:pt x="41" y="9"/>
                              </a:lnTo>
                              <a:lnTo>
                                <a:pt x="44" y="10"/>
                              </a:lnTo>
                              <a:lnTo>
                                <a:pt x="46" y="13"/>
                              </a:lnTo>
                              <a:lnTo>
                                <a:pt x="47" y="16"/>
                              </a:lnTo>
                              <a:lnTo>
                                <a:pt x="48" y="19"/>
                              </a:lnTo>
                              <a:lnTo>
                                <a:pt x="47" y="28"/>
                              </a:lnTo>
                              <a:lnTo>
                                <a:pt x="45" y="41"/>
                              </a:lnTo>
                              <a:close/>
                              <a:moveTo>
                                <a:pt x="43" y="0"/>
                              </a:moveTo>
                              <a:lnTo>
                                <a:pt x="36" y="0"/>
                              </a:lnTo>
                              <a:lnTo>
                                <a:pt x="29" y="1"/>
                              </a:lnTo>
                              <a:lnTo>
                                <a:pt x="23" y="3"/>
                              </a:lnTo>
                              <a:lnTo>
                                <a:pt x="16" y="6"/>
                              </a:lnTo>
                              <a:lnTo>
                                <a:pt x="11" y="11"/>
                              </a:lnTo>
                              <a:lnTo>
                                <a:pt x="7" y="18"/>
                              </a:lnTo>
                              <a:lnTo>
                                <a:pt x="3" y="25"/>
                              </a:lnTo>
                              <a:lnTo>
                                <a:pt x="1" y="35"/>
                              </a:lnTo>
                              <a:lnTo>
                                <a:pt x="0" y="44"/>
                              </a:lnTo>
                              <a:lnTo>
                                <a:pt x="0" y="53"/>
                              </a:lnTo>
                              <a:lnTo>
                                <a:pt x="2" y="60"/>
                              </a:lnTo>
                              <a:lnTo>
                                <a:pt x="5" y="66"/>
                              </a:lnTo>
                              <a:lnTo>
                                <a:pt x="9" y="71"/>
                              </a:lnTo>
                              <a:lnTo>
                                <a:pt x="15" y="76"/>
                              </a:lnTo>
                              <a:lnTo>
                                <a:pt x="22" y="79"/>
                              </a:lnTo>
                              <a:lnTo>
                                <a:pt x="30" y="81"/>
                              </a:lnTo>
                              <a:lnTo>
                                <a:pt x="39" y="81"/>
                              </a:lnTo>
                              <a:lnTo>
                                <a:pt x="46" y="80"/>
                              </a:lnTo>
                              <a:lnTo>
                                <a:pt x="52" y="77"/>
                              </a:lnTo>
                              <a:lnTo>
                                <a:pt x="56" y="74"/>
                              </a:lnTo>
                              <a:lnTo>
                                <a:pt x="61" y="67"/>
                              </a:lnTo>
                              <a:lnTo>
                                <a:pt x="64" y="61"/>
                              </a:lnTo>
                              <a:lnTo>
                                <a:pt x="67" y="54"/>
                              </a:lnTo>
                              <a:lnTo>
                                <a:pt x="68" y="44"/>
                              </a:lnTo>
                              <a:lnTo>
                                <a:pt x="69" y="36"/>
                              </a:lnTo>
                              <a:lnTo>
                                <a:pt x="69" y="27"/>
                              </a:lnTo>
                              <a:lnTo>
                                <a:pt x="67" y="20"/>
                              </a:lnTo>
                              <a:lnTo>
                                <a:pt x="64" y="14"/>
                              </a:lnTo>
                              <a:lnTo>
                                <a:pt x="60" y="8"/>
                              </a:lnTo>
                              <a:lnTo>
                                <a:pt x="55" y="4"/>
                              </a:lnTo>
                              <a:lnTo>
                                <a:pt x="49" y="1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27"/>
                      <wps:cNvSpPr>
                        <a:spLocks/>
                      </wps:cNvSpPr>
                      <wps:spPr bwMode="auto">
                        <a:xfrm>
                          <a:off x="664210" y="1069340"/>
                          <a:ext cx="60325" cy="58420"/>
                        </a:xfrm>
                        <a:custGeom>
                          <a:avLst/>
                          <a:gdLst>
                            <a:gd name="T0" fmla="*/ 63 w 95"/>
                            <a:gd name="T1" fmla="*/ 12 h 92"/>
                            <a:gd name="T2" fmla="*/ 48 w 95"/>
                            <a:gd name="T3" fmla="*/ 4 h 92"/>
                            <a:gd name="T4" fmla="*/ 41 w 95"/>
                            <a:gd name="T5" fmla="*/ 0 h 92"/>
                            <a:gd name="T6" fmla="*/ 24 w 95"/>
                            <a:gd name="T7" fmla="*/ 6 h 92"/>
                            <a:gd name="T8" fmla="*/ 26 w 95"/>
                            <a:gd name="T9" fmla="*/ 7 h 92"/>
                            <a:gd name="T10" fmla="*/ 29 w 95"/>
                            <a:gd name="T11" fmla="*/ 11 h 92"/>
                            <a:gd name="T12" fmla="*/ 30 w 95"/>
                            <a:gd name="T13" fmla="*/ 13 h 92"/>
                            <a:gd name="T14" fmla="*/ 31 w 95"/>
                            <a:gd name="T15" fmla="*/ 17 h 92"/>
                            <a:gd name="T16" fmla="*/ 31 w 95"/>
                            <a:gd name="T17" fmla="*/ 22 h 92"/>
                            <a:gd name="T18" fmla="*/ 30 w 95"/>
                            <a:gd name="T19" fmla="*/ 26 h 92"/>
                            <a:gd name="T20" fmla="*/ 27 w 95"/>
                            <a:gd name="T21" fmla="*/ 32 h 92"/>
                            <a:gd name="T22" fmla="*/ 23 w 95"/>
                            <a:gd name="T23" fmla="*/ 39 h 92"/>
                            <a:gd name="T24" fmla="*/ 18 w 95"/>
                            <a:gd name="T25" fmla="*/ 44 h 92"/>
                            <a:gd name="T26" fmla="*/ 14 w 95"/>
                            <a:gd name="T27" fmla="*/ 49 h 92"/>
                            <a:gd name="T28" fmla="*/ 4 w 95"/>
                            <a:gd name="T29" fmla="*/ 57 h 92"/>
                            <a:gd name="T30" fmla="*/ 0 w 95"/>
                            <a:gd name="T31" fmla="*/ 61 h 92"/>
                            <a:gd name="T32" fmla="*/ 4 w 95"/>
                            <a:gd name="T33" fmla="*/ 63 h 92"/>
                            <a:gd name="T34" fmla="*/ 6 w 95"/>
                            <a:gd name="T35" fmla="*/ 63 h 92"/>
                            <a:gd name="T36" fmla="*/ 14 w 95"/>
                            <a:gd name="T37" fmla="*/ 62 h 92"/>
                            <a:gd name="T38" fmla="*/ 18 w 95"/>
                            <a:gd name="T39" fmla="*/ 60 h 92"/>
                            <a:gd name="T40" fmla="*/ 23 w 95"/>
                            <a:gd name="T41" fmla="*/ 56 h 92"/>
                            <a:gd name="T42" fmla="*/ 28 w 95"/>
                            <a:gd name="T43" fmla="*/ 53 h 92"/>
                            <a:gd name="T44" fmla="*/ 34 w 95"/>
                            <a:gd name="T45" fmla="*/ 47 h 92"/>
                            <a:gd name="T46" fmla="*/ 49 w 95"/>
                            <a:gd name="T47" fmla="*/ 30 h 92"/>
                            <a:gd name="T48" fmla="*/ 55 w 95"/>
                            <a:gd name="T49" fmla="*/ 25 h 92"/>
                            <a:gd name="T50" fmla="*/ 58 w 95"/>
                            <a:gd name="T51" fmla="*/ 26 h 92"/>
                            <a:gd name="T52" fmla="*/ 59 w 95"/>
                            <a:gd name="T53" fmla="*/ 27 h 92"/>
                            <a:gd name="T54" fmla="*/ 56 w 95"/>
                            <a:gd name="T55" fmla="*/ 33 h 92"/>
                            <a:gd name="T56" fmla="*/ 50 w 95"/>
                            <a:gd name="T57" fmla="*/ 49 h 92"/>
                            <a:gd name="T58" fmla="*/ 49 w 95"/>
                            <a:gd name="T59" fmla="*/ 59 h 92"/>
                            <a:gd name="T60" fmla="*/ 49 w 95"/>
                            <a:gd name="T61" fmla="*/ 66 h 92"/>
                            <a:gd name="T62" fmla="*/ 48 w 95"/>
                            <a:gd name="T63" fmla="*/ 69 h 92"/>
                            <a:gd name="T64" fmla="*/ 48 w 95"/>
                            <a:gd name="T65" fmla="*/ 72 h 92"/>
                            <a:gd name="T66" fmla="*/ 47 w 95"/>
                            <a:gd name="T67" fmla="*/ 74 h 92"/>
                            <a:gd name="T68" fmla="*/ 45 w 95"/>
                            <a:gd name="T69" fmla="*/ 75 h 92"/>
                            <a:gd name="T70" fmla="*/ 37 w 95"/>
                            <a:gd name="T71" fmla="*/ 75 h 92"/>
                            <a:gd name="T72" fmla="*/ 32 w 95"/>
                            <a:gd name="T73" fmla="*/ 74 h 92"/>
                            <a:gd name="T74" fmla="*/ 30 w 95"/>
                            <a:gd name="T75" fmla="*/ 80 h 92"/>
                            <a:gd name="T76" fmla="*/ 41 w 95"/>
                            <a:gd name="T77" fmla="*/ 82 h 92"/>
                            <a:gd name="T78" fmla="*/ 60 w 95"/>
                            <a:gd name="T79" fmla="*/ 87 h 92"/>
                            <a:gd name="T80" fmla="*/ 77 w 95"/>
                            <a:gd name="T81" fmla="*/ 90 h 92"/>
                            <a:gd name="T82" fmla="*/ 86 w 95"/>
                            <a:gd name="T83" fmla="*/ 92 h 92"/>
                            <a:gd name="T84" fmla="*/ 86 w 95"/>
                            <a:gd name="T85" fmla="*/ 87 h 92"/>
                            <a:gd name="T86" fmla="*/ 79 w 95"/>
                            <a:gd name="T87" fmla="*/ 86 h 92"/>
                            <a:gd name="T88" fmla="*/ 70 w 95"/>
                            <a:gd name="T89" fmla="*/ 82 h 92"/>
                            <a:gd name="T90" fmla="*/ 70 w 95"/>
                            <a:gd name="T91" fmla="*/ 73 h 92"/>
                            <a:gd name="T92" fmla="*/ 71 w 95"/>
                            <a:gd name="T93" fmla="*/ 67 h 92"/>
                            <a:gd name="T94" fmla="*/ 78 w 95"/>
                            <a:gd name="T95" fmla="*/ 40 h 92"/>
                            <a:gd name="T96" fmla="*/ 78 w 95"/>
                            <a:gd name="T97" fmla="*/ 39 h 92"/>
                            <a:gd name="T98" fmla="*/ 79 w 95"/>
                            <a:gd name="T99" fmla="*/ 35 h 92"/>
                            <a:gd name="T100" fmla="*/ 82 w 95"/>
                            <a:gd name="T101" fmla="*/ 31 h 92"/>
                            <a:gd name="T102" fmla="*/ 85 w 95"/>
                            <a:gd name="T103" fmla="*/ 27 h 92"/>
                            <a:gd name="T104" fmla="*/ 92 w 95"/>
                            <a:gd name="T105" fmla="*/ 24 h 92"/>
                            <a:gd name="T106" fmla="*/ 95 w 95"/>
                            <a:gd name="T107" fmla="*/ 23 h 92"/>
                            <a:gd name="T108" fmla="*/ 92 w 95"/>
                            <a:gd name="T109" fmla="*/ 17 h 92"/>
                            <a:gd name="T110" fmla="*/ 89 w 95"/>
                            <a:gd name="T111" fmla="*/ 17 h 92"/>
                            <a:gd name="T112" fmla="*/ 82 w 95"/>
                            <a:gd name="T113" fmla="*/ 16 h 92"/>
                            <a:gd name="T114" fmla="*/ 72 w 95"/>
                            <a:gd name="T115" fmla="*/ 15 h 92"/>
                            <a:gd name="T116" fmla="*/ 63 w 95"/>
                            <a:gd name="T117" fmla="*/ 1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5" h="92">
                              <a:moveTo>
                                <a:pt x="63" y="12"/>
                              </a:moveTo>
                              <a:lnTo>
                                <a:pt x="48" y="4"/>
                              </a:lnTo>
                              <a:lnTo>
                                <a:pt x="41" y="0"/>
                              </a:lnTo>
                              <a:lnTo>
                                <a:pt x="24" y="6"/>
                              </a:lnTo>
                              <a:lnTo>
                                <a:pt x="26" y="7"/>
                              </a:lnTo>
                              <a:lnTo>
                                <a:pt x="29" y="11"/>
                              </a:lnTo>
                              <a:lnTo>
                                <a:pt x="30" y="13"/>
                              </a:lnTo>
                              <a:lnTo>
                                <a:pt x="31" y="17"/>
                              </a:lnTo>
                              <a:lnTo>
                                <a:pt x="31" y="22"/>
                              </a:lnTo>
                              <a:lnTo>
                                <a:pt x="30" y="26"/>
                              </a:lnTo>
                              <a:lnTo>
                                <a:pt x="27" y="32"/>
                              </a:lnTo>
                              <a:lnTo>
                                <a:pt x="23" y="39"/>
                              </a:lnTo>
                              <a:lnTo>
                                <a:pt x="18" y="44"/>
                              </a:lnTo>
                              <a:lnTo>
                                <a:pt x="14" y="49"/>
                              </a:lnTo>
                              <a:lnTo>
                                <a:pt x="4" y="57"/>
                              </a:lnTo>
                              <a:lnTo>
                                <a:pt x="0" y="61"/>
                              </a:lnTo>
                              <a:lnTo>
                                <a:pt x="4" y="63"/>
                              </a:lnTo>
                              <a:lnTo>
                                <a:pt x="6" y="63"/>
                              </a:lnTo>
                              <a:lnTo>
                                <a:pt x="14" y="62"/>
                              </a:lnTo>
                              <a:lnTo>
                                <a:pt x="18" y="60"/>
                              </a:lnTo>
                              <a:lnTo>
                                <a:pt x="23" y="56"/>
                              </a:lnTo>
                              <a:lnTo>
                                <a:pt x="28" y="53"/>
                              </a:lnTo>
                              <a:lnTo>
                                <a:pt x="34" y="47"/>
                              </a:lnTo>
                              <a:lnTo>
                                <a:pt x="49" y="30"/>
                              </a:lnTo>
                              <a:lnTo>
                                <a:pt x="55" y="25"/>
                              </a:lnTo>
                              <a:lnTo>
                                <a:pt x="58" y="26"/>
                              </a:lnTo>
                              <a:lnTo>
                                <a:pt x="59" y="27"/>
                              </a:lnTo>
                              <a:lnTo>
                                <a:pt x="56" y="33"/>
                              </a:lnTo>
                              <a:lnTo>
                                <a:pt x="50" y="49"/>
                              </a:lnTo>
                              <a:lnTo>
                                <a:pt x="49" y="59"/>
                              </a:lnTo>
                              <a:lnTo>
                                <a:pt x="49" y="66"/>
                              </a:lnTo>
                              <a:lnTo>
                                <a:pt x="48" y="69"/>
                              </a:lnTo>
                              <a:lnTo>
                                <a:pt x="48" y="72"/>
                              </a:lnTo>
                              <a:lnTo>
                                <a:pt x="47" y="74"/>
                              </a:lnTo>
                              <a:lnTo>
                                <a:pt x="45" y="75"/>
                              </a:lnTo>
                              <a:lnTo>
                                <a:pt x="37" y="75"/>
                              </a:lnTo>
                              <a:lnTo>
                                <a:pt x="32" y="74"/>
                              </a:lnTo>
                              <a:lnTo>
                                <a:pt x="30" y="80"/>
                              </a:lnTo>
                              <a:lnTo>
                                <a:pt x="41" y="82"/>
                              </a:lnTo>
                              <a:lnTo>
                                <a:pt x="60" y="87"/>
                              </a:lnTo>
                              <a:lnTo>
                                <a:pt x="77" y="90"/>
                              </a:lnTo>
                              <a:lnTo>
                                <a:pt x="86" y="92"/>
                              </a:lnTo>
                              <a:lnTo>
                                <a:pt x="86" y="87"/>
                              </a:lnTo>
                              <a:lnTo>
                                <a:pt x="79" y="86"/>
                              </a:lnTo>
                              <a:lnTo>
                                <a:pt x="70" y="82"/>
                              </a:lnTo>
                              <a:lnTo>
                                <a:pt x="70" y="73"/>
                              </a:lnTo>
                              <a:lnTo>
                                <a:pt x="71" y="67"/>
                              </a:lnTo>
                              <a:lnTo>
                                <a:pt x="78" y="40"/>
                              </a:lnTo>
                              <a:lnTo>
                                <a:pt x="78" y="39"/>
                              </a:lnTo>
                              <a:lnTo>
                                <a:pt x="79" y="35"/>
                              </a:lnTo>
                              <a:lnTo>
                                <a:pt x="82" y="31"/>
                              </a:lnTo>
                              <a:lnTo>
                                <a:pt x="85" y="27"/>
                              </a:lnTo>
                              <a:lnTo>
                                <a:pt x="92" y="24"/>
                              </a:lnTo>
                              <a:lnTo>
                                <a:pt x="95" y="23"/>
                              </a:lnTo>
                              <a:lnTo>
                                <a:pt x="92" y="17"/>
                              </a:lnTo>
                              <a:lnTo>
                                <a:pt x="89" y="17"/>
                              </a:lnTo>
                              <a:lnTo>
                                <a:pt x="82" y="16"/>
                              </a:lnTo>
                              <a:lnTo>
                                <a:pt x="72" y="15"/>
                              </a:lnTo>
                              <a:lnTo>
                                <a:pt x="6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28"/>
                      <wps:cNvSpPr>
                        <a:spLocks noEditPoints="1"/>
                      </wps:cNvSpPr>
                      <wps:spPr bwMode="auto">
                        <a:xfrm>
                          <a:off x="608965" y="1047115"/>
                          <a:ext cx="67945" cy="62230"/>
                        </a:xfrm>
                        <a:custGeom>
                          <a:avLst/>
                          <a:gdLst>
                            <a:gd name="T0" fmla="*/ 55 w 107"/>
                            <a:gd name="T1" fmla="*/ 67 h 98"/>
                            <a:gd name="T2" fmla="*/ 50 w 107"/>
                            <a:gd name="T3" fmla="*/ 71 h 98"/>
                            <a:gd name="T4" fmla="*/ 44 w 107"/>
                            <a:gd name="T5" fmla="*/ 75 h 98"/>
                            <a:gd name="T6" fmla="*/ 34 w 107"/>
                            <a:gd name="T7" fmla="*/ 75 h 98"/>
                            <a:gd name="T8" fmla="*/ 31 w 107"/>
                            <a:gd name="T9" fmla="*/ 71 h 98"/>
                            <a:gd name="T10" fmla="*/ 33 w 107"/>
                            <a:gd name="T11" fmla="*/ 64 h 98"/>
                            <a:gd name="T12" fmla="*/ 43 w 107"/>
                            <a:gd name="T13" fmla="*/ 52 h 98"/>
                            <a:gd name="T14" fmla="*/ 61 w 107"/>
                            <a:gd name="T15" fmla="*/ 55 h 98"/>
                            <a:gd name="T16" fmla="*/ 56 w 107"/>
                            <a:gd name="T17" fmla="*/ 64 h 98"/>
                            <a:gd name="T18" fmla="*/ 104 w 107"/>
                            <a:gd name="T19" fmla="*/ 35 h 98"/>
                            <a:gd name="T20" fmla="*/ 107 w 107"/>
                            <a:gd name="T21" fmla="*/ 30 h 98"/>
                            <a:gd name="T22" fmla="*/ 106 w 107"/>
                            <a:gd name="T23" fmla="*/ 27 h 98"/>
                            <a:gd name="T24" fmla="*/ 101 w 107"/>
                            <a:gd name="T25" fmla="*/ 24 h 98"/>
                            <a:gd name="T26" fmla="*/ 93 w 107"/>
                            <a:gd name="T27" fmla="*/ 24 h 98"/>
                            <a:gd name="T28" fmla="*/ 86 w 107"/>
                            <a:gd name="T29" fmla="*/ 26 h 98"/>
                            <a:gd name="T30" fmla="*/ 78 w 107"/>
                            <a:gd name="T31" fmla="*/ 31 h 98"/>
                            <a:gd name="T32" fmla="*/ 70 w 107"/>
                            <a:gd name="T33" fmla="*/ 43 h 98"/>
                            <a:gd name="T34" fmla="*/ 53 w 107"/>
                            <a:gd name="T35" fmla="*/ 38 h 98"/>
                            <a:gd name="T36" fmla="*/ 63 w 107"/>
                            <a:gd name="T37" fmla="*/ 23 h 98"/>
                            <a:gd name="T38" fmla="*/ 68 w 107"/>
                            <a:gd name="T39" fmla="*/ 17 h 98"/>
                            <a:gd name="T40" fmla="*/ 55 w 107"/>
                            <a:gd name="T41" fmla="*/ 7 h 98"/>
                            <a:gd name="T42" fmla="*/ 37 w 107"/>
                            <a:gd name="T43" fmla="*/ 0 h 98"/>
                            <a:gd name="T44" fmla="*/ 37 w 107"/>
                            <a:gd name="T45" fmla="*/ 6 h 98"/>
                            <a:gd name="T46" fmla="*/ 38 w 107"/>
                            <a:gd name="T47" fmla="*/ 15 h 98"/>
                            <a:gd name="T48" fmla="*/ 37 w 107"/>
                            <a:gd name="T49" fmla="*/ 19 h 98"/>
                            <a:gd name="T50" fmla="*/ 32 w 107"/>
                            <a:gd name="T51" fmla="*/ 23 h 98"/>
                            <a:gd name="T52" fmla="*/ 26 w 107"/>
                            <a:gd name="T53" fmla="*/ 31 h 98"/>
                            <a:gd name="T54" fmla="*/ 20 w 107"/>
                            <a:gd name="T55" fmla="*/ 46 h 98"/>
                            <a:gd name="T56" fmla="*/ 12 w 107"/>
                            <a:gd name="T57" fmla="*/ 59 h 98"/>
                            <a:gd name="T58" fmla="*/ 4 w 107"/>
                            <a:gd name="T59" fmla="*/ 65 h 98"/>
                            <a:gd name="T60" fmla="*/ 0 w 107"/>
                            <a:gd name="T61" fmla="*/ 69 h 98"/>
                            <a:gd name="T62" fmla="*/ 12 w 107"/>
                            <a:gd name="T63" fmla="*/ 75 h 98"/>
                            <a:gd name="T64" fmla="*/ 31 w 107"/>
                            <a:gd name="T65" fmla="*/ 85 h 98"/>
                            <a:gd name="T66" fmla="*/ 45 w 107"/>
                            <a:gd name="T67" fmla="*/ 89 h 98"/>
                            <a:gd name="T68" fmla="*/ 57 w 107"/>
                            <a:gd name="T69" fmla="*/ 91 h 98"/>
                            <a:gd name="T70" fmla="*/ 76 w 107"/>
                            <a:gd name="T71" fmla="*/ 98 h 98"/>
                            <a:gd name="T72" fmla="*/ 75 w 107"/>
                            <a:gd name="T73" fmla="*/ 91 h 98"/>
                            <a:gd name="T74" fmla="*/ 66 w 107"/>
                            <a:gd name="T75" fmla="*/ 86 h 98"/>
                            <a:gd name="T76" fmla="*/ 65 w 107"/>
                            <a:gd name="T77" fmla="*/ 84 h 98"/>
                            <a:gd name="T78" fmla="*/ 75 w 107"/>
                            <a:gd name="T79" fmla="*/ 80 h 98"/>
                            <a:gd name="T80" fmla="*/ 83 w 107"/>
                            <a:gd name="T81" fmla="*/ 70 h 98"/>
                            <a:gd name="T82" fmla="*/ 85 w 107"/>
                            <a:gd name="T83" fmla="*/ 64 h 98"/>
                            <a:gd name="T84" fmla="*/ 86 w 107"/>
                            <a:gd name="T85" fmla="*/ 55 h 98"/>
                            <a:gd name="T86" fmla="*/ 88 w 107"/>
                            <a:gd name="T87" fmla="*/ 45 h 98"/>
                            <a:gd name="T88" fmla="*/ 95 w 107"/>
                            <a:gd name="T89" fmla="*/ 3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07" h="98">
                              <a:moveTo>
                                <a:pt x="56" y="64"/>
                              </a:moveTo>
                              <a:lnTo>
                                <a:pt x="55" y="67"/>
                              </a:lnTo>
                              <a:lnTo>
                                <a:pt x="52" y="70"/>
                              </a:lnTo>
                              <a:lnTo>
                                <a:pt x="50" y="71"/>
                              </a:lnTo>
                              <a:lnTo>
                                <a:pt x="47" y="74"/>
                              </a:lnTo>
                              <a:lnTo>
                                <a:pt x="44" y="75"/>
                              </a:lnTo>
                              <a:lnTo>
                                <a:pt x="38" y="76"/>
                              </a:lnTo>
                              <a:lnTo>
                                <a:pt x="34" y="75"/>
                              </a:lnTo>
                              <a:lnTo>
                                <a:pt x="32" y="74"/>
                              </a:lnTo>
                              <a:lnTo>
                                <a:pt x="31" y="71"/>
                              </a:lnTo>
                              <a:lnTo>
                                <a:pt x="31" y="69"/>
                              </a:lnTo>
                              <a:lnTo>
                                <a:pt x="33" y="64"/>
                              </a:lnTo>
                              <a:lnTo>
                                <a:pt x="35" y="61"/>
                              </a:lnTo>
                              <a:lnTo>
                                <a:pt x="43" y="52"/>
                              </a:lnTo>
                              <a:lnTo>
                                <a:pt x="47" y="45"/>
                              </a:lnTo>
                              <a:lnTo>
                                <a:pt x="61" y="55"/>
                              </a:lnTo>
                              <a:lnTo>
                                <a:pt x="59" y="59"/>
                              </a:lnTo>
                              <a:lnTo>
                                <a:pt x="56" y="64"/>
                              </a:lnTo>
                              <a:close/>
                              <a:moveTo>
                                <a:pt x="102" y="35"/>
                              </a:moveTo>
                              <a:lnTo>
                                <a:pt x="104" y="35"/>
                              </a:lnTo>
                              <a:lnTo>
                                <a:pt x="106" y="32"/>
                              </a:lnTo>
                              <a:lnTo>
                                <a:pt x="107" y="30"/>
                              </a:lnTo>
                              <a:lnTo>
                                <a:pt x="107" y="29"/>
                              </a:lnTo>
                              <a:lnTo>
                                <a:pt x="106" y="27"/>
                              </a:lnTo>
                              <a:lnTo>
                                <a:pt x="104" y="25"/>
                              </a:lnTo>
                              <a:lnTo>
                                <a:pt x="101" y="24"/>
                              </a:lnTo>
                              <a:lnTo>
                                <a:pt x="96" y="23"/>
                              </a:lnTo>
                              <a:lnTo>
                                <a:pt x="93" y="24"/>
                              </a:lnTo>
                              <a:lnTo>
                                <a:pt x="89" y="25"/>
                              </a:lnTo>
                              <a:lnTo>
                                <a:pt x="86" y="26"/>
                              </a:lnTo>
                              <a:lnTo>
                                <a:pt x="83" y="28"/>
                              </a:lnTo>
                              <a:lnTo>
                                <a:pt x="78" y="31"/>
                              </a:lnTo>
                              <a:lnTo>
                                <a:pt x="75" y="36"/>
                              </a:lnTo>
                              <a:lnTo>
                                <a:pt x="70" y="43"/>
                              </a:lnTo>
                              <a:lnTo>
                                <a:pt x="67" y="47"/>
                              </a:lnTo>
                              <a:lnTo>
                                <a:pt x="53" y="38"/>
                              </a:lnTo>
                              <a:lnTo>
                                <a:pt x="56" y="31"/>
                              </a:lnTo>
                              <a:lnTo>
                                <a:pt x="63" y="23"/>
                              </a:lnTo>
                              <a:lnTo>
                                <a:pt x="67" y="19"/>
                              </a:lnTo>
                              <a:lnTo>
                                <a:pt x="68" y="17"/>
                              </a:lnTo>
                              <a:lnTo>
                                <a:pt x="64" y="14"/>
                              </a:lnTo>
                              <a:lnTo>
                                <a:pt x="55" y="7"/>
                              </a:lnTo>
                              <a:lnTo>
                                <a:pt x="44" y="2"/>
                              </a:lnTo>
                              <a:lnTo>
                                <a:pt x="37" y="0"/>
                              </a:lnTo>
                              <a:lnTo>
                                <a:pt x="35" y="3"/>
                              </a:lnTo>
                              <a:lnTo>
                                <a:pt x="37" y="6"/>
                              </a:lnTo>
                              <a:lnTo>
                                <a:pt x="39" y="11"/>
                              </a:lnTo>
                              <a:lnTo>
                                <a:pt x="38" y="15"/>
                              </a:lnTo>
                              <a:lnTo>
                                <a:pt x="38" y="17"/>
                              </a:lnTo>
                              <a:lnTo>
                                <a:pt x="37" y="19"/>
                              </a:lnTo>
                              <a:lnTo>
                                <a:pt x="35" y="21"/>
                              </a:lnTo>
                              <a:lnTo>
                                <a:pt x="32" y="23"/>
                              </a:lnTo>
                              <a:lnTo>
                                <a:pt x="29" y="26"/>
                              </a:lnTo>
                              <a:lnTo>
                                <a:pt x="26" y="31"/>
                              </a:lnTo>
                              <a:lnTo>
                                <a:pt x="23" y="38"/>
                              </a:lnTo>
                              <a:lnTo>
                                <a:pt x="20" y="46"/>
                              </a:lnTo>
                              <a:lnTo>
                                <a:pt x="15" y="54"/>
                              </a:lnTo>
                              <a:lnTo>
                                <a:pt x="12" y="59"/>
                              </a:lnTo>
                              <a:lnTo>
                                <a:pt x="9" y="62"/>
                              </a:lnTo>
                              <a:lnTo>
                                <a:pt x="4" y="65"/>
                              </a:lnTo>
                              <a:lnTo>
                                <a:pt x="0" y="66"/>
                              </a:lnTo>
                              <a:lnTo>
                                <a:pt x="0" y="69"/>
                              </a:lnTo>
                              <a:lnTo>
                                <a:pt x="3" y="71"/>
                              </a:lnTo>
                              <a:lnTo>
                                <a:pt x="12" y="75"/>
                              </a:lnTo>
                              <a:lnTo>
                                <a:pt x="23" y="80"/>
                              </a:lnTo>
                              <a:lnTo>
                                <a:pt x="31" y="85"/>
                              </a:lnTo>
                              <a:lnTo>
                                <a:pt x="38" y="88"/>
                              </a:lnTo>
                              <a:lnTo>
                                <a:pt x="45" y="89"/>
                              </a:lnTo>
                              <a:lnTo>
                                <a:pt x="51" y="90"/>
                              </a:lnTo>
                              <a:lnTo>
                                <a:pt x="57" y="91"/>
                              </a:lnTo>
                              <a:lnTo>
                                <a:pt x="69" y="95"/>
                              </a:lnTo>
                              <a:lnTo>
                                <a:pt x="76" y="98"/>
                              </a:lnTo>
                              <a:lnTo>
                                <a:pt x="78" y="92"/>
                              </a:lnTo>
                              <a:lnTo>
                                <a:pt x="75" y="91"/>
                              </a:lnTo>
                              <a:lnTo>
                                <a:pt x="69" y="89"/>
                              </a:lnTo>
                              <a:lnTo>
                                <a:pt x="66" y="86"/>
                              </a:lnTo>
                              <a:lnTo>
                                <a:pt x="64" y="84"/>
                              </a:lnTo>
                              <a:lnTo>
                                <a:pt x="65" y="84"/>
                              </a:lnTo>
                              <a:lnTo>
                                <a:pt x="69" y="83"/>
                              </a:lnTo>
                              <a:lnTo>
                                <a:pt x="75" y="80"/>
                              </a:lnTo>
                              <a:lnTo>
                                <a:pt x="81" y="75"/>
                              </a:lnTo>
                              <a:lnTo>
                                <a:pt x="83" y="70"/>
                              </a:lnTo>
                              <a:lnTo>
                                <a:pt x="85" y="67"/>
                              </a:lnTo>
                              <a:lnTo>
                                <a:pt x="85" y="64"/>
                              </a:lnTo>
                              <a:lnTo>
                                <a:pt x="86" y="61"/>
                              </a:lnTo>
                              <a:lnTo>
                                <a:pt x="86" y="55"/>
                              </a:lnTo>
                              <a:lnTo>
                                <a:pt x="86" y="49"/>
                              </a:lnTo>
                              <a:lnTo>
                                <a:pt x="88" y="45"/>
                              </a:lnTo>
                              <a:lnTo>
                                <a:pt x="91" y="41"/>
                              </a:lnTo>
                              <a:lnTo>
                                <a:pt x="95" y="37"/>
                              </a:lnTo>
                              <a:lnTo>
                                <a:pt x="102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29"/>
                      <wps:cNvSpPr>
                        <a:spLocks noEditPoints="1"/>
                      </wps:cNvSpPr>
                      <wps:spPr bwMode="auto">
                        <a:xfrm>
                          <a:off x="567690" y="1021715"/>
                          <a:ext cx="61595" cy="63500"/>
                        </a:xfrm>
                        <a:custGeom>
                          <a:avLst/>
                          <a:gdLst>
                            <a:gd name="T0" fmla="*/ 34 w 97"/>
                            <a:gd name="T1" fmla="*/ 84 h 100"/>
                            <a:gd name="T2" fmla="*/ 26 w 97"/>
                            <a:gd name="T3" fmla="*/ 78 h 100"/>
                            <a:gd name="T4" fmla="*/ 22 w 97"/>
                            <a:gd name="T5" fmla="*/ 69 h 100"/>
                            <a:gd name="T6" fmla="*/ 27 w 97"/>
                            <a:gd name="T7" fmla="*/ 61 h 100"/>
                            <a:gd name="T8" fmla="*/ 34 w 97"/>
                            <a:gd name="T9" fmla="*/ 59 h 100"/>
                            <a:gd name="T10" fmla="*/ 43 w 97"/>
                            <a:gd name="T11" fmla="*/ 63 h 100"/>
                            <a:gd name="T12" fmla="*/ 37 w 97"/>
                            <a:gd name="T13" fmla="*/ 85 h 100"/>
                            <a:gd name="T14" fmla="*/ 85 w 97"/>
                            <a:gd name="T15" fmla="*/ 43 h 100"/>
                            <a:gd name="T16" fmla="*/ 94 w 97"/>
                            <a:gd name="T17" fmla="*/ 39 h 100"/>
                            <a:gd name="T18" fmla="*/ 97 w 97"/>
                            <a:gd name="T19" fmla="*/ 37 h 100"/>
                            <a:gd name="T20" fmla="*/ 81 w 97"/>
                            <a:gd name="T21" fmla="*/ 26 h 100"/>
                            <a:gd name="T22" fmla="*/ 66 w 97"/>
                            <a:gd name="T23" fmla="*/ 18 h 100"/>
                            <a:gd name="T24" fmla="*/ 66 w 97"/>
                            <a:gd name="T25" fmla="*/ 24 h 100"/>
                            <a:gd name="T26" fmla="*/ 67 w 97"/>
                            <a:gd name="T27" fmla="*/ 33 h 100"/>
                            <a:gd name="T28" fmla="*/ 57 w 97"/>
                            <a:gd name="T29" fmla="*/ 47 h 100"/>
                            <a:gd name="T30" fmla="*/ 52 w 97"/>
                            <a:gd name="T31" fmla="*/ 51 h 100"/>
                            <a:gd name="T32" fmla="*/ 47 w 97"/>
                            <a:gd name="T33" fmla="*/ 45 h 100"/>
                            <a:gd name="T34" fmla="*/ 47 w 97"/>
                            <a:gd name="T35" fmla="*/ 31 h 100"/>
                            <a:gd name="T36" fmla="*/ 51 w 97"/>
                            <a:gd name="T37" fmla="*/ 15 h 100"/>
                            <a:gd name="T38" fmla="*/ 48 w 97"/>
                            <a:gd name="T39" fmla="*/ 6 h 100"/>
                            <a:gd name="T40" fmla="*/ 31 w 97"/>
                            <a:gd name="T41" fmla="*/ 0 h 100"/>
                            <a:gd name="T42" fmla="*/ 27 w 97"/>
                            <a:gd name="T43" fmla="*/ 3 h 100"/>
                            <a:gd name="T44" fmla="*/ 31 w 97"/>
                            <a:gd name="T45" fmla="*/ 5 h 100"/>
                            <a:gd name="T46" fmla="*/ 34 w 97"/>
                            <a:gd name="T47" fmla="*/ 7 h 100"/>
                            <a:gd name="T48" fmla="*/ 35 w 97"/>
                            <a:gd name="T49" fmla="*/ 11 h 100"/>
                            <a:gd name="T50" fmla="*/ 31 w 97"/>
                            <a:gd name="T51" fmla="*/ 17 h 100"/>
                            <a:gd name="T52" fmla="*/ 25 w 97"/>
                            <a:gd name="T53" fmla="*/ 21 h 100"/>
                            <a:gd name="T54" fmla="*/ 21 w 97"/>
                            <a:gd name="T55" fmla="*/ 28 h 100"/>
                            <a:gd name="T56" fmla="*/ 23 w 97"/>
                            <a:gd name="T57" fmla="*/ 31 h 100"/>
                            <a:gd name="T58" fmla="*/ 28 w 97"/>
                            <a:gd name="T59" fmla="*/ 35 h 100"/>
                            <a:gd name="T60" fmla="*/ 31 w 97"/>
                            <a:gd name="T61" fmla="*/ 43 h 100"/>
                            <a:gd name="T62" fmla="*/ 18 w 97"/>
                            <a:gd name="T63" fmla="*/ 42 h 100"/>
                            <a:gd name="T64" fmla="*/ 8 w 97"/>
                            <a:gd name="T65" fmla="*/ 44 h 100"/>
                            <a:gd name="T66" fmla="*/ 1 w 97"/>
                            <a:gd name="T67" fmla="*/ 51 h 100"/>
                            <a:gd name="T68" fmla="*/ 0 w 97"/>
                            <a:gd name="T69" fmla="*/ 62 h 100"/>
                            <a:gd name="T70" fmla="*/ 5 w 97"/>
                            <a:gd name="T71" fmla="*/ 71 h 100"/>
                            <a:gd name="T72" fmla="*/ 13 w 97"/>
                            <a:gd name="T73" fmla="*/ 80 h 100"/>
                            <a:gd name="T74" fmla="*/ 26 w 97"/>
                            <a:gd name="T75" fmla="*/ 85 h 100"/>
                            <a:gd name="T76" fmla="*/ 54 w 97"/>
                            <a:gd name="T77" fmla="*/ 100 h 100"/>
                            <a:gd name="T78" fmla="*/ 57 w 97"/>
                            <a:gd name="T79" fmla="*/ 96 h 100"/>
                            <a:gd name="T80" fmla="*/ 62 w 97"/>
                            <a:gd name="T81" fmla="*/ 79 h 100"/>
                            <a:gd name="T82" fmla="*/ 77 w 97"/>
                            <a:gd name="T83" fmla="*/ 5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7" h="100">
                              <a:moveTo>
                                <a:pt x="37" y="85"/>
                              </a:moveTo>
                              <a:lnTo>
                                <a:pt x="34" y="84"/>
                              </a:lnTo>
                              <a:lnTo>
                                <a:pt x="28" y="80"/>
                              </a:lnTo>
                              <a:lnTo>
                                <a:pt x="26" y="78"/>
                              </a:lnTo>
                              <a:lnTo>
                                <a:pt x="23" y="74"/>
                              </a:lnTo>
                              <a:lnTo>
                                <a:pt x="22" y="69"/>
                              </a:lnTo>
                              <a:lnTo>
                                <a:pt x="25" y="65"/>
                              </a:lnTo>
                              <a:lnTo>
                                <a:pt x="27" y="61"/>
                              </a:lnTo>
                              <a:lnTo>
                                <a:pt x="30" y="60"/>
                              </a:lnTo>
                              <a:lnTo>
                                <a:pt x="34" y="59"/>
                              </a:lnTo>
                              <a:lnTo>
                                <a:pt x="37" y="60"/>
                              </a:lnTo>
                              <a:lnTo>
                                <a:pt x="43" y="63"/>
                              </a:lnTo>
                              <a:lnTo>
                                <a:pt x="47" y="65"/>
                              </a:lnTo>
                              <a:lnTo>
                                <a:pt x="37" y="85"/>
                              </a:lnTo>
                              <a:close/>
                              <a:moveTo>
                                <a:pt x="81" y="48"/>
                              </a:moveTo>
                              <a:lnTo>
                                <a:pt x="85" y="43"/>
                              </a:lnTo>
                              <a:lnTo>
                                <a:pt x="89" y="40"/>
                              </a:lnTo>
                              <a:lnTo>
                                <a:pt x="94" y="39"/>
                              </a:lnTo>
                              <a:lnTo>
                                <a:pt x="96" y="40"/>
                              </a:lnTo>
                              <a:lnTo>
                                <a:pt x="97" y="37"/>
                              </a:lnTo>
                              <a:lnTo>
                                <a:pt x="91" y="33"/>
                              </a:lnTo>
                              <a:lnTo>
                                <a:pt x="81" y="26"/>
                              </a:lnTo>
                              <a:lnTo>
                                <a:pt x="72" y="22"/>
                              </a:lnTo>
                              <a:lnTo>
                                <a:pt x="66" y="18"/>
                              </a:lnTo>
                              <a:lnTo>
                                <a:pt x="63" y="22"/>
                              </a:lnTo>
                              <a:lnTo>
                                <a:pt x="66" y="24"/>
                              </a:lnTo>
                              <a:lnTo>
                                <a:pt x="67" y="29"/>
                              </a:lnTo>
                              <a:lnTo>
                                <a:pt x="67" y="33"/>
                              </a:lnTo>
                              <a:lnTo>
                                <a:pt x="63" y="38"/>
                              </a:lnTo>
                              <a:lnTo>
                                <a:pt x="57" y="47"/>
                              </a:lnTo>
                              <a:lnTo>
                                <a:pt x="53" y="54"/>
                              </a:lnTo>
                              <a:lnTo>
                                <a:pt x="52" y="51"/>
                              </a:lnTo>
                              <a:lnTo>
                                <a:pt x="50" y="49"/>
                              </a:lnTo>
                              <a:lnTo>
                                <a:pt x="47" y="45"/>
                              </a:lnTo>
                              <a:lnTo>
                                <a:pt x="45" y="41"/>
                              </a:lnTo>
                              <a:lnTo>
                                <a:pt x="47" y="31"/>
                              </a:lnTo>
                              <a:lnTo>
                                <a:pt x="50" y="20"/>
                              </a:lnTo>
                              <a:lnTo>
                                <a:pt x="51" y="15"/>
                              </a:lnTo>
                              <a:lnTo>
                                <a:pt x="50" y="10"/>
                              </a:lnTo>
                              <a:lnTo>
                                <a:pt x="48" y="6"/>
                              </a:lnTo>
                              <a:lnTo>
                                <a:pt x="40" y="2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7" y="3"/>
                              </a:lnTo>
                              <a:lnTo>
                                <a:pt x="28" y="4"/>
                              </a:lnTo>
                              <a:lnTo>
                                <a:pt x="31" y="5"/>
                              </a:lnTo>
                              <a:lnTo>
                                <a:pt x="33" y="6"/>
                              </a:lnTo>
                              <a:lnTo>
                                <a:pt x="34" y="7"/>
                              </a:lnTo>
                              <a:lnTo>
                                <a:pt x="35" y="9"/>
                              </a:lnTo>
                              <a:lnTo>
                                <a:pt x="35" y="11"/>
                              </a:lnTo>
                              <a:lnTo>
                                <a:pt x="34" y="15"/>
                              </a:lnTo>
                              <a:lnTo>
                                <a:pt x="31" y="17"/>
                              </a:lnTo>
                              <a:lnTo>
                                <a:pt x="28" y="19"/>
                              </a:lnTo>
                              <a:lnTo>
                                <a:pt x="25" y="21"/>
                              </a:lnTo>
                              <a:lnTo>
                                <a:pt x="22" y="24"/>
                              </a:lnTo>
                              <a:lnTo>
                                <a:pt x="21" y="28"/>
                              </a:lnTo>
                              <a:lnTo>
                                <a:pt x="22" y="30"/>
                              </a:lnTo>
                              <a:lnTo>
                                <a:pt x="23" y="31"/>
                              </a:lnTo>
                              <a:lnTo>
                                <a:pt x="25" y="34"/>
                              </a:lnTo>
                              <a:lnTo>
                                <a:pt x="28" y="35"/>
                              </a:lnTo>
                              <a:lnTo>
                                <a:pt x="30" y="40"/>
                              </a:lnTo>
                              <a:lnTo>
                                <a:pt x="31" y="43"/>
                              </a:lnTo>
                              <a:lnTo>
                                <a:pt x="27" y="42"/>
                              </a:lnTo>
                              <a:lnTo>
                                <a:pt x="18" y="42"/>
                              </a:lnTo>
                              <a:lnTo>
                                <a:pt x="13" y="42"/>
                              </a:lnTo>
                              <a:lnTo>
                                <a:pt x="8" y="44"/>
                              </a:lnTo>
                              <a:lnTo>
                                <a:pt x="5" y="47"/>
                              </a:lnTo>
                              <a:lnTo>
                                <a:pt x="1" y="51"/>
                              </a:lnTo>
                              <a:lnTo>
                                <a:pt x="0" y="57"/>
                              </a:lnTo>
                              <a:lnTo>
                                <a:pt x="0" y="62"/>
                              </a:lnTo>
                              <a:lnTo>
                                <a:pt x="1" y="67"/>
                              </a:lnTo>
                              <a:lnTo>
                                <a:pt x="5" y="71"/>
                              </a:lnTo>
                              <a:lnTo>
                                <a:pt x="9" y="76"/>
                              </a:lnTo>
                              <a:lnTo>
                                <a:pt x="13" y="80"/>
                              </a:lnTo>
                              <a:lnTo>
                                <a:pt x="19" y="83"/>
                              </a:lnTo>
                              <a:lnTo>
                                <a:pt x="26" y="85"/>
                              </a:lnTo>
                              <a:lnTo>
                                <a:pt x="47" y="96"/>
                              </a:lnTo>
                              <a:lnTo>
                                <a:pt x="54" y="100"/>
                              </a:lnTo>
                              <a:lnTo>
                                <a:pt x="58" y="99"/>
                              </a:lnTo>
                              <a:lnTo>
                                <a:pt x="57" y="96"/>
                              </a:lnTo>
                              <a:lnTo>
                                <a:pt x="58" y="87"/>
                              </a:lnTo>
                              <a:lnTo>
                                <a:pt x="62" y="79"/>
                              </a:lnTo>
                              <a:lnTo>
                                <a:pt x="70" y="66"/>
                              </a:lnTo>
                              <a:lnTo>
                                <a:pt x="77" y="55"/>
                              </a:lnTo>
                              <a:lnTo>
                                <a:pt x="8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30"/>
                      <wps:cNvSpPr>
                        <a:spLocks/>
                      </wps:cNvSpPr>
                      <wps:spPr bwMode="auto">
                        <a:xfrm>
                          <a:off x="535940" y="997585"/>
                          <a:ext cx="48260" cy="59690"/>
                        </a:xfrm>
                        <a:custGeom>
                          <a:avLst/>
                          <a:gdLst>
                            <a:gd name="T0" fmla="*/ 57 w 76"/>
                            <a:gd name="T1" fmla="*/ 37 h 94"/>
                            <a:gd name="T2" fmla="*/ 58 w 76"/>
                            <a:gd name="T3" fmla="*/ 35 h 94"/>
                            <a:gd name="T4" fmla="*/ 63 w 76"/>
                            <a:gd name="T5" fmla="*/ 32 h 94"/>
                            <a:gd name="T6" fmla="*/ 70 w 76"/>
                            <a:gd name="T7" fmla="*/ 31 h 94"/>
                            <a:gd name="T8" fmla="*/ 72 w 76"/>
                            <a:gd name="T9" fmla="*/ 32 h 94"/>
                            <a:gd name="T10" fmla="*/ 76 w 76"/>
                            <a:gd name="T11" fmla="*/ 27 h 94"/>
                            <a:gd name="T12" fmla="*/ 71 w 76"/>
                            <a:gd name="T13" fmla="*/ 25 h 94"/>
                            <a:gd name="T14" fmla="*/ 58 w 76"/>
                            <a:gd name="T15" fmla="*/ 16 h 94"/>
                            <a:gd name="T16" fmla="*/ 42 w 76"/>
                            <a:gd name="T17" fmla="*/ 5 h 94"/>
                            <a:gd name="T18" fmla="*/ 37 w 76"/>
                            <a:gd name="T19" fmla="*/ 0 h 94"/>
                            <a:gd name="T20" fmla="*/ 32 w 76"/>
                            <a:gd name="T21" fmla="*/ 4 h 94"/>
                            <a:gd name="T22" fmla="*/ 36 w 76"/>
                            <a:gd name="T23" fmla="*/ 8 h 94"/>
                            <a:gd name="T24" fmla="*/ 40 w 76"/>
                            <a:gd name="T25" fmla="*/ 15 h 94"/>
                            <a:gd name="T26" fmla="*/ 38 w 76"/>
                            <a:gd name="T27" fmla="*/ 22 h 94"/>
                            <a:gd name="T28" fmla="*/ 37 w 76"/>
                            <a:gd name="T29" fmla="*/ 26 h 94"/>
                            <a:gd name="T30" fmla="*/ 29 w 76"/>
                            <a:gd name="T31" fmla="*/ 39 h 94"/>
                            <a:gd name="T32" fmla="*/ 18 w 76"/>
                            <a:gd name="T33" fmla="*/ 56 h 94"/>
                            <a:gd name="T34" fmla="*/ 15 w 76"/>
                            <a:gd name="T35" fmla="*/ 60 h 94"/>
                            <a:gd name="T36" fmla="*/ 12 w 76"/>
                            <a:gd name="T37" fmla="*/ 62 h 94"/>
                            <a:gd name="T38" fmla="*/ 11 w 76"/>
                            <a:gd name="T39" fmla="*/ 62 h 94"/>
                            <a:gd name="T40" fmla="*/ 9 w 76"/>
                            <a:gd name="T41" fmla="*/ 63 h 94"/>
                            <a:gd name="T42" fmla="*/ 5 w 76"/>
                            <a:gd name="T43" fmla="*/ 62 h 94"/>
                            <a:gd name="T44" fmla="*/ 2 w 76"/>
                            <a:gd name="T45" fmla="*/ 61 h 94"/>
                            <a:gd name="T46" fmla="*/ 0 w 76"/>
                            <a:gd name="T47" fmla="*/ 64 h 94"/>
                            <a:gd name="T48" fmla="*/ 6 w 76"/>
                            <a:gd name="T49" fmla="*/ 69 h 94"/>
                            <a:gd name="T50" fmla="*/ 17 w 76"/>
                            <a:gd name="T51" fmla="*/ 78 h 94"/>
                            <a:gd name="T52" fmla="*/ 28 w 76"/>
                            <a:gd name="T53" fmla="*/ 87 h 94"/>
                            <a:gd name="T54" fmla="*/ 35 w 76"/>
                            <a:gd name="T55" fmla="*/ 94 h 94"/>
                            <a:gd name="T56" fmla="*/ 38 w 76"/>
                            <a:gd name="T57" fmla="*/ 91 h 94"/>
                            <a:gd name="T58" fmla="*/ 36 w 76"/>
                            <a:gd name="T59" fmla="*/ 87 h 94"/>
                            <a:gd name="T60" fmla="*/ 32 w 76"/>
                            <a:gd name="T61" fmla="*/ 81 h 94"/>
                            <a:gd name="T62" fmla="*/ 32 w 76"/>
                            <a:gd name="T63" fmla="*/ 78 h 94"/>
                            <a:gd name="T64" fmla="*/ 33 w 76"/>
                            <a:gd name="T65" fmla="*/ 74 h 94"/>
                            <a:gd name="T66" fmla="*/ 35 w 76"/>
                            <a:gd name="T67" fmla="*/ 71 h 94"/>
                            <a:gd name="T68" fmla="*/ 36 w 76"/>
                            <a:gd name="T69" fmla="*/ 69 h 94"/>
                            <a:gd name="T70" fmla="*/ 57 w 76"/>
                            <a:gd name="T71" fmla="*/ 37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76" h="94">
                              <a:moveTo>
                                <a:pt x="57" y="37"/>
                              </a:moveTo>
                              <a:lnTo>
                                <a:pt x="58" y="35"/>
                              </a:lnTo>
                              <a:lnTo>
                                <a:pt x="63" y="32"/>
                              </a:lnTo>
                              <a:lnTo>
                                <a:pt x="70" y="31"/>
                              </a:lnTo>
                              <a:lnTo>
                                <a:pt x="72" y="32"/>
                              </a:lnTo>
                              <a:lnTo>
                                <a:pt x="76" y="27"/>
                              </a:lnTo>
                              <a:lnTo>
                                <a:pt x="71" y="25"/>
                              </a:lnTo>
                              <a:lnTo>
                                <a:pt x="58" y="16"/>
                              </a:lnTo>
                              <a:lnTo>
                                <a:pt x="42" y="5"/>
                              </a:lnTo>
                              <a:lnTo>
                                <a:pt x="37" y="0"/>
                              </a:lnTo>
                              <a:lnTo>
                                <a:pt x="32" y="4"/>
                              </a:lnTo>
                              <a:lnTo>
                                <a:pt x="36" y="8"/>
                              </a:lnTo>
                              <a:lnTo>
                                <a:pt x="40" y="15"/>
                              </a:lnTo>
                              <a:lnTo>
                                <a:pt x="38" y="22"/>
                              </a:lnTo>
                              <a:lnTo>
                                <a:pt x="37" y="26"/>
                              </a:lnTo>
                              <a:lnTo>
                                <a:pt x="29" y="39"/>
                              </a:lnTo>
                              <a:lnTo>
                                <a:pt x="18" y="56"/>
                              </a:lnTo>
                              <a:lnTo>
                                <a:pt x="15" y="60"/>
                              </a:lnTo>
                              <a:lnTo>
                                <a:pt x="12" y="62"/>
                              </a:lnTo>
                              <a:lnTo>
                                <a:pt x="11" y="62"/>
                              </a:lnTo>
                              <a:lnTo>
                                <a:pt x="9" y="63"/>
                              </a:lnTo>
                              <a:lnTo>
                                <a:pt x="5" y="62"/>
                              </a:lnTo>
                              <a:lnTo>
                                <a:pt x="2" y="61"/>
                              </a:lnTo>
                              <a:lnTo>
                                <a:pt x="0" y="64"/>
                              </a:lnTo>
                              <a:lnTo>
                                <a:pt x="6" y="69"/>
                              </a:lnTo>
                              <a:lnTo>
                                <a:pt x="17" y="78"/>
                              </a:lnTo>
                              <a:lnTo>
                                <a:pt x="28" y="87"/>
                              </a:lnTo>
                              <a:lnTo>
                                <a:pt x="35" y="94"/>
                              </a:lnTo>
                              <a:lnTo>
                                <a:pt x="38" y="91"/>
                              </a:lnTo>
                              <a:lnTo>
                                <a:pt x="36" y="87"/>
                              </a:lnTo>
                              <a:lnTo>
                                <a:pt x="32" y="81"/>
                              </a:lnTo>
                              <a:lnTo>
                                <a:pt x="32" y="78"/>
                              </a:lnTo>
                              <a:lnTo>
                                <a:pt x="33" y="74"/>
                              </a:lnTo>
                              <a:lnTo>
                                <a:pt x="35" y="71"/>
                              </a:lnTo>
                              <a:lnTo>
                                <a:pt x="36" y="69"/>
                              </a:lnTo>
                              <a:lnTo>
                                <a:pt x="57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31"/>
                      <wps:cNvSpPr>
                        <a:spLocks/>
                      </wps:cNvSpPr>
                      <wps:spPr bwMode="auto">
                        <a:xfrm>
                          <a:off x="489585" y="979805"/>
                          <a:ext cx="60325" cy="57150"/>
                        </a:xfrm>
                        <a:custGeom>
                          <a:avLst/>
                          <a:gdLst>
                            <a:gd name="T0" fmla="*/ 71 w 95"/>
                            <a:gd name="T1" fmla="*/ 81 h 90"/>
                            <a:gd name="T2" fmla="*/ 74 w 95"/>
                            <a:gd name="T3" fmla="*/ 74 h 90"/>
                            <a:gd name="T4" fmla="*/ 78 w 95"/>
                            <a:gd name="T5" fmla="*/ 66 h 90"/>
                            <a:gd name="T6" fmla="*/ 82 w 95"/>
                            <a:gd name="T7" fmla="*/ 54 h 90"/>
                            <a:gd name="T8" fmla="*/ 87 w 95"/>
                            <a:gd name="T9" fmla="*/ 44 h 90"/>
                            <a:gd name="T10" fmla="*/ 90 w 95"/>
                            <a:gd name="T11" fmla="*/ 34 h 90"/>
                            <a:gd name="T12" fmla="*/ 93 w 95"/>
                            <a:gd name="T13" fmla="*/ 26 h 90"/>
                            <a:gd name="T14" fmla="*/ 94 w 95"/>
                            <a:gd name="T15" fmla="*/ 19 h 90"/>
                            <a:gd name="T16" fmla="*/ 95 w 95"/>
                            <a:gd name="T17" fmla="*/ 12 h 90"/>
                            <a:gd name="T18" fmla="*/ 95 w 95"/>
                            <a:gd name="T19" fmla="*/ 3 h 90"/>
                            <a:gd name="T20" fmla="*/ 95 w 95"/>
                            <a:gd name="T21" fmla="*/ 0 h 90"/>
                            <a:gd name="T22" fmla="*/ 91 w 95"/>
                            <a:gd name="T23" fmla="*/ 1 h 90"/>
                            <a:gd name="T24" fmla="*/ 79 w 95"/>
                            <a:gd name="T25" fmla="*/ 3 h 90"/>
                            <a:gd name="T26" fmla="*/ 65 w 95"/>
                            <a:gd name="T27" fmla="*/ 7 h 90"/>
                            <a:gd name="T28" fmla="*/ 50 w 95"/>
                            <a:gd name="T29" fmla="*/ 13 h 90"/>
                            <a:gd name="T30" fmla="*/ 38 w 95"/>
                            <a:gd name="T31" fmla="*/ 20 h 90"/>
                            <a:gd name="T32" fmla="*/ 30 w 95"/>
                            <a:gd name="T33" fmla="*/ 23 h 90"/>
                            <a:gd name="T34" fmla="*/ 23 w 95"/>
                            <a:gd name="T35" fmla="*/ 25 h 90"/>
                            <a:gd name="T36" fmla="*/ 18 w 95"/>
                            <a:gd name="T37" fmla="*/ 25 h 90"/>
                            <a:gd name="T38" fmla="*/ 9 w 95"/>
                            <a:gd name="T39" fmla="*/ 24 h 90"/>
                            <a:gd name="T40" fmla="*/ 5 w 95"/>
                            <a:gd name="T41" fmla="*/ 22 h 90"/>
                            <a:gd name="T42" fmla="*/ 0 w 95"/>
                            <a:gd name="T43" fmla="*/ 25 h 90"/>
                            <a:gd name="T44" fmla="*/ 5 w 95"/>
                            <a:gd name="T45" fmla="*/ 30 h 90"/>
                            <a:gd name="T46" fmla="*/ 14 w 95"/>
                            <a:gd name="T47" fmla="*/ 39 h 90"/>
                            <a:gd name="T48" fmla="*/ 22 w 95"/>
                            <a:gd name="T49" fmla="*/ 47 h 90"/>
                            <a:gd name="T50" fmla="*/ 27 w 95"/>
                            <a:gd name="T51" fmla="*/ 52 h 90"/>
                            <a:gd name="T52" fmla="*/ 35 w 95"/>
                            <a:gd name="T53" fmla="*/ 45 h 90"/>
                            <a:gd name="T54" fmla="*/ 50 w 95"/>
                            <a:gd name="T55" fmla="*/ 32 h 90"/>
                            <a:gd name="T56" fmla="*/ 65 w 95"/>
                            <a:gd name="T57" fmla="*/ 24 h 90"/>
                            <a:gd name="T58" fmla="*/ 74 w 95"/>
                            <a:gd name="T59" fmla="*/ 21 h 90"/>
                            <a:gd name="T60" fmla="*/ 73 w 95"/>
                            <a:gd name="T61" fmla="*/ 23 h 90"/>
                            <a:gd name="T62" fmla="*/ 71 w 95"/>
                            <a:gd name="T63" fmla="*/ 29 h 90"/>
                            <a:gd name="T64" fmla="*/ 65 w 95"/>
                            <a:gd name="T65" fmla="*/ 39 h 90"/>
                            <a:gd name="T66" fmla="*/ 60 w 95"/>
                            <a:gd name="T67" fmla="*/ 48 h 90"/>
                            <a:gd name="T68" fmla="*/ 49 w 95"/>
                            <a:gd name="T69" fmla="*/ 64 h 90"/>
                            <a:gd name="T70" fmla="*/ 43 w 95"/>
                            <a:gd name="T71" fmla="*/ 69 h 90"/>
                            <a:gd name="T72" fmla="*/ 51 w 95"/>
                            <a:gd name="T73" fmla="*/ 74 h 90"/>
                            <a:gd name="T74" fmla="*/ 58 w 95"/>
                            <a:gd name="T75" fmla="*/ 81 h 90"/>
                            <a:gd name="T76" fmla="*/ 64 w 95"/>
                            <a:gd name="T77" fmla="*/ 86 h 90"/>
                            <a:gd name="T78" fmla="*/ 69 w 95"/>
                            <a:gd name="T79" fmla="*/ 90 h 90"/>
                            <a:gd name="T80" fmla="*/ 71 w 95"/>
                            <a:gd name="T81" fmla="*/ 86 h 90"/>
                            <a:gd name="T82" fmla="*/ 70 w 95"/>
                            <a:gd name="T83" fmla="*/ 84 h 90"/>
                            <a:gd name="T84" fmla="*/ 71 w 95"/>
                            <a:gd name="T85" fmla="*/ 81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95" h="90">
                              <a:moveTo>
                                <a:pt x="71" y="81"/>
                              </a:moveTo>
                              <a:lnTo>
                                <a:pt x="74" y="74"/>
                              </a:lnTo>
                              <a:lnTo>
                                <a:pt x="78" y="66"/>
                              </a:lnTo>
                              <a:lnTo>
                                <a:pt x="82" y="54"/>
                              </a:lnTo>
                              <a:lnTo>
                                <a:pt x="87" y="44"/>
                              </a:lnTo>
                              <a:lnTo>
                                <a:pt x="90" y="34"/>
                              </a:lnTo>
                              <a:lnTo>
                                <a:pt x="93" y="26"/>
                              </a:lnTo>
                              <a:lnTo>
                                <a:pt x="94" y="19"/>
                              </a:lnTo>
                              <a:lnTo>
                                <a:pt x="95" y="12"/>
                              </a:lnTo>
                              <a:lnTo>
                                <a:pt x="95" y="3"/>
                              </a:lnTo>
                              <a:lnTo>
                                <a:pt x="95" y="0"/>
                              </a:lnTo>
                              <a:lnTo>
                                <a:pt x="91" y="1"/>
                              </a:lnTo>
                              <a:lnTo>
                                <a:pt x="79" y="3"/>
                              </a:lnTo>
                              <a:lnTo>
                                <a:pt x="65" y="7"/>
                              </a:lnTo>
                              <a:lnTo>
                                <a:pt x="50" y="13"/>
                              </a:lnTo>
                              <a:lnTo>
                                <a:pt x="38" y="20"/>
                              </a:lnTo>
                              <a:lnTo>
                                <a:pt x="30" y="23"/>
                              </a:lnTo>
                              <a:lnTo>
                                <a:pt x="23" y="25"/>
                              </a:lnTo>
                              <a:lnTo>
                                <a:pt x="18" y="25"/>
                              </a:lnTo>
                              <a:lnTo>
                                <a:pt x="9" y="24"/>
                              </a:lnTo>
                              <a:lnTo>
                                <a:pt x="5" y="22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4" y="39"/>
                              </a:lnTo>
                              <a:lnTo>
                                <a:pt x="22" y="47"/>
                              </a:lnTo>
                              <a:lnTo>
                                <a:pt x="27" y="52"/>
                              </a:lnTo>
                              <a:lnTo>
                                <a:pt x="35" y="45"/>
                              </a:lnTo>
                              <a:lnTo>
                                <a:pt x="50" y="32"/>
                              </a:lnTo>
                              <a:lnTo>
                                <a:pt x="65" y="24"/>
                              </a:lnTo>
                              <a:lnTo>
                                <a:pt x="74" y="21"/>
                              </a:lnTo>
                              <a:lnTo>
                                <a:pt x="73" y="23"/>
                              </a:lnTo>
                              <a:lnTo>
                                <a:pt x="71" y="29"/>
                              </a:lnTo>
                              <a:lnTo>
                                <a:pt x="65" y="39"/>
                              </a:lnTo>
                              <a:lnTo>
                                <a:pt x="60" y="48"/>
                              </a:lnTo>
                              <a:lnTo>
                                <a:pt x="49" y="64"/>
                              </a:lnTo>
                              <a:lnTo>
                                <a:pt x="43" y="69"/>
                              </a:lnTo>
                              <a:lnTo>
                                <a:pt x="51" y="74"/>
                              </a:lnTo>
                              <a:lnTo>
                                <a:pt x="58" y="81"/>
                              </a:lnTo>
                              <a:lnTo>
                                <a:pt x="64" y="86"/>
                              </a:lnTo>
                              <a:lnTo>
                                <a:pt x="69" y="90"/>
                              </a:lnTo>
                              <a:lnTo>
                                <a:pt x="71" y="86"/>
                              </a:lnTo>
                              <a:lnTo>
                                <a:pt x="70" y="84"/>
                              </a:lnTo>
                              <a:lnTo>
                                <a:pt x="71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32"/>
                      <wps:cNvSpPr>
                        <a:spLocks/>
                      </wps:cNvSpPr>
                      <wps:spPr bwMode="auto">
                        <a:xfrm>
                          <a:off x="465455" y="929005"/>
                          <a:ext cx="62230" cy="59690"/>
                        </a:xfrm>
                        <a:custGeom>
                          <a:avLst/>
                          <a:gdLst>
                            <a:gd name="T0" fmla="*/ 18 w 98"/>
                            <a:gd name="T1" fmla="*/ 84 h 94"/>
                            <a:gd name="T2" fmla="*/ 28 w 98"/>
                            <a:gd name="T3" fmla="*/ 90 h 94"/>
                            <a:gd name="T4" fmla="*/ 40 w 98"/>
                            <a:gd name="T5" fmla="*/ 94 h 94"/>
                            <a:gd name="T6" fmla="*/ 55 w 98"/>
                            <a:gd name="T7" fmla="*/ 92 h 94"/>
                            <a:gd name="T8" fmla="*/ 67 w 98"/>
                            <a:gd name="T9" fmla="*/ 86 h 94"/>
                            <a:gd name="T10" fmla="*/ 73 w 98"/>
                            <a:gd name="T11" fmla="*/ 77 h 94"/>
                            <a:gd name="T12" fmla="*/ 75 w 98"/>
                            <a:gd name="T13" fmla="*/ 64 h 94"/>
                            <a:gd name="T14" fmla="*/ 76 w 98"/>
                            <a:gd name="T15" fmla="*/ 56 h 94"/>
                            <a:gd name="T16" fmla="*/ 81 w 98"/>
                            <a:gd name="T17" fmla="*/ 51 h 94"/>
                            <a:gd name="T18" fmla="*/ 92 w 98"/>
                            <a:gd name="T19" fmla="*/ 49 h 94"/>
                            <a:gd name="T20" fmla="*/ 97 w 98"/>
                            <a:gd name="T21" fmla="*/ 47 h 94"/>
                            <a:gd name="T22" fmla="*/ 98 w 98"/>
                            <a:gd name="T23" fmla="*/ 43 h 94"/>
                            <a:gd name="T24" fmla="*/ 94 w 98"/>
                            <a:gd name="T25" fmla="*/ 39 h 94"/>
                            <a:gd name="T26" fmla="*/ 89 w 98"/>
                            <a:gd name="T27" fmla="*/ 38 h 94"/>
                            <a:gd name="T28" fmla="*/ 78 w 98"/>
                            <a:gd name="T29" fmla="*/ 40 h 94"/>
                            <a:gd name="T30" fmla="*/ 63 w 98"/>
                            <a:gd name="T31" fmla="*/ 52 h 94"/>
                            <a:gd name="T32" fmla="*/ 47 w 98"/>
                            <a:gd name="T33" fmla="*/ 70 h 94"/>
                            <a:gd name="T34" fmla="*/ 39 w 98"/>
                            <a:gd name="T35" fmla="*/ 76 h 94"/>
                            <a:gd name="T36" fmla="*/ 31 w 98"/>
                            <a:gd name="T37" fmla="*/ 77 h 94"/>
                            <a:gd name="T38" fmla="*/ 28 w 98"/>
                            <a:gd name="T39" fmla="*/ 75 h 94"/>
                            <a:gd name="T40" fmla="*/ 28 w 98"/>
                            <a:gd name="T41" fmla="*/ 71 h 94"/>
                            <a:gd name="T42" fmla="*/ 35 w 98"/>
                            <a:gd name="T43" fmla="*/ 63 h 94"/>
                            <a:gd name="T44" fmla="*/ 71 w 98"/>
                            <a:gd name="T45" fmla="*/ 33 h 94"/>
                            <a:gd name="T46" fmla="*/ 74 w 98"/>
                            <a:gd name="T47" fmla="*/ 30 h 94"/>
                            <a:gd name="T48" fmla="*/ 76 w 98"/>
                            <a:gd name="T49" fmla="*/ 25 h 94"/>
                            <a:gd name="T50" fmla="*/ 74 w 98"/>
                            <a:gd name="T51" fmla="*/ 25 h 94"/>
                            <a:gd name="T52" fmla="*/ 70 w 98"/>
                            <a:gd name="T53" fmla="*/ 26 h 94"/>
                            <a:gd name="T54" fmla="*/ 66 w 98"/>
                            <a:gd name="T55" fmla="*/ 30 h 94"/>
                            <a:gd name="T56" fmla="*/ 30 w 98"/>
                            <a:gd name="T57" fmla="*/ 59 h 94"/>
                            <a:gd name="T58" fmla="*/ 22 w 98"/>
                            <a:gd name="T59" fmla="*/ 63 h 94"/>
                            <a:gd name="T60" fmla="*/ 19 w 98"/>
                            <a:gd name="T61" fmla="*/ 62 h 94"/>
                            <a:gd name="T62" fmla="*/ 19 w 98"/>
                            <a:gd name="T63" fmla="*/ 53 h 94"/>
                            <a:gd name="T64" fmla="*/ 25 w 98"/>
                            <a:gd name="T65" fmla="*/ 45 h 94"/>
                            <a:gd name="T66" fmla="*/ 38 w 98"/>
                            <a:gd name="T67" fmla="*/ 38 h 94"/>
                            <a:gd name="T68" fmla="*/ 53 w 98"/>
                            <a:gd name="T69" fmla="*/ 29 h 94"/>
                            <a:gd name="T70" fmla="*/ 62 w 98"/>
                            <a:gd name="T71" fmla="*/ 19 h 94"/>
                            <a:gd name="T72" fmla="*/ 62 w 98"/>
                            <a:gd name="T73" fmla="*/ 7 h 94"/>
                            <a:gd name="T74" fmla="*/ 57 w 98"/>
                            <a:gd name="T75" fmla="*/ 1 h 94"/>
                            <a:gd name="T76" fmla="*/ 54 w 98"/>
                            <a:gd name="T77" fmla="*/ 0 h 94"/>
                            <a:gd name="T78" fmla="*/ 51 w 98"/>
                            <a:gd name="T79" fmla="*/ 2 h 94"/>
                            <a:gd name="T80" fmla="*/ 50 w 98"/>
                            <a:gd name="T81" fmla="*/ 7 h 94"/>
                            <a:gd name="T82" fmla="*/ 51 w 98"/>
                            <a:gd name="T83" fmla="*/ 12 h 94"/>
                            <a:gd name="T84" fmla="*/ 49 w 98"/>
                            <a:gd name="T85" fmla="*/ 16 h 94"/>
                            <a:gd name="T86" fmla="*/ 42 w 98"/>
                            <a:gd name="T87" fmla="*/ 19 h 94"/>
                            <a:gd name="T88" fmla="*/ 28 w 98"/>
                            <a:gd name="T89" fmla="*/ 20 h 94"/>
                            <a:gd name="T90" fmla="*/ 17 w 98"/>
                            <a:gd name="T91" fmla="*/ 22 h 94"/>
                            <a:gd name="T92" fmla="*/ 10 w 98"/>
                            <a:gd name="T93" fmla="*/ 26 h 94"/>
                            <a:gd name="T94" fmla="*/ 2 w 98"/>
                            <a:gd name="T95" fmla="*/ 35 h 94"/>
                            <a:gd name="T96" fmla="*/ 0 w 98"/>
                            <a:gd name="T97" fmla="*/ 49 h 94"/>
                            <a:gd name="T98" fmla="*/ 5 w 98"/>
                            <a:gd name="T99" fmla="*/ 64 h 94"/>
                            <a:gd name="T100" fmla="*/ 11 w 98"/>
                            <a:gd name="T101" fmla="*/ 7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8" h="94">
                              <a:moveTo>
                                <a:pt x="14" y="80"/>
                              </a:moveTo>
                              <a:lnTo>
                                <a:pt x="18" y="84"/>
                              </a:lnTo>
                              <a:lnTo>
                                <a:pt x="22" y="87"/>
                              </a:lnTo>
                              <a:lnTo>
                                <a:pt x="28" y="90"/>
                              </a:lnTo>
                              <a:lnTo>
                                <a:pt x="34" y="92"/>
                              </a:lnTo>
                              <a:lnTo>
                                <a:pt x="40" y="94"/>
                              </a:lnTo>
                              <a:lnTo>
                                <a:pt x="48" y="94"/>
                              </a:lnTo>
                              <a:lnTo>
                                <a:pt x="55" y="92"/>
                              </a:lnTo>
                              <a:lnTo>
                                <a:pt x="62" y="89"/>
                              </a:lnTo>
                              <a:lnTo>
                                <a:pt x="67" y="86"/>
                              </a:lnTo>
                              <a:lnTo>
                                <a:pt x="71" y="82"/>
                              </a:lnTo>
                              <a:lnTo>
                                <a:pt x="73" y="77"/>
                              </a:lnTo>
                              <a:lnTo>
                                <a:pt x="74" y="72"/>
                              </a:lnTo>
                              <a:lnTo>
                                <a:pt x="75" y="64"/>
                              </a:lnTo>
                              <a:lnTo>
                                <a:pt x="76" y="60"/>
                              </a:lnTo>
                              <a:lnTo>
                                <a:pt x="76" y="56"/>
                              </a:lnTo>
                              <a:lnTo>
                                <a:pt x="78" y="53"/>
                              </a:lnTo>
                              <a:lnTo>
                                <a:pt x="81" y="51"/>
                              </a:lnTo>
                              <a:lnTo>
                                <a:pt x="89" y="50"/>
                              </a:lnTo>
                              <a:lnTo>
                                <a:pt x="92" y="49"/>
                              </a:lnTo>
                              <a:lnTo>
                                <a:pt x="95" y="48"/>
                              </a:lnTo>
                              <a:lnTo>
                                <a:pt x="97" y="47"/>
                              </a:lnTo>
                              <a:lnTo>
                                <a:pt x="98" y="46"/>
                              </a:lnTo>
                              <a:lnTo>
                                <a:pt x="98" y="43"/>
                              </a:lnTo>
                              <a:lnTo>
                                <a:pt x="96" y="40"/>
                              </a:lnTo>
                              <a:lnTo>
                                <a:pt x="94" y="39"/>
                              </a:lnTo>
                              <a:lnTo>
                                <a:pt x="92" y="38"/>
                              </a:lnTo>
                              <a:lnTo>
                                <a:pt x="89" y="38"/>
                              </a:lnTo>
                              <a:lnTo>
                                <a:pt x="86" y="38"/>
                              </a:lnTo>
                              <a:lnTo>
                                <a:pt x="78" y="40"/>
                              </a:lnTo>
                              <a:lnTo>
                                <a:pt x="73" y="42"/>
                              </a:lnTo>
                              <a:lnTo>
                                <a:pt x="63" y="52"/>
                              </a:lnTo>
                              <a:lnTo>
                                <a:pt x="52" y="65"/>
                              </a:lnTo>
                              <a:lnTo>
                                <a:pt x="47" y="70"/>
                              </a:lnTo>
                              <a:lnTo>
                                <a:pt x="43" y="74"/>
                              </a:lnTo>
                              <a:lnTo>
                                <a:pt x="39" y="76"/>
                              </a:lnTo>
                              <a:lnTo>
                                <a:pt x="33" y="77"/>
                              </a:lnTo>
                              <a:lnTo>
                                <a:pt x="31" y="77"/>
                              </a:lnTo>
                              <a:lnTo>
                                <a:pt x="29" y="76"/>
                              </a:lnTo>
                              <a:lnTo>
                                <a:pt x="28" y="75"/>
                              </a:lnTo>
                              <a:lnTo>
                                <a:pt x="27" y="74"/>
                              </a:lnTo>
                              <a:lnTo>
                                <a:pt x="28" y="71"/>
                              </a:lnTo>
                              <a:lnTo>
                                <a:pt x="31" y="67"/>
                              </a:lnTo>
                              <a:lnTo>
                                <a:pt x="35" y="63"/>
                              </a:lnTo>
                              <a:lnTo>
                                <a:pt x="36" y="62"/>
                              </a:lnTo>
                              <a:lnTo>
                                <a:pt x="71" y="33"/>
                              </a:lnTo>
                              <a:lnTo>
                                <a:pt x="72" y="32"/>
                              </a:lnTo>
                              <a:lnTo>
                                <a:pt x="74" y="30"/>
                              </a:lnTo>
                              <a:lnTo>
                                <a:pt x="76" y="28"/>
                              </a:lnTo>
                              <a:lnTo>
                                <a:pt x="76" y="25"/>
                              </a:lnTo>
                              <a:lnTo>
                                <a:pt x="75" y="25"/>
                              </a:lnTo>
                              <a:lnTo>
                                <a:pt x="74" y="25"/>
                              </a:lnTo>
                              <a:lnTo>
                                <a:pt x="72" y="25"/>
                              </a:lnTo>
                              <a:lnTo>
                                <a:pt x="70" y="26"/>
                              </a:lnTo>
                              <a:lnTo>
                                <a:pt x="67" y="28"/>
                              </a:lnTo>
                              <a:lnTo>
                                <a:pt x="66" y="30"/>
                              </a:lnTo>
                              <a:lnTo>
                                <a:pt x="31" y="58"/>
                              </a:lnTo>
                              <a:lnTo>
                                <a:pt x="30" y="59"/>
                              </a:lnTo>
                              <a:lnTo>
                                <a:pt x="25" y="62"/>
                              </a:lnTo>
                              <a:lnTo>
                                <a:pt x="22" y="63"/>
                              </a:lnTo>
                              <a:lnTo>
                                <a:pt x="20" y="64"/>
                              </a:lnTo>
                              <a:lnTo>
                                <a:pt x="19" y="62"/>
                              </a:lnTo>
                              <a:lnTo>
                                <a:pt x="18" y="60"/>
                              </a:lnTo>
                              <a:lnTo>
                                <a:pt x="19" y="53"/>
                              </a:lnTo>
                              <a:lnTo>
                                <a:pt x="21" y="49"/>
                              </a:lnTo>
                              <a:lnTo>
                                <a:pt x="25" y="45"/>
                              </a:lnTo>
                              <a:lnTo>
                                <a:pt x="31" y="42"/>
                              </a:lnTo>
                              <a:lnTo>
                                <a:pt x="38" y="38"/>
                              </a:lnTo>
                              <a:lnTo>
                                <a:pt x="46" y="33"/>
                              </a:lnTo>
                              <a:lnTo>
                                <a:pt x="53" y="29"/>
                              </a:lnTo>
                              <a:lnTo>
                                <a:pt x="59" y="24"/>
                              </a:lnTo>
                              <a:lnTo>
                                <a:pt x="62" y="19"/>
                              </a:lnTo>
                              <a:lnTo>
                                <a:pt x="63" y="12"/>
                              </a:lnTo>
                              <a:lnTo>
                                <a:pt x="62" y="7"/>
                              </a:lnTo>
                              <a:lnTo>
                                <a:pt x="59" y="3"/>
                              </a:lnTo>
                              <a:lnTo>
                                <a:pt x="57" y="1"/>
                              </a:lnTo>
                              <a:lnTo>
                                <a:pt x="55" y="0"/>
                              </a:lnTo>
                              <a:lnTo>
                                <a:pt x="54" y="0"/>
                              </a:lnTo>
                              <a:lnTo>
                                <a:pt x="52" y="1"/>
                              </a:lnTo>
                              <a:lnTo>
                                <a:pt x="51" y="2"/>
                              </a:lnTo>
                              <a:lnTo>
                                <a:pt x="50" y="4"/>
                              </a:lnTo>
                              <a:lnTo>
                                <a:pt x="50" y="7"/>
                              </a:lnTo>
                              <a:lnTo>
                                <a:pt x="50" y="10"/>
                              </a:lnTo>
                              <a:lnTo>
                                <a:pt x="51" y="12"/>
                              </a:lnTo>
                              <a:lnTo>
                                <a:pt x="51" y="14"/>
                              </a:lnTo>
                              <a:lnTo>
                                <a:pt x="49" y="16"/>
                              </a:lnTo>
                              <a:lnTo>
                                <a:pt x="48" y="18"/>
                              </a:lnTo>
                              <a:lnTo>
                                <a:pt x="42" y="19"/>
                              </a:lnTo>
                              <a:lnTo>
                                <a:pt x="35" y="20"/>
                              </a:lnTo>
                              <a:lnTo>
                                <a:pt x="28" y="20"/>
                              </a:lnTo>
                              <a:lnTo>
                                <a:pt x="20" y="21"/>
                              </a:lnTo>
                              <a:lnTo>
                                <a:pt x="17" y="22"/>
                              </a:lnTo>
                              <a:lnTo>
                                <a:pt x="13" y="23"/>
                              </a:lnTo>
                              <a:lnTo>
                                <a:pt x="10" y="26"/>
                              </a:lnTo>
                              <a:lnTo>
                                <a:pt x="6" y="30"/>
                              </a:lnTo>
                              <a:lnTo>
                                <a:pt x="2" y="35"/>
                              </a:lnTo>
                              <a:lnTo>
                                <a:pt x="0" y="42"/>
                              </a:lnTo>
                              <a:lnTo>
                                <a:pt x="0" y="49"/>
                              </a:lnTo>
                              <a:lnTo>
                                <a:pt x="2" y="56"/>
                              </a:lnTo>
                              <a:lnTo>
                                <a:pt x="5" y="64"/>
                              </a:lnTo>
                              <a:lnTo>
                                <a:pt x="8" y="70"/>
                              </a:lnTo>
                              <a:lnTo>
                                <a:pt x="11" y="76"/>
                              </a:lnTo>
                              <a:lnTo>
                                <a:pt x="14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33"/>
                      <wps:cNvSpPr>
                        <a:spLocks/>
                      </wps:cNvSpPr>
                      <wps:spPr bwMode="auto">
                        <a:xfrm>
                          <a:off x="460375" y="927735"/>
                          <a:ext cx="12065" cy="10795"/>
                        </a:xfrm>
                        <a:custGeom>
                          <a:avLst/>
                          <a:gdLst>
                            <a:gd name="T0" fmla="*/ 0 w 19"/>
                            <a:gd name="T1" fmla="*/ 9 h 17"/>
                            <a:gd name="T2" fmla="*/ 1 w 19"/>
                            <a:gd name="T3" fmla="*/ 12 h 17"/>
                            <a:gd name="T4" fmla="*/ 3 w 19"/>
                            <a:gd name="T5" fmla="*/ 15 h 17"/>
                            <a:gd name="T6" fmla="*/ 6 w 19"/>
                            <a:gd name="T7" fmla="*/ 17 h 17"/>
                            <a:gd name="T8" fmla="*/ 9 w 19"/>
                            <a:gd name="T9" fmla="*/ 17 h 17"/>
                            <a:gd name="T10" fmla="*/ 14 w 19"/>
                            <a:gd name="T11" fmla="*/ 17 h 17"/>
                            <a:gd name="T12" fmla="*/ 17 w 19"/>
                            <a:gd name="T13" fmla="*/ 15 h 17"/>
                            <a:gd name="T14" fmla="*/ 19 w 19"/>
                            <a:gd name="T15" fmla="*/ 12 h 17"/>
                            <a:gd name="T16" fmla="*/ 19 w 19"/>
                            <a:gd name="T17" fmla="*/ 9 h 17"/>
                            <a:gd name="T18" fmla="*/ 19 w 19"/>
                            <a:gd name="T19" fmla="*/ 5 h 17"/>
                            <a:gd name="T20" fmla="*/ 17 w 19"/>
                            <a:gd name="T21" fmla="*/ 3 h 17"/>
                            <a:gd name="T22" fmla="*/ 14 w 19"/>
                            <a:gd name="T23" fmla="*/ 1 h 17"/>
                            <a:gd name="T24" fmla="*/ 9 w 19"/>
                            <a:gd name="T25" fmla="*/ 0 h 17"/>
                            <a:gd name="T26" fmla="*/ 6 w 19"/>
                            <a:gd name="T27" fmla="*/ 1 h 17"/>
                            <a:gd name="T28" fmla="*/ 3 w 19"/>
                            <a:gd name="T29" fmla="*/ 3 h 17"/>
                            <a:gd name="T30" fmla="*/ 1 w 19"/>
                            <a:gd name="T31" fmla="*/ 5 h 17"/>
                            <a:gd name="T32" fmla="*/ 0 w 19"/>
                            <a:gd name="T33" fmla="*/ 9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9" h="17">
                              <a:moveTo>
                                <a:pt x="0" y="9"/>
                              </a:moveTo>
                              <a:lnTo>
                                <a:pt x="1" y="12"/>
                              </a:lnTo>
                              <a:lnTo>
                                <a:pt x="3" y="15"/>
                              </a:lnTo>
                              <a:lnTo>
                                <a:pt x="6" y="17"/>
                              </a:lnTo>
                              <a:lnTo>
                                <a:pt x="9" y="17"/>
                              </a:lnTo>
                              <a:lnTo>
                                <a:pt x="14" y="17"/>
                              </a:lnTo>
                              <a:lnTo>
                                <a:pt x="17" y="15"/>
                              </a:lnTo>
                              <a:lnTo>
                                <a:pt x="19" y="12"/>
                              </a:lnTo>
                              <a:lnTo>
                                <a:pt x="19" y="9"/>
                              </a:lnTo>
                              <a:lnTo>
                                <a:pt x="19" y="5"/>
                              </a:lnTo>
                              <a:lnTo>
                                <a:pt x="17" y="3"/>
                              </a:lnTo>
                              <a:lnTo>
                                <a:pt x="14" y="1"/>
                              </a:lnTo>
                              <a:lnTo>
                                <a:pt x="9" y="0"/>
                              </a:lnTo>
                              <a:lnTo>
                                <a:pt x="6" y="1"/>
                              </a:lnTo>
                              <a:lnTo>
                                <a:pt x="3" y="3"/>
                              </a:lnTo>
                              <a:lnTo>
                                <a:pt x="1" y="5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34"/>
                      <wps:cNvSpPr>
                        <a:spLocks/>
                      </wps:cNvSpPr>
                      <wps:spPr bwMode="auto">
                        <a:xfrm>
                          <a:off x="423545" y="880745"/>
                          <a:ext cx="66675" cy="44450"/>
                        </a:xfrm>
                        <a:custGeom>
                          <a:avLst/>
                          <a:gdLst>
                            <a:gd name="T0" fmla="*/ 103 w 105"/>
                            <a:gd name="T1" fmla="*/ 48 h 70"/>
                            <a:gd name="T2" fmla="*/ 96 w 105"/>
                            <a:gd name="T3" fmla="*/ 45 h 70"/>
                            <a:gd name="T4" fmla="*/ 93 w 105"/>
                            <a:gd name="T5" fmla="*/ 39 h 70"/>
                            <a:gd name="T6" fmla="*/ 93 w 105"/>
                            <a:gd name="T7" fmla="*/ 29 h 70"/>
                            <a:gd name="T8" fmla="*/ 91 w 105"/>
                            <a:gd name="T9" fmla="*/ 19 h 70"/>
                            <a:gd name="T10" fmla="*/ 84 w 105"/>
                            <a:gd name="T11" fmla="*/ 7 h 70"/>
                            <a:gd name="T12" fmla="*/ 74 w 105"/>
                            <a:gd name="T13" fmla="*/ 1 h 70"/>
                            <a:gd name="T14" fmla="*/ 63 w 105"/>
                            <a:gd name="T15" fmla="*/ 0 h 70"/>
                            <a:gd name="T16" fmla="*/ 54 w 105"/>
                            <a:gd name="T17" fmla="*/ 2 h 70"/>
                            <a:gd name="T18" fmla="*/ 46 w 105"/>
                            <a:gd name="T19" fmla="*/ 8 h 70"/>
                            <a:gd name="T20" fmla="*/ 42 w 105"/>
                            <a:gd name="T21" fmla="*/ 15 h 70"/>
                            <a:gd name="T22" fmla="*/ 40 w 105"/>
                            <a:gd name="T23" fmla="*/ 26 h 70"/>
                            <a:gd name="T24" fmla="*/ 38 w 105"/>
                            <a:gd name="T25" fmla="*/ 44 h 70"/>
                            <a:gd name="T26" fmla="*/ 33 w 105"/>
                            <a:gd name="T27" fmla="*/ 52 h 70"/>
                            <a:gd name="T28" fmla="*/ 28 w 105"/>
                            <a:gd name="T29" fmla="*/ 54 h 70"/>
                            <a:gd name="T30" fmla="*/ 22 w 105"/>
                            <a:gd name="T31" fmla="*/ 50 h 70"/>
                            <a:gd name="T32" fmla="*/ 20 w 105"/>
                            <a:gd name="T33" fmla="*/ 43 h 70"/>
                            <a:gd name="T34" fmla="*/ 20 w 105"/>
                            <a:gd name="T35" fmla="*/ 35 h 70"/>
                            <a:gd name="T36" fmla="*/ 22 w 105"/>
                            <a:gd name="T37" fmla="*/ 27 h 70"/>
                            <a:gd name="T38" fmla="*/ 32 w 105"/>
                            <a:gd name="T39" fmla="*/ 25 h 70"/>
                            <a:gd name="T40" fmla="*/ 37 w 105"/>
                            <a:gd name="T41" fmla="*/ 20 h 70"/>
                            <a:gd name="T42" fmla="*/ 0 w 105"/>
                            <a:gd name="T43" fmla="*/ 16 h 70"/>
                            <a:gd name="T44" fmla="*/ 11 w 105"/>
                            <a:gd name="T45" fmla="*/ 21 h 70"/>
                            <a:gd name="T46" fmla="*/ 14 w 105"/>
                            <a:gd name="T47" fmla="*/ 26 h 70"/>
                            <a:gd name="T48" fmla="*/ 14 w 105"/>
                            <a:gd name="T49" fmla="*/ 32 h 70"/>
                            <a:gd name="T50" fmla="*/ 12 w 105"/>
                            <a:gd name="T51" fmla="*/ 45 h 70"/>
                            <a:gd name="T52" fmla="*/ 18 w 105"/>
                            <a:gd name="T53" fmla="*/ 60 h 70"/>
                            <a:gd name="T54" fmla="*/ 25 w 105"/>
                            <a:gd name="T55" fmla="*/ 67 h 70"/>
                            <a:gd name="T56" fmla="*/ 37 w 105"/>
                            <a:gd name="T57" fmla="*/ 70 h 70"/>
                            <a:gd name="T58" fmla="*/ 48 w 105"/>
                            <a:gd name="T59" fmla="*/ 68 h 70"/>
                            <a:gd name="T60" fmla="*/ 57 w 105"/>
                            <a:gd name="T61" fmla="*/ 62 h 70"/>
                            <a:gd name="T62" fmla="*/ 64 w 105"/>
                            <a:gd name="T63" fmla="*/ 45 h 70"/>
                            <a:gd name="T64" fmla="*/ 65 w 105"/>
                            <a:gd name="T65" fmla="*/ 28 h 70"/>
                            <a:gd name="T66" fmla="*/ 68 w 105"/>
                            <a:gd name="T67" fmla="*/ 21 h 70"/>
                            <a:gd name="T68" fmla="*/ 71 w 105"/>
                            <a:gd name="T69" fmla="*/ 19 h 70"/>
                            <a:gd name="T70" fmla="*/ 75 w 105"/>
                            <a:gd name="T71" fmla="*/ 19 h 70"/>
                            <a:gd name="T72" fmla="*/ 81 w 105"/>
                            <a:gd name="T73" fmla="*/ 21 h 70"/>
                            <a:gd name="T74" fmla="*/ 84 w 105"/>
                            <a:gd name="T75" fmla="*/ 26 h 70"/>
                            <a:gd name="T76" fmla="*/ 85 w 105"/>
                            <a:gd name="T77" fmla="*/ 34 h 70"/>
                            <a:gd name="T78" fmla="*/ 85 w 105"/>
                            <a:gd name="T79" fmla="*/ 40 h 70"/>
                            <a:gd name="T80" fmla="*/ 81 w 105"/>
                            <a:gd name="T81" fmla="*/ 42 h 70"/>
                            <a:gd name="T82" fmla="*/ 75 w 105"/>
                            <a:gd name="T83" fmla="*/ 43 h 70"/>
                            <a:gd name="T84" fmla="*/ 66 w 105"/>
                            <a:gd name="T85" fmla="*/ 41 h 70"/>
                            <a:gd name="T86" fmla="*/ 104 w 105"/>
                            <a:gd name="T87" fmla="*/ 5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5" h="70">
                              <a:moveTo>
                                <a:pt x="105" y="49"/>
                              </a:moveTo>
                              <a:lnTo>
                                <a:pt x="103" y="48"/>
                              </a:lnTo>
                              <a:lnTo>
                                <a:pt x="100" y="47"/>
                              </a:lnTo>
                              <a:lnTo>
                                <a:pt x="96" y="45"/>
                              </a:lnTo>
                              <a:lnTo>
                                <a:pt x="94" y="42"/>
                              </a:lnTo>
                              <a:lnTo>
                                <a:pt x="93" y="39"/>
                              </a:lnTo>
                              <a:lnTo>
                                <a:pt x="93" y="35"/>
                              </a:lnTo>
                              <a:lnTo>
                                <a:pt x="93" y="29"/>
                              </a:lnTo>
                              <a:lnTo>
                                <a:pt x="93" y="24"/>
                              </a:lnTo>
                              <a:lnTo>
                                <a:pt x="91" y="19"/>
                              </a:lnTo>
                              <a:lnTo>
                                <a:pt x="88" y="12"/>
                              </a:lnTo>
                              <a:lnTo>
                                <a:pt x="84" y="7"/>
                              </a:lnTo>
                              <a:lnTo>
                                <a:pt x="79" y="4"/>
                              </a:lnTo>
                              <a:lnTo>
                                <a:pt x="74" y="1"/>
                              </a:lnTo>
                              <a:lnTo>
                                <a:pt x="68" y="0"/>
                              </a:lnTo>
                              <a:lnTo>
                                <a:pt x="63" y="0"/>
                              </a:lnTo>
                              <a:lnTo>
                                <a:pt x="58" y="0"/>
                              </a:lnTo>
                              <a:lnTo>
                                <a:pt x="54" y="2"/>
                              </a:lnTo>
                              <a:lnTo>
                                <a:pt x="51" y="4"/>
                              </a:lnTo>
                              <a:lnTo>
                                <a:pt x="46" y="8"/>
                              </a:lnTo>
                              <a:lnTo>
                                <a:pt x="43" y="11"/>
                              </a:lnTo>
                              <a:lnTo>
                                <a:pt x="42" y="15"/>
                              </a:lnTo>
                              <a:lnTo>
                                <a:pt x="40" y="19"/>
                              </a:lnTo>
                              <a:lnTo>
                                <a:pt x="40" y="26"/>
                              </a:lnTo>
                              <a:lnTo>
                                <a:pt x="39" y="36"/>
                              </a:lnTo>
                              <a:lnTo>
                                <a:pt x="38" y="44"/>
                              </a:lnTo>
                              <a:lnTo>
                                <a:pt x="35" y="50"/>
                              </a:lnTo>
                              <a:lnTo>
                                <a:pt x="33" y="52"/>
                              </a:lnTo>
                              <a:lnTo>
                                <a:pt x="31" y="54"/>
                              </a:lnTo>
                              <a:lnTo>
                                <a:pt x="28" y="54"/>
                              </a:lnTo>
                              <a:lnTo>
                                <a:pt x="25" y="52"/>
                              </a:lnTo>
                              <a:lnTo>
                                <a:pt x="22" y="50"/>
                              </a:lnTo>
                              <a:lnTo>
                                <a:pt x="21" y="47"/>
                              </a:lnTo>
                              <a:lnTo>
                                <a:pt x="20" y="43"/>
                              </a:lnTo>
                              <a:lnTo>
                                <a:pt x="19" y="39"/>
                              </a:lnTo>
                              <a:lnTo>
                                <a:pt x="20" y="35"/>
                              </a:lnTo>
                              <a:lnTo>
                                <a:pt x="21" y="30"/>
                              </a:lnTo>
                              <a:lnTo>
                                <a:pt x="22" y="27"/>
                              </a:lnTo>
                              <a:lnTo>
                                <a:pt x="24" y="26"/>
                              </a:lnTo>
                              <a:lnTo>
                                <a:pt x="32" y="25"/>
                              </a:lnTo>
                              <a:lnTo>
                                <a:pt x="36" y="26"/>
                              </a:lnTo>
                              <a:lnTo>
                                <a:pt x="37" y="20"/>
                              </a:lnTo>
                              <a:lnTo>
                                <a:pt x="1" y="10"/>
                              </a:lnTo>
                              <a:lnTo>
                                <a:pt x="0" y="16"/>
                              </a:lnTo>
                              <a:lnTo>
                                <a:pt x="4" y="17"/>
                              </a:lnTo>
                              <a:lnTo>
                                <a:pt x="11" y="21"/>
                              </a:lnTo>
                              <a:lnTo>
                                <a:pt x="13" y="23"/>
                              </a:lnTo>
                              <a:lnTo>
                                <a:pt x="14" y="26"/>
                              </a:lnTo>
                              <a:lnTo>
                                <a:pt x="14" y="29"/>
                              </a:lnTo>
                              <a:lnTo>
                                <a:pt x="14" y="32"/>
                              </a:lnTo>
                              <a:lnTo>
                                <a:pt x="13" y="39"/>
                              </a:lnTo>
                              <a:lnTo>
                                <a:pt x="12" y="45"/>
                              </a:lnTo>
                              <a:lnTo>
                                <a:pt x="14" y="51"/>
                              </a:lnTo>
                              <a:lnTo>
                                <a:pt x="18" y="60"/>
                              </a:lnTo>
                              <a:lnTo>
                                <a:pt x="21" y="64"/>
                              </a:lnTo>
                              <a:lnTo>
                                <a:pt x="25" y="67"/>
                              </a:lnTo>
                              <a:lnTo>
                                <a:pt x="31" y="69"/>
                              </a:lnTo>
                              <a:lnTo>
                                <a:pt x="37" y="70"/>
                              </a:lnTo>
                              <a:lnTo>
                                <a:pt x="43" y="70"/>
                              </a:lnTo>
                              <a:lnTo>
                                <a:pt x="48" y="68"/>
                              </a:lnTo>
                              <a:lnTo>
                                <a:pt x="53" y="65"/>
                              </a:lnTo>
                              <a:lnTo>
                                <a:pt x="57" y="62"/>
                              </a:lnTo>
                              <a:lnTo>
                                <a:pt x="61" y="52"/>
                              </a:lnTo>
                              <a:lnTo>
                                <a:pt x="64" y="45"/>
                              </a:lnTo>
                              <a:lnTo>
                                <a:pt x="64" y="38"/>
                              </a:lnTo>
                              <a:lnTo>
                                <a:pt x="65" y="28"/>
                              </a:lnTo>
                              <a:lnTo>
                                <a:pt x="66" y="24"/>
                              </a:lnTo>
                              <a:lnTo>
                                <a:pt x="68" y="21"/>
                              </a:lnTo>
                              <a:lnTo>
                                <a:pt x="70" y="20"/>
                              </a:lnTo>
                              <a:lnTo>
                                <a:pt x="71" y="19"/>
                              </a:lnTo>
                              <a:lnTo>
                                <a:pt x="73" y="19"/>
                              </a:lnTo>
                              <a:lnTo>
                                <a:pt x="75" y="19"/>
                              </a:lnTo>
                              <a:lnTo>
                                <a:pt x="79" y="20"/>
                              </a:lnTo>
                              <a:lnTo>
                                <a:pt x="81" y="21"/>
                              </a:lnTo>
                              <a:lnTo>
                                <a:pt x="83" y="24"/>
                              </a:lnTo>
                              <a:lnTo>
                                <a:pt x="84" y="26"/>
                              </a:lnTo>
                              <a:lnTo>
                                <a:pt x="85" y="30"/>
                              </a:lnTo>
                              <a:lnTo>
                                <a:pt x="85" y="34"/>
                              </a:lnTo>
                              <a:lnTo>
                                <a:pt x="85" y="37"/>
                              </a:lnTo>
                              <a:lnTo>
                                <a:pt x="85" y="40"/>
                              </a:lnTo>
                              <a:lnTo>
                                <a:pt x="83" y="42"/>
                              </a:lnTo>
                              <a:lnTo>
                                <a:pt x="81" y="42"/>
                              </a:lnTo>
                              <a:lnTo>
                                <a:pt x="78" y="43"/>
                              </a:lnTo>
                              <a:lnTo>
                                <a:pt x="75" y="43"/>
                              </a:lnTo>
                              <a:lnTo>
                                <a:pt x="70" y="41"/>
                              </a:lnTo>
                              <a:lnTo>
                                <a:pt x="66" y="41"/>
                              </a:lnTo>
                              <a:lnTo>
                                <a:pt x="66" y="47"/>
                              </a:lnTo>
                              <a:lnTo>
                                <a:pt x="104" y="55"/>
                              </a:lnTo>
                              <a:lnTo>
                                <a:pt x="105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35"/>
                      <wps:cNvSpPr>
                        <a:spLocks/>
                      </wps:cNvSpPr>
                      <wps:spPr bwMode="auto">
                        <a:xfrm>
                          <a:off x="401320" y="821055"/>
                          <a:ext cx="62230" cy="62865"/>
                        </a:xfrm>
                        <a:custGeom>
                          <a:avLst/>
                          <a:gdLst>
                            <a:gd name="T0" fmla="*/ 23 w 98"/>
                            <a:gd name="T1" fmla="*/ 99 h 99"/>
                            <a:gd name="T2" fmla="*/ 33 w 98"/>
                            <a:gd name="T3" fmla="*/ 96 h 99"/>
                            <a:gd name="T4" fmla="*/ 48 w 98"/>
                            <a:gd name="T5" fmla="*/ 91 h 99"/>
                            <a:gd name="T6" fmla="*/ 60 w 98"/>
                            <a:gd name="T7" fmla="*/ 89 h 99"/>
                            <a:gd name="T8" fmla="*/ 68 w 98"/>
                            <a:gd name="T9" fmla="*/ 89 h 99"/>
                            <a:gd name="T10" fmla="*/ 67 w 98"/>
                            <a:gd name="T11" fmla="*/ 85 h 99"/>
                            <a:gd name="T12" fmla="*/ 59 w 98"/>
                            <a:gd name="T13" fmla="*/ 83 h 99"/>
                            <a:gd name="T14" fmla="*/ 48 w 98"/>
                            <a:gd name="T15" fmla="*/ 79 h 99"/>
                            <a:gd name="T16" fmla="*/ 38 w 98"/>
                            <a:gd name="T17" fmla="*/ 74 h 99"/>
                            <a:gd name="T18" fmla="*/ 34 w 98"/>
                            <a:gd name="T19" fmla="*/ 70 h 99"/>
                            <a:gd name="T20" fmla="*/ 45 w 98"/>
                            <a:gd name="T21" fmla="*/ 67 h 99"/>
                            <a:gd name="T22" fmla="*/ 61 w 98"/>
                            <a:gd name="T23" fmla="*/ 61 h 99"/>
                            <a:gd name="T24" fmla="*/ 68 w 98"/>
                            <a:gd name="T25" fmla="*/ 60 h 99"/>
                            <a:gd name="T26" fmla="*/ 73 w 98"/>
                            <a:gd name="T27" fmla="*/ 60 h 99"/>
                            <a:gd name="T28" fmla="*/ 78 w 98"/>
                            <a:gd name="T29" fmla="*/ 60 h 99"/>
                            <a:gd name="T30" fmla="*/ 81 w 98"/>
                            <a:gd name="T31" fmla="*/ 61 h 99"/>
                            <a:gd name="T32" fmla="*/ 89 w 98"/>
                            <a:gd name="T33" fmla="*/ 68 h 99"/>
                            <a:gd name="T34" fmla="*/ 94 w 98"/>
                            <a:gd name="T35" fmla="*/ 73 h 99"/>
                            <a:gd name="T36" fmla="*/ 98 w 98"/>
                            <a:gd name="T37" fmla="*/ 71 h 99"/>
                            <a:gd name="T38" fmla="*/ 93 w 98"/>
                            <a:gd name="T39" fmla="*/ 61 h 99"/>
                            <a:gd name="T40" fmla="*/ 83 w 98"/>
                            <a:gd name="T41" fmla="*/ 39 h 99"/>
                            <a:gd name="T42" fmla="*/ 79 w 98"/>
                            <a:gd name="T43" fmla="*/ 27 h 99"/>
                            <a:gd name="T44" fmla="*/ 74 w 98"/>
                            <a:gd name="T45" fmla="*/ 14 h 99"/>
                            <a:gd name="T46" fmla="*/ 71 w 98"/>
                            <a:gd name="T47" fmla="*/ 3 h 99"/>
                            <a:gd name="T48" fmla="*/ 69 w 98"/>
                            <a:gd name="T49" fmla="*/ 0 h 99"/>
                            <a:gd name="T50" fmla="*/ 63 w 98"/>
                            <a:gd name="T51" fmla="*/ 1 h 99"/>
                            <a:gd name="T52" fmla="*/ 63 w 98"/>
                            <a:gd name="T53" fmla="*/ 4 h 99"/>
                            <a:gd name="T54" fmla="*/ 65 w 98"/>
                            <a:gd name="T55" fmla="*/ 10 h 99"/>
                            <a:gd name="T56" fmla="*/ 66 w 98"/>
                            <a:gd name="T57" fmla="*/ 18 h 99"/>
                            <a:gd name="T58" fmla="*/ 63 w 98"/>
                            <a:gd name="T59" fmla="*/ 24 h 99"/>
                            <a:gd name="T60" fmla="*/ 61 w 98"/>
                            <a:gd name="T61" fmla="*/ 30 h 99"/>
                            <a:gd name="T62" fmla="*/ 57 w 98"/>
                            <a:gd name="T63" fmla="*/ 33 h 99"/>
                            <a:gd name="T64" fmla="*/ 53 w 98"/>
                            <a:gd name="T65" fmla="*/ 36 h 99"/>
                            <a:gd name="T66" fmla="*/ 47 w 98"/>
                            <a:gd name="T67" fmla="*/ 39 h 99"/>
                            <a:gd name="T68" fmla="*/ 34 w 98"/>
                            <a:gd name="T69" fmla="*/ 43 h 99"/>
                            <a:gd name="T70" fmla="*/ 27 w 98"/>
                            <a:gd name="T71" fmla="*/ 45 h 99"/>
                            <a:gd name="T72" fmla="*/ 27 w 98"/>
                            <a:gd name="T73" fmla="*/ 43 h 99"/>
                            <a:gd name="T74" fmla="*/ 27 w 98"/>
                            <a:gd name="T75" fmla="*/ 39 h 99"/>
                            <a:gd name="T76" fmla="*/ 28 w 98"/>
                            <a:gd name="T77" fmla="*/ 34 h 99"/>
                            <a:gd name="T78" fmla="*/ 31 w 98"/>
                            <a:gd name="T79" fmla="*/ 28 h 99"/>
                            <a:gd name="T80" fmla="*/ 38 w 98"/>
                            <a:gd name="T81" fmla="*/ 17 h 99"/>
                            <a:gd name="T82" fmla="*/ 42 w 98"/>
                            <a:gd name="T83" fmla="*/ 12 h 99"/>
                            <a:gd name="T84" fmla="*/ 40 w 98"/>
                            <a:gd name="T85" fmla="*/ 9 h 99"/>
                            <a:gd name="T86" fmla="*/ 31 w 98"/>
                            <a:gd name="T87" fmla="*/ 13 h 99"/>
                            <a:gd name="T88" fmla="*/ 15 w 98"/>
                            <a:gd name="T89" fmla="*/ 18 h 99"/>
                            <a:gd name="T90" fmla="*/ 5 w 98"/>
                            <a:gd name="T91" fmla="*/ 20 h 99"/>
                            <a:gd name="T92" fmla="*/ 0 w 98"/>
                            <a:gd name="T93" fmla="*/ 20 h 99"/>
                            <a:gd name="T94" fmla="*/ 2 w 98"/>
                            <a:gd name="T95" fmla="*/ 25 h 99"/>
                            <a:gd name="T96" fmla="*/ 6 w 98"/>
                            <a:gd name="T97" fmla="*/ 37 h 99"/>
                            <a:gd name="T98" fmla="*/ 10 w 98"/>
                            <a:gd name="T99" fmla="*/ 51 h 99"/>
                            <a:gd name="T100" fmla="*/ 13 w 98"/>
                            <a:gd name="T101" fmla="*/ 62 h 99"/>
                            <a:gd name="T102" fmla="*/ 16 w 98"/>
                            <a:gd name="T103" fmla="*/ 73 h 99"/>
                            <a:gd name="T104" fmla="*/ 20 w 98"/>
                            <a:gd name="T105" fmla="*/ 85 h 99"/>
                            <a:gd name="T106" fmla="*/ 22 w 98"/>
                            <a:gd name="T107" fmla="*/ 95 h 99"/>
                            <a:gd name="T108" fmla="*/ 23 w 98"/>
                            <a:gd name="T109" fmla="*/ 9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98" h="99">
                              <a:moveTo>
                                <a:pt x="23" y="99"/>
                              </a:moveTo>
                              <a:lnTo>
                                <a:pt x="33" y="96"/>
                              </a:lnTo>
                              <a:lnTo>
                                <a:pt x="48" y="91"/>
                              </a:lnTo>
                              <a:lnTo>
                                <a:pt x="60" y="89"/>
                              </a:lnTo>
                              <a:lnTo>
                                <a:pt x="68" y="89"/>
                              </a:lnTo>
                              <a:lnTo>
                                <a:pt x="67" y="85"/>
                              </a:lnTo>
                              <a:lnTo>
                                <a:pt x="59" y="83"/>
                              </a:lnTo>
                              <a:lnTo>
                                <a:pt x="48" y="79"/>
                              </a:lnTo>
                              <a:lnTo>
                                <a:pt x="38" y="74"/>
                              </a:lnTo>
                              <a:lnTo>
                                <a:pt x="34" y="70"/>
                              </a:lnTo>
                              <a:lnTo>
                                <a:pt x="45" y="67"/>
                              </a:lnTo>
                              <a:lnTo>
                                <a:pt x="61" y="61"/>
                              </a:lnTo>
                              <a:lnTo>
                                <a:pt x="68" y="60"/>
                              </a:lnTo>
                              <a:lnTo>
                                <a:pt x="73" y="60"/>
                              </a:lnTo>
                              <a:lnTo>
                                <a:pt x="78" y="60"/>
                              </a:lnTo>
                              <a:lnTo>
                                <a:pt x="81" y="61"/>
                              </a:lnTo>
                              <a:lnTo>
                                <a:pt x="89" y="68"/>
                              </a:lnTo>
                              <a:lnTo>
                                <a:pt x="94" y="73"/>
                              </a:lnTo>
                              <a:lnTo>
                                <a:pt x="98" y="71"/>
                              </a:lnTo>
                              <a:lnTo>
                                <a:pt x="93" y="61"/>
                              </a:lnTo>
                              <a:lnTo>
                                <a:pt x="83" y="39"/>
                              </a:lnTo>
                              <a:lnTo>
                                <a:pt x="79" y="27"/>
                              </a:lnTo>
                              <a:lnTo>
                                <a:pt x="74" y="14"/>
                              </a:lnTo>
                              <a:lnTo>
                                <a:pt x="71" y="3"/>
                              </a:lnTo>
                              <a:lnTo>
                                <a:pt x="69" y="0"/>
                              </a:lnTo>
                              <a:lnTo>
                                <a:pt x="63" y="1"/>
                              </a:lnTo>
                              <a:lnTo>
                                <a:pt x="63" y="4"/>
                              </a:lnTo>
                              <a:lnTo>
                                <a:pt x="65" y="10"/>
                              </a:lnTo>
                              <a:lnTo>
                                <a:pt x="66" y="18"/>
                              </a:lnTo>
                              <a:lnTo>
                                <a:pt x="63" y="24"/>
                              </a:lnTo>
                              <a:lnTo>
                                <a:pt x="61" y="30"/>
                              </a:lnTo>
                              <a:lnTo>
                                <a:pt x="57" y="33"/>
                              </a:lnTo>
                              <a:lnTo>
                                <a:pt x="53" y="36"/>
                              </a:lnTo>
                              <a:lnTo>
                                <a:pt x="47" y="39"/>
                              </a:lnTo>
                              <a:lnTo>
                                <a:pt x="34" y="43"/>
                              </a:lnTo>
                              <a:lnTo>
                                <a:pt x="27" y="45"/>
                              </a:lnTo>
                              <a:lnTo>
                                <a:pt x="27" y="43"/>
                              </a:lnTo>
                              <a:lnTo>
                                <a:pt x="27" y="39"/>
                              </a:lnTo>
                              <a:lnTo>
                                <a:pt x="28" y="34"/>
                              </a:lnTo>
                              <a:lnTo>
                                <a:pt x="31" y="28"/>
                              </a:lnTo>
                              <a:lnTo>
                                <a:pt x="38" y="17"/>
                              </a:lnTo>
                              <a:lnTo>
                                <a:pt x="42" y="12"/>
                              </a:lnTo>
                              <a:lnTo>
                                <a:pt x="40" y="9"/>
                              </a:lnTo>
                              <a:lnTo>
                                <a:pt x="31" y="13"/>
                              </a:lnTo>
                              <a:lnTo>
                                <a:pt x="15" y="18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6" y="37"/>
                              </a:lnTo>
                              <a:lnTo>
                                <a:pt x="10" y="51"/>
                              </a:lnTo>
                              <a:lnTo>
                                <a:pt x="13" y="62"/>
                              </a:lnTo>
                              <a:lnTo>
                                <a:pt x="16" y="73"/>
                              </a:lnTo>
                              <a:lnTo>
                                <a:pt x="20" y="85"/>
                              </a:lnTo>
                              <a:lnTo>
                                <a:pt x="22" y="95"/>
                              </a:lnTo>
                              <a:lnTo>
                                <a:pt x="23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36"/>
                      <wps:cNvSpPr>
                        <a:spLocks/>
                      </wps:cNvSpPr>
                      <wps:spPr bwMode="auto">
                        <a:xfrm>
                          <a:off x="386080" y="760095"/>
                          <a:ext cx="53975" cy="69850"/>
                        </a:xfrm>
                        <a:custGeom>
                          <a:avLst/>
                          <a:gdLst>
                            <a:gd name="T0" fmla="*/ 16 w 85"/>
                            <a:gd name="T1" fmla="*/ 64 h 110"/>
                            <a:gd name="T2" fmla="*/ 14 w 85"/>
                            <a:gd name="T3" fmla="*/ 61 h 110"/>
                            <a:gd name="T4" fmla="*/ 14 w 85"/>
                            <a:gd name="T5" fmla="*/ 60 h 110"/>
                            <a:gd name="T6" fmla="*/ 10 w 85"/>
                            <a:gd name="T7" fmla="*/ 63 h 110"/>
                            <a:gd name="T8" fmla="*/ 12 w 85"/>
                            <a:gd name="T9" fmla="*/ 69 h 110"/>
                            <a:gd name="T10" fmla="*/ 17 w 85"/>
                            <a:gd name="T11" fmla="*/ 87 h 110"/>
                            <a:gd name="T12" fmla="*/ 22 w 85"/>
                            <a:gd name="T13" fmla="*/ 104 h 110"/>
                            <a:gd name="T14" fmla="*/ 24 w 85"/>
                            <a:gd name="T15" fmla="*/ 110 h 110"/>
                            <a:gd name="T16" fmla="*/ 28 w 85"/>
                            <a:gd name="T17" fmla="*/ 109 h 110"/>
                            <a:gd name="T18" fmla="*/ 28 w 85"/>
                            <a:gd name="T19" fmla="*/ 108 h 110"/>
                            <a:gd name="T20" fmla="*/ 28 w 85"/>
                            <a:gd name="T21" fmla="*/ 104 h 110"/>
                            <a:gd name="T22" fmla="*/ 29 w 85"/>
                            <a:gd name="T23" fmla="*/ 98 h 110"/>
                            <a:gd name="T24" fmla="*/ 32 w 85"/>
                            <a:gd name="T25" fmla="*/ 93 h 110"/>
                            <a:gd name="T26" fmla="*/ 44 w 85"/>
                            <a:gd name="T27" fmla="*/ 81 h 110"/>
                            <a:gd name="T28" fmla="*/ 61 w 85"/>
                            <a:gd name="T29" fmla="*/ 69 h 110"/>
                            <a:gd name="T30" fmla="*/ 77 w 85"/>
                            <a:gd name="T31" fmla="*/ 52 h 110"/>
                            <a:gd name="T32" fmla="*/ 85 w 85"/>
                            <a:gd name="T33" fmla="*/ 44 h 110"/>
                            <a:gd name="T34" fmla="*/ 82 w 85"/>
                            <a:gd name="T35" fmla="*/ 41 h 110"/>
                            <a:gd name="T36" fmla="*/ 74 w 85"/>
                            <a:gd name="T37" fmla="*/ 37 h 110"/>
                            <a:gd name="T38" fmla="*/ 60 w 85"/>
                            <a:gd name="T39" fmla="*/ 32 h 110"/>
                            <a:gd name="T40" fmla="*/ 44 w 85"/>
                            <a:gd name="T41" fmla="*/ 26 h 110"/>
                            <a:gd name="T42" fmla="*/ 30 w 85"/>
                            <a:gd name="T43" fmla="*/ 22 h 110"/>
                            <a:gd name="T44" fmla="*/ 21 w 85"/>
                            <a:gd name="T45" fmla="*/ 18 h 110"/>
                            <a:gd name="T46" fmla="*/ 15 w 85"/>
                            <a:gd name="T47" fmla="*/ 15 h 110"/>
                            <a:gd name="T48" fmla="*/ 12 w 85"/>
                            <a:gd name="T49" fmla="*/ 12 h 110"/>
                            <a:gd name="T50" fmla="*/ 6 w 85"/>
                            <a:gd name="T51" fmla="*/ 5 h 110"/>
                            <a:gd name="T52" fmla="*/ 5 w 85"/>
                            <a:gd name="T53" fmla="*/ 0 h 110"/>
                            <a:gd name="T54" fmla="*/ 0 w 85"/>
                            <a:gd name="T55" fmla="*/ 0 h 110"/>
                            <a:gd name="T56" fmla="*/ 1 w 85"/>
                            <a:gd name="T57" fmla="*/ 9 h 110"/>
                            <a:gd name="T58" fmla="*/ 2 w 85"/>
                            <a:gd name="T59" fmla="*/ 26 h 110"/>
                            <a:gd name="T60" fmla="*/ 2 w 85"/>
                            <a:gd name="T61" fmla="*/ 43 h 110"/>
                            <a:gd name="T62" fmla="*/ 2 w 85"/>
                            <a:gd name="T63" fmla="*/ 51 h 110"/>
                            <a:gd name="T64" fmla="*/ 6 w 85"/>
                            <a:gd name="T65" fmla="*/ 51 h 110"/>
                            <a:gd name="T66" fmla="*/ 8 w 85"/>
                            <a:gd name="T67" fmla="*/ 48 h 110"/>
                            <a:gd name="T68" fmla="*/ 12 w 85"/>
                            <a:gd name="T69" fmla="*/ 43 h 110"/>
                            <a:gd name="T70" fmla="*/ 14 w 85"/>
                            <a:gd name="T71" fmla="*/ 41 h 110"/>
                            <a:gd name="T72" fmla="*/ 17 w 85"/>
                            <a:gd name="T73" fmla="*/ 40 h 110"/>
                            <a:gd name="T74" fmla="*/ 21 w 85"/>
                            <a:gd name="T75" fmla="*/ 40 h 110"/>
                            <a:gd name="T76" fmla="*/ 26 w 85"/>
                            <a:gd name="T77" fmla="*/ 41 h 110"/>
                            <a:gd name="T78" fmla="*/ 44 w 85"/>
                            <a:gd name="T79" fmla="*/ 46 h 110"/>
                            <a:gd name="T80" fmla="*/ 54 w 85"/>
                            <a:gd name="T81" fmla="*/ 48 h 110"/>
                            <a:gd name="T82" fmla="*/ 44 w 85"/>
                            <a:gd name="T83" fmla="*/ 55 h 110"/>
                            <a:gd name="T84" fmla="*/ 30 w 85"/>
                            <a:gd name="T85" fmla="*/ 65 h 110"/>
                            <a:gd name="T86" fmla="*/ 25 w 85"/>
                            <a:gd name="T87" fmla="*/ 67 h 110"/>
                            <a:gd name="T88" fmla="*/ 21 w 85"/>
                            <a:gd name="T89" fmla="*/ 67 h 110"/>
                            <a:gd name="T90" fmla="*/ 17 w 85"/>
                            <a:gd name="T91" fmla="*/ 66 h 110"/>
                            <a:gd name="T92" fmla="*/ 16 w 85"/>
                            <a:gd name="T93" fmla="*/ 64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85" h="110">
                              <a:moveTo>
                                <a:pt x="16" y="64"/>
                              </a:moveTo>
                              <a:lnTo>
                                <a:pt x="14" y="61"/>
                              </a:lnTo>
                              <a:lnTo>
                                <a:pt x="14" y="60"/>
                              </a:lnTo>
                              <a:lnTo>
                                <a:pt x="10" y="63"/>
                              </a:lnTo>
                              <a:lnTo>
                                <a:pt x="12" y="69"/>
                              </a:lnTo>
                              <a:lnTo>
                                <a:pt x="17" y="87"/>
                              </a:lnTo>
                              <a:lnTo>
                                <a:pt x="22" y="104"/>
                              </a:lnTo>
                              <a:lnTo>
                                <a:pt x="24" y="110"/>
                              </a:lnTo>
                              <a:lnTo>
                                <a:pt x="28" y="109"/>
                              </a:lnTo>
                              <a:lnTo>
                                <a:pt x="28" y="108"/>
                              </a:lnTo>
                              <a:lnTo>
                                <a:pt x="28" y="104"/>
                              </a:lnTo>
                              <a:lnTo>
                                <a:pt x="29" y="98"/>
                              </a:lnTo>
                              <a:lnTo>
                                <a:pt x="32" y="93"/>
                              </a:lnTo>
                              <a:lnTo>
                                <a:pt x="44" y="81"/>
                              </a:lnTo>
                              <a:lnTo>
                                <a:pt x="61" y="69"/>
                              </a:lnTo>
                              <a:lnTo>
                                <a:pt x="77" y="52"/>
                              </a:lnTo>
                              <a:lnTo>
                                <a:pt x="85" y="44"/>
                              </a:lnTo>
                              <a:lnTo>
                                <a:pt x="82" y="41"/>
                              </a:lnTo>
                              <a:lnTo>
                                <a:pt x="74" y="37"/>
                              </a:lnTo>
                              <a:lnTo>
                                <a:pt x="60" y="32"/>
                              </a:lnTo>
                              <a:lnTo>
                                <a:pt x="44" y="26"/>
                              </a:lnTo>
                              <a:lnTo>
                                <a:pt x="30" y="22"/>
                              </a:lnTo>
                              <a:lnTo>
                                <a:pt x="21" y="18"/>
                              </a:lnTo>
                              <a:lnTo>
                                <a:pt x="15" y="15"/>
                              </a:lnTo>
                              <a:lnTo>
                                <a:pt x="12" y="12"/>
                              </a:lnTo>
                              <a:lnTo>
                                <a:pt x="6" y="5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1" y="9"/>
                              </a:lnTo>
                              <a:lnTo>
                                <a:pt x="2" y="26"/>
                              </a:lnTo>
                              <a:lnTo>
                                <a:pt x="2" y="43"/>
                              </a:lnTo>
                              <a:lnTo>
                                <a:pt x="2" y="51"/>
                              </a:lnTo>
                              <a:lnTo>
                                <a:pt x="6" y="51"/>
                              </a:lnTo>
                              <a:lnTo>
                                <a:pt x="8" y="48"/>
                              </a:lnTo>
                              <a:lnTo>
                                <a:pt x="12" y="43"/>
                              </a:lnTo>
                              <a:lnTo>
                                <a:pt x="14" y="41"/>
                              </a:lnTo>
                              <a:lnTo>
                                <a:pt x="17" y="40"/>
                              </a:lnTo>
                              <a:lnTo>
                                <a:pt x="21" y="40"/>
                              </a:lnTo>
                              <a:lnTo>
                                <a:pt x="26" y="41"/>
                              </a:lnTo>
                              <a:lnTo>
                                <a:pt x="44" y="46"/>
                              </a:lnTo>
                              <a:lnTo>
                                <a:pt x="54" y="48"/>
                              </a:lnTo>
                              <a:lnTo>
                                <a:pt x="44" y="55"/>
                              </a:lnTo>
                              <a:lnTo>
                                <a:pt x="30" y="65"/>
                              </a:lnTo>
                              <a:lnTo>
                                <a:pt x="25" y="67"/>
                              </a:lnTo>
                              <a:lnTo>
                                <a:pt x="21" y="67"/>
                              </a:lnTo>
                              <a:lnTo>
                                <a:pt x="17" y="66"/>
                              </a:lnTo>
                              <a:lnTo>
                                <a:pt x="16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37"/>
                      <wps:cNvSpPr>
                        <a:spLocks noEditPoints="1"/>
                      </wps:cNvSpPr>
                      <wps:spPr bwMode="auto">
                        <a:xfrm>
                          <a:off x="379730" y="708660"/>
                          <a:ext cx="55245" cy="56515"/>
                        </a:xfrm>
                        <a:custGeom>
                          <a:avLst/>
                          <a:gdLst>
                            <a:gd name="T0" fmla="*/ 10 w 87"/>
                            <a:gd name="T1" fmla="*/ 39 h 89"/>
                            <a:gd name="T2" fmla="*/ 13 w 87"/>
                            <a:gd name="T3" fmla="*/ 36 h 89"/>
                            <a:gd name="T4" fmla="*/ 26 w 87"/>
                            <a:gd name="T5" fmla="*/ 33 h 89"/>
                            <a:gd name="T6" fmla="*/ 54 w 87"/>
                            <a:gd name="T7" fmla="*/ 32 h 89"/>
                            <a:gd name="T8" fmla="*/ 67 w 87"/>
                            <a:gd name="T9" fmla="*/ 35 h 89"/>
                            <a:gd name="T10" fmla="*/ 71 w 87"/>
                            <a:gd name="T11" fmla="*/ 38 h 89"/>
                            <a:gd name="T12" fmla="*/ 71 w 87"/>
                            <a:gd name="T13" fmla="*/ 44 h 89"/>
                            <a:gd name="T14" fmla="*/ 68 w 87"/>
                            <a:gd name="T15" fmla="*/ 49 h 89"/>
                            <a:gd name="T16" fmla="*/ 59 w 87"/>
                            <a:gd name="T17" fmla="*/ 51 h 89"/>
                            <a:gd name="T18" fmla="*/ 26 w 87"/>
                            <a:gd name="T19" fmla="*/ 51 h 89"/>
                            <a:gd name="T20" fmla="*/ 12 w 87"/>
                            <a:gd name="T21" fmla="*/ 51 h 89"/>
                            <a:gd name="T22" fmla="*/ 9 w 87"/>
                            <a:gd name="T23" fmla="*/ 47 h 89"/>
                            <a:gd name="T24" fmla="*/ 13 w 87"/>
                            <a:gd name="T25" fmla="*/ 79 h 89"/>
                            <a:gd name="T26" fmla="*/ 19 w 87"/>
                            <a:gd name="T27" fmla="*/ 78 h 89"/>
                            <a:gd name="T28" fmla="*/ 29 w 87"/>
                            <a:gd name="T29" fmla="*/ 73 h 89"/>
                            <a:gd name="T30" fmla="*/ 49 w 87"/>
                            <a:gd name="T31" fmla="*/ 70 h 89"/>
                            <a:gd name="T32" fmla="*/ 65 w 87"/>
                            <a:gd name="T33" fmla="*/ 71 h 89"/>
                            <a:gd name="T34" fmla="*/ 77 w 87"/>
                            <a:gd name="T35" fmla="*/ 78 h 89"/>
                            <a:gd name="T36" fmla="*/ 82 w 87"/>
                            <a:gd name="T37" fmla="*/ 87 h 89"/>
                            <a:gd name="T38" fmla="*/ 87 w 87"/>
                            <a:gd name="T39" fmla="*/ 89 h 89"/>
                            <a:gd name="T40" fmla="*/ 85 w 87"/>
                            <a:gd name="T41" fmla="*/ 80 h 89"/>
                            <a:gd name="T42" fmla="*/ 83 w 87"/>
                            <a:gd name="T43" fmla="*/ 45 h 89"/>
                            <a:gd name="T44" fmla="*/ 82 w 87"/>
                            <a:gd name="T45" fmla="*/ 32 h 89"/>
                            <a:gd name="T46" fmla="*/ 79 w 87"/>
                            <a:gd name="T47" fmla="*/ 23 h 89"/>
                            <a:gd name="T48" fmla="*/ 68 w 87"/>
                            <a:gd name="T49" fmla="*/ 10 h 89"/>
                            <a:gd name="T50" fmla="*/ 54 w 87"/>
                            <a:gd name="T51" fmla="*/ 3 h 89"/>
                            <a:gd name="T52" fmla="*/ 40 w 87"/>
                            <a:gd name="T53" fmla="*/ 0 h 89"/>
                            <a:gd name="T54" fmla="*/ 27 w 87"/>
                            <a:gd name="T55" fmla="*/ 1 h 89"/>
                            <a:gd name="T56" fmla="*/ 15 w 87"/>
                            <a:gd name="T57" fmla="*/ 5 h 89"/>
                            <a:gd name="T58" fmla="*/ 6 w 87"/>
                            <a:gd name="T59" fmla="*/ 13 h 89"/>
                            <a:gd name="T60" fmla="*/ 1 w 87"/>
                            <a:gd name="T61" fmla="*/ 26 h 89"/>
                            <a:gd name="T62" fmla="*/ 1 w 87"/>
                            <a:gd name="T63" fmla="*/ 43 h 89"/>
                            <a:gd name="T64" fmla="*/ 5 w 87"/>
                            <a:gd name="T65" fmla="*/ 60 h 89"/>
                            <a:gd name="T66" fmla="*/ 13 w 87"/>
                            <a:gd name="T67" fmla="*/ 79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7" h="89">
                              <a:moveTo>
                                <a:pt x="9" y="43"/>
                              </a:moveTo>
                              <a:lnTo>
                                <a:pt x="10" y="39"/>
                              </a:lnTo>
                              <a:lnTo>
                                <a:pt x="11" y="37"/>
                              </a:lnTo>
                              <a:lnTo>
                                <a:pt x="13" y="36"/>
                              </a:lnTo>
                              <a:lnTo>
                                <a:pt x="16" y="35"/>
                              </a:lnTo>
                              <a:lnTo>
                                <a:pt x="26" y="33"/>
                              </a:lnTo>
                              <a:lnTo>
                                <a:pt x="41" y="32"/>
                              </a:lnTo>
                              <a:lnTo>
                                <a:pt x="54" y="32"/>
                              </a:lnTo>
                              <a:lnTo>
                                <a:pt x="64" y="34"/>
                              </a:lnTo>
                              <a:lnTo>
                                <a:pt x="67" y="35"/>
                              </a:lnTo>
                              <a:lnTo>
                                <a:pt x="69" y="36"/>
                              </a:lnTo>
                              <a:lnTo>
                                <a:pt x="71" y="38"/>
                              </a:lnTo>
                              <a:lnTo>
                                <a:pt x="71" y="40"/>
                              </a:lnTo>
                              <a:lnTo>
                                <a:pt x="71" y="44"/>
                              </a:lnTo>
                              <a:lnTo>
                                <a:pt x="70" y="47"/>
                              </a:lnTo>
                              <a:lnTo>
                                <a:pt x="68" y="49"/>
                              </a:lnTo>
                              <a:lnTo>
                                <a:pt x="68" y="50"/>
                              </a:lnTo>
                              <a:lnTo>
                                <a:pt x="59" y="51"/>
                              </a:lnTo>
                              <a:lnTo>
                                <a:pt x="44" y="51"/>
                              </a:lnTo>
                              <a:lnTo>
                                <a:pt x="26" y="51"/>
                              </a:lnTo>
                              <a:lnTo>
                                <a:pt x="13" y="51"/>
                              </a:lnTo>
                              <a:lnTo>
                                <a:pt x="12" y="51"/>
                              </a:lnTo>
                              <a:lnTo>
                                <a:pt x="11" y="50"/>
                              </a:lnTo>
                              <a:lnTo>
                                <a:pt x="9" y="47"/>
                              </a:lnTo>
                              <a:lnTo>
                                <a:pt x="9" y="43"/>
                              </a:lnTo>
                              <a:close/>
                              <a:moveTo>
                                <a:pt x="13" y="79"/>
                              </a:moveTo>
                              <a:lnTo>
                                <a:pt x="18" y="80"/>
                              </a:lnTo>
                              <a:lnTo>
                                <a:pt x="19" y="78"/>
                              </a:lnTo>
                              <a:lnTo>
                                <a:pt x="25" y="75"/>
                              </a:lnTo>
                              <a:lnTo>
                                <a:pt x="29" y="73"/>
                              </a:lnTo>
                              <a:lnTo>
                                <a:pt x="40" y="71"/>
                              </a:lnTo>
                              <a:lnTo>
                                <a:pt x="49" y="70"/>
                              </a:lnTo>
                              <a:lnTo>
                                <a:pt x="57" y="70"/>
                              </a:lnTo>
                              <a:lnTo>
                                <a:pt x="65" y="71"/>
                              </a:lnTo>
                              <a:lnTo>
                                <a:pt x="72" y="74"/>
                              </a:lnTo>
                              <a:lnTo>
                                <a:pt x="77" y="78"/>
                              </a:lnTo>
                              <a:lnTo>
                                <a:pt x="81" y="83"/>
                              </a:lnTo>
                              <a:lnTo>
                                <a:pt x="82" y="87"/>
                              </a:lnTo>
                              <a:lnTo>
                                <a:pt x="83" y="89"/>
                              </a:lnTo>
                              <a:lnTo>
                                <a:pt x="87" y="89"/>
                              </a:lnTo>
                              <a:lnTo>
                                <a:pt x="86" y="87"/>
                              </a:lnTo>
                              <a:lnTo>
                                <a:pt x="85" y="80"/>
                              </a:lnTo>
                              <a:lnTo>
                                <a:pt x="84" y="67"/>
                              </a:lnTo>
                              <a:lnTo>
                                <a:pt x="83" y="45"/>
                              </a:lnTo>
                              <a:lnTo>
                                <a:pt x="83" y="38"/>
                              </a:lnTo>
                              <a:lnTo>
                                <a:pt x="82" y="32"/>
                              </a:lnTo>
                              <a:lnTo>
                                <a:pt x="80" y="28"/>
                              </a:lnTo>
                              <a:lnTo>
                                <a:pt x="79" y="23"/>
                              </a:lnTo>
                              <a:lnTo>
                                <a:pt x="73" y="15"/>
                              </a:lnTo>
                              <a:lnTo>
                                <a:pt x="68" y="10"/>
                              </a:lnTo>
                              <a:lnTo>
                                <a:pt x="62" y="6"/>
                              </a:lnTo>
                              <a:lnTo>
                                <a:pt x="54" y="3"/>
                              </a:lnTo>
                              <a:lnTo>
                                <a:pt x="47" y="1"/>
                              </a:lnTo>
                              <a:lnTo>
                                <a:pt x="40" y="0"/>
                              </a:lnTo>
                              <a:lnTo>
                                <a:pt x="33" y="0"/>
                              </a:lnTo>
                              <a:lnTo>
                                <a:pt x="27" y="1"/>
                              </a:lnTo>
                              <a:lnTo>
                                <a:pt x="21" y="3"/>
                              </a:lnTo>
                              <a:lnTo>
                                <a:pt x="15" y="5"/>
                              </a:lnTo>
                              <a:lnTo>
                                <a:pt x="10" y="8"/>
                              </a:lnTo>
                              <a:lnTo>
                                <a:pt x="6" y="13"/>
                              </a:lnTo>
                              <a:lnTo>
                                <a:pt x="3" y="18"/>
                              </a:lnTo>
                              <a:lnTo>
                                <a:pt x="1" y="26"/>
                              </a:lnTo>
                              <a:lnTo>
                                <a:pt x="0" y="34"/>
                              </a:lnTo>
                              <a:lnTo>
                                <a:pt x="1" y="43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74"/>
                              </a:lnTo>
                              <a:lnTo>
                                <a:pt x="13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38"/>
                      <wps:cNvSpPr>
                        <a:spLocks/>
                      </wps:cNvSpPr>
                      <wps:spPr bwMode="auto">
                        <a:xfrm>
                          <a:off x="381635" y="671830"/>
                          <a:ext cx="48895" cy="37465"/>
                        </a:xfrm>
                        <a:custGeom>
                          <a:avLst/>
                          <a:gdLst>
                            <a:gd name="T0" fmla="*/ 0 w 77"/>
                            <a:gd name="T1" fmla="*/ 22 h 59"/>
                            <a:gd name="T2" fmla="*/ 0 w 77"/>
                            <a:gd name="T3" fmla="*/ 32 h 59"/>
                            <a:gd name="T4" fmla="*/ 1 w 77"/>
                            <a:gd name="T5" fmla="*/ 43 h 59"/>
                            <a:gd name="T6" fmla="*/ 1 w 77"/>
                            <a:gd name="T7" fmla="*/ 50 h 59"/>
                            <a:gd name="T8" fmla="*/ 1 w 77"/>
                            <a:gd name="T9" fmla="*/ 53 h 59"/>
                            <a:gd name="T10" fmla="*/ 6 w 77"/>
                            <a:gd name="T11" fmla="*/ 53 h 59"/>
                            <a:gd name="T12" fmla="*/ 6 w 77"/>
                            <a:gd name="T13" fmla="*/ 50 h 59"/>
                            <a:gd name="T14" fmla="*/ 8 w 77"/>
                            <a:gd name="T15" fmla="*/ 44 h 59"/>
                            <a:gd name="T16" fmla="*/ 11 w 77"/>
                            <a:gd name="T17" fmla="*/ 41 h 59"/>
                            <a:gd name="T18" fmla="*/ 16 w 77"/>
                            <a:gd name="T19" fmla="*/ 39 h 59"/>
                            <a:gd name="T20" fmla="*/ 19 w 77"/>
                            <a:gd name="T21" fmla="*/ 39 h 59"/>
                            <a:gd name="T22" fmla="*/ 21 w 77"/>
                            <a:gd name="T23" fmla="*/ 39 h 59"/>
                            <a:gd name="T24" fmla="*/ 25 w 77"/>
                            <a:gd name="T25" fmla="*/ 39 h 59"/>
                            <a:gd name="T26" fmla="*/ 35 w 77"/>
                            <a:gd name="T27" fmla="*/ 39 h 59"/>
                            <a:gd name="T28" fmla="*/ 46 w 77"/>
                            <a:gd name="T29" fmla="*/ 41 h 59"/>
                            <a:gd name="T30" fmla="*/ 53 w 77"/>
                            <a:gd name="T31" fmla="*/ 41 h 59"/>
                            <a:gd name="T32" fmla="*/ 60 w 77"/>
                            <a:gd name="T33" fmla="*/ 43 h 59"/>
                            <a:gd name="T34" fmla="*/ 65 w 77"/>
                            <a:gd name="T35" fmla="*/ 45 h 59"/>
                            <a:gd name="T36" fmla="*/ 67 w 77"/>
                            <a:gd name="T37" fmla="*/ 48 h 59"/>
                            <a:gd name="T38" fmla="*/ 69 w 77"/>
                            <a:gd name="T39" fmla="*/ 53 h 59"/>
                            <a:gd name="T40" fmla="*/ 69 w 77"/>
                            <a:gd name="T41" fmla="*/ 56 h 59"/>
                            <a:gd name="T42" fmla="*/ 69 w 77"/>
                            <a:gd name="T43" fmla="*/ 58 h 59"/>
                            <a:gd name="T44" fmla="*/ 74 w 77"/>
                            <a:gd name="T45" fmla="*/ 59 h 59"/>
                            <a:gd name="T46" fmla="*/ 74 w 77"/>
                            <a:gd name="T47" fmla="*/ 53 h 59"/>
                            <a:gd name="T48" fmla="*/ 76 w 77"/>
                            <a:gd name="T49" fmla="*/ 37 h 59"/>
                            <a:gd name="T50" fmla="*/ 77 w 77"/>
                            <a:gd name="T51" fmla="*/ 18 h 59"/>
                            <a:gd name="T52" fmla="*/ 76 w 77"/>
                            <a:gd name="T53" fmla="*/ 9 h 59"/>
                            <a:gd name="T54" fmla="*/ 72 w 77"/>
                            <a:gd name="T55" fmla="*/ 9 h 59"/>
                            <a:gd name="T56" fmla="*/ 71 w 77"/>
                            <a:gd name="T57" fmla="*/ 11 h 59"/>
                            <a:gd name="T58" fmla="*/ 69 w 77"/>
                            <a:gd name="T59" fmla="*/ 15 h 59"/>
                            <a:gd name="T60" fmla="*/ 67 w 77"/>
                            <a:gd name="T61" fmla="*/ 16 h 59"/>
                            <a:gd name="T62" fmla="*/ 64 w 77"/>
                            <a:gd name="T63" fmla="*/ 17 h 59"/>
                            <a:gd name="T64" fmla="*/ 61 w 77"/>
                            <a:gd name="T65" fmla="*/ 17 h 59"/>
                            <a:gd name="T66" fmla="*/ 58 w 77"/>
                            <a:gd name="T67" fmla="*/ 17 h 59"/>
                            <a:gd name="T68" fmla="*/ 51 w 77"/>
                            <a:gd name="T69" fmla="*/ 17 h 59"/>
                            <a:gd name="T70" fmla="*/ 42 w 77"/>
                            <a:gd name="T71" fmla="*/ 17 h 59"/>
                            <a:gd name="T72" fmla="*/ 31 w 77"/>
                            <a:gd name="T73" fmla="*/ 16 h 59"/>
                            <a:gd name="T74" fmla="*/ 23 w 77"/>
                            <a:gd name="T75" fmla="*/ 16 h 59"/>
                            <a:gd name="T76" fmla="*/ 19 w 77"/>
                            <a:gd name="T77" fmla="*/ 16 h 59"/>
                            <a:gd name="T78" fmla="*/ 17 w 77"/>
                            <a:gd name="T79" fmla="*/ 15 h 59"/>
                            <a:gd name="T80" fmla="*/ 13 w 77"/>
                            <a:gd name="T81" fmla="*/ 14 h 59"/>
                            <a:gd name="T82" fmla="*/ 10 w 77"/>
                            <a:gd name="T83" fmla="*/ 12 h 59"/>
                            <a:gd name="T84" fmla="*/ 8 w 77"/>
                            <a:gd name="T85" fmla="*/ 9 h 59"/>
                            <a:gd name="T86" fmla="*/ 6 w 77"/>
                            <a:gd name="T87" fmla="*/ 5 h 59"/>
                            <a:gd name="T88" fmla="*/ 6 w 77"/>
                            <a:gd name="T89" fmla="*/ 2 h 59"/>
                            <a:gd name="T90" fmla="*/ 6 w 77"/>
                            <a:gd name="T91" fmla="*/ 0 h 59"/>
                            <a:gd name="T92" fmla="*/ 1 w 77"/>
                            <a:gd name="T93" fmla="*/ 0 h 59"/>
                            <a:gd name="T94" fmla="*/ 1 w 77"/>
                            <a:gd name="T95" fmla="*/ 5 h 59"/>
                            <a:gd name="T96" fmla="*/ 0 w 77"/>
                            <a:gd name="T97" fmla="*/ 22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7" h="59">
                              <a:moveTo>
                                <a:pt x="0" y="22"/>
                              </a:moveTo>
                              <a:lnTo>
                                <a:pt x="0" y="32"/>
                              </a:lnTo>
                              <a:lnTo>
                                <a:pt x="1" y="43"/>
                              </a:lnTo>
                              <a:lnTo>
                                <a:pt x="1" y="50"/>
                              </a:lnTo>
                              <a:lnTo>
                                <a:pt x="1" y="53"/>
                              </a:lnTo>
                              <a:lnTo>
                                <a:pt x="6" y="53"/>
                              </a:lnTo>
                              <a:lnTo>
                                <a:pt x="6" y="50"/>
                              </a:lnTo>
                              <a:lnTo>
                                <a:pt x="8" y="44"/>
                              </a:lnTo>
                              <a:lnTo>
                                <a:pt x="11" y="41"/>
                              </a:lnTo>
                              <a:lnTo>
                                <a:pt x="16" y="39"/>
                              </a:lnTo>
                              <a:lnTo>
                                <a:pt x="19" y="39"/>
                              </a:lnTo>
                              <a:lnTo>
                                <a:pt x="21" y="39"/>
                              </a:lnTo>
                              <a:lnTo>
                                <a:pt x="25" y="39"/>
                              </a:lnTo>
                              <a:lnTo>
                                <a:pt x="35" y="39"/>
                              </a:lnTo>
                              <a:lnTo>
                                <a:pt x="46" y="41"/>
                              </a:lnTo>
                              <a:lnTo>
                                <a:pt x="53" y="41"/>
                              </a:lnTo>
                              <a:lnTo>
                                <a:pt x="60" y="43"/>
                              </a:lnTo>
                              <a:lnTo>
                                <a:pt x="65" y="45"/>
                              </a:lnTo>
                              <a:lnTo>
                                <a:pt x="67" y="48"/>
                              </a:lnTo>
                              <a:lnTo>
                                <a:pt x="69" y="53"/>
                              </a:lnTo>
                              <a:lnTo>
                                <a:pt x="69" y="56"/>
                              </a:lnTo>
                              <a:lnTo>
                                <a:pt x="69" y="58"/>
                              </a:lnTo>
                              <a:lnTo>
                                <a:pt x="74" y="59"/>
                              </a:lnTo>
                              <a:lnTo>
                                <a:pt x="74" y="53"/>
                              </a:lnTo>
                              <a:lnTo>
                                <a:pt x="76" y="37"/>
                              </a:lnTo>
                              <a:lnTo>
                                <a:pt x="77" y="18"/>
                              </a:lnTo>
                              <a:lnTo>
                                <a:pt x="76" y="9"/>
                              </a:lnTo>
                              <a:lnTo>
                                <a:pt x="72" y="9"/>
                              </a:lnTo>
                              <a:lnTo>
                                <a:pt x="71" y="11"/>
                              </a:lnTo>
                              <a:lnTo>
                                <a:pt x="69" y="15"/>
                              </a:lnTo>
                              <a:lnTo>
                                <a:pt x="67" y="16"/>
                              </a:lnTo>
                              <a:lnTo>
                                <a:pt x="64" y="17"/>
                              </a:lnTo>
                              <a:lnTo>
                                <a:pt x="61" y="17"/>
                              </a:lnTo>
                              <a:lnTo>
                                <a:pt x="58" y="17"/>
                              </a:lnTo>
                              <a:lnTo>
                                <a:pt x="51" y="17"/>
                              </a:lnTo>
                              <a:lnTo>
                                <a:pt x="42" y="17"/>
                              </a:lnTo>
                              <a:lnTo>
                                <a:pt x="31" y="16"/>
                              </a:lnTo>
                              <a:lnTo>
                                <a:pt x="23" y="16"/>
                              </a:lnTo>
                              <a:lnTo>
                                <a:pt x="19" y="16"/>
                              </a:lnTo>
                              <a:lnTo>
                                <a:pt x="17" y="15"/>
                              </a:lnTo>
                              <a:lnTo>
                                <a:pt x="13" y="14"/>
                              </a:lnTo>
                              <a:lnTo>
                                <a:pt x="10" y="12"/>
                              </a:lnTo>
                              <a:lnTo>
                                <a:pt x="8" y="9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1" y="0"/>
                              </a:lnTo>
                              <a:lnTo>
                                <a:pt x="1" y="5"/>
                              </a:lnTo>
                              <a:lnTo>
                                <a:pt x="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39"/>
                      <wps:cNvSpPr>
                        <a:spLocks/>
                      </wps:cNvSpPr>
                      <wps:spPr bwMode="auto">
                        <a:xfrm>
                          <a:off x="382270" y="636270"/>
                          <a:ext cx="52070" cy="41275"/>
                        </a:xfrm>
                        <a:custGeom>
                          <a:avLst/>
                          <a:gdLst>
                            <a:gd name="T0" fmla="*/ 0 w 82"/>
                            <a:gd name="T1" fmla="*/ 48 h 65"/>
                            <a:gd name="T2" fmla="*/ 4 w 82"/>
                            <a:gd name="T3" fmla="*/ 49 h 65"/>
                            <a:gd name="T4" fmla="*/ 4 w 82"/>
                            <a:gd name="T5" fmla="*/ 48 h 65"/>
                            <a:gd name="T6" fmla="*/ 6 w 82"/>
                            <a:gd name="T7" fmla="*/ 46 h 65"/>
                            <a:gd name="T8" fmla="*/ 8 w 82"/>
                            <a:gd name="T9" fmla="*/ 45 h 65"/>
                            <a:gd name="T10" fmla="*/ 10 w 82"/>
                            <a:gd name="T11" fmla="*/ 44 h 65"/>
                            <a:gd name="T12" fmla="*/ 15 w 82"/>
                            <a:gd name="T13" fmla="*/ 44 h 65"/>
                            <a:gd name="T14" fmla="*/ 21 w 82"/>
                            <a:gd name="T15" fmla="*/ 44 h 65"/>
                            <a:gd name="T16" fmla="*/ 34 w 82"/>
                            <a:gd name="T17" fmla="*/ 45 h 65"/>
                            <a:gd name="T18" fmla="*/ 44 w 82"/>
                            <a:gd name="T19" fmla="*/ 46 h 65"/>
                            <a:gd name="T20" fmla="*/ 55 w 82"/>
                            <a:gd name="T21" fmla="*/ 47 h 65"/>
                            <a:gd name="T22" fmla="*/ 63 w 82"/>
                            <a:gd name="T23" fmla="*/ 48 h 65"/>
                            <a:gd name="T24" fmla="*/ 69 w 82"/>
                            <a:gd name="T25" fmla="*/ 51 h 65"/>
                            <a:gd name="T26" fmla="*/ 73 w 82"/>
                            <a:gd name="T27" fmla="*/ 54 h 65"/>
                            <a:gd name="T28" fmla="*/ 76 w 82"/>
                            <a:gd name="T29" fmla="*/ 58 h 65"/>
                            <a:gd name="T30" fmla="*/ 77 w 82"/>
                            <a:gd name="T31" fmla="*/ 61 h 65"/>
                            <a:gd name="T32" fmla="*/ 77 w 82"/>
                            <a:gd name="T33" fmla="*/ 64 h 65"/>
                            <a:gd name="T34" fmla="*/ 78 w 82"/>
                            <a:gd name="T35" fmla="*/ 65 h 65"/>
                            <a:gd name="T36" fmla="*/ 82 w 82"/>
                            <a:gd name="T37" fmla="*/ 65 h 65"/>
                            <a:gd name="T38" fmla="*/ 82 w 82"/>
                            <a:gd name="T39" fmla="*/ 57 h 65"/>
                            <a:gd name="T40" fmla="*/ 81 w 82"/>
                            <a:gd name="T41" fmla="*/ 44 h 65"/>
                            <a:gd name="T42" fmla="*/ 80 w 82"/>
                            <a:gd name="T43" fmla="*/ 40 h 65"/>
                            <a:gd name="T44" fmla="*/ 77 w 82"/>
                            <a:gd name="T45" fmla="*/ 37 h 65"/>
                            <a:gd name="T46" fmla="*/ 73 w 82"/>
                            <a:gd name="T47" fmla="*/ 34 h 65"/>
                            <a:gd name="T48" fmla="*/ 69 w 82"/>
                            <a:gd name="T49" fmla="*/ 32 h 65"/>
                            <a:gd name="T50" fmla="*/ 58 w 82"/>
                            <a:gd name="T51" fmla="*/ 29 h 65"/>
                            <a:gd name="T52" fmla="*/ 44 w 82"/>
                            <a:gd name="T53" fmla="*/ 26 h 65"/>
                            <a:gd name="T54" fmla="*/ 30 w 82"/>
                            <a:gd name="T55" fmla="*/ 23 h 65"/>
                            <a:gd name="T56" fmla="*/ 21 w 82"/>
                            <a:gd name="T57" fmla="*/ 20 h 65"/>
                            <a:gd name="T58" fmla="*/ 17 w 82"/>
                            <a:gd name="T59" fmla="*/ 18 h 65"/>
                            <a:gd name="T60" fmla="*/ 15 w 82"/>
                            <a:gd name="T61" fmla="*/ 16 h 65"/>
                            <a:gd name="T62" fmla="*/ 12 w 82"/>
                            <a:gd name="T63" fmla="*/ 13 h 65"/>
                            <a:gd name="T64" fmla="*/ 11 w 82"/>
                            <a:gd name="T65" fmla="*/ 11 h 65"/>
                            <a:gd name="T66" fmla="*/ 10 w 82"/>
                            <a:gd name="T67" fmla="*/ 3 h 65"/>
                            <a:gd name="T68" fmla="*/ 10 w 82"/>
                            <a:gd name="T69" fmla="*/ 0 h 65"/>
                            <a:gd name="T70" fmla="*/ 5 w 82"/>
                            <a:gd name="T71" fmla="*/ 0 h 65"/>
                            <a:gd name="T72" fmla="*/ 5 w 82"/>
                            <a:gd name="T73" fmla="*/ 8 h 65"/>
                            <a:gd name="T74" fmla="*/ 4 w 82"/>
                            <a:gd name="T75" fmla="*/ 24 h 65"/>
                            <a:gd name="T76" fmla="*/ 2 w 82"/>
                            <a:gd name="T77" fmla="*/ 40 h 65"/>
                            <a:gd name="T78" fmla="*/ 0 w 82"/>
                            <a:gd name="T79" fmla="*/ 48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2" h="65">
                              <a:moveTo>
                                <a:pt x="0" y="48"/>
                              </a:moveTo>
                              <a:lnTo>
                                <a:pt x="4" y="49"/>
                              </a:lnTo>
                              <a:lnTo>
                                <a:pt x="4" y="48"/>
                              </a:lnTo>
                              <a:lnTo>
                                <a:pt x="6" y="46"/>
                              </a:lnTo>
                              <a:lnTo>
                                <a:pt x="8" y="45"/>
                              </a:lnTo>
                              <a:lnTo>
                                <a:pt x="10" y="44"/>
                              </a:lnTo>
                              <a:lnTo>
                                <a:pt x="15" y="44"/>
                              </a:lnTo>
                              <a:lnTo>
                                <a:pt x="21" y="44"/>
                              </a:lnTo>
                              <a:lnTo>
                                <a:pt x="34" y="45"/>
                              </a:lnTo>
                              <a:lnTo>
                                <a:pt x="44" y="46"/>
                              </a:lnTo>
                              <a:lnTo>
                                <a:pt x="55" y="47"/>
                              </a:lnTo>
                              <a:lnTo>
                                <a:pt x="63" y="48"/>
                              </a:lnTo>
                              <a:lnTo>
                                <a:pt x="69" y="51"/>
                              </a:lnTo>
                              <a:lnTo>
                                <a:pt x="73" y="54"/>
                              </a:lnTo>
                              <a:lnTo>
                                <a:pt x="76" y="58"/>
                              </a:lnTo>
                              <a:lnTo>
                                <a:pt x="77" y="61"/>
                              </a:lnTo>
                              <a:lnTo>
                                <a:pt x="77" y="64"/>
                              </a:lnTo>
                              <a:lnTo>
                                <a:pt x="78" y="65"/>
                              </a:lnTo>
                              <a:lnTo>
                                <a:pt x="82" y="65"/>
                              </a:lnTo>
                              <a:lnTo>
                                <a:pt x="82" y="57"/>
                              </a:lnTo>
                              <a:lnTo>
                                <a:pt x="81" y="44"/>
                              </a:lnTo>
                              <a:lnTo>
                                <a:pt x="80" y="40"/>
                              </a:lnTo>
                              <a:lnTo>
                                <a:pt x="77" y="37"/>
                              </a:lnTo>
                              <a:lnTo>
                                <a:pt x="73" y="34"/>
                              </a:lnTo>
                              <a:lnTo>
                                <a:pt x="69" y="32"/>
                              </a:lnTo>
                              <a:lnTo>
                                <a:pt x="58" y="29"/>
                              </a:lnTo>
                              <a:lnTo>
                                <a:pt x="44" y="26"/>
                              </a:lnTo>
                              <a:lnTo>
                                <a:pt x="30" y="23"/>
                              </a:lnTo>
                              <a:lnTo>
                                <a:pt x="21" y="20"/>
                              </a:lnTo>
                              <a:lnTo>
                                <a:pt x="17" y="18"/>
                              </a:lnTo>
                              <a:lnTo>
                                <a:pt x="15" y="16"/>
                              </a:lnTo>
                              <a:lnTo>
                                <a:pt x="12" y="13"/>
                              </a:lnTo>
                              <a:lnTo>
                                <a:pt x="11" y="11"/>
                              </a:lnTo>
                              <a:lnTo>
                                <a:pt x="10" y="3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5" y="8"/>
                              </a:lnTo>
                              <a:lnTo>
                                <a:pt x="4" y="24"/>
                              </a:lnTo>
                              <a:lnTo>
                                <a:pt x="2" y="4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40"/>
                      <wps:cNvSpPr>
                        <a:spLocks/>
                      </wps:cNvSpPr>
                      <wps:spPr bwMode="auto">
                        <a:xfrm>
                          <a:off x="398145" y="626745"/>
                          <a:ext cx="11430" cy="11430"/>
                        </a:xfrm>
                        <a:custGeom>
                          <a:avLst/>
                          <a:gdLst>
                            <a:gd name="T0" fmla="*/ 0 w 18"/>
                            <a:gd name="T1" fmla="*/ 9 h 18"/>
                            <a:gd name="T2" fmla="*/ 0 w 18"/>
                            <a:gd name="T3" fmla="*/ 13 h 18"/>
                            <a:gd name="T4" fmla="*/ 2 w 18"/>
                            <a:gd name="T5" fmla="*/ 16 h 18"/>
                            <a:gd name="T6" fmla="*/ 5 w 18"/>
                            <a:gd name="T7" fmla="*/ 18 h 18"/>
                            <a:gd name="T8" fmla="*/ 9 w 18"/>
                            <a:gd name="T9" fmla="*/ 18 h 18"/>
                            <a:gd name="T10" fmla="*/ 13 w 18"/>
                            <a:gd name="T11" fmla="*/ 18 h 18"/>
                            <a:gd name="T12" fmla="*/ 15 w 18"/>
                            <a:gd name="T13" fmla="*/ 16 h 18"/>
                            <a:gd name="T14" fmla="*/ 17 w 18"/>
                            <a:gd name="T15" fmla="*/ 13 h 18"/>
                            <a:gd name="T16" fmla="*/ 18 w 18"/>
                            <a:gd name="T17" fmla="*/ 9 h 18"/>
                            <a:gd name="T18" fmla="*/ 17 w 18"/>
                            <a:gd name="T19" fmla="*/ 5 h 18"/>
                            <a:gd name="T20" fmla="*/ 15 w 18"/>
                            <a:gd name="T21" fmla="*/ 3 h 18"/>
                            <a:gd name="T22" fmla="*/ 13 w 18"/>
                            <a:gd name="T23" fmla="*/ 1 h 18"/>
                            <a:gd name="T24" fmla="*/ 9 w 18"/>
                            <a:gd name="T25" fmla="*/ 0 h 18"/>
                            <a:gd name="T26" fmla="*/ 5 w 18"/>
                            <a:gd name="T27" fmla="*/ 1 h 18"/>
                            <a:gd name="T28" fmla="*/ 2 w 18"/>
                            <a:gd name="T29" fmla="*/ 3 h 18"/>
                            <a:gd name="T30" fmla="*/ 0 w 18"/>
                            <a:gd name="T31" fmla="*/ 5 h 18"/>
                            <a:gd name="T32" fmla="*/ 0 w 18"/>
                            <a:gd name="T33" fmla="*/ 9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9"/>
                              </a:moveTo>
                              <a:lnTo>
                                <a:pt x="0" y="13"/>
                              </a:lnTo>
                              <a:lnTo>
                                <a:pt x="2" y="16"/>
                              </a:lnTo>
                              <a:lnTo>
                                <a:pt x="5" y="18"/>
                              </a:lnTo>
                              <a:lnTo>
                                <a:pt x="9" y="18"/>
                              </a:lnTo>
                              <a:lnTo>
                                <a:pt x="13" y="18"/>
                              </a:lnTo>
                              <a:lnTo>
                                <a:pt x="15" y="16"/>
                              </a:lnTo>
                              <a:lnTo>
                                <a:pt x="17" y="13"/>
                              </a:lnTo>
                              <a:lnTo>
                                <a:pt x="18" y="9"/>
                              </a:ln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3" y="1"/>
                              </a:lnTo>
                              <a:lnTo>
                                <a:pt x="9" y="0"/>
                              </a:lnTo>
                              <a:lnTo>
                                <a:pt x="5" y="1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41"/>
                      <wps:cNvSpPr>
                        <a:spLocks/>
                      </wps:cNvSpPr>
                      <wps:spPr bwMode="auto">
                        <a:xfrm>
                          <a:off x="418465" y="635000"/>
                          <a:ext cx="11430" cy="10160"/>
                        </a:xfrm>
                        <a:custGeom>
                          <a:avLst/>
                          <a:gdLst>
                            <a:gd name="T0" fmla="*/ 0 w 18"/>
                            <a:gd name="T1" fmla="*/ 8 h 16"/>
                            <a:gd name="T2" fmla="*/ 1 w 18"/>
                            <a:gd name="T3" fmla="*/ 11 h 16"/>
                            <a:gd name="T4" fmla="*/ 3 w 18"/>
                            <a:gd name="T5" fmla="*/ 14 h 16"/>
                            <a:gd name="T6" fmla="*/ 5 w 18"/>
                            <a:gd name="T7" fmla="*/ 15 h 16"/>
                            <a:gd name="T8" fmla="*/ 9 w 18"/>
                            <a:gd name="T9" fmla="*/ 16 h 16"/>
                            <a:gd name="T10" fmla="*/ 12 w 18"/>
                            <a:gd name="T11" fmla="*/ 15 h 16"/>
                            <a:gd name="T12" fmla="*/ 14 w 18"/>
                            <a:gd name="T13" fmla="*/ 14 h 16"/>
                            <a:gd name="T14" fmla="*/ 16 w 18"/>
                            <a:gd name="T15" fmla="*/ 11 h 16"/>
                            <a:gd name="T16" fmla="*/ 18 w 18"/>
                            <a:gd name="T17" fmla="*/ 8 h 16"/>
                            <a:gd name="T18" fmla="*/ 16 w 18"/>
                            <a:gd name="T19" fmla="*/ 5 h 16"/>
                            <a:gd name="T20" fmla="*/ 14 w 18"/>
                            <a:gd name="T21" fmla="*/ 2 h 16"/>
                            <a:gd name="T22" fmla="*/ 12 w 18"/>
                            <a:gd name="T23" fmla="*/ 0 h 16"/>
                            <a:gd name="T24" fmla="*/ 9 w 18"/>
                            <a:gd name="T25" fmla="*/ 0 h 16"/>
                            <a:gd name="T26" fmla="*/ 5 w 18"/>
                            <a:gd name="T27" fmla="*/ 0 h 16"/>
                            <a:gd name="T28" fmla="*/ 3 w 18"/>
                            <a:gd name="T29" fmla="*/ 2 h 16"/>
                            <a:gd name="T30" fmla="*/ 1 w 18"/>
                            <a:gd name="T31" fmla="*/ 5 h 16"/>
                            <a:gd name="T32" fmla="*/ 0 w 18"/>
                            <a:gd name="T33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16">
                              <a:moveTo>
                                <a:pt x="0" y="8"/>
                              </a:moveTo>
                              <a:lnTo>
                                <a:pt x="1" y="11"/>
                              </a:lnTo>
                              <a:lnTo>
                                <a:pt x="3" y="14"/>
                              </a:lnTo>
                              <a:lnTo>
                                <a:pt x="5" y="15"/>
                              </a:lnTo>
                              <a:lnTo>
                                <a:pt x="9" y="16"/>
                              </a:lnTo>
                              <a:lnTo>
                                <a:pt x="12" y="15"/>
                              </a:lnTo>
                              <a:lnTo>
                                <a:pt x="14" y="14"/>
                              </a:lnTo>
                              <a:lnTo>
                                <a:pt x="16" y="11"/>
                              </a:lnTo>
                              <a:lnTo>
                                <a:pt x="18" y="8"/>
                              </a:lnTo>
                              <a:lnTo>
                                <a:pt x="16" y="5"/>
                              </a:lnTo>
                              <a:lnTo>
                                <a:pt x="14" y="2"/>
                              </a:lnTo>
                              <a:lnTo>
                                <a:pt x="12" y="0"/>
                              </a:lnTo>
                              <a:lnTo>
                                <a:pt x="9" y="0"/>
                              </a:lnTo>
                              <a:lnTo>
                                <a:pt x="5" y="0"/>
                              </a:lnTo>
                              <a:lnTo>
                                <a:pt x="3" y="2"/>
                              </a:lnTo>
                              <a:lnTo>
                                <a:pt x="1" y="5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42"/>
                      <wps:cNvSpPr>
                        <a:spLocks/>
                      </wps:cNvSpPr>
                      <wps:spPr bwMode="auto">
                        <a:xfrm>
                          <a:off x="639445" y="304165"/>
                          <a:ext cx="50800" cy="73660"/>
                        </a:xfrm>
                        <a:custGeom>
                          <a:avLst/>
                          <a:gdLst>
                            <a:gd name="T0" fmla="*/ 37 w 80"/>
                            <a:gd name="T1" fmla="*/ 71 h 116"/>
                            <a:gd name="T2" fmla="*/ 53 w 80"/>
                            <a:gd name="T3" fmla="*/ 73 h 116"/>
                            <a:gd name="T4" fmla="*/ 58 w 80"/>
                            <a:gd name="T5" fmla="*/ 77 h 116"/>
                            <a:gd name="T6" fmla="*/ 59 w 80"/>
                            <a:gd name="T7" fmla="*/ 80 h 116"/>
                            <a:gd name="T8" fmla="*/ 57 w 80"/>
                            <a:gd name="T9" fmla="*/ 86 h 116"/>
                            <a:gd name="T10" fmla="*/ 53 w 80"/>
                            <a:gd name="T11" fmla="*/ 91 h 116"/>
                            <a:gd name="T12" fmla="*/ 45 w 80"/>
                            <a:gd name="T13" fmla="*/ 93 h 116"/>
                            <a:gd name="T14" fmla="*/ 39 w 80"/>
                            <a:gd name="T15" fmla="*/ 94 h 116"/>
                            <a:gd name="T16" fmla="*/ 33 w 80"/>
                            <a:gd name="T17" fmla="*/ 91 h 116"/>
                            <a:gd name="T18" fmla="*/ 31 w 80"/>
                            <a:gd name="T19" fmla="*/ 86 h 116"/>
                            <a:gd name="T20" fmla="*/ 34 w 80"/>
                            <a:gd name="T21" fmla="*/ 76 h 116"/>
                            <a:gd name="T22" fmla="*/ 27 w 80"/>
                            <a:gd name="T23" fmla="*/ 72 h 116"/>
                            <a:gd name="T24" fmla="*/ 25 w 80"/>
                            <a:gd name="T25" fmla="*/ 116 h 116"/>
                            <a:gd name="T26" fmla="*/ 26 w 80"/>
                            <a:gd name="T27" fmla="*/ 110 h 116"/>
                            <a:gd name="T28" fmla="*/ 33 w 80"/>
                            <a:gd name="T29" fmla="*/ 103 h 116"/>
                            <a:gd name="T30" fmla="*/ 41 w 80"/>
                            <a:gd name="T31" fmla="*/ 102 h 116"/>
                            <a:gd name="T32" fmla="*/ 53 w 80"/>
                            <a:gd name="T33" fmla="*/ 102 h 116"/>
                            <a:gd name="T34" fmla="*/ 65 w 80"/>
                            <a:gd name="T35" fmla="*/ 97 h 116"/>
                            <a:gd name="T36" fmla="*/ 75 w 80"/>
                            <a:gd name="T37" fmla="*/ 87 h 116"/>
                            <a:gd name="T38" fmla="*/ 79 w 80"/>
                            <a:gd name="T39" fmla="*/ 76 h 116"/>
                            <a:gd name="T40" fmla="*/ 79 w 80"/>
                            <a:gd name="T41" fmla="*/ 64 h 116"/>
                            <a:gd name="T42" fmla="*/ 75 w 80"/>
                            <a:gd name="T43" fmla="*/ 56 h 116"/>
                            <a:gd name="T44" fmla="*/ 66 w 80"/>
                            <a:gd name="T45" fmla="*/ 48 h 116"/>
                            <a:gd name="T46" fmla="*/ 59 w 80"/>
                            <a:gd name="T47" fmla="*/ 44 h 116"/>
                            <a:gd name="T48" fmla="*/ 40 w 80"/>
                            <a:gd name="T49" fmla="*/ 43 h 116"/>
                            <a:gd name="T50" fmla="*/ 29 w 80"/>
                            <a:gd name="T51" fmla="*/ 41 h 116"/>
                            <a:gd name="T52" fmla="*/ 23 w 80"/>
                            <a:gd name="T53" fmla="*/ 39 h 116"/>
                            <a:gd name="T54" fmla="*/ 20 w 80"/>
                            <a:gd name="T55" fmla="*/ 33 h 116"/>
                            <a:gd name="T56" fmla="*/ 21 w 80"/>
                            <a:gd name="T57" fmla="*/ 27 h 116"/>
                            <a:gd name="T58" fmla="*/ 25 w 80"/>
                            <a:gd name="T59" fmla="*/ 22 h 116"/>
                            <a:gd name="T60" fmla="*/ 31 w 80"/>
                            <a:gd name="T61" fmla="*/ 21 h 116"/>
                            <a:gd name="T62" fmla="*/ 39 w 80"/>
                            <a:gd name="T63" fmla="*/ 22 h 116"/>
                            <a:gd name="T64" fmla="*/ 43 w 80"/>
                            <a:gd name="T65" fmla="*/ 27 h 116"/>
                            <a:gd name="T66" fmla="*/ 43 w 80"/>
                            <a:gd name="T67" fmla="*/ 40 h 116"/>
                            <a:gd name="T68" fmla="*/ 61 w 80"/>
                            <a:gd name="T69" fmla="*/ 1 h 116"/>
                            <a:gd name="T70" fmla="*/ 54 w 80"/>
                            <a:gd name="T71" fmla="*/ 4 h 116"/>
                            <a:gd name="T72" fmla="*/ 47 w 80"/>
                            <a:gd name="T73" fmla="*/ 13 h 116"/>
                            <a:gd name="T74" fmla="*/ 42 w 80"/>
                            <a:gd name="T75" fmla="*/ 15 h 116"/>
                            <a:gd name="T76" fmla="*/ 35 w 80"/>
                            <a:gd name="T77" fmla="*/ 13 h 116"/>
                            <a:gd name="T78" fmla="*/ 25 w 80"/>
                            <a:gd name="T79" fmla="*/ 13 h 116"/>
                            <a:gd name="T80" fmla="*/ 17 w 80"/>
                            <a:gd name="T81" fmla="*/ 17 h 116"/>
                            <a:gd name="T82" fmla="*/ 8 w 80"/>
                            <a:gd name="T83" fmla="*/ 23 h 116"/>
                            <a:gd name="T84" fmla="*/ 2 w 80"/>
                            <a:gd name="T85" fmla="*/ 33 h 116"/>
                            <a:gd name="T86" fmla="*/ 1 w 80"/>
                            <a:gd name="T87" fmla="*/ 47 h 116"/>
                            <a:gd name="T88" fmla="*/ 6 w 80"/>
                            <a:gd name="T89" fmla="*/ 59 h 116"/>
                            <a:gd name="T90" fmla="*/ 20 w 80"/>
                            <a:gd name="T91" fmla="*/ 67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0" h="116">
                              <a:moveTo>
                                <a:pt x="28" y="70"/>
                              </a:moveTo>
                              <a:lnTo>
                                <a:pt x="37" y="71"/>
                              </a:lnTo>
                              <a:lnTo>
                                <a:pt x="47" y="71"/>
                              </a:lnTo>
                              <a:lnTo>
                                <a:pt x="53" y="73"/>
                              </a:lnTo>
                              <a:lnTo>
                                <a:pt x="56" y="74"/>
                              </a:lnTo>
                              <a:lnTo>
                                <a:pt x="58" y="77"/>
                              </a:lnTo>
                              <a:lnTo>
                                <a:pt x="58" y="78"/>
                              </a:lnTo>
                              <a:lnTo>
                                <a:pt x="59" y="80"/>
                              </a:lnTo>
                              <a:lnTo>
                                <a:pt x="59" y="83"/>
                              </a:lnTo>
                              <a:lnTo>
                                <a:pt x="57" y="86"/>
                              </a:lnTo>
                              <a:lnTo>
                                <a:pt x="56" y="89"/>
                              </a:lnTo>
                              <a:lnTo>
                                <a:pt x="53" y="91"/>
                              </a:lnTo>
                              <a:lnTo>
                                <a:pt x="50" y="92"/>
                              </a:lnTo>
                              <a:lnTo>
                                <a:pt x="45" y="93"/>
                              </a:lnTo>
                              <a:lnTo>
                                <a:pt x="42" y="94"/>
                              </a:lnTo>
                              <a:lnTo>
                                <a:pt x="39" y="94"/>
                              </a:lnTo>
                              <a:lnTo>
                                <a:pt x="35" y="93"/>
                              </a:lnTo>
                              <a:lnTo>
                                <a:pt x="33" y="91"/>
                              </a:lnTo>
                              <a:lnTo>
                                <a:pt x="31" y="89"/>
                              </a:lnTo>
                              <a:lnTo>
                                <a:pt x="31" y="86"/>
                              </a:lnTo>
                              <a:lnTo>
                                <a:pt x="31" y="82"/>
                              </a:lnTo>
                              <a:lnTo>
                                <a:pt x="34" y="76"/>
                              </a:lnTo>
                              <a:lnTo>
                                <a:pt x="34" y="73"/>
                              </a:lnTo>
                              <a:lnTo>
                                <a:pt x="27" y="72"/>
                              </a:lnTo>
                              <a:lnTo>
                                <a:pt x="19" y="114"/>
                              </a:lnTo>
                              <a:lnTo>
                                <a:pt x="25" y="116"/>
                              </a:lnTo>
                              <a:lnTo>
                                <a:pt x="25" y="113"/>
                              </a:lnTo>
                              <a:lnTo>
                                <a:pt x="26" y="110"/>
                              </a:lnTo>
                              <a:lnTo>
                                <a:pt x="28" y="106"/>
                              </a:lnTo>
                              <a:lnTo>
                                <a:pt x="33" y="103"/>
                              </a:lnTo>
                              <a:lnTo>
                                <a:pt x="36" y="103"/>
                              </a:lnTo>
                              <a:lnTo>
                                <a:pt x="41" y="102"/>
                              </a:lnTo>
                              <a:lnTo>
                                <a:pt x="46" y="102"/>
                              </a:lnTo>
                              <a:lnTo>
                                <a:pt x="53" y="102"/>
                              </a:lnTo>
                              <a:lnTo>
                                <a:pt x="59" y="100"/>
                              </a:lnTo>
                              <a:lnTo>
                                <a:pt x="65" y="97"/>
                              </a:lnTo>
                              <a:lnTo>
                                <a:pt x="70" y="92"/>
                              </a:lnTo>
                              <a:lnTo>
                                <a:pt x="75" y="87"/>
                              </a:lnTo>
                              <a:lnTo>
                                <a:pt x="78" y="81"/>
                              </a:lnTo>
                              <a:lnTo>
                                <a:pt x="79" y="76"/>
                              </a:lnTo>
                              <a:lnTo>
                                <a:pt x="80" y="69"/>
                              </a:lnTo>
                              <a:lnTo>
                                <a:pt x="79" y="64"/>
                              </a:lnTo>
                              <a:lnTo>
                                <a:pt x="77" y="59"/>
                              </a:lnTo>
                              <a:lnTo>
                                <a:pt x="75" y="56"/>
                              </a:lnTo>
                              <a:lnTo>
                                <a:pt x="70" y="50"/>
                              </a:lnTo>
                              <a:lnTo>
                                <a:pt x="66" y="48"/>
                              </a:lnTo>
                              <a:lnTo>
                                <a:pt x="62" y="46"/>
                              </a:lnTo>
                              <a:lnTo>
                                <a:pt x="59" y="44"/>
                              </a:lnTo>
                              <a:lnTo>
                                <a:pt x="50" y="43"/>
                              </a:lnTo>
                              <a:lnTo>
                                <a:pt x="40" y="43"/>
                              </a:lnTo>
                              <a:lnTo>
                                <a:pt x="35" y="42"/>
                              </a:lnTo>
                              <a:lnTo>
                                <a:pt x="29" y="41"/>
                              </a:lnTo>
                              <a:lnTo>
                                <a:pt x="26" y="40"/>
                              </a:lnTo>
                              <a:lnTo>
                                <a:pt x="23" y="39"/>
                              </a:lnTo>
                              <a:lnTo>
                                <a:pt x="21" y="37"/>
                              </a:lnTo>
                              <a:lnTo>
                                <a:pt x="20" y="33"/>
                              </a:lnTo>
                              <a:lnTo>
                                <a:pt x="20" y="30"/>
                              </a:lnTo>
                              <a:lnTo>
                                <a:pt x="21" y="27"/>
                              </a:lnTo>
                              <a:lnTo>
                                <a:pt x="22" y="24"/>
                              </a:lnTo>
                              <a:lnTo>
                                <a:pt x="25" y="22"/>
                              </a:lnTo>
                              <a:lnTo>
                                <a:pt x="28" y="21"/>
                              </a:lnTo>
                              <a:lnTo>
                                <a:pt x="31" y="21"/>
                              </a:lnTo>
                              <a:lnTo>
                                <a:pt x="36" y="21"/>
                              </a:lnTo>
                              <a:lnTo>
                                <a:pt x="39" y="22"/>
                              </a:lnTo>
                              <a:lnTo>
                                <a:pt x="41" y="24"/>
                              </a:lnTo>
                              <a:lnTo>
                                <a:pt x="43" y="27"/>
                              </a:lnTo>
                              <a:lnTo>
                                <a:pt x="44" y="36"/>
                              </a:lnTo>
                              <a:lnTo>
                                <a:pt x="43" y="40"/>
                              </a:lnTo>
                              <a:lnTo>
                                <a:pt x="49" y="41"/>
                              </a:lnTo>
                              <a:lnTo>
                                <a:pt x="61" y="1"/>
                              </a:lnTo>
                              <a:lnTo>
                                <a:pt x="55" y="0"/>
                              </a:lnTo>
                              <a:lnTo>
                                <a:pt x="54" y="4"/>
                              </a:lnTo>
                              <a:lnTo>
                                <a:pt x="49" y="11"/>
                              </a:lnTo>
                              <a:lnTo>
                                <a:pt x="47" y="13"/>
                              </a:lnTo>
                              <a:lnTo>
                                <a:pt x="44" y="13"/>
                              </a:lnTo>
                              <a:lnTo>
                                <a:pt x="42" y="15"/>
                              </a:lnTo>
                              <a:lnTo>
                                <a:pt x="40" y="13"/>
                              </a:lnTo>
                              <a:lnTo>
                                <a:pt x="35" y="13"/>
                              </a:lnTo>
                              <a:lnTo>
                                <a:pt x="29" y="12"/>
                              </a:lnTo>
                              <a:lnTo>
                                <a:pt x="25" y="13"/>
                              </a:lnTo>
                              <a:lnTo>
                                <a:pt x="21" y="15"/>
                              </a:lnTo>
                              <a:lnTo>
                                <a:pt x="17" y="17"/>
                              </a:lnTo>
                              <a:lnTo>
                                <a:pt x="13" y="19"/>
                              </a:lnTo>
                              <a:lnTo>
                                <a:pt x="8" y="23"/>
                              </a:lnTo>
                              <a:lnTo>
                                <a:pt x="4" y="27"/>
                              </a:lnTo>
                              <a:lnTo>
                                <a:pt x="2" y="33"/>
                              </a:lnTo>
                              <a:lnTo>
                                <a:pt x="0" y="41"/>
                              </a:lnTo>
                              <a:lnTo>
                                <a:pt x="1" y="47"/>
                              </a:lnTo>
                              <a:lnTo>
                                <a:pt x="3" y="53"/>
                              </a:lnTo>
                              <a:lnTo>
                                <a:pt x="6" y="59"/>
                              </a:lnTo>
                              <a:lnTo>
                                <a:pt x="10" y="62"/>
                              </a:lnTo>
                              <a:lnTo>
                                <a:pt x="20" y="67"/>
                              </a:lnTo>
                              <a:lnTo>
                                <a:pt x="28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43"/>
                      <wps:cNvSpPr>
                        <a:spLocks noEditPoints="1"/>
                      </wps:cNvSpPr>
                      <wps:spPr bwMode="auto">
                        <a:xfrm>
                          <a:off x="392430" y="576580"/>
                          <a:ext cx="55880" cy="62230"/>
                        </a:xfrm>
                        <a:custGeom>
                          <a:avLst/>
                          <a:gdLst>
                            <a:gd name="T0" fmla="*/ 40 w 88"/>
                            <a:gd name="T1" fmla="*/ 25 h 98"/>
                            <a:gd name="T2" fmla="*/ 45 w 88"/>
                            <a:gd name="T3" fmla="*/ 33 h 98"/>
                            <a:gd name="T4" fmla="*/ 44 w 88"/>
                            <a:gd name="T5" fmla="*/ 43 h 98"/>
                            <a:gd name="T6" fmla="*/ 40 w 88"/>
                            <a:gd name="T7" fmla="*/ 48 h 98"/>
                            <a:gd name="T8" fmla="*/ 35 w 88"/>
                            <a:gd name="T9" fmla="*/ 46 h 98"/>
                            <a:gd name="T10" fmla="*/ 21 w 88"/>
                            <a:gd name="T11" fmla="*/ 42 h 98"/>
                            <a:gd name="T12" fmla="*/ 16 w 88"/>
                            <a:gd name="T13" fmla="*/ 41 h 98"/>
                            <a:gd name="T14" fmla="*/ 15 w 88"/>
                            <a:gd name="T15" fmla="*/ 32 h 98"/>
                            <a:gd name="T16" fmla="*/ 21 w 88"/>
                            <a:gd name="T17" fmla="*/ 23 h 98"/>
                            <a:gd name="T18" fmla="*/ 29 w 88"/>
                            <a:gd name="T19" fmla="*/ 21 h 98"/>
                            <a:gd name="T20" fmla="*/ 6 w 88"/>
                            <a:gd name="T21" fmla="*/ 30 h 98"/>
                            <a:gd name="T22" fmla="*/ 2 w 88"/>
                            <a:gd name="T23" fmla="*/ 55 h 98"/>
                            <a:gd name="T24" fmla="*/ 0 w 88"/>
                            <a:gd name="T25" fmla="*/ 71 h 98"/>
                            <a:gd name="T26" fmla="*/ 5 w 88"/>
                            <a:gd name="T27" fmla="*/ 71 h 98"/>
                            <a:gd name="T28" fmla="*/ 8 w 88"/>
                            <a:gd name="T29" fmla="*/ 66 h 98"/>
                            <a:gd name="T30" fmla="*/ 14 w 88"/>
                            <a:gd name="T31" fmla="*/ 65 h 98"/>
                            <a:gd name="T32" fmla="*/ 28 w 88"/>
                            <a:gd name="T33" fmla="*/ 68 h 98"/>
                            <a:gd name="T34" fmla="*/ 55 w 88"/>
                            <a:gd name="T35" fmla="*/ 79 h 98"/>
                            <a:gd name="T36" fmla="*/ 66 w 88"/>
                            <a:gd name="T37" fmla="*/ 83 h 98"/>
                            <a:gd name="T38" fmla="*/ 68 w 88"/>
                            <a:gd name="T39" fmla="*/ 87 h 98"/>
                            <a:gd name="T40" fmla="*/ 70 w 88"/>
                            <a:gd name="T41" fmla="*/ 96 h 98"/>
                            <a:gd name="T42" fmla="*/ 75 w 88"/>
                            <a:gd name="T43" fmla="*/ 98 h 98"/>
                            <a:gd name="T44" fmla="*/ 76 w 88"/>
                            <a:gd name="T45" fmla="*/ 86 h 98"/>
                            <a:gd name="T46" fmla="*/ 83 w 88"/>
                            <a:gd name="T47" fmla="*/ 64 h 98"/>
                            <a:gd name="T48" fmla="*/ 88 w 88"/>
                            <a:gd name="T49" fmla="*/ 34 h 98"/>
                            <a:gd name="T50" fmla="*/ 81 w 88"/>
                            <a:gd name="T51" fmla="*/ 35 h 98"/>
                            <a:gd name="T52" fmla="*/ 76 w 88"/>
                            <a:gd name="T53" fmla="*/ 45 h 98"/>
                            <a:gd name="T54" fmla="*/ 69 w 88"/>
                            <a:gd name="T55" fmla="*/ 52 h 98"/>
                            <a:gd name="T56" fmla="*/ 61 w 88"/>
                            <a:gd name="T57" fmla="*/ 52 h 98"/>
                            <a:gd name="T58" fmla="*/ 60 w 88"/>
                            <a:gd name="T59" fmla="*/ 44 h 98"/>
                            <a:gd name="T60" fmla="*/ 54 w 88"/>
                            <a:gd name="T61" fmla="*/ 20 h 98"/>
                            <a:gd name="T62" fmla="*/ 48 w 88"/>
                            <a:gd name="T63" fmla="*/ 7 h 98"/>
                            <a:gd name="T64" fmla="*/ 42 w 88"/>
                            <a:gd name="T65" fmla="*/ 2 h 98"/>
                            <a:gd name="T66" fmla="*/ 30 w 88"/>
                            <a:gd name="T67" fmla="*/ 0 h 98"/>
                            <a:gd name="T68" fmla="*/ 19 w 88"/>
                            <a:gd name="T69" fmla="*/ 3 h 98"/>
                            <a:gd name="T70" fmla="*/ 11 w 88"/>
                            <a:gd name="T71" fmla="*/ 13 h 98"/>
                            <a:gd name="T72" fmla="*/ 7 w 88"/>
                            <a:gd name="T73" fmla="*/ 23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8" h="98">
                              <a:moveTo>
                                <a:pt x="34" y="22"/>
                              </a:moveTo>
                              <a:lnTo>
                                <a:pt x="40" y="25"/>
                              </a:lnTo>
                              <a:lnTo>
                                <a:pt x="43" y="29"/>
                              </a:lnTo>
                              <a:lnTo>
                                <a:pt x="45" y="33"/>
                              </a:lnTo>
                              <a:lnTo>
                                <a:pt x="45" y="38"/>
                              </a:lnTo>
                              <a:lnTo>
                                <a:pt x="44" y="43"/>
                              </a:lnTo>
                              <a:lnTo>
                                <a:pt x="42" y="46"/>
                              </a:lnTo>
                              <a:lnTo>
                                <a:pt x="40" y="48"/>
                              </a:lnTo>
                              <a:lnTo>
                                <a:pt x="39" y="50"/>
                              </a:lnTo>
                              <a:lnTo>
                                <a:pt x="35" y="46"/>
                              </a:lnTo>
                              <a:lnTo>
                                <a:pt x="28" y="43"/>
                              </a:lnTo>
                              <a:lnTo>
                                <a:pt x="21" y="42"/>
                              </a:lnTo>
                              <a:lnTo>
                                <a:pt x="16" y="43"/>
                              </a:lnTo>
                              <a:lnTo>
                                <a:pt x="16" y="41"/>
                              </a:lnTo>
                              <a:lnTo>
                                <a:pt x="15" y="37"/>
                              </a:lnTo>
                              <a:lnTo>
                                <a:pt x="15" y="32"/>
                              </a:lnTo>
                              <a:lnTo>
                                <a:pt x="16" y="26"/>
                              </a:lnTo>
                              <a:lnTo>
                                <a:pt x="21" y="23"/>
                              </a:lnTo>
                              <a:lnTo>
                                <a:pt x="25" y="21"/>
                              </a:lnTo>
                              <a:lnTo>
                                <a:pt x="29" y="21"/>
                              </a:lnTo>
                              <a:lnTo>
                                <a:pt x="34" y="22"/>
                              </a:lnTo>
                              <a:close/>
                              <a:moveTo>
                                <a:pt x="6" y="30"/>
                              </a:moveTo>
                              <a:lnTo>
                                <a:pt x="4" y="41"/>
                              </a:lnTo>
                              <a:lnTo>
                                <a:pt x="2" y="55"/>
                              </a:lnTo>
                              <a:lnTo>
                                <a:pt x="0" y="66"/>
                              </a:lnTo>
                              <a:lnTo>
                                <a:pt x="0" y="71"/>
                              </a:lnTo>
                              <a:lnTo>
                                <a:pt x="4" y="73"/>
                              </a:lnTo>
                              <a:lnTo>
                                <a:pt x="5" y="71"/>
                              </a:lnTo>
                              <a:lnTo>
                                <a:pt x="6" y="67"/>
                              </a:lnTo>
                              <a:lnTo>
                                <a:pt x="8" y="66"/>
                              </a:lnTo>
                              <a:lnTo>
                                <a:pt x="10" y="65"/>
                              </a:lnTo>
                              <a:lnTo>
                                <a:pt x="14" y="65"/>
                              </a:lnTo>
                              <a:lnTo>
                                <a:pt x="19" y="66"/>
                              </a:lnTo>
                              <a:lnTo>
                                <a:pt x="28" y="68"/>
                              </a:lnTo>
                              <a:lnTo>
                                <a:pt x="42" y="75"/>
                              </a:lnTo>
                              <a:lnTo>
                                <a:pt x="55" y="79"/>
                              </a:lnTo>
                              <a:lnTo>
                                <a:pt x="65" y="81"/>
                              </a:lnTo>
                              <a:lnTo>
                                <a:pt x="66" y="83"/>
                              </a:lnTo>
                              <a:lnTo>
                                <a:pt x="67" y="84"/>
                              </a:lnTo>
                              <a:lnTo>
                                <a:pt x="68" y="87"/>
                              </a:lnTo>
                              <a:lnTo>
                                <a:pt x="69" y="91"/>
                              </a:lnTo>
                              <a:lnTo>
                                <a:pt x="70" y="96"/>
                              </a:lnTo>
                              <a:lnTo>
                                <a:pt x="70" y="98"/>
                              </a:lnTo>
                              <a:lnTo>
                                <a:pt x="75" y="98"/>
                              </a:lnTo>
                              <a:lnTo>
                                <a:pt x="75" y="95"/>
                              </a:lnTo>
                              <a:lnTo>
                                <a:pt x="76" y="86"/>
                              </a:lnTo>
                              <a:lnTo>
                                <a:pt x="79" y="76"/>
                              </a:lnTo>
                              <a:lnTo>
                                <a:pt x="83" y="64"/>
                              </a:lnTo>
                              <a:lnTo>
                                <a:pt x="86" y="46"/>
                              </a:lnTo>
                              <a:lnTo>
                                <a:pt x="88" y="34"/>
                              </a:lnTo>
                              <a:lnTo>
                                <a:pt x="81" y="33"/>
                              </a:lnTo>
                              <a:lnTo>
                                <a:pt x="81" y="35"/>
                              </a:lnTo>
                              <a:lnTo>
                                <a:pt x="79" y="40"/>
                              </a:lnTo>
                              <a:lnTo>
                                <a:pt x="76" y="45"/>
                              </a:lnTo>
                              <a:lnTo>
                                <a:pt x="73" y="50"/>
                              </a:lnTo>
                              <a:lnTo>
                                <a:pt x="69" y="52"/>
                              </a:lnTo>
                              <a:lnTo>
                                <a:pt x="64" y="53"/>
                              </a:lnTo>
                              <a:lnTo>
                                <a:pt x="61" y="52"/>
                              </a:lnTo>
                              <a:lnTo>
                                <a:pt x="60" y="52"/>
                              </a:lnTo>
                              <a:lnTo>
                                <a:pt x="60" y="44"/>
                              </a:lnTo>
                              <a:lnTo>
                                <a:pt x="57" y="29"/>
                              </a:lnTo>
                              <a:lnTo>
                                <a:pt x="54" y="20"/>
                              </a:lnTo>
                              <a:lnTo>
                                <a:pt x="51" y="12"/>
                              </a:lnTo>
                              <a:lnTo>
                                <a:pt x="48" y="7"/>
                              </a:lnTo>
                              <a:lnTo>
                                <a:pt x="45" y="5"/>
                              </a:lnTo>
                              <a:lnTo>
                                <a:pt x="42" y="2"/>
                              </a:lnTo>
                              <a:lnTo>
                                <a:pt x="37" y="1"/>
                              </a:lnTo>
                              <a:lnTo>
                                <a:pt x="30" y="0"/>
                              </a:lnTo>
                              <a:lnTo>
                                <a:pt x="24" y="1"/>
                              </a:lnTo>
                              <a:lnTo>
                                <a:pt x="19" y="3"/>
                              </a:lnTo>
                              <a:lnTo>
                                <a:pt x="14" y="7"/>
                              </a:lnTo>
                              <a:lnTo>
                                <a:pt x="11" y="13"/>
                              </a:lnTo>
                              <a:lnTo>
                                <a:pt x="9" y="18"/>
                              </a:lnTo>
                              <a:lnTo>
                                <a:pt x="7" y="23"/>
                              </a:lnTo>
                              <a:lnTo>
                                <a:pt x="6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44"/>
                      <wps:cNvSpPr>
                        <a:spLocks noEditPoints="1"/>
                      </wps:cNvSpPr>
                      <wps:spPr bwMode="auto">
                        <a:xfrm>
                          <a:off x="408305" y="525780"/>
                          <a:ext cx="63500" cy="67310"/>
                        </a:xfrm>
                        <a:custGeom>
                          <a:avLst/>
                          <a:gdLst>
                            <a:gd name="T0" fmla="*/ 27 w 100"/>
                            <a:gd name="T1" fmla="*/ 44 h 106"/>
                            <a:gd name="T2" fmla="*/ 14 w 100"/>
                            <a:gd name="T3" fmla="*/ 37 h 106"/>
                            <a:gd name="T4" fmla="*/ 14 w 100"/>
                            <a:gd name="T5" fmla="*/ 32 h 106"/>
                            <a:gd name="T6" fmla="*/ 19 w 100"/>
                            <a:gd name="T7" fmla="*/ 24 h 106"/>
                            <a:gd name="T8" fmla="*/ 27 w 100"/>
                            <a:gd name="T9" fmla="*/ 22 h 106"/>
                            <a:gd name="T10" fmla="*/ 36 w 100"/>
                            <a:gd name="T11" fmla="*/ 26 h 106"/>
                            <a:gd name="T12" fmla="*/ 39 w 100"/>
                            <a:gd name="T13" fmla="*/ 34 h 106"/>
                            <a:gd name="T14" fmla="*/ 36 w 100"/>
                            <a:gd name="T15" fmla="*/ 44 h 106"/>
                            <a:gd name="T16" fmla="*/ 43 w 100"/>
                            <a:gd name="T17" fmla="*/ 1 h 106"/>
                            <a:gd name="T18" fmla="*/ 31 w 100"/>
                            <a:gd name="T19" fmla="*/ 0 h 106"/>
                            <a:gd name="T20" fmla="*/ 24 w 100"/>
                            <a:gd name="T21" fmla="*/ 4 h 106"/>
                            <a:gd name="T22" fmla="*/ 9 w 100"/>
                            <a:gd name="T23" fmla="*/ 27 h 106"/>
                            <a:gd name="T24" fmla="*/ 3 w 100"/>
                            <a:gd name="T25" fmla="*/ 43 h 106"/>
                            <a:gd name="T26" fmla="*/ 1 w 100"/>
                            <a:gd name="T27" fmla="*/ 57 h 106"/>
                            <a:gd name="T28" fmla="*/ 0 w 100"/>
                            <a:gd name="T29" fmla="*/ 70 h 106"/>
                            <a:gd name="T30" fmla="*/ 4 w 100"/>
                            <a:gd name="T31" fmla="*/ 70 h 106"/>
                            <a:gd name="T32" fmla="*/ 11 w 100"/>
                            <a:gd name="T33" fmla="*/ 66 h 106"/>
                            <a:gd name="T34" fmla="*/ 22 w 100"/>
                            <a:gd name="T35" fmla="*/ 71 h 106"/>
                            <a:gd name="T36" fmla="*/ 45 w 100"/>
                            <a:gd name="T37" fmla="*/ 80 h 106"/>
                            <a:gd name="T38" fmla="*/ 57 w 100"/>
                            <a:gd name="T39" fmla="*/ 85 h 106"/>
                            <a:gd name="T40" fmla="*/ 61 w 100"/>
                            <a:gd name="T41" fmla="*/ 89 h 106"/>
                            <a:gd name="T42" fmla="*/ 66 w 100"/>
                            <a:gd name="T43" fmla="*/ 101 h 106"/>
                            <a:gd name="T44" fmla="*/ 72 w 100"/>
                            <a:gd name="T45" fmla="*/ 105 h 106"/>
                            <a:gd name="T46" fmla="*/ 78 w 100"/>
                            <a:gd name="T47" fmla="*/ 82 h 106"/>
                            <a:gd name="T48" fmla="*/ 88 w 100"/>
                            <a:gd name="T49" fmla="*/ 56 h 106"/>
                            <a:gd name="T50" fmla="*/ 81 w 100"/>
                            <a:gd name="T51" fmla="*/ 58 h 106"/>
                            <a:gd name="T52" fmla="*/ 74 w 100"/>
                            <a:gd name="T53" fmla="*/ 62 h 106"/>
                            <a:gd name="T54" fmla="*/ 66 w 100"/>
                            <a:gd name="T55" fmla="*/ 62 h 106"/>
                            <a:gd name="T56" fmla="*/ 50 w 100"/>
                            <a:gd name="T57" fmla="*/ 56 h 106"/>
                            <a:gd name="T58" fmla="*/ 44 w 100"/>
                            <a:gd name="T59" fmla="*/ 51 h 106"/>
                            <a:gd name="T60" fmla="*/ 46 w 100"/>
                            <a:gd name="T61" fmla="*/ 45 h 106"/>
                            <a:gd name="T62" fmla="*/ 51 w 100"/>
                            <a:gd name="T63" fmla="*/ 43 h 106"/>
                            <a:gd name="T64" fmla="*/ 66 w 100"/>
                            <a:gd name="T65" fmla="*/ 45 h 106"/>
                            <a:gd name="T66" fmla="*/ 82 w 100"/>
                            <a:gd name="T67" fmla="*/ 49 h 106"/>
                            <a:gd name="T68" fmla="*/ 87 w 100"/>
                            <a:gd name="T69" fmla="*/ 49 h 106"/>
                            <a:gd name="T70" fmla="*/ 92 w 100"/>
                            <a:gd name="T71" fmla="*/ 45 h 106"/>
                            <a:gd name="T72" fmla="*/ 97 w 100"/>
                            <a:gd name="T73" fmla="*/ 38 h 106"/>
                            <a:gd name="T74" fmla="*/ 100 w 100"/>
                            <a:gd name="T75" fmla="*/ 23 h 106"/>
                            <a:gd name="T76" fmla="*/ 97 w 100"/>
                            <a:gd name="T77" fmla="*/ 15 h 106"/>
                            <a:gd name="T78" fmla="*/ 92 w 100"/>
                            <a:gd name="T79" fmla="*/ 15 h 106"/>
                            <a:gd name="T80" fmla="*/ 91 w 100"/>
                            <a:gd name="T81" fmla="*/ 19 h 106"/>
                            <a:gd name="T82" fmla="*/ 90 w 100"/>
                            <a:gd name="T83" fmla="*/ 24 h 106"/>
                            <a:gd name="T84" fmla="*/ 84 w 100"/>
                            <a:gd name="T85" fmla="*/ 27 h 106"/>
                            <a:gd name="T86" fmla="*/ 70 w 100"/>
                            <a:gd name="T87" fmla="*/ 15 h 106"/>
                            <a:gd name="T88" fmla="*/ 63 w 100"/>
                            <a:gd name="T89" fmla="*/ 14 h 106"/>
                            <a:gd name="T90" fmla="*/ 57 w 100"/>
                            <a:gd name="T91" fmla="*/ 16 h 106"/>
                            <a:gd name="T92" fmla="*/ 50 w 100"/>
                            <a:gd name="T93" fmla="*/ 20 h 106"/>
                            <a:gd name="T94" fmla="*/ 51 w 100"/>
                            <a:gd name="T95" fmla="*/ 12 h 106"/>
                            <a:gd name="T96" fmla="*/ 48 w 100"/>
                            <a:gd name="T97" fmla="*/ 5 h 106"/>
                            <a:gd name="T98" fmla="*/ 43 w 100"/>
                            <a:gd name="T99" fmla="*/ 1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" h="106">
                              <a:moveTo>
                                <a:pt x="35" y="47"/>
                              </a:moveTo>
                              <a:lnTo>
                                <a:pt x="27" y="44"/>
                              </a:lnTo>
                              <a:lnTo>
                                <a:pt x="18" y="40"/>
                              </a:lnTo>
                              <a:lnTo>
                                <a:pt x="14" y="37"/>
                              </a:lnTo>
                              <a:lnTo>
                                <a:pt x="12" y="35"/>
                              </a:lnTo>
                              <a:lnTo>
                                <a:pt x="14" y="32"/>
                              </a:lnTo>
                              <a:lnTo>
                                <a:pt x="17" y="26"/>
                              </a:lnTo>
                              <a:lnTo>
                                <a:pt x="19" y="24"/>
                              </a:lnTo>
                              <a:lnTo>
                                <a:pt x="23" y="22"/>
                              </a:lnTo>
                              <a:lnTo>
                                <a:pt x="27" y="22"/>
                              </a:lnTo>
                              <a:lnTo>
                                <a:pt x="31" y="23"/>
                              </a:lnTo>
                              <a:lnTo>
                                <a:pt x="36" y="26"/>
                              </a:lnTo>
                              <a:lnTo>
                                <a:pt x="38" y="30"/>
                              </a:lnTo>
                              <a:lnTo>
                                <a:pt x="39" y="34"/>
                              </a:lnTo>
                              <a:lnTo>
                                <a:pt x="39" y="38"/>
                              </a:lnTo>
                              <a:lnTo>
                                <a:pt x="36" y="44"/>
                              </a:lnTo>
                              <a:lnTo>
                                <a:pt x="35" y="47"/>
                              </a:lnTo>
                              <a:close/>
                              <a:moveTo>
                                <a:pt x="43" y="1"/>
                              </a:moveTo>
                              <a:lnTo>
                                <a:pt x="37" y="0"/>
                              </a:lnTo>
                              <a:lnTo>
                                <a:pt x="31" y="0"/>
                              </a:lnTo>
                              <a:lnTo>
                                <a:pt x="27" y="1"/>
                              </a:lnTo>
                              <a:lnTo>
                                <a:pt x="24" y="4"/>
                              </a:lnTo>
                              <a:lnTo>
                                <a:pt x="17" y="13"/>
                              </a:lnTo>
                              <a:lnTo>
                                <a:pt x="9" y="27"/>
                              </a:lnTo>
                              <a:lnTo>
                                <a:pt x="6" y="36"/>
                              </a:lnTo>
                              <a:lnTo>
                                <a:pt x="3" y="43"/>
                              </a:lnTo>
                              <a:lnTo>
                                <a:pt x="2" y="51"/>
                              </a:lnTo>
                              <a:lnTo>
                                <a:pt x="1" y="57"/>
                              </a:lnTo>
                              <a:lnTo>
                                <a:pt x="0" y="66"/>
                              </a:lnTo>
                              <a:lnTo>
                                <a:pt x="0" y="70"/>
                              </a:lnTo>
                              <a:lnTo>
                                <a:pt x="4" y="71"/>
                              </a:lnTo>
                              <a:lnTo>
                                <a:pt x="4" y="70"/>
                              </a:lnTo>
                              <a:lnTo>
                                <a:pt x="7" y="67"/>
                              </a:lnTo>
                              <a:lnTo>
                                <a:pt x="11" y="66"/>
                              </a:lnTo>
                              <a:lnTo>
                                <a:pt x="16" y="69"/>
                              </a:lnTo>
                              <a:lnTo>
                                <a:pt x="22" y="71"/>
                              </a:lnTo>
                              <a:lnTo>
                                <a:pt x="34" y="75"/>
                              </a:lnTo>
                              <a:lnTo>
                                <a:pt x="45" y="80"/>
                              </a:lnTo>
                              <a:lnTo>
                                <a:pt x="54" y="83"/>
                              </a:lnTo>
                              <a:lnTo>
                                <a:pt x="57" y="85"/>
                              </a:lnTo>
                              <a:lnTo>
                                <a:pt x="59" y="86"/>
                              </a:lnTo>
                              <a:lnTo>
                                <a:pt x="61" y="89"/>
                              </a:lnTo>
                              <a:lnTo>
                                <a:pt x="63" y="92"/>
                              </a:lnTo>
                              <a:lnTo>
                                <a:pt x="66" y="101"/>
                              </a:lnTo>
                              <a:lnTo>
                                <a:pt x="67" y="106"/>
                              </a:lnTo>
                              <a:lnTo>
                                <a:pt x="72" y="105"/>
                              </a:lnTo>
                              <a:lnTo>
                                <a:pt x="74" y="99"/>
                              </a:lnTo>
                              <a:lnTo>
                                <a:pt x="78" y="82"/>
                              </a:lnTo>
                              <a:lnTo>
                                <a:pt x="84" y="65"/>
                              </a:lnTo>
                              <a:lnTo>
                                <a:pt x="88" y="56"/>
                              </a:lnTo>
                              <a:lnTo>
                                <a:pt x="84" y="56"/>
                              </a:lnTo>
                              <a:lnTo>
                                <a:pt x="81" y="58"/>
                              </a:lnTo>
                              <a:lnTo>
                                <a:pt x="76" y="61"/>
                              </a:lnTo>
                              <a:lnTo>
                                <a:pt x="74" y="62"/>
                              </a:lnTo>
                              <a:lnTo>
                                <a:pt x="70" y="63"/>
                              </a:lnTo>
                              <a:lnTo>
                                <a:pt x="66" y="62"/>
                              </a:lnTo>
                              <a:lnTo>
                                <a:pt x="62" y="61"/>
                              </a:lnTo>
                              <a:lnTo>
                                <a:pt x="50" y="56"/>
                              </a:lnTo>
                              <a:lnTo>
                                <a:pt x="44" y="52"/>
                              </a:lnTo>
                              <a:lnTo>
                                <a:pt x="44" y="51"/>
                              </a:lnTo>
                              <a:lnTo>
                                <a:pt x="45" y="47"/>
                              </a:lnTo>
                              <a:lnTo>
                                <a:pt x="46" y="45"/>
                              </a:lnTo>
                              <a:lnTo>
                                <a:pt x="48" y="44"/>
                              </a:lnTo>
                              <a:lnTo>
                                <a:pt x="51" y="43"/>
                              </a:lnTo>
                              <a:lnTo>
                                <a:pt x="56" y="42"/>
                              </a:lnTo>
                              <a:lnTo>
                                <a:pt x="66" y="45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5" y="49"/>
                              </a:lnTo>
                              <a:lnTo>
                                <a:pt x="87" y="49"/>
                              </a:lnTo>
                              <a:lnTo>
                                <a:pt x="90" y="47"/>
                              </a:lnTo>
                              <a:lnTo>
                                <a:pt x="92" y="45"/>
                              </a:lnTo>
                              <a:lnTo>
                                <a:pt x="95" y="42"/>
                              </a:lnTo>
                              <a:lnTo>
                                <a:pt x="97" y="38"/>
                              </a:lnTo>
                              <a:lnTo>
                                <a:pt x="98" y="33"/>
                              </a:lnTo>
                              <a:lnTo>
                                <a:pt x="100" y="23"/>
                              </a:lnTo>
                              <a:lnTo>
                                <a:pt x="99" y="18"/>
                              </a:lnTo>
                              <a:lnTo>
                                <a:pt x="97" y="15"/>
                              </a:lnTo>
                              <a:lnTo>
                                <a:pt x="97" y="14"/>
                              </a:lnTo>
                              <a:lnTo>
                                <a:pt x="92" y="15"/>
                              </a:lnTo>
                              <a:lnTo>
                                <a:pt x="92" y="17"/>
                              </a:lnTo>
                              <a:lnTo>
                                <a:pt x="91" y="19"/>
                              </a:lnTo>
                              <a:lnTo>
                                <a:pt x="91" y="21"/>
                              </a:lnTo>
                              <a:lnTo>
                                <a:pt x="90" y="24"/>
                              </a:lnTo>
                              <a:lnTo>
                                <a:pt x="88" y="26"/>
                              </a:lnTo>
                              <a:lnTo>
                                <a:pt x="84" y="27"/>
                              </a:lnTo>
                              <a:lnTo>
                                <a:pt x="78" y="22"/>
                              </a:lnTo>
                              <a:lnTo>
                                <a:pt x="70" y="15"/>
                              </a:lnTo>
                              <a:lnTo>
                                <a:pt x="66" y="14"/>
                              </a:lnTo>
                              <a:lnTo>
                                <a:pt x="63" y="14"/>
                              </a:lnTo>
                              <a:lnTo>
                                <a:pt x="60" y="15"/>
                              </a:lnTo>
                              <a:lnTo>
                                <a:pt x="57" y="16"/>
                              </a:lnTo>
                              <a:lnTo>
                                <a:pt x="52" y="19"/>
                              </a:lnTo>
                              <a:lnTo>
                                <a:pt x="50" y="20"/>
                              </a:lnTo>
                              <a:lnTo>
                                <a:pt x="51" y="18"/>
                              </a:lnTo>
                              <a:lnTo>
                                <a:pt x="51" y="12"/>
                              </a:lnTo>
                              <a:lnTo>
                                <a:pt x="50" y="9"/>
                              </a:lnTo>
                              <a:lnTo>
                                <a:pt x="48" y="5"/>
                              </a:lnTo>
                              <a:lnTo>
                                <a:pt x="46" y="3"/>
                              </a:lnTo>
                              <a:lnTo>
                                <a:pt x="4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45"/>
                      <wps:cNvSpPr>
                        <a:spLocks noEditPoints="1"/>
                      </wps:cNvSpPr>
                      <wps:spPr bwMode="auto">
                        <a:xfrm>
                          <a:off x="436245" y="456565"/>
                          <a:ext cx="74295" cy="78740"/>
                        </a:xfrm>
                        <a:custGeom>
                          <a:avLst/>
                          <a:gdLst>
                            <a:gd name="T0" fmla="*/ 43 w 117"/>
                            <a:gd name="T1" fmla="*/ 71 h 124"/>
                            <a:gd name="T2" fmla="*/ 36 w 117"/>
                            <a:gd name="T3" fmla="*/ 67 h 124"/>
                            <a:gd name="T4" fmla="*/ 31 w 117"/>
                            <a:gd name="T5" fmla="*/ 61 h 124"/>
                            <a:gd name="T6" fmla="*/ 26 w 117"/>
                            <a:gd name="T7" fmla="*/ 51 h 124"/>
                            <a:gd name="T8" fmla="*/ 27 w 117"/>
                            <a:gd name="T9" fmla="*/ 42 h 124"/>
                            <a:gd name="T10" fmla="*/ 32 w 117"/>
                            <a:gd name="T11" fmla="*/ 38 h 124"/>
                            <a:gd name="T12" fmla="*/ 38 w 117"/>
                            <a:gd name="T13" fmla="*/ 39 h 124"/>
                            <a:gd name="T14" fmla="*/ 44 w 117"/>
                            <a:gd name="T15" fmla="*/ 43 h 124"/>
                            <a:gd name="T16" fmla="*/ 58 w 117"/>
                            <a:gd name="T17" fmla="*/ 55 h 124"/>
                            <a:gd name="T18" fmla="*/ 2 w 117"/>
                            <a:gd name="T19" fmla="*/ 71 h 124"/>
                            <a:gd name="T20" fmla="*/ 4 w 117"/>
                            <a:gd name="T21" fmla="*/ 79 h 124"/>
                            <a:gd name="T22" fmla="*/ 7 w 117"/>
                            <a:gd name="T23" fmla="*/ 73 h 124"/>
                            <a:gd name="T24" fmla="*/ 11 w 117"/>
                            <a:gd name="T25" fmla="*/ 67 h 124"/>
                            <a:gd name="T26" fmla="*/ 16 w 117"/>
                            <a:gd name="T27" fmla="*/ 74 h 124"/>
                            <a:gd name="T28" fmla="*/ 22 w 117"/>
                            <a:gd name="T29" fmla="*/ 90 h 124"/>
                            <a:gd name="T30" fmla="*/ 27 w 117"/>
                            <a:gd name="T31" fmla="*/ 100 h 124"/>
                            <a:gd name="T32" fmla="*/ 33 w 117"/>
                            <a:gd name="T33" fmla="*/ 102 h 124"/>
                            <a:gd name="T34" fmla="*/ 41 w 117"/>
                            <a:gd name="T35" fmla="*/ 102 h 124"/>
                            <a:gd name="T36" fmla="*/ 53 w 117"/>
                            <a:gd name="T37" fmla="*/ 102 h 124"/>
                            <a:gd name="T38" fmla="*/ 55 w 117"/>
                            <a:gd name="T39" fmla="*/ 105 h 124"/>
                            <a:gd name="T40" fmla="*/ 61 w 117"/>
                            <a:gd name="T41" fmla="*/ 118 h 124"/>
                            <a:gd name="T42" fmla="*/ 63 w 117"/>
                            <a:gd name="T43" fmla="*/ 122 h 124"/>
                            <a:gd name="T44" fmla="*/ 67 w 117"/>
                            <a:gd name="T45" fmla="*/ 124 h 124"/>
                            <a:gd name="T46" fmla="*/ 71 w 117"/>
                            <a:gd name="T47" fmla="*/ 122 h 124"/>
                            <a:gd name="T48" fmla="*/ 73 w 117"/>
                            <a:gd name="T49" fmla="*/ 115 h 124"/>
                            <a:gd name="T50" fmla="*/ 72 w 117"/>
                            <a:gd name="T51" fmla="*/ 106 h 124"/>
                            <a:gd name="T52" fmla="*/ 69 w 117"/>
                            <a:gd name="T53" fmla="*/ 101 h 124"/>
                            <a:gd name="T54" fmla="*/ 62 w 117"/>
                            <a:gd name="T55" fmla="*/ 92 h 124"/>
                            <a:gd name="T56" fmla="*/ 48 w 117"/>
                            <a:gd name="T57" fmla="*/ 80 h 124"/>
                            <a:gd name="T58" fmla="*/ 68 w 117"/>
                            <a:gd name="T59" fmla="*/ 64 h 124"/>
                            <a:gd name="T60" fmla="*/ 79 w 117"/>
                            <a:gd name="T61" fmla="*/ 69 h 124"/>
                            <a:gd name="T62" fmla="*/ 83 w 117"/>
                            <a:gd name="T63" fmla="*/ 74 h 124"/>
                            <a:gd name="T64" fmla="*/ 85 w 117"/>
                            <a:gd name="T65" fmla="*/ 82 h 124"/>
                            <a:gd name="T66" fmla="*/ 82 w 117"/>
                            <a:gd name="T67" fmla="*/ 90 h 124"/>
                            <a:gd name="T68" fmla="*/ 84 w 117"/>
                            <a:gd name="T69" fmla="*/ 96 h 124"/>
                            <a:gd name="T70" fmla="*/ 102 w 117"/>
                            <a:gd name="T71" fmla="*/ 69 h 124"/>
                            <a:gd name="T72" fmla="*/ 117 w 117"/>
                            <a:gd name="T73" fmla="*/ 41 h 124"/>
                            <a:gd name="T74" fmla="*/ 112 w 117"/>
                            <a:gd name="T75" fmla="*/ 42 h 124"/>
                            <a:gd name="T76" fmla="*/ 105 w 117"/>
                            <a:gd name="T77" fmla="*/ 48 h 124"/>
                            <a:gd name="T78" fmla="*/ 97 w 117"/>
                            <a:gd name="T79" fmla="*/ 49 h 124"/>
                            <a:gd name="T80" fmla="*/ 91 w 117"/>
                            <a:gd name="T81" fmla="*/ 44 h 124"/>
                            <a:gd name="T82" fmla="*/ 75 w 117"/>
                            <a:gd name="T83" fmla="*/ 33 h 124"/>
                            <a:gd name="T84" fmla="*/ 60 w 117"/>
                            <a:gd name="T85" fmla="*/ 22 h 124"/>
                            <a:gd name="T86" fmla="*/ 56 w 117"/>
                            <a:gd name="T87" fmla="*/ 5 h 124"/>
                            <a:gd name="T88" fmla="*/ 53 w 117"/>
                            <a:gd name="T89" fmla="*/ 0 h 124"/>
                            <a:gd name="T90" fmla="*/ 51 w 117"/>
                            <a:gd name="T91" fmla="*/ 4 h 124"/>
                            <a:gd name="T92" fmla="*/ 39 w 117"/>
                            <a:gd name="T93" fmla="*/ 13 h 124"/>
                            <a:gd name="T94" fmla="*/ 30 w 117"/>
                            <a:gd name="T95" fmla="*/ 22 h 124"/>
                            <a:gd name="T96" fmla="*/ 21 w 117"/>
                            <a:gd name="T97" fmla="*/ 34 h 124"/>
                            <a:gd name="T98" fmla="*/ 8 w 117"/>
                            <a:gd name="T99" fmla="*/ 58 h 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7" h="124">
                              <a:moveTo>
                                <a:pt x="58" y="55"/>
                              </a:moveTo>
                              <a:lnTo>
                                <a:pt x="43" y="71"/>
                              </a:lnTo>
                              <a:lnTo>
                                <a:pt x="41" y="70"/>
                              </a:lnTo>
                              <a:lnTo>
                                <a:pt x="36" y="67"/>
                              </a:lnTo>
                              <a:lnTo>
                                <a:pt x="33" y="65"/>
                              </a:lnTo>
                              <a:lnTo>
                                <a:pt x="31" y="61"/>
                              </a:lnTo>
                              <a:lnTo>
                                <a:pt x="28" y="57"/>
                              </a:lnTo>
                              <a:lnTo>
                                <a:pt x="26" y="51"/>
                              </a:lnTo>
                              <a:lnTo>
                                <a:pt x="26" y="46"/>
                              </a:lnTo>
                              <a:lnTo>
                                <a:pt x="27" y="42"/>
                              </a:lnTo>
                              <a:lnTo>
                                <a:pt x="30" y="39"/>
                              </a:lnTo>
                              <a:lnTo>
                                <a:pt x="32" y="38"/>
                              </a:lnTo>
                              <a:lnTo>
                                <a:pt x="35" y="38"/>
                              </a:lnTo>
                              <a:lnTo>
                                <a:pt x="38" y="39"/>
                              </a:lnTo>
                              <a:lnTo>
                                <a:pt x="41" y="41"/>
                              </a:lnTo>
                              <a:lnTo>
                                <a:pt x="44" y="43"/>
                              </a:lnTo>
                              <a:lnTo>
                                <a:pt x="53" y="51"/>
                              </a:lnTo>
                              <a:lnTo>
                                <a:pt x="58" y="55"/>
                              </a:lnTo>
                              <a:close/>
                              <a:moveTo>
                                <a:pt x="8" y="58"/>
                              </a:moveTo>
                              <a:lnTo>
                                <a:pt x="2" y="71"/>
                              </a:lnTo>
                              <a:lnTo>
                                <a:pt x="0" y="77"/>
                              </a:lnTo>
                              <a:lnTo>
                                <a:pt x="4" y="79"/>
                              </a:lnTo>
                              <a:lnTo>
                                <a:pt x="5" y="77"/>
                              </a:lnTo>
                              <a:lnTo>
                                <a:pt x="7" y="73"/>
                              </a:lnTo>
                              <a:lnTo>
                                <a:pt x="10" y="70"/>
                              </a:lnTo>
                              <a:lnTo>
                                <a:pt x="11" y="67"/>
                              </a:lnTo>
                              <a:lnTo>
                                <a:pt x="12" y="69"/>
                              </a:lnTo>
                              <a:lnTo>
                                <a:pt x="16" y="74"/>
                              </a:lnTo>
                              <a:lnTo>
                                <a:pt x="19" y="81"/>
                              </a:lnTo>
                              <a:lnTo>
                                <a:pt x="22" y="90"/>
                              </a:lnTo>
                              <a:lnTo>
                                <a:pt x="24" y="96"/>
                              </a:lnTo>
                              <a:lnTo>
                                <a:pt x="27" y="100"/>
                              </a:lnTo>
                              <a:lnTo>
                                <a:pt x="30" y="101"/>
                              </a:lnTo>
                              <a:lnTo>
                                <a:pt x="33" y="102"/>
                              </a:lnTo>
                              <a:lnTo>
                                <a:pt x="36" y="102"/>
                              </a:lnTo>
                              <a:lnTo>
                                <a:pt x="41" y="102"/>
                              </a:lnTo>
                              <a:lnTo>
                                <a:pt x="48" y="101"/>
                              </a:lnTo>
                              <a:lnTo>
                                <a:pt x="53" y="102"/>
                              </a:lnTo>
                              <a:lnTo>
                                <a:pt x="54" y="104"/>
                              </a:lnTo>
                              <a:lnTo>
                                <a:pt x="55" y="105"/>
                              </a:lnTo>
                              <a:lnTo>
                                <a:pt x="59" y="110"/>
                              </a:lnTo>
                              <a:lnTo>
                                <a:pt x="61" y="118"/>
                              </a:lnTo>
                              <a:lnTo>
                                <a:pt x="62" y="120"/>
                              </a:lnTo>
                              <a:lnTo>
                                <a:pt x="63" y="122"/>
                              </a:lnTo>
                              <a:lnTo>
                                <a:pt x="65" y="123"/>
                              </a:lnTo>
                              <a:lnTo>
                                <a:pt x="67" y="124"/>
                              </a:lnTo>
                              <a:lnTo>
                                <a:pt x="69" y="123"/>
                              </a:lnTo>
                              <a:lnTo>
                                <a:pt x="71" y="122"/>
                              </a:lnTo>
                              <a:lnTo>
                                <a:pt x="72" y="120"/>
                              </a:lnTo>
                              <a:lnTo>
                                <a:pt x="73" y="115"/>
                              </a:lnTo>
                              <a:lnTo>
                                <a:pt x="73" y="110"/>
                              </a:lnTo>
                              <a:lnTo>
                                <a:pt x="72" y="106"/>
                              </a:lnTo>
                              <a:lnTo>
                                <a:pt x="71" y="103"/>
                              </a:lnTo>
                              <a:lnTo>
                                <a:pt x="69" y="101"/>
                              </a:lnTo>
                              <a:lnTo>
                                <a:pt x="65" y="96"/>
                              </a:lnTo>
                              <a:lnTo>
                                <a:pt x="62" y="92"/>
                              </a:lnTo>
                              <a:lnTo>
                                <a:pt x="54" y="84"/>
                              </a:lnTo>
                              <a:lnTo>
                                <a:pt x="48" y="80"/>
                              </a:lnTo>
                              <a:lnTo>
                                <a:pt x="64" y="61"/>
                              </a:lnTo>
                              <a:lnTo>
                                <a:pt x="68" y="64"/>
                              </a:lnTo>
                              <a:lnTo>
                                <a:pt x="76" y="67"/>
                              </a:lnTo>
                              <a:lnTo>
                                <a:pt x="79" y="69"/>
                              </a:lnTo>
                              <a:lnTo>
                                <a:pt x="81" y="71"/>
                              </a:lnTo>
                              <a:lnTo>
                                <a:pt x="83" y="74"/>
                              </a:lnTo>
                              <a:lnTo>
                                <a:pt x="84" y="77"/>
                              </a:lnTo>
                              <a:lnTo>
                                <a:pt x="85" y="82"/>
                              </a:lnTo>
                              <a:lnTo>
                                <a:pt x="84" y="87"/>
                              </a:lnTo>
                              <a:lnTo>
                                <a:pt x="82" y="90"/>
                              </a:lnTo>
                              <a:lnTo>
                                <a:pt x="81" y="92"/>
                              </a:lnTo>
                              <a:lnTo>
                                <a:pt x="84" y="96"/>
                              </a:lnTo>
                              <a:lnTo>
                                <a:pt x="91" y="87"/>
                              </a:lnTo>
                              <a:lnTo>
                                <a:pt x="102" y="69"/>
                              </a:lnTo>
                              <a:lnTo>
                                <a:pt x="113" y="51"/>
                              </a:lnTo>
                              <a:lnTo>
                                <a:pt x="117" y="41"/>
                              </a:lnTo>
                              <a:lnTo>
                                <a:pt x="112" y="40"/>
                              </a:lnTo>
                              <a:lnTo>
                                <a:pt x="112" y="42"/>
                              </a:lnTo>
                              <a:lnTo>
                                <a:pt x="108" y="45"/>
                              </a:lnTo>
                              <a:lnTo>
                                <a:pt x="105" y="48"/>
                              </a:lnTo>
                              <a:lnTo>
                                <a:pt x="101" y="50"/>
                              </a:lnTo>
                              <a:lnTo>
                                <a:pt x="97" y="49"/>
                              </a:lnTo>
                              <a:lnTo>
                                <a:pt x="94" y="47"/>
                              </a:lnTo>
                              <a:lnTo>
                                <a:pt x="91" y="44"/>
                              </a:lnTo>
                              <a:lnTo>
                                <a:pt x="87" y="41"/>
                              </a:lnTo>
                              <a:lnTo>
                                <a:pt x="75" y="33"/>
                              </a:lnTo>
                              <a:lnTo>
                                <a:pt x="66" y="28"/>
                              </a:lnTo>
                              <a:lnTo>
                                <a:pt x="60" y="22"/>
                              </a:lnTo>
                              <a:lnTo>
                                <a:pt x="54" y="11"/>
                              </a:lnTo>
                              <a:lnTo>
                                <a:pt x="56" y="5"/>
                              </a:lnTo>
                              <a:lnTo>
                                <a:pt x="57" y="2"/>
                              </a:lnTo>
                              <a:lnTo>
                                <a:pt x="53" y="0"/>
                              </a:lnTo>
                              <a:lnTo>
                                <a:pt x="52" y="1"/>
                              </a:lnTo>
                              <a:lnTo>
                                <a:pt x="51" y="4"/>
                              </a:lnTo>
                              <a:lnTo>
                                <a:pt x="46" y="8"/>
                              </a:lnTo>
                              <a:lnTo>
                                <a:pt x="39" y="13"/>
                              </a:lnTo>
                              <a:lnTo>
                                <a:pt x="34" y="18"/>
                              </a:lnTo>
                              <a:lnTo>
                                <a:pt x="30" y="22"/>
                              </a:lnTo>
                              <a:lnTo>
                                <a:pt x="25" y="28"/>
                              </a:lnTo>
                              <a:lnTo>
                                <a:pt x="21" y="34"/>
                              </a:lnTo>
                              <a:lnTo>
                                <a:pt x="13" y="48"/>
                              </a:lnTo>
                              <a:lnTo>
                                <a:pt x="8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46"/>
                      <wps:cNvSpPr>
                        <a:spLocks/>
                      </wps:cNvSpPr>
                      <wps:spPr bwMode="auto">
                        <a:xfrm>
                          <a:off x="479425" y="403860"/>
                          <a:ext cx="60325" cy="70485"/>
                        </a:xfrm>
                        <a:custGeom>
                          <a:avLst/>
                          <a:gdLst>
                            <a:gd name="T0" fmla="*/ 33 w 95"/>
                            <a:gd name="T1" fmla="*/ 108 h 111"/>
                            <a:gd name="T2" fmla="*/ 47 w 95"/>
                            <a:gd name="T3" fmla="*/ 111 h 111"/>
                            <a:gd name="T4" fmla="*/ 63 w 95"/>
                            <a:gd name="T5" fmla="*/ 109 h 111"/>
                            <a:gd name="T6" fmla="*/ 77 w 95"/>
                            <a:gd name="T7" fmla="*/ 102 h 111"/>
                            <a:gd name="T8" fmla="*/ 91 w 95"/>
                            <a:gd name="T9" fmla="*/ 87 h 111"/>
                            <a:gd name="T10" fmla="*/ 95 w 95"/>
                            <a:gd name="T11" fmla="*/ 73 h 111"/>
                            <a:gd name="T12" fmla="*/ 92 w 95"/>
                            <a:gd name="T13" fmla="*/ 62 h 111"/>
                            <a:gd name="T14" fmla="*/ 83 w 95"/>
                            <a:gd name="T15" fmla="*/ 53 h 111"/>
                            <a:gd name="T16" fmla="*/ 73 w 95"/>
                            <a:gd name="T17" fmla="*/ 48 h 111"/>
                            <a:gd name="T18" fmla="*/ 66 w 95"/>
                            <a:gd name="T19" fmla="*/ 47 h 111"/>
                            <a:gd name="T20" fmla="*/ 56 w 95"/>
                            <a:gd name="T21" fmla="*/ 49 h 111"/>
                            <a:gd name="T22" fmla="*/ 46 w 95"/>
                            <a:gd name="T23" fmla="*/ 61 h 111"/>
                            <a:gd name="T24" fmla="*/ 44 w 95"/>
                            <a:gd name="T25" fmla="*/ 69 h 111"/>
                            <a:gd name="T26" fmla="*/ 48 w 95"/>
                            <a:gd name="T27" fmla="*/ 66 h 111"/>
                            <a:gd name="T28" fmla="*/ 56 w 95"/>
                            <a:gd name="T29" fmla="*/ 64 h 111"/>
                            <a:gd name="T30" fmla="*/ 63 w 95"/>
                            <a:gd name="T31" fmla="*/ 65 h 111"/>
                            <a:gd name="T32" fmla="*/ 69 w 95"/>
                            <a:gd name="T33" fmla="*/ 70 h 111"/>
                            <a:gd name="T34" fmla="*/ 71 w 95"/>
                            <a:gd name="T35" fmla="*/ 77 h 111"/>
                            <a:gd name="T36" fmla="*/ 68 w 95"/>
                            <a:gd name="T37" fmla="*/ 87 h 111"/>
                            <a:gd name="T38" fmla="*/ 65 w 95"/>
                            <a:gd name="T39" fmla="*/ 90 h 111"/>
                            <a:gd name="T40" fmla="*/ 58 w 95"/>
                            <a:gd name="T41" fmla="*/ 91 h 111"/>
                            <a:gd name="T42" fmla="*/ 52 w 95"/>
                            <a:gd name="T43" fmla="*/ 90 h 111"/>
                            <a:gd name="T44" fmla="*/ 47 w 95"/>
                            <a:gd name="T45" fmla="*/ 84 h 111"/>
                            <a:gd name="T46" fmla="*/ 33 w 95"/>
                            <a:gd name="T47" fmla="*/ 71 h 111"/>
                            <a:gd name="T48" fmla="*/ 26 w 95"/>
                            <a:gd name="T49" fmla="*/ 62 h 111"/>
                            <a:gd name="T50" fmla="*/ 25 w 95"/>
                            <a:gd name="T51" fmla="*/ 52 h 111"/>
                            <a:gd name="T52" fmla="*/ 28 w 95"/>
                            <a:gd name="T53" fmla="*/ 43 h 111"/>
                            <a:gd name="T54" fmla="*/ 33 w 95"/>
                            <a:gd name="T55" fmla="*/ 36 h 111"/>
                            <a:gd name="T56" fmla="*/ 41 w 95"/>
                            <a:gd name="T57" fmla="*/ 33 h 111"/>
                            <a:gd name="T58" fmla="*/ 53 w 95"/>
                            <a:gd name="T59" fmla="*/ 33 h 111"/>
                            <a:gd name="T60" fmla="*/ 83 w 95"/>
                            <a:gd name="T61" fmla="*/ 42 h 111"/>
                            <a:gd name="T62" fmla="*/ 81 w 95"/>
                            <a:gd name="T63" fmla="*/ 35 h 111"/>
                            <a:gd name="T64" fmla="*/ 69 w 95"/>
                            <a:gd name="T65" fmla="*/ 30 h 111"/>
                            <a:gd name="T66" fmla="*/ 61 w 95"/>
                            <a:gd name="T67" fmla="*/ 25 h 111"/>
                            <a:gd name="T68" fmla="*/ 55 w 95"/>
                            <a:gd name="T69" fmla="*/ 9 h 111"/>
                            <a:gd name="T70" fmla="*/ 51 w 95"/>
                            <a:gd name="T71" fmla="*/ 0 h 111"/>
                            <a:gd name="T72" fmla="*/ 28 w 95"/>
                            <a:gd name="T73" fmla="*/ 27 h 111"/>
                            <a:gd name="T74" fmla="*/ 11 w 95"/>
                            <a:gd name="T75" fmla="*/ 37 h 111"/>
                            <a:gd name="T76" fmla="*/ 5 w 95"/>
                            <a:gd name="T77" fmla="*/ 45 h 111"/>
                            <a:gd name="T78" fmla="*/ 0 w 95"/>
                            <a:gd name="T79" fmla="*/ 57 h 111"/>
                            <a:gd name="T80" fmla="*/ 1 w 95"/>
                            <a:gd name="T81" fmla="*/ 73 h 111"/>
                            <a:gd name="T82" fmla="*/ 7 w 95"/>
                            <a:gd name="T83" fmla="*/ 87 h 111"/>
                            <a:gd name="T84" fmla="*/ 16 w 95"/>
                            <a:gd name="T85" fmla="*/ 97 h 111"/>
                            <a:gd name="T86" fmla="*/ 27 w 95"/>
                            <a:gd name="T87" fmla="*/ 106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5" h="111">
                              <a:moveTo>
                                <a:pt x="27" y="106"/>
                              </a:moveTo>
                              <a:lnTo>
                                <a:pt x="33" y="108"/>
                              </a:lnTo>
                              <a:lnTo>
                                <a:pt x="39" y="110"/>
                              </a:lnTo>
                              <a:lnTo>
                                <a:pt x="47" y="111"/>
                              </a:lnTo>
                              <a:lnTo>
                                <a:pt x="55" y="111"/>
                              </a:lnTo>
                              <a:lnTo>
                                <a:pt x="63" y="109"/>
                              </a:lnTo>
                              <a:lnTo>
                                <a:pt x="70" y="106"/>
                              </a:lnTo>
                              <a:lnTo>
                                <a:pt x="77" y="102"/>
                              </a:lnTo>
                              <a:lnTo>
                                <a:pt x="85" y="94"/>
                              </a:lnTo>
                              <a:lnTo>
                                <a:pt x="91" y="87"/>
                              </a:lnTo>
                              <a:lnTo>
                                <a:pt x="94" y="80"/>
                              </a:lnTo>
                              <a:lnTo>
                                <a:pt x="95" y="73"/>
                              </a:lnTo>
                              <a:lnTo>
                                <a:pt x="94" y="67"/>
                              </a:lnTo>
                              <a:lnTo>
                                <a:pt x="92" y="62"/>
                              </a:lnTo>
                              <a:lnTo>
                                <a:pt x="88" y="57"/>
                              </a:lnTo>
                              <a:lnTo>
                                <a:pt x="83" y="53"/>
                              </a:lnTo>
                              <a:lnTo>
                                <a:pt x="76" y="49"/>
                              </a:lnTo>
                              <a:lnTo>
                                <a:pt x="73" y="48"/>
                              </a:lnTo>
                              <a:lnTo>
                                <a:pt x="70" y="47"/>
                              </a:lnTo>
                              <a:lnTo>
                                <a:pt x="66" y="47"/>
                              </a:lnTo>
                              <a:lnTo>
                                <a:pt x="63" y="47"/>
                              </a:lnTo>
                              <a:lnTo>
                                <a:pt x="56" y="49"/>
                              </a:lnTo>
                              <a:lnTo>
                                <a:pt x="52" y="52"/>
                              </a:lnTo>
                              <a:lnTo>
                                <a:pt x="46" y="61"/>
                              </a:lnTo>
                              <a:lnTo>
                                <a:pt x="41" y="66"/>
                              </a:lnTo>
                              <a:lnTo>
                                <a:pt x="44" y="69"/>
                              </a:lnTo>
                              <a:lnTo>
                                <a:pt x="45" y="68"/>
                              </a:lnTo>
                              <a:lnTo>
                                <a:pt x="48" y="66"/>
                              </a:lnTo>
                              <a:lnTo>
                                <a:pt x="52" y="64"/>
                              </a:lnTo>
                              <a:lnTo>
                                <a:pt x="56" y="64"/>
                              </a:lnTo>
                              <a:lnTo>
                                <a:pt x="59" y="64"/>
                              </a:lnTo>
                              <a:lnTo>
                                <a:pt x="63" y="65"/>
                              </a:lnTo>
                              <a:lnTo>
                                <a:pt x="66" y="67"/>
                              </a:lnTo>
                              <a:lnTo>
                                <a:pt x="69" y="70"/>
                              </a:lnTo>
                              <a:lnTo>
                                <a:pt x="71" y="73"/>
                              </a:lnTo>
                              <a:lnTo>
                                <a:pt x="71" y="77"/>
                              </a:lnTo>
                              <a:lnTo>
                                <a:pt x="71" y="82"/>
                              </a:lnTo>
                              <a:lnTo>
                                <a:pt x="68" y="87"/>
                              </a:lnTo>
                              <a:lnTo>
                                <a:pt x="67" y="89"/>
                              </a:lnTo>
                              <a:lnTo>
                                <a:pt x="65" y="90"/>
                              </a:lnTo>
                              <a:lnTo>
                                <a:pt x="61" y="91"/>
                              </a:lnTo>
                              <a:lnTo>
                                <a:pt x="58" y="91"/>
                              </a:lnTo>
                              <a:lnTo>
                                <a:pt x="55" y="91"/>
                              </a:lnTo>
                              <a:lnTo>
                                <a:pt x="52" y="90"/>
                              </a:lnTo>
                              <a:lnTo>
                                <a:pt x="49" y="87"/>
                              </a:lnTo>
                              <a:lnTo>
                                <a:pt x="47" y="84"/>
                              </a:lnTo>
                              <a:lnTo>
                                <a:pt x="41" y="78"/>
                              </a:lnTo>
                              <a:lnTo>
                                <a:pt x="33" y="71"/>
                              </a:lnTo>
                              <a:lnTo>
                                <a:pt x="29" y="67"/>
                              </a:lnTo>
                              <a:lnTo>
                                <a:pt x="26" y="62"/>
                              </a:lnTo>
                              <a:lnTo>
                                <a:pt x="25" y="57"/>
                              </a:lnTo>
                              <a:lnTo>
                                <a:pt x="25" y="52"/>
                              </a:lnTo>
                              <a:lnTo>
                                <a:pt x="26" y="47"/>
                              </a:lnTo>
                              <a:lnTo>
                                <a:pt x="28" y="43"/>
                              </a:lnTo>
                              <a:lnTo>
                                <a:pt x="30" y="40"/>
                              </a:lnTo>
                              <a:lnTo>
                                <a:pt x="33" y="36"/>
                              </a:lnTo>
                              <a:lnTo>
                                <a:pt x="37" y="34"/>
                              </a:lnTo>
                              <a:lnTo>
                                <a:pt x="41" y="33"/>
                              </a:lnTo>
                              <a:lnTo>
                                <a:pt x="47" y="32"/>
                              </a:lnTo>
                              <a:lnTo>
                                <a:pt x="53" y="33"/>
                              </a:lnTo>
                              <a:lnTo>
                                <a:pt x="75" y="40"/>
                              </a:lnTo>
                              <a:lnTo>
                                <a:pt x="83" y="42"/>
                              </a:lnTo>
                              <a:lnTo>
                                <a:pt x="85" y="36"/>
                              </a:lnTo>
                              <a:lnTo>
                                <a:pt x="81" y="35"/>
                              </a:lnTo>
                              <a:lnTo>
                                <a:pt x="73" y="32"/>
                              </a:lnTo>
                              <a:lnTo>
                                <a:pt x="69" y="30"/>
                              </a:lnTo>
                              <a:lnTo>
                                <a:pt x="65" y="28"/>
                              </a:lnTo>
                              <a:lnTo>
                                <a:pt x="61" y="25"/>
                              </a:lnTo>
                              <a:lnTo>
                                <a:pt x="59" y="22"/>
                              </a:lnTo>
                              <a:lnTo>
                                <a:pt x="55" y="9"/>
                              </a:lnTo>
                              <a:lnTo>
                                <a:pt x="55" y="2"/>
                              </a:lnTo>
                              <a:lnTo>
                                <a:pt x="51" y="0"/>
                              </a:lnTo>
                              <a:lnTo>
                                <a:pt x="44" y="10"/>
                              </a:lnTo>
                              <a:lnTo>
                                <a:pt x="28" y="27"/>
                              </a:lnTo>
                              <a:lnTo>
                                <a:pt x="19" y="32"/>
                              </a:lnTo>
                              <a:lnTo>
                                <a:pt x="11" y="37"/>
                              </a:lnTo>
                              <a:lnTo>
                                <a:pt x="8" y="41"/>
                              </a:lnTo>
                              <a:lnTo>
                                <a:pt x="5" y="45"/>
                              </a:lnTo>
                              <a:lnTo>
                                <a:pt x="1" y="50"/>
                              </a:lnTo>
                              <a:lnTo>
                                <a:pt x="0" y="57"/>
                              </a:lnTo>
                              <a:lnTo>
                                <a:pt x="0" y="66"/>
                              </a:lnTo>
                              <a:lnTo>
                                <a:pt x="1" y="73"/>
                              </a:lnTo>
                              <a:lnTo>
                                <a:pt x="4" y="81"/>
                              </a:lnTo>
                              <a:lnTo>
                                <a:pt x="7" y="87"/>
                              </a:lnTo>
                              <a:lnTo>
                                <a:pt x="11" y="92"/>
                              </a:lnTo>
                              <a:lnTo>
                                <a:pt x="16" y="97"/>
                              </a:lnTo>
                              <a:lnTo>
                                <a:pt x="21" y="102"/>
                              </a:lnTo>
                              <a:lnTo>
                                <a:pt x="27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47"/>
                      <wps:cNvSpPr>
                        <a:spLocks noEditPoints="1"/>
                      </wps:cNvSpPr>
                      <wps:spPr bwMode="auto">
                        <a:xfrm>
                          <a:off x="527050" y="365125"/>
                          <a:ext cx="64135" cy="65405"/>
                        </a:xfrm>
                        <a:custGeom>
                          <a:avLst/>
                          <a:gdLst>
                            <a:gd name="T0" fmla="*/ 67 w 101"/>
                            <a:gd name="T1" fmla="*/ 70 h 103"/>
                            <a:gd name="T2" fmla="*/ 70 w 101"/>
                            <a:gd name="T3" fmla="*/ 76 h 103"/>
                            <a:gd name="T4" fmla="*/ 66 w 101"/>
                            <a:gd name="T5" fmla="*/ 84 h 103"/>
                            <a:gd name="T6" fmla="*/ 62 w 101"/>
                            <a:gd name="T7" fmla="*/ 86 h 103"/>
                            <a:gd name="T8" fmla="*/ 56 w 101"/>
                            <a:gd name="T9" fmla="*/ 86 h 103"/>
                            <a:gd name="T10" fmla="*/ 49 w 101"/>
                            <a:gd name="T11" fmla="*/ 82 h 103"/>
                            <a:gd name="T12" fmla="*/ 45 w 101"/>
                            <a:gd name="T13" fmla="*/ 75 h 103"/>
                            <a:gd name="T14" fmla="*/ 45 w 101"/>
                            <a:gd name="T15" fmla="*/ 72 h 103"/>
                            <a:gd name="T16" fmla="*/ 47 w 101"/>
                            <a:gd name="T17" fmla="*/ 69 h 103"/>
                            <a:gd name="T18" fmla="*/ 56 w 101"/>
                            <a:gd name="T19" fmla="*/ 63 h 103"/>
                            <a:gd name="T20" fmla="*/ 62 w 101"/>
                            <a:gd name="T21" fmla="*/ 65 h 103"/>
                            <a:gd name="T22" fmla="*/ 38 w 101"/>
                            <a:gd name="T23" fmla="*/ 58 h 103"/>
                            <a:gd name="T24" fmla="*/ 32 w 101"/>
                            <a:gd name="T25" fmla="*/ 57 h 103"/>
                            <a:gd name="T26" fmla="*/ 26 w 101"/>
                            <a:gd name="T27" fmla="*/ 49 h 103"/>
                            <a:gd name="T28" fmla="*/ 25 w 101"/>
                            <a:gd name="T29" fmla="*/ 41 h 103"/>
                            <a:gd name="T30" fmla="*/ 28 w 101"/>
                            <a:gd name="T31" fmla="*/ 35 h 103"/>
                            <a:gd name="T32" fmla="*/ 37 w 101"/>
                            <a:gd name="T33" fmla="*/ 31 h 103"/>
                            <a:gd name="T34" fmla="*/ 43 w 101"/>
                            <a:gd name="T35" fmla="*/ 32 h 103"/>
                            <a:gd name="T36" fmla="*/ 51 w 101"/>
                            <a:gd name="T37" fmla="*/ 37 h 103"/>
                            <a:gd name="T38" fmla="*/ 50 w 101"/>
                            <a:gd name="T39" fmla="*/ 45 h 103"/>
                            <a:gd name="T40" fmla="*/ 49 w 101"/>
                            <a:gd name="T41" fmla="*/ 52 h 103"/>
                            <a:gd name="T42" fmla="*/ 40 w 101"/>
                            <a:gd name="T43" fmla="*/ 57 h 103"/>
                            <a:gd name="T44" fmla="*/ 56 w 101"/>
                            <a:gd name="T45" fmla="*/ 2 h 103"/>
                            <a:gd name="T46" fmla="*/ 42 w 101"/>
                            <a:gd name="T47" fmla="*/ 13 h 103"/>
                            <a:gd name="T48" fmla="*/ 25 w 101"/>
                            <a:gd name="T49" fmla="*/ 22 h 103"/>
                            <a:gd name="T50" fmla="*/ 11 w 101"/>
                            <a:gd name="T51" fmla="*/ 31 h 103"/>
                            <a:gd name="T52" fmla="*/ 2 w 101"/>
                            <a:gd name="T53" fmla="*/ 43 h 103"/>
                            <a:gd name="T54" fmla="*/ 0 w 101"/>
                            <a:gd name="T55" fmla="*/ 52 h 103"/>
                            <a:gd name="T56" fmla="*/ 2 w 101"/>
                            <a:gd name="T57" fmla="*/ 65 h 103"/>
                            <a:gd name="T58" fmla="*/ 9 w 101"/>
                            <a:gd name="T59" fmla="*/ 79 h 103"/>
                            <a:gd name="T60" fmla="*/ 19 w 101"/>
                            <a:gd name="T61" fmla="*/ 93 h 103"/>
                            <a:gd name="T62" fmla="*/ 33 w 101"/>
                            <a:gd name="T63" fmla="*/ 101 h 103"/>
                            <a:gd name="T64" fmla="*/ 50 w 101"/>
                            <a:gd name="T65" fmla="*/ 103 h 103"/>
                            <a:gd name="T66" fmla="*/ 61 w 101"/>
                            <a:gd name="T67" fmla="*/ 99 h 103"/>
                            <a:gd name="T68" fmla="*/ 69 w 101"/>
                            <a:gd name="T69" fmla="*/ 95 h 103"/>
                            <a:gd name="T70" fmla="*/ 76 w 101"/>
                            <a:gd name="T71" fmla="*/ 85 h 103"/>
                            <a:gd name="T72" fmla="*/ 94 w 101"/>
                            <a:gd name="T73" fmla="*/ 73 h 103"/>
                            <a:gd name="T74" fmla="*/ 100 w 101"/>
                            <a:gd name="T75" fmla="*/ 65 h 103"/>
                            <a:gd name="T76" fmla="*/ 89 w 101"/>
                            <a:gd name="T77" fmla="*/ 62 h 103"/>
                            <a:gd name="T78" fmla="*/ 79 w 101"/>
                            <a:gd name="T79" fmla="*/ 55 h 103"/>
                            <a:gd name="T80" fmla="*/ 67 w 101"/>
                            <a:gd name="T81" fmla="*/ 42 h 103"/>
                            <a:gd name="T82" fmla="*/ 61 w 101"/>
                            <a:gd name="T83" fmla="*/ 27 h 103"/>
                            <a:gd name="T84" fmla="*/ 59 w 101"/>
                            <a:gd name="T85" fmla="*/ 14 h 103"/>
                            <a:gd name="T86" fmla="*/ 60 w 101"/>
                            <a:gd name="T87" fmla="*/ 3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1" h="103">
                              <a:moveTo>
                                <a:pt x="62" y="65"/>
                              </a:moveTo>
                              <a:lnTo>
                                <a:pt x="67" y="70"/>
                              </a:lnTo>
                              <a:lnTo>
                                <a:pt x="69" y="72"/>
                              </a:lnTo>
                              <a:lnTo>
                                <a:pt x="70" y="76"/>
                              </a:lnTo>
                              <a:lnTo>
                                <a:pt x="69" y="81"/>
                              </a:lnTo>
                              <a:lnTo>
                                <a:pt x="66" y="84"/>
                              </a:lnTo>
                              <a:lnTo>
                                <a:pt x="64" y="85"/>
                              </a:lnTo>
                              <a:lnTo>
                                <a:pt x="62" y="86"/>
                              </a:lnTo>
                              <a:lnTo>
                                <a:pt x="60" y="86"/>
                              </a:lnTo>
                              <a:lnTo>
                                <a:pt x="56" y="86"/>
                              </a:lnTo>
                              <a:lnTo>
                                <a:pt x="52" y="84"/>
                              </a:lnTo>
                              <a:lnTo>
                                <a:pt x="49" y="82"/>
                              </a:lnTo>
                              <a:lnTo>
                                <a:pt x="46" y="78"/>
                              </a:lnTo>
                              <a:lnTo>
                                <a:pt x="45" y="75"/>
                              </a:lnTo>
                              <a:lnTo>
                                <a:pt x="45" y="73"/>
                              </a:lnTo>
                              <a:lnTo>
                                <a:pt x="45" y="72"/>
                              </a:lnTo>
                              <a:lnTo>
                                <a:pt x="46" y="70"/>
                              </a:lnTo>
                              <a:lnTo>
                                <a:pt x="47" y="69"/>
                              </a:lnTo>
                              <a:lnTo>
                                <a:pt x="52" y="66"/>
                              </a:lnTo>
                              <a:lnTo>
                                <a:pt x="56" y="63"/>
                              </a:lnTo>
                              <a:lnTo>
                                <a:pt x="60" y="64"/>
                              </a:lnTo>
                              <a:lnTo>
                                <a:pt x="62" y="65"/>
                              </a:lnTo>
                              <a:close/>
                              <a:moveTo>
                                <a:pt x="40" y="57"/>
                              </a:moveTo>
                              <a:lnTo>
                                <a:pt x="38" y="58"/>
                              </a:lnTo>
                              <a:lnTo>
                                <a:pt x="35" y="58"/>
                              </a:lnTo>
                              <a:lnTo>
                                <a:pt x="32" y="57"/>
                              </a:lnTo>
                              <a:lnTo>
                                <a:pt x="29" y="54"/>
                              </a:lnTo>
                              <a:lnTo>
                                <a:pt x="26" y="49"/>
                              </a:lnTo>
                              <a:lnTo>
                                <a:pt x="25" y="44"/>
                              </a:lnTo>
                              <a:lnTo>
                                <a:pt x="25" y="41"/>
                              </a:lnTo>
                              <a:lnTo>
                                <a:pt x="26" y="37"/>
                              </a:lnTo>
                              <a:lnTo>
                                <a:pt x="28" y="35"/>
                              </a:lnTo>
                              <a:lnTo>
                                <a:pt x="30" y="34"/>
                              </a:lnTo>
                              <a:lnTo>
                                <a:pt x="37" y="31"/>
                              </a:lnTo>
                              <a:lnTo>
                                <a:pt x="40" y="32"/>
                              </a:lnTo>
                              <a:lnTo>
                                <a:pt x="43" y="32"/>
                              </a:lnTo>
                              <a:lnTo>
                                <a:pt x="45" y="32"/>
                              </a:lnTo>
                              <a:lnTo>
                                <a:pt x="51" y="37"/>
                              </a:lnTo>
                              <a:lnTo>
                                <a:pt x="51" y="41"/>
                              </a:lnTo>
                              <a:lnTo>
                                <a:pt x="50" y="45"/>
                              </a:lnTo>
                              <a:lnTo>
                                <a:pt x="50" y="50"/>
                              </a:lnTo>
                              <a:lnTo>
                                <a:pt x="49" y="52"/>
                              </a:lnTo>
                              <a:lnTo>
                                <a:pt x="45" y="54"/>
                              </a:lnTo>
                              <a:lnTo>
                                <a:pt x="40" y="57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6" y="2"/>
                              </a:lnTo>
                              <a:lnTo>
                                <a:pt x="51" y="7"/>
                              </a:lnTo>
                              <a:lnTo>
                                <a:pt x="42" y="13"/>
                              </a:lnTo>
                              <a:lnTo>
                                <a:pt x="32" y="18"/>
                              </a:lnTo>
                              <a:lnTo>
                                <a:pt x="25" y="22"/>
                              </a:lnTo>
                              <a:lnTo>
                                <a:pt x="18" y="26"/>
                              </a:lnTo>
                              <a:lnTo>
                                <a:pt x="11" y="31"/>
                              </a:lnTo>
                              <a:lnTo>
                                <a:pt x="4" y="38"/>
                              </a:lnTo>
                              <a:lnTo>
                                <a:pt x="2" y="43"/>
                              </a:lnTo>
                              <a:lnTo>
                                <a:pt x="1" y="47"/>
                              </a:lnTo>
                              <a:lnTo>
                                <a:pt x="0" y="52"/>
                              </a:lnTo>
                              <a:lnTo>
                                <a:pt x="1" y="57"/>
                              </a:lnTo>
                              <a:lnTo>
                                <a:pt x="2" y="65"/>
                              </a:lnTo>
                              <a:lnTo>
                                <a:pt x="4" y="71"/>
                              </a:lnTo>
                              <a:lnTo>
                                <a:pt x="9" y="79"/>
                              </a:lnTo>
                              <a:lnTo>
                                <a:pt x="14" y="88"/>
                              </a:lnTo>
                              <a:lnTo>
                                <a:pt x="19" y="93"/>
                              </a:lnTo>
                              <a:lnTo>
                                <a:pt x="25" y="97"/>
                              </a:lnTo>
                              <a:lnTo>
                                <a:pt x="33" y="101"/>
                              </a:lnTo>
                              <a:lnTo>
                                <a:pt x="41" y="103"/>
                              </a:lnTo>
                              <a:lnTo>
                                <a:pt x="50" y="103"/>
                              </a:lnTo>
                              <a:lnTo>
                                <a:pt x="57" y="101"/>
                              </a:lnTo>
                              <a:lnTo>
                                <a:pt x="61" y="99"/>
                              </a:lnTo>
                              <a:lnTo>
                                <a:pt x="64" y="97"/>
                              </a:lnTo>
                              <a:lnTo>
                                <a:pt x="69" y="95"/>
                              </a:lnTo>
                              <a:lnTo>
                                <a:pt x="72" y="92"/>
                              </a:lnTo>
                              <a:lnTo>
                                <a:pt x="76" y="85"/>
                              </a:lnTo>
                              <a:lnTo>
                                <a:pt x="83" y="78"/>
                              </a:lnTo>
                              <a:lnTo>
                                <a:pt x="94" y="73"/>
                              </a:lnTo>
                              <a:lnTo>
                                <a:pt x="101" y="69"/>
                              </a:lnTo>
                              <a:lnTo>
                                <a:pt x="100" y="65"/>
                              </a:lnTo>
                              <a:lnTo>
                                <a:pt x="97" y="65"/>
                              </a:lnTo>
                              <a:lnTo>
                                <a:pt x="89" y="62"/>
                              </a:lnTo>
                              <a:lnTo>
                                <a:pt x="84" y="58"/>
                              </a:lnTo>
                              <a:lnTo>
                                <a:pt x="79" y="55"/>
                              </a:lnTo>
                              <a:lnTo>
                                <a:pt x="73" y="49"/>
                              </a:lnTo>
                              <a:lnTo>
                                <a:pt x="67" y="42"/>
                              </a:lnTo>
                              <a:lnTo>
                                <a:pt x="63" y="34"/>
                              </a:lnTo>
                              <a:lnTo>
                                <a:pt x="61" y="27"/>
                              </a:lnTo>
                              <a:lnTo>
                                <a:pt x="59" y="20"/>
                              </a:lnTo>
                              <a:lnTo>
                                <a:pt x="59" y="14"/>
                              </a:lnTo>
                              <a:lnTo>
                                <a:pt x="59" y="6"/>
                              </a:lnTo>
                              <a:lnTo>
                                <a:pt x="60" y="3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48"/>
                      <wps:cNvSpPr>
                        <a:spLocks/>
                      </wps:cNvSpPr>
                      <wps:spPr bwMode="auto">
                        <a:xfrm>
                          <a:off x="571500" y="335915"/>
                          <a:ext cx="74295" cy="69850"/>
                        </a:xfrm>
                        <a:custGeom>
                          <a:avLst/>
                          <a:gdLst>
                            <a:gd name="T0" fmla="*/ 3 w 117"/>
                            <a:gd name="T1" fmla="*/ 41 h 110"/>
                            <a:gd name="T2" fmla="*/ 10 w 117"/>
                            <a:gd name="T3" fmla="*/ 43 h 110"/>
                            <a:gd name="T4" fmla="*/ 19 w 117"/>
                            <a:gd name="T5" fmla="*/ 52 h 110"/>
                            <a:gd name="T6" fmla="*/ 27 w 117"/>
                            <a:gd name="T7" fmla="*/ 66 h 110"/>
                            <a:gd name="T8" fmla="*/ 35 w 117"/>
                            <a:gd name="T9" fmla="*/ 81 h 110"/>
                            <a:gd name="T10" fmla="*/ 39 w 117"/>
                            <a:gd name="T11" fmla="*/ 97 h 110"/>
                            <a:gd name="T12" fmla="*/ 35 w 117"/>
                            <a:gd name="T13" fmla="*/ 103 h 110"/>
                            <a:gd name="T14" fmla="*/ 36 w 117"/>
                            <a:gd name="T15" fmla="*/ 110 h 110"/>
                            <a:gd name="T16" fmla="*/ 56 w 117"/>
                            <a:gd name="T17" fmla="*/ 98 h 110"/>
                            <a:gd name="T18" fmla="*/ 77 w 117"/>
                            <a:gd name="T19" fmla="*/ 83 h 110"/>
                            <a:gd name="T20" fmla="*/ 73 w 117"/>
                            <a:gd name="T21" fmla="*/ 81 h 110"/>
                            <a:gd name="T22" fmla="*/ 64 w 117"/>
                            <a:gd name="T23" fmla="*/ 78 h 110"/>
                            <a:gd name="T24" fmla="*/ 61 w 117"/>
                            <a:gd name="T25" fmla="*/ 74 h 110"/>
                            <a:gd name="T26" fmla="*/ 45 w 117"/>
                            <a:gd name="T27" fmla="*/ 48 h 110"/>
                            <a:gd name="T28" fmla="*/ 40 w 117"/>
                            <a:gd name="T29" fmla="*/ 36 h 110"/>
                            <a:gd name="T30" fmla="*/ 40 w 117"/>
                            <a:gd name="T31" fmla="*/ 27 h 110"/>
                            <a:gd name="T32" fmla="*/ 42 w 117"/>
                            <a:gd name="T33" fmla="*/ 20 h 110"/>
                            <a:gd name="T34" fmla="*/ 48 w 117"/>
                            <a:gd name="T35" fmla="*/ 17 h 110"/>
                            <a:gd name="T36" fmla="*/ 53 w 117"/>
                            <a:gd name="T37" fmla="*/ 16 h 110"/>
                            <a:gd name="T38" fmla="*/ 59 w 117"/>
                            <a:gd name="T39" fmla="*/ 19 h 110"/>
                            <a:gd name="T40" fmla="*/ 62 w 117"/>
                            <a:gd name="T41" fmla="*/ 26 h 110"/>
                            <a:gd name="T42" fmla="*/ 64 w 117"/>
                            <a:gd name="T43" fmla="*/ 40 h 110"/>
                            <a:gd name="T44" fmla="*/ 68 w 117"/>
                            <a:gd name="T45" fmla="*/ 59 h 110"/>
                            <a:gd name="T46" fmla="*/ 74 w 117"/>
                            <a:gd name="T47" fmla="*/ 69 h 110"/>
                            <a:gd name="T48" fmla="*/ 82 w 117"/>
                            <a:gd name="T49" fmla="*/ 73 h 110"/>
                            <a:gd name="T50" fmla="*/ 91 w 117"/>
                            <a:gd name="T51" fmla="*/ 74 h 110"/>
                            <a:gd name="T52" fmla="*/ 103 w 117"/>
                            <a:gd name="T53" fmla="*/ 73 h 110"/>
                            <a:gd name="T54" fmla="*/ 113 w 117"/>
                            <a:gd name="T55" fmla="*/ 70 h 110"/>
                            <a:gd name="T56" fmla="*/ 117 w 117"/>
                            <a:gd name="T57" fmla="*/ 64 h 110"/>
                            <a:gd name="T58" fmla="*/ 117 w 117"/>
                            <a:gd name="T59" fmla="*/ 59 h 110"/>
                            <a:gd name="T60" fmla="*/ 115 w 117"/>
                            <a:gd name="T61" fmla="*/ 59 h 110"/>
                            <a:gd name="T62" fmla="*/ 106 w 117"/>
                            <a:gd name="T63" fmla="*/ 61 h 110"/>
                            <a:gd name="T64" fmla="*/ 96 w 117"/>
                            <a:gd name="T65" fmla="*/ 58 h 110"/>
                            <a:gd name="T66" fmla="*/ 92 w 117"/>
                            <a:gd name="T67" fmla="*/ 50 h 110"/>
                            <a:gd name="T68" fmla="*/ 94 w 117"/>
                            <a:gd name="T69" fmla="*/ 38 h 110"/>
                            <a:gd name="T70" fmla="*/ 95 w 117"/>
                            <a:gd name="T71" fmla="*/ 23 h 110"/>
                            <a:gd name="T72" fmla="*/ 94 w 117"/>
                            <a:gd name="T73" fmla="*/ 16 h 110"/>
                            <a:gd name="T74" fmla="*/ 88 w 117"/>
                            <a:gd name="T75" fmla="*/ 10 h 110"/>
                            <a:gd name="T76" fmla="*/ 80 w 117"/>
                            <a:gd name="T77" fmla="*/ 4 h 110"/>
                            <a:gd name="T78" fmla="*/ 71 w 117"/>
                            <a:gd name="T79" fmla="*/ 1 h 110"/>
                            <a:gd name="T80" fmla="*/ 61 w 117"/>
                            <a:gd name="T81" fmla="*/ 0 h 110"/>
                            <a:gd name="T82" fmla="*/ 49 w 117"/>
                            <a:gd name="T83" fmla="*/ 4 h 110"/>
                            <a:gd name="T84" fmla="*/ 29 w 117"/>
                            <a:gd name="T85" fmla="*/ 19 h 110"/>
                            <a:gd name="T86" fmla="*/ 4 w 117"/>
                            <a:gd name="T87" fmla="*/ 35 h 110"/>
                            <a:gd name="T88" fmla="*/ 0 w 117"/>
                            <a:gd name="T89" fmla="*/ 42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17" h="110">
                              <a:moveTo>
                                <a:pt x="0" y="42"/>
                              </a:moveTo>
                              <a:lnTo>
                                <a:pt x="3" y="41"/>
                              </a:lnTo>
                              <a:lnTo>
                                <a:pt x="8" y="42"/>
                              </a:lnTo>
                              <a:lnTo>
                                <a:pt x="10" y="43"/>
                              </a:lnTo>
                              <a:lnTo>
                                <a:pt x="14" y="48"/>
                              </a:lnTo>
                              <a:lnTo>
                                <a:pt x="19" y="52"/>
                              </a:lnTo>
                              <a:lnTo>
                                <a:pt x="23" y="58"/>
                              </a:lnTo>
                              <a:lnTo>
                                <a:pt x="27" y="66"/>
                              </a:lnTo>
                              <a:lnTo>
                                <a:pt x="31" y="73"/>
                              </a:lnTo>
                              <a:lnTo>
                                <a:pt x="35" y="81"/>
                              </a:lnTo>
                              <a:lnTo>
                                <a:pt x="39" y="90"/>
                              </a:lnTo>
                              <a:lnTo>
                                <a:pt x="39" y="97"/>
                              </a:lnTo>
                              <a:lnTo>
                                <a:pt x="36" y="101"/>
                              </a:lnTo>
                              <a:lnTo>
                                <a:pt x="35" y="103"/>
                              </a:lnTo>
                              <a:lnTo>
                                <a:pt x="34" y="103"/>
                              </a:lnTo>
                              <a:lnTo>
                                <a:pt x="36" y="110"/>
                              </a:lnTo>
                              <a:lnTo>
                                <a:pt x="44" y="106"/>
                              </a:lnTo>
                              <a:lnTo>
                                <a:pt x="56" y="98"/>
                              </a:lnTo>
                              <a:lnTo>
                                <a:pt x="70" y="90"/>
                              </a:lnTo>
                              <a:lnTo>
                                <a:pt x="77" y="83"/>
                              </a:lnTo>
                              <a:lnTo>
                                <a:pt x="76" y="81"/>
                              </a:lnTo>
                              <a:lnTo>
                                <a:pt x="73" y="81"/>
                              </a:lnTo>
                              <a:lnTo>
                                <a:pt x="68" y="80"/>
                              </a:lnTo>
                              <a:lnTo>
                                <a:pt x="64" y="78"/>
                              </a:lnTo>
                              <a:lnTo>
                                <a:pt x="63" y="77"/>
                              </a:lnTo>
                              <a:lnTo>
                                <a:pt x="61" y="74"/>
                              </a:lnTo>
                              <a:lnTo>
                                <a:pt x="49" y="54"/>
                              </a:lnTo>
                              <a:lnTo>
                                <a:pt x="45" y="48"/>
                              </a:lnTo>
                              <a:lnTo>
                                <a:pt x="42" y="41"/>
                              </a:lnTo>
                              <a:lnTo>
                                <a:pt x="40" y="36"/>
                              </a:lnTo>
                              <a:lnTo>
                                <a:pt x="40" y="31"/>
                              </a:lnTo>
                              <a:lnTo>
                                <a:pt x="40" y="27"/>
                              </a:lnTo>
                              <a:lnTo>
                                <a:pt x="41" y="23"/>
                              </a:lnTo>
                              <a:lnTo>
                                <a:pt x="42" y="20"/>
                              </a:lnTo>
                              <a:lnTo>
                                <a:pt x="45" y="18"/>
                              </a:lnTo>
                              <a:lnTo>
                                <a:pt x="48" y="17"/>
                              </a:lnTo>
                              <a:lnTo>
                                <a:pt x="50" y="16"/>
                              </a:lnTo>
                              <a:lnTo>
                                <a:pt x="53" y="16"/>
                              </a:lnTo>
                              <a:lnTo>
                                <a:pt x="56" y="17"/>
                              </a:lnTo>
                              <a:lnTo>
                                <a:pt x="59" y="19"/>
                              </a:lnTo>
                              <a:lnTo>
                                <a:pt x="61" y="21"/>
                              </a:lnTo>
                              <a:lnTo>
                                <a:pt x="62" y="26"/>
                              </a:lnTo>
                              <a:lnTo>
                                <a:pt x="63" y="30"/>
                              </a:lnTo>
                              <a:lnTo>
                                <a:pt x="64" y="40"/>
                              </a:lnTo>
                              <a:lnTo>
                                <a:pt x="66" y="51"/>
                              </a:lnTo>
                              <a:lnTo>
                                <a:pt x="68" y="59"/>
                              </a:lnTo>
                              <a:lnTo>
                                <a:pt x="71" y="66"/>
                              </a:lnTo>
                              <a:lnTo>
                                <a:pt x="74" y="69"/>
                              </a:lnTo>
                              <a:lnTo>
                                <a:pt x="77" y="71"/>
                              </a:lnTo>
                              <a:lnTo>
                                <a:pt x="82" y="73"/>
                              </a:lnTo>
                              <a:lnTo>
                                <a:pt x="86" y="74"/>
                              </a:lnTo>
                              <a:lnTo>
                                <a:pt x="91" y="74"/>
                              </a:lnTo>
                              <a:lnTo>
                                <a:pt x="96" y="74"/>
                              </a:lnTo>
                              <a:lnTo>
                                <a:pt x="103" y="73"/>
                              </a:lnTo>
                              <a:lnTo>
                                <a:pt x="108" y="72"/>
                              </a:lnTo>
                              <a:lnTo>
                                <a:pt x="113" y="70"/>
                              </a:lnTo>
                              <a:lnTo>
                                <a:pt x="115" y="68"/>
                              </a:lnTo>
                              <a:lnTo>
                                <a:pt x="117" y="64"/>
                              </a:lnTo>
                              <a:lnTo>
                                <a:pt x="117" y="62"/>
                              </a:lnTo>
                              <a:lnTo>
                                <a:pt x="117" y="59"/>
                              </a:lnTo>
                              <a:lnTo>
                                <a:pt x="116" y="58"/>
                              </a:lnTo>
                              <a:lnTo>
                                <a:pt x="115" y="59"/>
                              </a:lnTo>
                              <a:lnTo>
                                <a:pt x="110" y="60"/>
                              </a:lnTo>
                              <a:lnTo>
                                <a:pt x="106" y="61"/>
                              </a:lnTo>
                              <a:lnTo>
                                <a:pt x="102" y="60"/>
                              </a:lnTo>
                              <a:lnTo>
                                <a:pt x="96" y="58"/>
                              </a:lnTo>
                              <a:lnTo>
                                <a:pt x="94" y="55"/>
                              </a:lnTo>
                              <a:lnTo>
                                <a:pt x="92" y="50"/>
                              </a:lnTo>
                              <a:lnTo>
                                <a:pt x="93" y="46"/>
                              </a:lnTo>
                              <a:lnTo>
                                <a:pt x="94" y="38"/>
                              </a:lnTo>
                              <a:lnTo>
                                <a:pt x="95" y="29"/>
                              </a:lnTo>
                              <a:lnTo>
                                <a:pt x="95" y="23"/>
                              </a:lnTo>
                              <a:lnTo>
                                <a:pt x="95" y="19"/>
                              </a:lnTo>
                              <a:lnTo>
                                <a:pt x="94" y="16"/>
                              </a:lnTo>
                              <a:lnTo>
                                <a:pt x="92" y="14"/>
                              </a:lnTo>
                              <a:lnTo>
                                <a:pt x="88" y="10"/>
                              </a:lnTo>
                              <a:lnTo>
                                <a:pt x="83" y="7"/>
                              </a:lnTo>
                              <a:lnTo>
                                <a:pt x="80" y="4"/>
                              </a:lnTo>
                              <a:lnTo>
                                <a:pt x="76" y="3"/>
                              </a:lnTo>
                              <a:lnTo>
                                <a:pt x="71" y="1"/>
                              </a:lnTo>
                              <a:lnTo>
                                <a:pt x="66" y="0"/>
                              </a:lnTo>
                              <a:lnTo>
                                <a:pt x="61" y="0"/>
                              </a:lnTo>
                              <a:lnTo>
                                <a:pt x="55" y="1"/>
                              </a:lnTo>
                              <a:lnTo>
                                <a:pt x="49" y="4"/>
                              </a:lnTo>
                              <a:lnTo>
                                <a:pt x="43" y="9"/>
                              </a:lnTo>
                              <a:lnTo>
                                <a:pt x="29" y="19"/>
                              </a:lnTo>
                              <a:lnTo>
                                <a:pt x="14" y="29"/>
                              </a:lnTo>
                              <a:lnTo>
                                <a:pt x="4" y="35"/>
                              </a:ln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149"/>
                      <wps:cNvSpPr>
                        <a:spLocks/>
                      </wps:cNvSpPr>
                      <wps:spPr bwMode="auto">
                        <a:xfrm>
                          <a:off x="683895" y="287020"/>
                          <a:ext cx="81915" cy="69850"/>
                        </a:xfrm>
                        <a:custGeom>
                          <a:avLst/>
                          <a:gdLst>
                            <a:gd name="T0" fmla="*/ 71 w 129"/>
                            <a:gd name="T1" fmla="*/ 97 h 110"/>
                            <a:gd name="T2" fmla="*/ 79 w 129"/>
                            <a:gd name="T3" fmla="*/ 92 h 110"/>
                            <a:gd name="T4" fmla="*/ 95 w 129"/>
                            <a:gd name="T5" fmla="*/ 98 h 110"/>
                            <a:gd name="T6" fmla="*/ 110 w 129"/>
                            <a:gd name="T7" fmla="*/ 98 h 110"/>
                            <a:gd name="T8" fmla="*/ 122 w 129"/>
                            <a:gd name="T9" fmla="*/ 90 h 110"/>
                            <a:gd name="T10" fmla="*/ 129 w 129"/>
                            <a:gd name="T11" fmla="*/ 74 h 110"/>
                            <a:gd name="T12" fmla="*/ 126 w 129"/>
                            <a:gd name="T13" fmla="*/ 57 h 110"/>
                            <a:gd name="T14" fmla="*/ 115 w 129"/>
                            <a:gd name="T15" fmla="*/ 47 h 110"/>
                            <a:gd name="T16" fmla="*/ 94 w 129"/>
                            <a:gd name="T17" fmla="*/ 35 h 110"/>
                            <a:gd name="T18" fmla="*/ 87 w 129"/>
                            <a:gd name="T19" fmla="*/ 25 h 110"/>
                            <a:gd name="T20" fmla="*/ 87 w 129"/>
                            <a:gd name="T21" fmla="*/ 15 h 110"/>
                            <a:gd name="T22" fmla="*/ 95 w 129"/>
                            <a:gd name="T23" fmla="*/ 13 h 110"/>
                            <a:gd name="T24" fmla="*/ 105 w 129"/>
                            <a:gd name="T25" fmla="*/ 17 h 110"/>
                            <a:gd name="T26" fmla="*/ 110 w 129"/>
                            <a:gd name="T27" fmla="*/ 25 h 110"/>
                            <a:gd name="T28" fmla="*/ 108 w 129"/>
                            <a:gd name="T29" fmla="*/ 37 h 110"/>
                            <a:gd name="T30" fmla="*/ 124 w 129"/>
                            <a:gd name="T31" fmla="*/ 9 h 110"/>
                            <a:gd name="T32" fmla="*/ 119 w 129"/>
                            <a:gd name="T33" fmla="*/ 2 h 110"/>
                            <a:gd name="T34" fmla="*/ 111 w 129"/>
                            <a:gd name="T35" fmla="*/ 10 h 110"/>
                            <a:gd name="T36" fmla="*/ 84 w 129"/>
                            <a:gd name="T37" fmla="*/ 4 h 110"/>
                            <a:gd name="T38" fmla="*/ 73 w 129"/>
                            <a:gd name="T39" fmla="*/ 8 h 110"/>
                            <a:gd name="T40" fmla="*/ 66 w 129"/>
                            <a:gd name="T41" fmla="*/ 20 h 110"/>
                            <a:gd name="T42" fmla="*/ 67 w 129"/>
                            <a:gd name="T43" fmla="*/ 39 h 110"/>
                            <a:gd name="T44" fmla="*/ 79 w 129"/>
                            <a:gd name="T45" fmla="*/ 55 h 110"/>
                            <a:gd name="T46" fmla="*/ 99 w 129"/>
                            <a:gd name="T47" fmla="*/ 72 h 110"/>
                            <a:gd name="T48" fmla="*/ 102 w 129"/>
                            <a:gd name="T49" fmla="*/ 80 h 110"/>
                            <a:gd name="T50" fmla="*/ 96 w 129"/>
                            <a:gd name="T51" fmla="*/ 88 h 110"/>
                            <a:gd name="T52" fmla="*/ 88 w 129"/>
                            <a:gd name="T53" fmla="*/ 87 h 110"/>
                            <a:gd name="T54" fmla="*/ 84 w 129"/>
                            <a:gd name="T55" fmla="*/ 83 h 110"/>
                            <a:gd name="T56" fmla="*/ 85 w 129"/>
                            <a:gd name="T57" fmla="*/ 71 h 110"/>
                            <a:gd name="T58" fmla="*/ 68 w 129"/>
                            <a:gd name="T59" fmla="*/ 92 h 110"/>
                            <a:gd name="T60" fmla="*/ 60 w 129"/>
                            <a:gd name="T61" fmla="*/ 90 h 110"/>
                            <a:gd name="T62" fmla="*/ 52 w 129"/>
                            <a:gd name="T63" fmla="*/ 78 h 110"/>
                            <a:gd name="T64" fmla="*/ 42 w 129"/>
                            <a:gd name="T65" fmla="*/ 42 h 110"/>
                            <a:gd name="T66" fmla="*/ 42 w 129"/>
                            <a:gd name="T67" fmla="*/ 28 h 110"/>
                            <a:gd name="T68" fmla="*/ 54 w 129"/>
                            <a:gd name="T69" fmla="*/ 18 h 110"/>
                            <a:gd name="T70" fmla="*/ 29 w 129"/>
                            <a:gd name="T71" fmla="*/ 20 h 110"/>
                            <a:gd name="T72" fmla="*/ 1 w 129"/>
                            <a:gd name="T73" fmla="*/ 34 h 110"/>
                            <a:gd name="T74" fmla="*/ 16 w 129"/>
                            <a:gd name="T75" fmla="*/ 37 h 110"/>
                            <a:gd name="T76" fmla="*/ 20 w 129"/>
                            <a:gd name="T77" fmla="*/ 47 h 110"/>
                            <a:gd name="T78" fmla="*/ 28 w 129"/>
                            <a:gd name="T79" fmla="*/ 75 h 110"/>
                            <a:gd name="T80" fmla="*/ 31 w 129"/>
                            <a:gd name="T81" fmla="*/ 90 h 110"/>
                            <a:gd name="T82" fmla="*/ 26 w 129"/>
                            <a:gd name="T83" fmla="*/ 104 h 110"/>
                            <a:gd name="T84" fmla="*/ 34 w 129"/>
                            <a:gd name="T85" fmla="*/ 106 h 110"/>
                            <a:gd name="T86" fmla="*/ 68 w 129"/>
                            <a:gd name="T87" fmla="*/ 97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29" h="110">
                              <a:moveTo>
                                <a:pt x="68" y="97"/>
                              </a:moveTo>
                              <a:lnTo>
                                <a:pt x="71" y="98"/>
                              </a:lnTo>
                              <a:lnTo>
                                <a:pt x="71" y="97"/>
                              </a:lnTo>
                              <a:lnTo>
                                <a:pt x="73" y="95"/>
                              </a:lnTo>
                              <a:lnTo>
                                <a:pt x="76" y="93"/>
                              </a:lnTo>
                              <a:lnTo>
                                <a:pt x="79" y="92"/>
                              </a:lnTo>
                              <a:lnTo>
                                <a:pt x="85" y="94"/>
                              </a:lnTo>
                              <a:lnTo>
                                <a:pt x="91" y="97"/>
                              </a:lnTo>
                              <a:lnTo>
                                <a:pt x="95" y="98"/>
                              </a:lnTo>
                              <a:lnTo>
                                <a:pt x="99" y="99"/>
                              </a:lnTo>
                              <a:lnTo>
                                <a:pt x="105" y="99"/>
                              </a:lnTo>
                              <a:lnTo>
                                <a:pt x="110" y="98"/>
                              </a:lnTo>
                              <a:lnTo>
                                <a:pt x="114" y="97"/>
                              </a:lnTo>
                              <a:lnTo>
                                <a:pt x="119" y="94"/>
                              </a:lnTo>
                              <a:lnTo>
                                <a:pt x="122" y="90"/>
                              </a:lnTo>
                              <a:lnTo>
                                <a:pt x="126" y="85"/>
                              </a:lnTo>
                              <a:lnTo>
                                <a:pt x="128" y="79"/>
                              </a:lnTo>
                              <a:lnTo>
                                <a:pt x="129" y="74"/>
                              </a:lnTo>
                              <a:lnTo>
                                <a:pt x="129" y="68"/>
                              </a:lnTo>
                              <a:lnTo>
                                <a:pt x="128" y="63"/>
                              </a:lnTo>
                              <a:lnTo>
                                <a:pt x="126" y="57"/>
                              </a:lnTo>
                              <a:lnTo>
                                <a:pt x="122" y="53"/>
                              </a:lnTo>
                              <a:lnTo>
                                <a:pt x="119" y="50"/>
                              </a:lnTo>
                              <a:lnTo>
                                <a:pt x="115" y="47"/>
                              </a:lnTo>
                              <a:lnTo>
                                <a:pt x="108" y="43"/>
                              </a:lnTo>
                              <a:lnTo>
                                <a:pt x="98" y="38"/>
                              </a:lnTo>
                              <a:lnTo>
                                <a:pt x="94" y="35"/>
                              </a:lnTo>
                              <a:lnTo>
                                <a:pt x="91" y="32"/>
                              </a:lnTo>
                              <a:lnTo>
                                <a:pt x="88" y="29"/>
                              </a:lnTo>
                              <a:lnTo>
                                <a:pt x="87" y="25"/>
                              </a:lnTo>
                              <a:lnTo>
                                <a:pt x="86" y="22"/>
                              </a:lnTo>
                              <a:lnTo>
                                <a:pt x="86" y="18"/>
                              </a:lnTo>
                              <a:lnTo>
                                <a:pt x="87" y="15"/>
                              </a:lnTo>
                              <a:lnTo>
                                <a:pt x="89" y="14"/>
                              </a:lnTo>
                              <a:lnTo>
                                <a:pt x="92" y="13"/>
                              </a:lnTo>
                              <a:lnTo>
                                <a:pt x="95" y="13"/>
                              </a:lnTo>
                              <a:lnTo>
                                <a:pt x="98" y="13"/>
                              </a:lnTo>
                              <a:lnTo>
                                <a:pt x="100" y="14"/>
                              </a:lnTo>
                              <a:lnTo>
                                <a:pt x="105" y="17"/>
                              </a:lnTo>
                              <a:lnTo>
                                <a:pt x="107" y="18"/>
                              </a:lnTo>
                              <a:lnTo>
                                <a:pt x="109" y="20"/>
                              </a:lnTo>
                              <a:lnTo>
                                <a:pt x="110" y="25"/>
                              </a:lnTo>
                              <a:lnTo>
                                <a:pt x="107" y="31"/>
                              </a:lnTo>
                              <a:lnTo>
                                <a:pt x="104" y="34"/>
                              </a:lnTo>
                              <a:lnTo>
                                <a:pt x="108" y="37"/>
                              </a:lnTo>
                              <a:lnTo>
                                <a:pt x="113" y="29"/>
                              </a:lnTo>
                              <a:lnTo>
                                <a:pt x="119" y="17"/>
                              </a:lnTo>
                              <a:lnTo>
                                <a:pt x="124" y="9"/>
                              </a:lnTo>
                              <a:lnTo>
                                <a:pt x="126" y="2"/>
                              </a:lnTo>
                              <a:lnTo>
                                <a:pt x="119" y="0"/>
                              </a:lnTo>
                              <a:lnTo>
                                <a:pt x="119" y="2"/>
                              </a:lnTo>
                              <a:lnTo>
                                <a:pt x="117" y="5"/>
                              </a:lnTo>
                              <a:lnTo>
                                <a:pt x="114" y="9"/>
                              </a:lnTo>
                              <a:lnTo>
                                <a:pt x="111" y="10"/>
                              </a:lnTo>
                              <a:lnTo>
                                <a:pt x="102" y="7"/>
                              </a:lnTo>
                              <a:lnTo>
                                <a:pt x="89" y="3"/>
                              </a:lnTo>
                              <a:lnTo>
                                <a:pt x="84" y="4"/>
                              </a:lnTo>
                              <a:lnTo>
                                <a:pt x="80" y="5"/>
                              </a:lnTo>
                              <a:lnTo>
                                <a:pt x="76" y="6"/>
                              </a:lnTo>
                              <a:lnTo>
                                <a:pt x="73" y="8"/>
                              </a:lnTo>
                              <a:lnTo>
                                <a:pt x="70" y="11"/>
                              </a:lnTo>
                              <a:lnTo>
                                <a:pt x="68" y="15"/>
                              </a:lnTo>
                              <a:lnTo>
                                <a:pt x="66" y="20"/>
                              </a:lnTo>
                              <a:lnTo>
                                <a:pt x="65" y="27"/>
                              </a:lnTo>
                              <a:lnTo>
                                <a:pt x="65" y="33"/>
                              </a:lnTo>
                              <a:lnTo>
                                <a:pt x="67" y="39"/>
                              </a:lnTo>
                              <a:lnTo>
                                <a:pt x="69" y="44"/>
                              </a:lnTo>
                              <a:lnTo>
                                <a:pt x="72" y="48"/>
                              </a:lnTo>
                              <a:lnTo>
                                <a:pt x="79" y="55"/>
                              </a:lnTo>
                              <a:lnTo>
                                <a:pt x="87" y="61"/>
                              </a:lnTo>
                              <a:lnTo>
                                <a:pt x="93" y="67"/>
                              </a:lnTo>
                              <a:lnTo>
                                <a:pt x="99" y="72"/>
                              </a:lnTo>
                              <a:lnTo>
                                <a:pt x="101" y="74"/>
                              </a:lnTo>
                              <a:lnTo>
                                <a:pt x="102" y="77"/>
                              </a:lnTo>
                              <a:lnTo>
                                <a:pt x="102" y="80"/>
                              </a:lnTo>
                              <a:lnTo>
                                <a:pt x="101" y="84"/>
                              </a:lnTo>
                              <a:lnTo>
                                <a:pt x="98" y="87"/>
                              </a:lnTo>
                              <a:lnTo>
                                <a:pt x="96" y="88"/>
                              </a:lnTo>
                              <a:lnTo>
                                <a:pt x="94" y="89"/>
                              </a:lnTo>
                              <a:lnTo>
                                <a:pt x="92" y="89"/>
                              </a:lnTo>
                              <a:lnTo>
                                <a:pt x="88" y="87"/>
                              </a:lnTo>
                              <a:lnTo>
                                <a:pt x="86" y="86"/>
                              </a:lnTo>
                              <a:lnTo>
                                <a:pt x="85" y="85"/>
                              </a:lnTo>
                              <a:lnTo>
                                <a:pt x="84" y="83"/>
                              </a:lnTo>
                              <a:lnTo>
                                <a:pt x="82" y="79"/>
                              </a:lnTo>
                              <a:lnTo>
                                <a:pt x="82" y="77"/>
                              </a:lnTo>
                              <a:lnTo>
                                <a:pt x="85" y="71"/>
                              </a:lnTo>
                              <a:lnTo>
                                <a:pt x="87" y="66"/>
                              </a:lnTo>
                              <a:lnTo>
                                <a:pt x="81" y="64"/>
                              </a:lnTo>
                              <a:lnTo>
                                <a:pt x="68" y="92"/>
                              </a:lnTo>
                              <a:lnTo>
                                <a:pt x="67" y="90"/>
                              </a:lnTo>
                              <a:lnTo>
                                <a:pt x="65" y="91"/>
                              </a:lnTo>
                              <a:lnTo>
                                <a:pt x="60" y="90"/>
                              </a:lnTo>
                              <a:lnTo>
                                <a:pt x="55" y="87"/>
                              </a:lnTo>
                              <a:lnTo>
                                <a:pt x="53" y="83"/>
                              </a:lnTo>
                              <a:lnTo>
                                <a:pt x="52" y="78"/>
                              </a:lnTo>
                              <a:lnTo>
                                <a:pt x="49" y="68"/>
                              </a:lnTo>
                              <a:lnTo>
                                <a:pt x="46" y="54"/>
                              </a:lnTo>
                              <a:lnTo>
                                <a:pt x="42" y="42"/>
                              </a:lnTo>
                              <a:lnTo>
                                <a:pt x="41" y="34"/>
                              </a:lnTo>
                              <a:lnTo>
                                <a:pt x="41" y="30"/>
                              </a:lnTo>
                              <a:lnTo>
                                <a:pt x="42" y="28"/>
                              </a:lnTo>
                              <a:lnTo>
                                <a:pt x="44" y="26"/>
                              </a:lnTo>
                              <a:lnTo>
                                <a:pt x="50" y="20"/>
                              </a:lnTo>
                              <a:lnTo>
                                <a:pt x="54" y="18"/>
                              </a:lnTo>
                              <a:lnTo>
                                <a:pt x="54" y="14"/>
                              </a:lnTo>
                              <a:lnTo>
                                <a:pt x="46" y="15"/>
                              </a:lnTo>
                              <a:lnTo>
                                <a:pt x="29" y="20"/>
                              </a:lnTo>
                              <a:lnTo>
                                <a:pt x="10" y="27"/>
                              </a:lnTo>
                              <a:lnTo>
                                <a:pt x="0" y="30"/>
                              </a:lnTo>
                              <a:lnTo>
                                <a:pt x="1" y="34"/>
                              </a:lnTo>
                              <a:lnTo>
                                <a:pt x="5" y="34"/>
                              </a:lnTo>
                              <a:lnTo>
                                <a:pt x="12" y="35"/>
                              </a:lnTo>
                              <a:lnTo>
                                <a:pt x="16" y="37"/>
                              </a:lnTo>
                              <a:lnTo>
                                <a:pt x="18" y="42"/>
                              </a:lnTo>
                              <a:lnTo>
                                <a:pt x="19" y="45"/>
                              </a:lnTo>
                              <a:lnTo>
                                <a:pt x="20" y="47"/>
                              </a:lnTo>
                              <a:lnTo>
                                <a:pt x="21" y="52"/>
                              </a:lnTo>
                              <a:lnTo>
                                <a:pt x="25" y="64"/>
                              </a:lnTo>
                              <a:lnTo>
                                <a:pt x="28" y="75"/>
                              </a:lnTo>
                              <a:lnTo>
                                <a:pt x="30" y="84"/>
                              </a:lnTo>
                              <a:lnTo>
                                <a:pt x="30" y="88"/>
                              </a:lnTo>
                              <a:lnTo>
                                <a:pt x="31" y="90"/>
                              </a:lnTo>
                              <a:lnTo>
                                <a:pt x="31" y="93"/>
                              </a:lnTo>
                              <a:lnTo>
                                <a:pt x="30" y="96"/>
                              </a:lnTo>
                              <a:lnTo>
                                <a:pt x="26" y="104"/>
                              </a:lnTo>
                              <a:lnTo>
                                <a:pt x="22" y="106"/>
                              </a:lnTo>
                              <a:lnTo>
                                <a:pt x="27" y="110"/>
                              </a:lnTo>
                              <a:lnTo>
                                <a:pt x="34" y="106"/>
                              </a:lnTo>
                              <a:lnTo>
                                <a:pt x="49" y="99"/>
                              </a:lnTo>
                              <a:lnTo>
                                <a:pt x="61" y="97"/>
                              </a:lnTo>
                              <a:lnTo>
                                <a:pt x="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150"/>
                      <wps:cNvSpPr>
                        <a:spLocks/>
                      </wps:cNvSpPr>
                      <wps:spPr bwMode="auto">
                        <a:xfrm>
                          <a:off x="1091565" y="638810"/>
                          <a:ext cx="8255" cy="3810"/>
                        </a:xfrm>
                        <a:custGeom>
                          <a:avLst/>
                          <a:gdLst>
                            <a:gd name="T0" fmla="*/ 7 w 13"/>
                            <a:gd name="T1" fmla="*/ 6 h 6"/>
                            <a:gd name="T2" fmla="*/ 9 w 13"/>
                            <a:gd name="T3" fmla="*/ 6 h 6"/>
                            <a:gd name="T4" fmla="*/ 11 w 13"/>
                            <a:gd name="T5" fmla="*/ 5 h 6"/>
                            <a:gd name="T6" fmla="*/ 13 w 13"/>
                            <a:gd name="T7" fmla="*/ 4 h 6"/>
                            <a:gd name="T8" fmla="*/ 13 w 13"/>
                            <a:gd name="T9" fmla="*/ 3 h 6"/>
                            <a:gd name="T10" fmla="*/ 13 w 13"/>
                            <a:gd name="T11" fmla="*/ 2 h 6"/>
                            <a:gd name="T12" fmla="*/ 11 w 13"/>
                            <a:gd name="T13" fmla="*/ 1 h 6"/>
                            <a:gd name="T14" fmla="*/ 9 w 13"/>
                            <a:gd name="T15" fmla="*/ 0 h 6"/>
                            <a:gd name="T16" fmla="*/ 7 w 13"/>
                            <a:gd name="T17" fmla="*/ 0 h 6"/>
                            <a:gd name="T18" fmla="*/ 4 w 13"/>
                            <a:gd name="T19" fmla="*/ 0 h 6"/>
                            <a:gd name="T20" fmla="*/ 2 w 13"/>
                            <a:gd name="T21" fmla="*/ 1 h 6"/>
                            <a:gd name="T22" fmla="*/ 0 w 13"/>
                            <a:gd name="T23" fmla="*/ 2 h 6"/>
                            <a:gd name="T24" fmla="*/ 0 w 13"/>
                            <a:gd name="T25" fmla="*/ 3 h 6"/>
                            <a:gd name="T26" fmla="*/ 0 w 13"/>
                            <a:gd name="T27" fmla="*/ 4 h 6"/>
                            <a:gd name="T28" fmla="*/ 2 w 13"/>
                            <a:gd name="T29" fmla="*/ 5 h 6"/>
                            <a:gd name="T30" fmla="*/ 4 w 13"/>
                            <a:gd name="T31" fmla="*/ 6 h 6"/>
                            <a:gd name="T32" fmla="*/ 7 w 13"/>
                            <a:gd name="T33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" h="6">
                              <a:moveTo>
                                <a:pt x="7" y="6"/>
                              </a:move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3" y="2"/>
                              </a:lnTo>
                              <a:lnTo>
                                <a:pt x="11" y="1"/>
                              </a:lnTo>
                              <a:lnTo>
                                <a:pt x="9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2" y="5"/>
                              </a:lnTo>
                              <a:lnTo>
                                <a:pt x="4" y="6"/>
                              </a:lnTo>
                              <a:lnTo>
                                <a:pt x="7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51"/>
                      <wps:cNvSpPr>
                        <a:spLocks noEditPoints="1"/>
                      </wps:cNvSpPr>
                      <wps:spPr bwMode="auto">
                        <a:xfrm>
                          <a:off x="1111250" y="692150"/>
                          <a:ext cx="19685" cy="40005"/>
                        </a:xfrm>
                        <a:custGeom>
                          <a:avLst/>
                          <a:gdLst>
                            <a:gd name="T0" fmla="*/ 7 w 31"/>
                            <a:gd name="T1" fmla="*/ 31 h 63"/>
                            <a:gd name="T2" fmla="*/ 8 w 31"/>
                            <a:gd name="T3" fmla="*/ 25 h 63"/>
                            <a:gd name="T4" fmla="*/ 10 w 31"/>
                            <a:gd name="T5" fmla="*/ 21 h 63"/>
                            <a:gd name="T6" fmla="*/ 12 w 31"/>
                            <a:gd name="T7" fmla="*/ 17 h 63"/>
                            <a:gd name="T8" fmla="*/ 13 w 31"/>
                            <a:gd name="T9" fmla="*/ 14 h 63"/>
                            <a:gd name="T10" fmla="*/ 18 w 31"/>
                            <a:gd name="T11" fmla="*/ 10 h 63"/>
                            <a:gd name="T12" fmla="*/ 19 w 31"/>
                            <a:gd name="T13" fmla="*/ 9 h 63"/>
                            <a:gd name="T14" fmla="*/ 22 w 31"/>
                            <a:gd name="T15" fmla="*/ 15 h 63"/>
                            <a:gd name="T16" fmla="*/ 25 w 31"/>
                            <a:gd name="T17" fmla="*/ 32 h 63"/>
                            <a:gd name="T18" fmla="*/ 25 w 31"/>
                            <a:gd name="T19" fmla="*/ 36 h 63"/>
                            <a:gd name="T20" fmla="*/ 24 w 31"/>
                            <a:gd name="T21" fmla="*/ 40 h 63"/>
                            <a:gd name="T22" fmla="*/ 23 w 31"/>
                            <a:gd name="T23" fmla="*/ 44 h 63"/>
                            <a:gd name="T24" fmla="*/ 21 w 31"/>
                            <a:gd name="T25" fmla="*/ 49 h 63"/>
                            <a:gd name="T26" fmla="*/ 18 w 31"/>
                            <a:gd name="T27" fmla="*/ 54 h 63"/>
                            <a:gd name="T28" fmla="*/ 16 w 31"/>
                            <a:gd name="T29" fmla="*/ 56 h 63"/>
                            <a:gd name="T30" fmla="*/ 14 w 31"/>
                            <a:gd name="T31" fmla="*/ 55 h 63"/>
                            <a:gd name="T32" fmla="*/ 11 w 31"/>
                            <a:gd name="T33" fmla="*/ 50 h 63"/>
                            <a:gd name="T34" fmla="*/ 9 w 31"/>
                            <a:gd name="T35" fmla="*/ 45 h 63"/>
                            <a:gd name="T36" fmla="*/ 8 w 31"/>
                            <a:gd name="T37" fmla="*/ 41 h 63"/>
                            <a:gd name="T38" fmla="*/ 7 w 31"/>
                            <a:gd name="T39" fmla="*/ 36 h 63"/>
                            <a:gd name="T40" fmla="*/ 7 w 31"/>
                            <a:gd name="T41" fmla="*/ 31 h 63"/>
                            <a:gd name="T42" fmla="*/ 16 w 31"/>
                            <a:gd name="T43" fmla="*/ 63 h 63"/>
                            <a:gd name="T44" fmla="*/ 18 w 31"/>
                            <a:gd name="T45" fmla="*/ 61 h 63"/>
                            <a:gd name="T46" fmla="*/ 22 w 31"/>
                            <a:gd name="T47" fmla="*/ 55 h 63"/>
                            <a:gd name="T48" fmla="*/ 25 w 31"/>
                            <a:gd name="T49" fmla="*/ 51 h 63"/>
                            <a:gd name="T50" fmla="*/ 27 w 31"/>
                            <a:gd name="T51" fmla="*/ 45 h 63"/>
                            <a:gd name="T52" fmla="*/ 29 w 31"/>
                            <a:gd name="T53" fmla="*/ 40 h 63"/>
                            <a:gd name="T54" fmla="*/ 31 w 31"/>
                            <a:gd name="T55" fmla="*/ 35 h 63"/>
                            <a:gd name="T56" fmla="*/ 31 w 31"/>
                            <a:gd name="T57" fmla="*/ 29 h 63"/>
                            <a:gd name="T58" fmla="*/ 30 w 31"/>
                            <a:gd name="T59" fmla="*/ 22 h 63"/>
                            <a:gd name="T60" fmla="*/ 29 w 31"/>
                            <a:gd name="T61" fmla="*/ 17 h 63"/>
                            <a:gd name="T62" fmla="*/ 27 w 31"/>
                            <a:gd name="T63" fmla="*/ 12 h 63"/>
                            <a:gd name="T64" fmla="*/ 23 w 31"/>
                            <a:gd name="T65" fmla="*/ 3 h 63"/>
                            <a:gd name="T66" fmla="*/ 21 w 31"/>
                            <a:gd name="T67" fmla="*/ 0 h 63"/>
                            <a:gd name="T68" fmla="*/ 19 w 31"/>
                            <a:gd name="T69" fmla="*/ 2 h 63"/>
                            <a:gd name="T70" fmla="*/ 13 w 31"/>
                            <a:gd name="T71" fmla="*/ 6 h 63"/>
                            <a:gd name="T72" fmla="*/ 9 w 31"/>
                            <a:gd name="T73" fmla="*/ 10 h 63"/>
                            <a:gd name="T74" fmla="*/ 6 w 31"/>
                            <a:gd name="T75" fmla="*/ 15 h 63"/>
                            <a:gd name="T76" fmla="*/ 3 w 31"/>
                            <a:gd name="T77" fmla="*/ 21 h 63"/>
                            <a:gd name="T78" fmla="*/ 1 w 31"/>
                            <a:gd name="T79" fmla="*/ 29 h 63"/>
                            <a:gd name="T80" fmla="*/ 0 w 31"/>
                            <a:gd name="T81" fmla="*/ 36 h 63"/>
                            <a:gd name="T82" fmla="*/ 1 w 31"/>
                            <a:gd name="T83" fmla="*/ 42 h 63"/>
                            <a:gd name="T84" fmla="*/ 3 w 31"/>
                            <a:gd name="T85" fmla="*/ 49 h 63"/>
                            <a:gd name="T86" fmla="*/ 6 w 31"/>
                            <a:gd name="T87" fmla="*/ 54 h 63"/>
                            <a:gd name="T88" fmla="*/ 12 w 31"/>
                            <a:gd name="T89" fmla="*/ 61 h 63"/>
                            <a:gd name="T90" fmla="*/ 16 w 31"/>
                            <a:gd name="T91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1" h="63">
                              <a:moveTo>
                                <a:pt x="7" y="31"/>
                              </a:moveTo>
                              <a:lnTo>
                                <a:pt x="8" y="25"/>
                              </a:lnTo>
                              <a:lnTo>
                                <a:pt x="10" y="21"/>
                              </a:lnTo>
                              <a:lnTo>
                                <a:pt x="12" y="17"/>
                              </a:lnTo>
                              <a:lnTo>
                                <a:pt x="13" y="14"/>
                              </a:lnTo>
                              <a:lnTo>
                                <a:pt x="18" y="10"/>
                              </a:lnTo>
                              <a:lnTo>
                                <a:pt x="19" y="9"/>
                              </a:lnTo>
                              <a:lnTo>
                                <a:pt x="22" y="15"/>
                              </a:lnTo>
                              <a:lnTo>
                                <a:pt x="25" y="32"/>
                              </a:lnTo>
                              <a:lnTo>
                                <a:pt x="25" y="36"/>
                              </a:lnTo>
                              <a:lnTo>
                                <a:pt x="24" y="40"/>
                              </a:lnTo>
                              <a:lnTo>
                                <a:pt x="23" y="44"/>
                              </a:lnTo>
                              <a:lnTo>
                                <a:pt x="21" y="49"/>
                              </a:lnTo>
                              <a:lnTo>
                                <a:pt x="18" y="54"/>
                              </a:lnTo>
                              <a:lnTo>
                                <a:pt x="16" y="56"/>
                              </a:lnTo>
                              <a:lnTo>
                                <a:pt x="14" y="55"/>
                              </a:lnTo>
                              <a:lnTo>
                                <a:pt x="11" y="50"/>
                              </a:lnTo>
                              <a:lnTo>
                                <a:pt x="9" y="45"/>
                              </a:lnTo>
                              <a:lnTo>
                                <a:pt x="8" y="41"/>
                              </a:lnTo>
                              <a:lnTo>
                                <a:pt x="7" y="36"/>
                              </a:lnTo>
                              <a:lnTo>
                                <a:pt x="7" y="31"/>
                              </a:lnTo>
                              <a:close/>
                              <a:moveTo>
                                <a:pt x="16" y="63"/>
                              </a:moveTo>
                              <a:lnTo>
                                <a:pt x="18" y="61"/>
                              </a:lnTo>
                              <a:lnTo>
                                <a:pt x="22" y="55"/>
                              </a:lnTo>
                              <a:lnTo>
                                <a:pt x="25" y="51"/>
                              </a:lnTo>
                              <a:lnTo>
                                <a:pt x="27" y="45"/>
                              </a:lnTo>
                              <a:lnTo>
                                <a:pt x="29" y="40"/>
                              </a:lnTo>
                              <a:lnTo>
                                <a:pt x="31" y="35"/>
                              </a:lnTo>
                              <a:lnTo>
                                <a:pt x="31" y="29"/>
                              </a:lnTo>
                              <a:lnTo>
                                <a:pt x="30" y="22"/>
                              </a:lnTo>
                              <a:lnTo>
                                <a:pt x="29" y="17"/>
                              </a:lnTo>
                              <a:lnTo>
                                <a:pt x="27" y="12"/>
                              </a:lnTo>
                              <a:lnTo>
                                <a:pt x="23" y="3"/>
                              </a:lnTo>
                              <a:lnTo>
                                <a:pt x="21" y="0"/>
                              </a:lnTo>
                              <a:lnTo>
                                <a:pt x="19" y="2"/>
                              </a:lnTo>
                              <a:lnTo>
                                <a:pt x="13" y="6"/>
                              </a:lnTo>
                              <a:lnTo>
                                <a:pt x="9" y="10"/>
                              </a:lnTo>
                              <a:lnTo>
                                <a:pt x="6" y="15"/>
                              </a:lnTo>
                              <a:lnTo>
                                <a:pt x="3" y="21"/>
                              </a:lnTo>
                              <a:lnTo>
                                <a:pt x="1" y="29"/>
                              </a:lnTo>
                              <a:lnTo>
                                <a:pt x="0" y="36"/>
                              </a:lnTo>
                              <a:lnTo>
                                <a:pt x="1" y="42"/>
                              </a:lnTo>
                              <a:lnTo>
                                <a:pt x="3" y="49"/>
                              </a:lnTo>
                              <a:lnTo>
                                <a:pt x="6" y="54"/>
                              </a:lnTo>
                              <a:lnTo>
                                <a:pt x="12" y="61"/>
                              </a:lnTo>
                              <a:lnTo>
                                <a:pt x="16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52"/>
                      <wps:cNvSpPr>
                        <a:spLocks noEditPoints="1"/>
                      </wps:cNvSpPr>
                      <wps:spPr bwMode="auto">
                        <a:xfrm>
                          <a:off x="804545" y="1047115"/>
                          <a:ext cx="23495" cy="22860"/>
                        </a:xfrm>
                        <a:custGeom>
                          <a:avLst/>
                          <a:gdLst>
                            <a:gd name="T0" fmla="*/ 18 w 37"/>
                            <a:gd name="T1" fmla="*/ 23 h 36"/>
                            <a:gd name="T2" fmla="*/ 13 w 37"/>
                            <a:gd name="T3" fmla="*/ 20 h 36"/>
                            <a:gd name="T4" fmla="*/ 13 w 37"/>
                            <a:gd name="T5" fmla="*/ 15 h 36"/>
                            <a:gd name="T6" fmla="*/ 18 w 37"/>
                            <a:gd name="T7" fmla="*/ 11 h 36"/>
                            <a:gd name="T8" fmla="*/ 23 w 37"/>
                            <a:gd name="T9" fmla="*/ 11 h 36"/>
                            <a:gd name="T10" fmla="*/ 26 w 37"/>
                            <a:gd name="T11" fmla="*/ 15 h 36"/>
                            <a:gd name="T12" fmla="*/ 26 w 37"/>
                            <a:gd name="T13" fmla="*/ 20 h 36"/>
                            <a:gd name="T14" fmla="*/ 23 w 37"/>
                            <a:gd name="T15" fmla="*/ 23 h 36"/>
                            <a:gd name="T16" fmla="*/ 33 w 37"/>
                            <a:gd name="T17" fmla="*/ 5 h 36"/>
                            <a:gd name="T18" fmla="*/ 29 w 37"/>
                            <a:gd name="T19" fmla="*/ 3 h 36"/>
                            <a:gd name="T20" fmla="*/ 26 w 37"/>
                            <a:gd name="T21" fmla="*/ 3 h 36"/>
                            <a:gd name="T22" fmla="*/ 22 w 37"/>
                            <a:gd name="T23" fmla="*/ 5 h 36"/>
                            <a:gd name="T24" fmla="*/ 19 w 37"/>
                            <a:gd name="T25" fmla="*/ 2 h 36"/>
                            <a:gd name="T26" fmla="*/ 16 w 37"/>
                            <a:gd name="T27" fmla="*/ 0 h 36"/>
                            <a:gd name="T28" fmla="*/ 10 w 37"/>
                            <a:gd name="T29" fmla="*/ 1 h 36"/>
                            <a:gd name="T30" fmla="*/ 7 w 37"/>
                            <a:gd name="T31" fmla="*/ 4 h 36"/>
                            <a:gd name="T32" fmla="*/ 6 w 37"/>
                            <a:gd name="T33" fmla="*/ 7 h 36"/>
                            <a:gd name="T34" fmla="*/ 7 w 37"/>
                            <a:gd name="T35" fmla="*/ 10 h 36"/>
                            <a:gd name="T36" fmla="*/ 3 w 37"/>
                            <a:gd name="T37" fmla="*/ 10 h 36"/>
                            <a:gd name="T38" fmla="*/ 1 w 37"/>
                            <a:gd name="T39" fmla="*/ 13 h 36"/>
                            <a:gd name="T40" fmla="*/ 0 w 37"/>
                            <a:gd name="T41" fmla="*/ 17 h 36"/>
                            <a:gd name="T42" fmla="*/ 3 w 37"/>
                            <a:gd name="T43" fmla="*/ 23 h 36"/>
                            <a:gd name="T44" fmla="*/ 7 w 37"/>
                            <a:gd name="T45" fmla="*/ 23 h 36"/>
                            <a:gd name="T46" fmla="*/ 6 w 37"/>
                            <a:gd name="T47" fmla="*/ 28 h 36"/>
                            <a:gd name="T48" fmla="*/ 7 w 37"/>
                            <a:gd name="T49" fmla="*/ 31 h 36"/>
                            <a:gd name="T50" fmla="*/ 10 w 37"/>
                            <a:gd name="T51" fmla="*/ 35 h 36"/>
                            <a:gd name="T52" fmla="*/ 16 w 37"/>
                            <a:gd name="T53" fmla="*/ 36 h 36"/>
                            <a:gd name="T54" fmla="*/ 19 w 37"/>
                            <a:gd name="T55" fmla="*/ 34 h 36"/>
                            <a:gd name="T56" fmla="*/ 21 w 37"/>
                            <a:gd name="T57" fmla="*/ 29 h 36"/>
                            <a:gd name="T58" fmla="*/ 26 w 37"/>
                            <a:gd name="T59" fmla="*/ 31 h 36"/>
                            <a:gd name="T60" fmla="*/ 30 w 37"/>
                            <a:gd name="T61" fmla="*/ 31 h 36"/>
                            <a:gd name="T62" fmla="*/ 35 w 37"/>
                            <a:gd name="T63" fmla="*/ 28 h 36"/>
                            <a:gd name="T64" fmla="*/ 36 w 37"/>
                            <a:gd name="T65" fmla="*/ 24 h 36"/>
                            <a:gd name="T66" fmla="*/ 35 w 37"/>
                            <a:gd name="T67" fmla="*/ 21 h 36"/>
                            <a:gd name="T68" fmla="*/ 32 w 37"/>
                            <a:gd name="T69" fmla="*/ 18 h 36"/>
                            <a:gd name="T70" fmla="*/ 36 w 37"/>
                            <a:gd name="T71" fmla="*/ 15 h 36"/>
                            <a:gd name="T72" fmla="*/ 37 w 37"/>
                            <a:gd name="T73" fmla="*/ 10 h 36"/>
                            <a:gd name="T74" fmla="*/ 33 w 37"/>
                            <a:gd name="T75" fmla="*/ 5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0" y="23"/>
                              </a:moveTo>
                              <a:lnTo>
                                <a:pt x="18" y="23"/>
                              </a:lnTo>
                              <a:lnTo>
                                <a:pt x="16" y="22"/>
                              </a:lnTo>
                              <a:lnTo>
                                <a:pt x="13" y="20"/>
                              </a:lnTo>
                              <a:lnTo>
                                <a:pt x="13" y="17"/>
                              </a:lnTo>
                              <a:lnTo>
                                <a:pt x="13" y="15"/>
                              </a:lnTo>
                              <a:lnTo>
                                <a:pt x="16" y="13"/>
                              </a:lnTo>
                              <a:lnTo>
                                <a:pt x="18" y="11"/>
                              </a:lnTo>
                              <a:lnTo>
                                <a:pt x="20" y="10"/>
                              </a:ln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6" y="17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3"/>
                              </a:lnTo>
                              <a:close/>
                              <a:moveTo>
                                <a:pt x="33" y="5"/>
                              </a:moveTo>
                              <a:lnTo>
                                <a:pt x="31" y="4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6" y="3"/>
                              </a:lnTo>
                              <a:lnTo>
                                <a:pt x="23" y="4"/>
                              </a:lnTo>
                              <a:lnTo>
                                <a:pt x="22" y="5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1"/>
                              </a:lnTo>
                              <a:lnTo>
                                <a:pt x="8" y="2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6" y="7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3" y="10"/>
                              </a:lnTo>
                              <a:lnTo>
                                <a:pt x="2" y="11"/>
                              </a:lnTo>
                              <a:lnTo>
                                <a:pt x="1" y="13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29"/>
                              </a:lnTo>
                              <a:lnTo>
                                <a:pt x="7" y="31"/>
                              </a:lnTo>
                              <a:lnTo>
                                <a:pt x="8" y="34"/>
                              </a:lnTo>
                              <a:lnTo>
                                <a:pt x="10" y="35"/>
                              </a:lnTo>
                              <a:lnTo>
                                <a:pt x="13" y="36"/>
                              </a:lnTo>
                              <a:lnTo>
                                <a:pt x="16" y="36"/>
                              </a:lnTo>
                              <a:lnTo>
                                <a:pt x="18" y="35"/>
                              </a:lnTo>
                              <a:lnTo>
                                <a:pt x="19" y="34"/>
                              </a:lnTo>
                              <a:lnTo>
                                <a:pt x="21" y="30"/>
                              </a:lnTo>
                              <a:lnTo>
                                <a:pt x="21" y="29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1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5" y="28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7"/>
                              </a:lnTo>
                              <a:lnTo>
                                <a:pt x="36" y="15"/>
                              </a:lnTo>
                              <a:lnTo>
                                <a:pt x="37" y="13"/>
                              </a:lnTo>
                              <a:lnTo>
                                <a:pt x="37" y="10"/>
                              </a:lnTo>
                              <a:lnTo>
                                <a:pt x="36" y="8"/>
                              </a:lnTo>
                              <a:lnTo>
                                <a:pt x="3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53"/>
                      <wps:cNvSpPr>
                        <a:spLocks noEditPoints="1"/>
                      </wps:cNvSpPr>
                      <wps:spPr bwMode="auto">
                        <a:xfrm>
                          <a:off x="843915" y="1024890"/>
                          <a:ext cx="22860" cy="22860"/>
                        </a:xfrm>
                        <a:custGeom>
                          <a:avLst/>
                          <a:gdLst>
                            <a:gd name="T0" fmla="*/ 17 w 36"/>
                            <a:gd name="T1" fmla="*/ 23 h 36"/>
                            <a:gd name="T2" fmla="*/ 14 w 36"/>
                            <a:gd name="T3" fmla="*/ 20 h 36"/>
                            <a:gd name="T4" fmla="*/ 14 w 36"/>
                            <a:gd name="T5" fmla="*/ 15 h 36"/>
                            <a:gd name="T6" fmla="*/ 17 w 36"/>
                            <a:gd name="T7" fmla="*/ 12 h 36"/>
                            <a:gd name="T8" fmla="*/ 22 w 36"/>
                            <a:gd name="T9" fmla="*/ 12 h 36"/>
                            <a:gd name="T10" fmla="*/ 26 w 36"/>
                            <a:gd name="T11" fmla="*/ 15 h 36"/>
                            <a:gd name="T12" fmla="*/ 26 w 36"/>
                            <a:gd name="T13" fmla="*/ 20 h 36"/>
                            <a:gd name="T14" fmla="*/ 22 w 36"/>
                            <a:gd name="T15" fmla="*/ 23 h 36"/>
                            <a:gd name="T16" fmla="*/ 34 w 36"/>
                            <a:gd name="T17" fmla="*/ 6 h 36"/>
                            <a:gd name="T18" fmla="*/ 29 w 36"/>
                            <a:gd name="T19" fmla="*/ 3 h 36"/>
                            <a:gd name="T20" fmla="*/ 25 w 36"/>
                            <a:gd name="T21" fmla="*/ 3 h 36"/>
                            <a:gd name="T22" fmla="*/ 22 w 36"/>
                            <a:gd name="T23" fmla="*/ 5 h 36"/>
                            <a:gd name="T24" fmla="*/ 19 w 36"/>
                            <a:gd name="T25" fmla="*/ 2 h 36"/>
                            <a:gd name="T26" fmla="*/ 16 w 36"/>
                            <a:gd name="T27" fmla="*/ 0 h 36"/>
                            <a:gd name="T28" fmla="*/ 10 w 36"/>
                            <a:gd name="T29" fmla="*/ 1 h 36"/>
                            <a:gd name="T30" fmla="*/ 7 w 36"/>
                            <a:gd name="T31" fmla="*/ 4 h 36"/>
                            <a:gd name="T32" fmla="*/ 6 w 36"/>
                            <a:gd name="T33" fmla="*/ 8 h 36"/>
                            <a:gd name="T34" fmla="*/ 7 w 36"/>
                            <a:gd name="T35" fmla="*/ 11 h 36"/>
                            <a:gd name="T36" fmla="*/ 3 w 36"/>
                            <a:gd name="T37" fmla="*/ 12 h 36"/>
                            <a:gd name="T38" fmla="*/ 1 w 36"/>
                            <a:gd name="T39" fmla="*/ 14 h 36"/>
                            <a:gd name="T40" fmla="*/ 0 w 36"/>
                            <a:gd name="T41" fmla="*/ 18 h 36"/>
                            <a:gd name="T42" fmla="*/ 3 w 36"/>
                            <a:gd name="T43" fmla="*/ 23 h 36"/>
                            <a:gd name="T44" fmla="*/ 6 w 36"/>
                            <a:gd name="T45" fmla="*/ 24 h 36"/>
                            <a:gd name="T46" fmla="*/ 6 w 36"/>
                            <a:gd name="T47" fmla="*/ 29 h 36"/>
                            <a:gd name="T48" fmla="*/ 6 w 36"/>
                            <a:gd name="T49" fmla="*/ 33 h 36"/>
                            <a:gd name="T50" fmla="*/ 10 w 36"/>
                            <a:gd name="T51" fmla="*/ 35 h 36"/>
                            <a:gd name="T52" fmla="*/ 16 w 36"/>
                            <a:gd name="T53" fmla="*/ 36 h 36"/>
                            <a:gd name="T54" fmla="*/ 19 w 36"/>
                            <a:gd name="T55" fmla="*/ 34 h 36"/>
                            <a:gd name="T56" fmla="*/ 21 w 36"/>
                            <a:gd name="T57" fmla="*/ 30 h 36"/>
                            <a:gd name="T58" fmla="*/ 26 w 36"/>
                            <a:gd name="T59" fmla="*/ 32 h 36"/>
                            <a:gd name="T60" fmla="*/ 30 w 36"/>
                            <a:gd name="T61" fmla="*/ 32 h 36"/>
                            <a:gd name="T62" fmla="*/ 34 w 36"/>
                            <a:gd name="T63" fmla="*/ 30 h 36"/>
                            <a:gd name="T64" fmla="*/ 36 w 36"/>
                            <a:gd name="T65" fmla="*/ 24 h 36"/>
                            <a:gd name="T66" fmla="*/ 35 w 36"/>
                            <a:gd name="T67" fmla="*/ 21 h 36"/>
                            <a:gd name="T68" fmla="*/ 32 w 36"/>
                            <a:gd name="T69" fmla="*/ 18 h 36"/>
                            <a:gd name="T70" fmla="*/ 36 w 36"/>
                            <a:gd name="T71" fmla="*/ 15 h 36"/>
                            <a:gd name="T72" fmla="*/ 36 w 36"/>
                            <a:gd name="T73" fmla="*/ 11 h 36"/>
                            <a:gd name="T74" fmla="*/ 34 w 36"/>
                            <a:gd name="T75" fmla="*/ 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24"/>
                              </a:move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lnTo>
                                <a:pt x="22" y="12"/>
                              </a:lnTo>
                              <a:lnTo>
                                <a:pt x="24" y="13"/>
                              </a:lnTo>
                              <a:lnTo>
                                <a:pt x="26" y="15"/>
                              </a:lnTo>
                              <a:lnTo>
                                <a:pt x="26" y="18"/>
                              </a:lnTo>
                              <a:lnTo>
                                <a:pt x="26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1" y="4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5" y="3"/>
                              </a:lnTo>
                              <a:lnTo>
                                <a:pt x="23" y="5"/>
                              </a:lnTo>
                              <a:lnTo>
                                <a:pt x="22" y="5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0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5" y="24"/>
                              </a:lnTo>
                              <a:lnTo>
                                <a:pt x="6" y="24"/>
                              </a:lnTo>
                              <a:lnTo>
                                <a:pt x="6" y="25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6" y="33"/>
                              </a:lnTo>
                              <a:lnTo>
                                <a:pt x="8" y="34"/>
                              </a:lnTo>
                              <a:lnTo>
                                <a:pt x="10" y="35"/>
                              </a:lnTo>
                              <a:lnTo>
                                <a:pt x="12" y="36"/>
                              </a:lnTo>
                              <a:lnTo>
                                <a:pt x="16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1" y="32"/>
                              </a:lnTo>
                              <a:lnTo>
                                <a:pt x="21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2"/>
                              </a:lnTo>
                              <a:lnTo>
                                <a:pt x="30" y="32"/>
                              </a:lnTo>
                              <a:lnTo>
                                <a:pt x="32" y="31"/>
                              </a:lnTo>
                              <a:lnTo>
                                <a:pt x="34" y="30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2" y="19"/>
                              </a:lnTo>
                              <a:lnTo>
                                <a:pt x="32" y="18"/>
                              </a:lnTo>
                              <a:lnTo>
                                <a:pt x="34" y="17"/>
                              </a:lnTo>
                              <a:lnTo>
                                <a:pt x="36" y="15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6" y="9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54"/>
                      <wps:cNvSpPr>
                        <a:spLocks noEditPoints="1"/>
                      </wps:cNvSpPr>
                      <wps:spPr bwMode="auto">
                        <a:xfrm>
                          <a:off x="910590" y="1029970"/>
                          <a:ext cx="23495" cy="22225"/>
                        </a:xfrm>
                        <a:custGeom>
                          <a:avLst/>
                          <a:gdLst>
                            <a:gd name="T0" fmla="*/ 18 w 37"/>
                            <a:gd name="T1" fmla="*/ 23 h 35"/>
                            <a:gd name="T2" fmla="*/ 14 w 37"/>
                            <a:gd name="T3" fmla="*/ 20 h 35"/>
                            <a:gd name="T4" fmla="*/ 14 w 37"/>
                            <a:gd name="T5" fmla="*/ 15 h 35"/>
                            <a:gd name="T6" fmla="*/ 18 w 37"/>
                            <a:gd name="T7" fmla="*/ 11 h 35"/>
                            <a:gd name="T8" fmla="*/ 22 w 37"/>
                            <a:gd name="T9" fmla="*/ 11 h 35"/>
                            <a:gd name="T10" fmla="*/ 26 w 37"/>
                            <a:gd name="T11" fmla="*/ 15 h 35"/>
                            <a:gd name="T12" fmla="*/ 26 w 37"/>
                            <a:gd name="T13" fmla="*/ 20 h 35"/>
                            <a:gd name="T14" fmla="*/ 22 w 37"/>
                            <a:gd name="T15" fmla="*/ 23 h 35"/>
                            <a:gd name="T16" fmla="*/ 34 w 37"/>
                            <a:gd name="T17" fmla="*/ 6 h 35"/>
                            <a:gd name="T18" fmla="*/ 30 w 37"/>
                            <a:gd name="T19" fmla="*/ 3 h 35"/>
                            <a:gd name="T20" fmla="*/ 25 w 37"/>
                            <a:gd name="T21" fmla="*/ 4 h 35"/>
                            <a:gd name="T22" fmla="*/ 22 w 37"/>
                            <a:gd name="T23" fmla="*/ 6 h 35"/>
                            <a:gd name="T24" fmla="*/ 19 w 37"/>
                            <a:gd name="T25" fmla="*/ 2 h 35"/>
                            <a:gd name="T26" fmla="*/ 16 w 37"/>
                            <a:gd name="T27" fmla="*/ 0 h 35"/>
                            <a:gd name="T28" fmla="*/ 11 w 37"/>
                            <a:gd name="T29" fmla="*/ 1 h 35"/>
                            <a:gd name="T30" fmla="*/ 7 w 37"/>
                            <a:gd name="T31" fmla="*/ 4 h 35"/>
                            <a:gd name="T32" fmla="*/ 6 w 37"/>
                            <a:gd name="T33" fmla="*/ 7 h 35"/>
                            <a:gd name="T34" fmla="*/ 7 w 37"/>
                            <a:gd name="T35" fmla="*/ 10 h 35"/>
                            <a:gd name="T36" fmla="*/ 3 w 37"/>
                            <a:gd name="T37" fmla="*/ 11 h 35"/>
                            <a:gd name="T38" fmla="*/ 1 w 37"/>
                            <a:gd name="T39" fmla="*/ 13 h 35"/>
                            <a:gd name="T40" fmla="*/ 0 w 37"/>
                            <a:gd name="T41" fmla="*/ 17 h 35"/>
                            <a:gd name="T42" fmla="*/ 3 w 37"/>
                            <a:gd name="T43" fmla="*/ 23 h 35"/>
                            <a:gd name="T44" fmla="*/ 7 w 37"/>
                            <a:gd name="T45" fmla="*/ 24 h 35"/>
                            <a:gd name="T46" fmla="*/ 6 w 37"/>
                            <a:gd name="T47" fmla="*/ 28 h 35"/>
                            <a:gd name="T48" fmla="*/ 7 w 37"/>
                            <a:gd name="T49" fmla="*/ 32 h 35"/>
                            <a:gd name="T50" fmla="*/ 11 w 37"/>
                            <a:gd name="T51" fmla="*/ 35 h 35"/>
                            <a:gd name="T52" fmla="*/ 16 w 37"/>
                            <a:gd name="T53" fmla="*/ 35 h 35"/>
                            <a:gd name="T54" fmla="*/ 19 w 37"/>
                            <a:gd name="T55" fmla="*/ 33 h 35"/>
                            <a:gd name="T56" fmla="*/ 21 w 37"/>
                            <a:gd name="T57" fmla="*/ 30 h 35"/>
                            <a:gd name="T58" fmla="*/ 26 w 37"/>
                            <a:gd name="T59" fmla="*/ 31 h 35"/>
                            <a:gd name="T60" fmla="*/ 31 w 37"/>
                            <a:gd name="T61" fmla="*/ 31 h 35"/>
                            <a:gd name="T62" fmla="*/ 34 w 37"/>
                            <a:gd name="T63" fmla="*/ 29 h 35"/>
                            <a:gd name="T64" fmla="*/ 36 w 37"/>
                            <a:gd name="T65" fmla="*/ 25 h 35"/>
                            <a:gd name="T66" fmla="*/ 35 w 37"/>
                            <a:gd name="T67" fmla="*/ 21 h 35"/>
                            <a:gd name="T68" fmla="*/ 33 w 37"/>
                            <a:gd name="T69" fmla="*/ 18 h 35"/>
                            <a:gd name="T70" fmla="*/ 36 w 37"/>
                            <a:gd name="T71" fmla="*/ 14 h 35"/>
                            <a:gd name="T72" fmla="*/ 37 w 37"/>
                            <a:gd name="T73" fmla="*/ 10 h 35"/>
                            <a:gd name="T74" fmla="*/ 34 w 37"/>
                            <a:gd name="T75" fmla="*/ 6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20" y="24"/>
                              </a:moveTo>
                              <a:lnTo>
                                <a:pt x="18" y="23"/>
                              </a:lnTo>
                              <a:lnTo>
                                <a:pt x="16" y="22"/>
                              </a:lnTo>
                              <a:lnTo>
                                <a:pt x="14" y="20"/>
                              </a:lnTo>
                              <a:lnTo>
                                <a:pt x="14" y="17"/>
                              </a:lnTo>
                              <a:lnTo>
                                <a:pt x="14" y="15"/>
                              </a:lnTo>
                              <a:lnTo>
                                <a:pt x="16" y="13"/>
                              </a:lnTo>
                              <a:lnTo>
                                <a:pt x="18" y="11"/>
                              </a:lnTo>
                              <a:lnTo>
                                <a:pt x="20" y="11"/>
                              </a:lnTo>
                              <a:lnTo>
                                <a:pt x="22" y="11"/>
                              </a:lnTo>
                              <a:lnTo>
                                <a:pt x="24" y="13"/>
                              </a:lnTo>
                              <a:lnTo>
                                <a:pt x="26" y="15"/>
                              </a:lnTo>
                              <a:lnTo>
                                <a:pt x="26" y="17"/>
                              </a:lnTo>
                              <a:lnTo>
                                <a:pt x="26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7" y="3"/>
                              </a:lnTo>
                              <a:lnTo>
                                <a:pt x="25" y="4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1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7" y="4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3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1" y="22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9" y="33"/>
                              </a:lnTo>
                              <a:lnTo>
                                <a:pt x="11" y="35"/>
                              </a:lnTo>
                              <a:lnTo>
                                <a:pt x="13" y="35"/>
                              </a:lnTo>
                              <a:lnTo>
                                <a:pt x="16" y="35"/>
                              </a:lnTo>
                              <a:lnTo>
                                <a:pt x="18" y="34"/>
                              </a:lnTo>
                              <a:lnTo>
                                <a:pt x="19" y="33"/>
                              </a:lnTo>
                              <a:lnTo>
                                <a:pt x="21" y="31"/>
                              </a:lnTo>
                              <a:lnTo>
                                <a:pt x="21" y="30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2"/>
                              </a:lnTo>
                              <a:lnTo>
                                <a:pt x="31" y="31"/>
                              </a:lnTo>
                              <a:lnTo>
                                <a:pt x="33" y="31"/>
                              </a:lnTo>
                              <a:lnTo>
                                <a:pt x="34" y="29"/>
                              </a:lnTo>
                              <a:lnTo>
                                <a:pt x="36" y="27"/>
                              </a:lnTo>
                              <a:lnTo>
                                <a:pt x="36" y="25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4" y="18"/>
                              </a:lnTo>
                              <a:lnTo>
                                <a:pt x="33" y="18"/>
                              </a:lnTo>
                              <a:lnTo>
                                <a:pt x="34" y="17"/>
                              </a:lnTo>
                              <a:lnTo>
                                <a:pt x="36" y="14"/>
                              </a:lnTo>
                              <a:lnTo>
                                <a:pt x="36" y="12"/>
                              </a:lnTo>
                              <a:lnTo>
                                <a:pt x="37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55"/>
                      <wps:cNvSpPr>
                        <a:spLocks noEditPoints="1"/>
                      </wps:cNvSpPr>
                      <wps:spPr bwMode="auto">
                        <a:xfrm>
                          <a:off x="951230" y="1010285"/>
                          <a:ext cx="23495" cy="22860"/>
                        </a:xfrm>
                        <a:custGeom>
                          <a:avLst/>
                          <a:gdLst>
                            <a:gd name="T0" fmla="*/ 18 w 37"/>
                            <a:gd name="T1" fmla="*/ 22 h 36"/>
                            <a:gd name="T2" fmla="*/ 14 w 37"/>
                            <a:gd name="T3" fmla="*/ 20 h 36"/>
                            <a:gd name="T4" fmla="*/ 14 w 37"/>
                            <a:gd name="T5" fmla="*/ 15 h 36"/>
                            <a:gd name="T6" fmla="*/ 16 w 37"/>
                            <a:gd name="T7" fmla="*/ 11 h 36"/>
                            <a:gd name="T8" fmla="*/ 21 w 37"/>
                            <a:gd name="T9" fmla="*/ 11 h 36"/>
                            <a:gd name="T10" fmla="*/ 26 w 37"/>
                            <a:gd name="T11" fmla="*/ 13 h 36"/>
                            <a:gd name="T12" fmla="*/ 27 w 37"/>
                            <a:gd name="T13" fmla="*/ 18 h 36"/>
                            <a:gd name="T14" fmla="*/ 23 w 37"/>
                            <a:gd name="T15" fmla="*/ 22 h 36"/>
                            <a:gd name="T16" fmla="*/ 36 w 37"/>
                            <a:gd name="T17" fmla="*/ 25 h 36"/>
                            <a:gd name="T18" fmla="*/ 37 w 37"/>
                            <a:gd name="T19" fmla="*/ 20 h 36"/>
                            <a:gd name="T20" fmla="*/ 35 w 37"/>
                            <a:gd name="T21" fmla="*/ 17 h 36"/>
                            <a:gd name="T22" fmla="*/ 32 w 37"/>
                            <a:gd name="T23" fmla="*/ 15 h 36"/>
                            <a:gd name="T24" fmla="*/ 35 w 37"/>
                            <a:gd name="T25" fmla="*/ 11 h 36"/>
                            <a:gd name="T26" fmla="*/ 35 w 37"/>
                            <a:gd name="T27" fmla="*/ 6 h 36"/>
                            <a:gd name="T28" fmla="*/ 32 w 37"/>
                            <a:gd name="T29" fmla="*/ 2 h 36"/>
                            <a:gd name="T30" fmla="*/ 27 w 37"/>
                            <a:gd name="T31" fmla="*/ 1 h 36"/>
                            <a:gd name="T32" fmla="*/ 23 w 37"/>
                            <a:gd name="T33" fmla="*/ 1 h 36"/>
                            <a:gd name="T34" fmla="*/ 20 w 37"/>
                            <a:gd name="T35" fmla="*/ 4 h 36"/>
                            <a:gd name="T36" fmla="*/ 17 w 37"/>
                            <a:gd name="T37" fmla="*/ 1 h 36"/>
                            <a:gd name="T38" fmla="*/ 13 w 37"/>
                            <a:gd name="T39" fmla="*/ 0 h 36"/>
                            <a:gd name="T40" fmla="*/ 8 w 37"/>
                            <a:gd name="T41" fmla="*/ 2 h 36"/>
                            <a:gd name="T42" fmla="*/ 4 w 37"/>
                            <a:gd name="T43" fmla="*/ 5 h 36"/>
                            <a:gd name="T44" fmla="*/ 4 w 37"/>
                            <a:gd name="T45" fmla="*/ 8 h 36"/>
                            <a:gd name="T46" fmla="*/ 7 w 37"/>
                            <a:gd name="T47" fmla="*/ 12 h 36"/>
                            <a:gd name="T48" fmla="*/ 2 w 37"/>
                            <a:gd name="T49" fmla="*/ 13 h 36"/>
                            <a:gd name="T50" fmla="*/ 0 w 37"/>
                            <a:gd name="T51" fmla="*/ 15 h 36"/>
                            <a:gd name="T52" fmla="*/ 0 w 37"/>
                            <a:gd name="T53" fmla="*/ 20 h 36"/>
                            <a:gd name="T54" fmla="*/ 4 w 37"/>
                            <a:gd name="T55" fmla="*/ 25 h 36"/>
                            <a:gd name="T56" fmla="*/ 9 w 37"/>
                            <a:gd name="T57" fmla="*/ 25 h 36"/>
                            <a:gd name="T58" fmla="*/ 9 w 37"/>
                            <a:gd name="T59" fmla="*/ 29 h 36"/>
                            <a:gd name="T60" fmla="*/ 10 w 37"/>
                            <a:gd name="T61" fmla="*/ 33 h 36"/>
                            <a:gd name="T62" fmla="*/ 14 w 37"/>
                            <a:gd name="T63" fmla="*/ 36 h 36"/>
                            <a:gd name="T64" fmla="*/ 19 w 37"/>
                            <a:gd name="T65" fmla="*/ 35 h 36"/>
                            <a:gd name="T66" fmla="*/ 21 w 37"/>
                            <a:gd name="T67" fmla="*/ 33 h 36"/>
                            <a:gd name="T68" fmla="*/ 23 w 37"/>
                            <a:gd name="T69" fmla="*/ 28 h 36"/>
                            <a:gd name="T70" fmla="*/ 29 w 37"/>
                            <a:gd name="T71" fmla="*/ 29 h 36"/>
                            <a:gd name="T72" fmla="*/ 33 w 37"/>
                            <a:gd name="T73" fmla="*/ 28 h 36"/>
                            <a:gd name="T74" fmla="*/ 36 w 37"/>
                            <a:gd name="T75" fmla="*/ 25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1" y="22"/>
                              </a:moveTo>
                              <a:lnTo>
                                <a:pt x="18" y="22"/>
                              </a:lnTo>
                              <a:lnTo>
                                <a:pt x="16" y="21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6" y="11"/>
                              </a:lnTo>
                              <a:lnTo>
                                <a:pt x="19" y="11"/>
                              </a:lnTo>
                              <a:lnTo>
                                <a:pt x="21" y="11"/>
                              </a:lnTo>
                              <a:lnTo>
                                <a:pt x="23" y="12"/>
                              </a:lnTo>
                              <a:lnTo>
                                <a:pt x="26" y="13"/>
                              </a:lnTo>
                              <a:lnTo>
                                <a:pt x="27" y="15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3" y="22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36" y="25"/>
                              </a:moveTo>
                              <a:lnTo>
                                <a:pt x="37" y="22"/>
                              </a:lnTo>
                              <a:lnTo>
                                <a:pt x="37" y="20"/>
                              </a:lnTo>
                              <a:lnTo>
                                <a:pt x="36" y="19"/>
                              </a:lnTo>
                              <a:lnTo>
                                <a:pt x="35" y="17"/>
                              </a:lnTo>
                              <a:lnTo>
                                <a:pt x="33" y="16"/>
                              </a:lnTo>
                              <a:lnTo>
                                <a:pt x="32" y="15"/>
                              </a:lnTo>
                              <a:lnTo>
                                <a:pt x="33" y="14"/>
                              </a:lnTo>
                              <a:lnTo>
                                <a:pt x="35" y="11"/>
                              </a:lnTo>
                              <a:lnTo>
                                <a:pt x="35" y="8"/>
                              </a:lnTo>
                              <a:lnTo>
                                <a:pt x="35" y="6"/>
                              </a:lnTo>
                              <a:lnTo>
                                <a:pt x="34" y="4"/>
                              </a:lnTo>
                              <a:lnTo>
                                <a:pt x="32" y="2"/>
                              </a:lnTo>
                              <a:lnTo>
                                <a:pt x="29" y="1"/>
                              </a:lnTo>
                              <a:lnTo>
                                <a:pt x="27" y="1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1" y="3"/>
                              </a:lnTo>
                              <a:lnTo>
                                <a:pt x="20" y="4"/>
                              </a:lnTo>
                              <a:lnTo>
                                <a:pt x="19" y="3"/>
                              </a:lnTo>
                              <a:lnTo>
                                <a:pt x="17" y="1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8" y="2"/>
                              </a:lnTo>
                              <a:lnTo>
                                <a:pt x="6" y="3"/>
                              </a:lnTo>
                              <a:lnTo>
                                <a:pt x="4" y="5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6" y="11"/>
                              </a:lnTo>
                              <a:lnTo>
                                <a:pt x="7" y="12"/>
                              </a:lnTo>
                              <a:lnTo>
                                <a:pt x="6" y="12"/>
                              </a:lnTo>
                              <a:lnTo>
                                <a:pt x="2" y="13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23"/>
                              </a:lnTo>
                              <a:lnTo>
                                <a:pt x="4" y="25"/>
                              </a:lnTo>
                              <a:lnTo>
                                <a:pt x="8" y="25"/>
                              </a:lnTo>
                              <a:lnTo>
                                <a:pt x="9" y="25"/>
                              </a:lnTo>
                              <a:lnTo>
                                <a:pt x="8" y="26"/>
                              </a:lnTo>
                              <a:lnTo>
                                <a:pt x="9" y="29"/>
                              </a:lnTo>
                              <a:lnTo>
                                <a:pt x="9" y="32"/>
                              </a:lnTo>
                              <a:lnTo>
                                <a:pt x="10" y="33"/>
                              </a:lnTo>
                              <a:lnTo>
                                <a:pt x="11" y="35"/>
                              </a:lnTo>
                              <a:lnTo>
                                <a:pt x="14" y="36"/>
                              </a:lnTo>
                              <a:lnTo>
                                <a:pt x="16" y="36"/>
                              </a:lnTo>
                              <a:lnTo>
                                <a:pt x="19" y="35"/>
                              </a:lnTo>
                              <a:lnTo>
                                <a:pt x="20" y="34"/>
                              </a:lnTo>
                              <a:lnTo>
                                <a:pt x="21" y="33"/>
                              </a:lnTo>
                              <a:lnTo>
                                <a:pt x="23" y="29"/>
                              </a:lnTo>
                              <a:lnTo>
                                <a:pt x="23" y="28"/>
                              </a:lnTo>
                              <a:lnTo>
                                <a:pt x="26" y="28"/>
                              </a:lnTo>
                              <a:lnTo>
                                <a:pt x="29" y="29"/>
                              </a:lnTo>
                              <a:lnTo>
                                <a:pt x="31" y="29"/>
                              </a:lnTo>
                              <a:lnTo>
                                <a:pt x="33" y="28"/>
                              </a:lnTo>
                              <a:lnTo>
                                <a:pt x="34" y="27"/>
                              </a:lnTo>
                              <a:lnTo>
                                <a:pt x="3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56"/>
                      <wps:cNvSpPr>
                        <a:spLocks/>
                      </wps:cNvSpPr>
                      <wps:spPr bwMode="auto">
                        <a:xfrm>
                          <a:off x="876300" y="1057275"/>
                          <a:ext cx="22860" cy="15240"/>
                        </a:xfrm>
                        <a:custGeom>
                          <a:avLst/>
                          <a:gdLst>
                            <a:gd name="T0" fmla="*/ 34 w 36"/>
                            <a:gd name="T1" fmla="*/ 6 h 24"/>
                            <a:gd name="T2" fmla="*/ 32 w 36"/>
                            <a:gd name="T3" fmla="*/ 4 h 24"/>
                            <a:gd name="T4" fmla="*/ 30 w 36"/>
                            <a:gd name="T5" fmla="*/ 3 h 24"/>
                            <a:gd name="T6" fmla="*/ 28 w 36"/>
                            <a:gd name="T7" fmla="*/ 3 h 24"/>
                            <a:gd name="T8" fmla="*/ 26 w 36"/>
                            <a:gd name="T9" fmla="*/ 4 h 24"/>
                            <a:gd name="T10" fmla="*/ 24 w 36"/>
                            <a:gd name="T11" fmla="*/ 5 h 24"/>
                            <a:gd name="T12" fmla="*/ 23 w 36"/>
                            <a:gd name="T13" fmla="*/ 6 h 24"/>
                            <a:gd name="T14" fmla="*/ 21 w 36"/>
                            <a:gd name="T15" fmla="*/ 4 h 24"/>
                            <a:gd name="T16" fmla="*/ 19 w 36"/>
                            <a:gd name="T17" fmla="*/ 2 h 24"/>
                            <a:gd name="T18" fmla="*/ 18 w 36"/>
                            <a:gd name="T19" fmla="*/ 1 h 24"/>
                            <a:gd name="T20" fmla="*/ 16 w 36"/>
                            <a:gd name="T21" fmla="*/ 0 h 24"/>
                            <a:gd name="T22" fmla="*/ 13 w 36"/>
                            <a:gd name="T23" fmla="*/ 1 h 24"/>
                            <a:gd name="T24" fmla="*/ 11 w 36"/>
                            <a:gd name="T25" fmla="*/ 1 h 24"/>
                            <a:gd name="T26" fmla="*/ 9 w 36"/>
                            <a:gd name="T27" fmla="*/ 3 h 24"/>
                            <a:gd name="T28" fmla="*/ 7 w 36"/>
                            <a:gd name="T29" fmla="*/ 4 h 24"/>
                            <a:gd name="T30" fmla="*/ 7 w 36"/>
                            <a:gd name="T31" fmla="*/ 6 h 24"/>
                            <a:gd name="T32" fmla="*/ 7 w 36"/>
                            <a:gd name="T33" fmla="*/ 7 h 24"/>
                            <a:gd name="T34" fmla="*/ 7 w 36"/>
                            <a:gd name="T35" fmla="*/ 9 h 24"/>
                            <a:gd name="T36" fmla="*/ 8 w 36"/>
                            <a:gd name="T37" fmla="*/ 10 h 24"/>
                            <a:gd name="T38" fmla="*/ 6 w 36"/>
                            <a:gd name="T39" fmla="*/ 10 h 24"/>
                            <a:gd name="T40" fmla="*/ 4 w 36"/>
                            <a:gd name="T41" fmla="*/ 11 h 24"/>
                            <a:gd name="T42" fmla="*/ 3 w 36"/>
                            <a:gd name="T43" fmla="*/ 12 h 24"/>
                            <a:gd name="T44" fmla="*/ 1 w 36"/>
                            <a:gd name="T45" fmla="*/ 13 h 24"/>
                            <a:gd name="T46" fmla="*/ 0 w 36"/>
                            <a:gd name="T47" fmla="*/ 14 h 24"/>
                            <a:gd name="T48" fmla="*/ 0 w 36"/>
                            <a:gd name="T49" fmla="*/ 18 h 24"/>
                            <a:gd name="T50" fmla="*/ 1 w 36"/>
                            <a:gd name="T51" fmla="*/ 22 h 24"/>
                            <a:gd name="T52" fmla="*/ 4 w 36"/>
                            <a:gd name="T53" fmla="*/ 23 h 24"/>
                            <a:gd name="T54" fmla="*/ 6 w 36"/>
                            <a:gd name="T55" fmla="*/ 24 h 24"/>
                            <a:gd name="T56" fmla="*/ 7 w 36"/>
                            <a:gd name="T57" fmla="*/ 24 h 24"/>
                            <a:gd name="T58" fmla="*/ 14 w 36"/>
                            <a:gd name="T59" fmla="*/ 21 h 24"/>
                            <a:gd name="T60" fmla="*/ 14 w 36"/>
                            <a:gd name="T61" fmla="*/ 20 h 24"/>
                            <a:gd name="T62" fmla="*/ 13 w 36"/>
                            <a:gd name="T63" fmla="*/ 18 h 24"/>
                            <a:gd name="T64" fmla="*/ 14 w 36"/>
                            <a:gd name="T65" fmla="*/ 15 h 24"/>
                            <a:gd name="T66" fmla="*/ 15 w 36"/>
                            <a:gd name="T67" fmla="*/ 13 h 24"/>
                            <a:gd name="T68" fmla="*/ 17 w 36"/>
                            <a:gd name="T69" fmla="*/ 11 h 24"/>
                            <a:gd name="T70" fmla="*/ 20 w 36"/>
                            <a:gd name="T71" fmla="*/ 11 h 24"/>
                            <a:gd name="T72" fmla="*/ 23 w 36"/>
                            <a:gd name="T73" fmla="*/ 11 h 24"/>
                            <a:gd name="T74" fmla="*/ 25 w 36"/>
                            <a:gd name="T75" fmla="*/ 13 h 24"/>
                            <a:gd name="T76" fmla="*/ 27 w 36"/>
                            <a:gd name="T77" fmla="*/ 15 h 24"/>
                            <a:gd name="T78" fmla="*/ 27 w 36"/>
                            <a:gd name="T79" fmla="*/ 19 h 24"/>
                            <a:gd name="T80" fmla="*/ 32 w 36"/>
                            <a:gd name="T81" fmla="*/ 19 h 24"/>
                            <a:gd name="T82" fmla="*/ 34 w 36"/>
                            <a:gd name="T83" fmla="*/ 18 h 24"/>
                            <a:gd name="T84" fmla="*/ 36 w 36"/>
                            <a:gd name="T85" fmla="*/ 14 h 24"/>
                            <a:gd name="T86" fmla="*/ 36 w 36"/>
                            <a:gd name="T87" fmla="*/ 12 h 24"/>
                            <a:gd name="T88" fmla="*/ 36 w 36"/>
                            <a:gd name="T89" fmla="*/ 10 h 24"/>
                            <a:gd name="T90" fmla="*/ 36 w 36"/>
                            <a:gd name="T91" fmla="*/ 8 h 24"/>
                            <a:gd name="T92" fmla="*/ 34 w 36"/>
                            <a:gd name="T93" fmla="*/ 6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6" h="24">
                              <a:moveTo>
                                <a:pt x="34" y="6"/>
                              </a:move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4"/>
                              </a:lnTo>
                              <a:lnTo>
                                <a:pt x="24" y="5"/>
                              </a:lnTo>
                              <a:lnTo>
                                <a:pt x="23" y="6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3" y="1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6" y="10"/>
                              </a:lnTo>
                              <a:lnTo>
                                <a:pt x="4" y="11"/>
                              </a:lnTo>
                              <a:lnTo>
                                <a:pt x="3" y="12"/>
                              </a:lnTo>
                              <a:lnTo>
                                <a:pt x="1" y="13"/>
                              </a:lnTo>
                              <a:lnTo>
                                <a:pt x="0" y="14"/>
                              </a:lnTo>
                              <a:lnTo>
                                <a:pt x="0" y="18"/>
                              </a:lnTo>
                              <a:lnTo>
                                <a:pt x="1" y="22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14" y="21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7" y="15"/>
                              </a:lnTo>
                              <a:lnTo>
                                <a:pt x="27" y="19"/>
                              </a:lnTo>
                              <a:lnTo>
                                <a:pt x="32" y="19"/>
                              </a:lnTo>
                              <a:lnTo>
                                <a:pt x="34" y="18"/>
                              </a:lnTo>
                              <a:lnTo>
                                <a:pt x="36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57"/>
                      <wps:cNvSpPr>
                        <a:spLocks noEditPoints="1"/>
                      </wps:cNvSpPr>
                      <wps:spPr bwMode="auto">
                        <a:xfrm>
                          <a:off x="778510" y="1018540"/>
                          <a:ext cx="23495" cy="22225"/>
                        </a:xfrm>
                        <a:custGeom>
                          <a:avLst/>
                          <a:gdLst>
                            <a:gd name="T0" fmla="*/ 18 w 37"/>
                            <a:gd name="T1" fmla="*/ 23 h 35"/>
                            <a:gd name="T2" fmla="*/ 14 w 37"/>
                            <a:gd name="T3" fmla="*/ 20 h 35"/>
                            <a:gd name="T4" fmla="*/ 14 w 37"/>
                            <a:gd name="T5" fmla="*/ 15 h 35"/>
                            <a:gd name="T6" fmla="*/ 18 w 37"/>
                            <a:gd name="T7" fmla="*/ 11 h 35"/>
                            <a:gd name="T8" fmla="*/ 23 w 37"/>
                            <a:gd name="T9" fmla="*/ 11 h 35"/>
                            <a:gd name="T10" fmla="*/ 26 w 37"/>
                            <a:gd name="T11" fmla="*/ 15 h 35"/>
                            <a:gd name="T12" fmla="*/ 26 w 37"/>
                            <a:gd name="T13" fmla="*/ 20 h 35"/>
                            <a:gd name="T14" fmla="*/ 23 w 37"/>
                            <a:gd name="T15" fmla="*/ 23 h 35"/>
                            <a:gd name="T16" fmla="*/ 34 w 37"/>
                            <a:gd name="T17" fmla="*/ 6 h 35"/>
                            <a:gd name="T18" fmla="*/ 29 w 37"/>
                            <a:gd name="T19" fmla="*/ 3 h 35"/>
                            <a:gd name="T20" fmla="*/ 26 w 37"/>
                            <a:gd name="T21" fmla="*/ 4 h 35"/>
                            <a:gd name="T22" fmla="*/ 22 w 37"/>
                            <a:gd name="T23" fmla="*/ 6 h 35"/>
                            <a:gd name="T24" fmla="*/ 20 w 37"/>
                            <a:gd name="T25" fmla="*/ 2 h 35"/>
                            <a:gd name="T26" fmla="*/ 16 w 37"/>
                            <a:gd name="T27" fmla="*/ 0 h 35"/>
                            <a:gd name="T28" fmla="*/ 10 w 37"/>
                            <a:gd name="T29" fmla="*/ 1 h 35"/>
                            <a:gd name="T30" fmla="*/ 7 w 37"/>
                            <a:gd name="T31" fmla="*/ 4 h 35"/>
                            <a:gd name="T32" fmla="*/ 6 w 37"/>
                            <a:gd name="T33" fmla="*/ 7 h 35"/>
                            <a:gd name="T34" fmla="*/ 7 w 37"/>
                            <a:gd name="T35" fmla="*/ 10 h 35"/>
                            <a:gd name="T36" fmla="*/ 4 w 37"/>
                            <a:gd name="T37" fmla="*/ 11 h 35"/>
                            <a:gd name="T38" fmla="*/ 1 w 37"/>
                            <a:gd name="T39" fmla="*/ 13 h 35"/>
                            <a:gd name="T40" fmla="*/ 0 w 37"/>
                            <a:gd name="T41" fmla="*/ 18 h 35"/>
                            <a:gd name="T42" fmla="*/ 4 w 37"/>
                            <a:gd name="T43" fmla="*/ 23 h 35"/>
                            <a:gd name="T44" fmla="*/ 7 w 37"/>
                            <a:gd name="T45" fmla="*/ 24 h 35"/>
                            <a:gd name="T46" fmla="*/ 6 w 37"/>
                            <a:gd name="T47" fmla="*/ 28 h 35"/>
                            <a:gd name="T48" fmla="*/ 7 w 37"/>
                            <a:gd name="T49" fmla="*/ 32 h 35"/>
                            <a:gd name="T50" fmla="*/ 10 w 37"/>
                            <a:gd name="T51" fmla="*/ 35 h 35"/>
                            <a:gd name="T52" fmla="*/ 16 w 37"/>
                            <a:gd name="T53" fmla="*/ 35 h 35"/>
                            <a:gd name="T54" fmla="*/ 19 w 37"/>
                            <a:gd name="T55" fmla="*/ 33 h 35"/>
                            <a:gd name="T56" fmla="*/ 22 w 37"/>
                            <a:gd name="T57" fmla="*/ 29 h 35"/>
                            <a:gd name="T58" fmla="*/ 26 w 37"/>
                            <a:gd name="T59" fmla="*/ 31 h 35"/>
                            <a:gd name="T60" fmla="*/ 30 w 37"/>
                            <a:gd name="T61" fmla="*/ 31 h 35"/>
                            <a:gd name="T62" fmla="*/ 34 w 37"/>
                            <a:gd name="T63" fmla="*/ 29 h 35"/>
                            <a:gd name="T64" fmla="*/ 37 w 37"/>
                            <a:gd name="T65" fmla="*/ 24 h 35"/>
                            <a:gd name="T66" fmla="*/ 36 w 37"/>
                            <a:gd name="T67" fmla="*/ 21 h 35"/>
                            <a:gd name="T68" fmla="*/ 32 w 37"/>
                            <a:gd name="T69" fmla="*/ 19 h 35"/>
                            <a:gd name="T70" fmla="*/ 36 w 37"/>
                            <a:gd name="T71" fmla="*/ 14 h 35"/>
                            <a:gd name="T72" fmla="*/ 37 w 37"/>
                            <a:gd name="T73" fmla="*/ 10 h 35"/>
                            <a:gd name="T74" fmla="*/ 34 w 37"/>
                            <a:gd name="T75" fmla="*/ 6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20" y="24"/>
                              </a:moveTo>
                              <a:lnTo>
                                <a:pt x="18" y="23"/>
                              </a:lnTo>
                              <a:lnTo>
                                <a:pt x="16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5"/>
                              </a:lnTo>
                              <a:lnTo>
                                <a:pt x="16" y="13"/>
                              </a:lnTo>
                              <a:lnTo>
                                <a:pt x="18" y="11"/>
                              </a:lnTo>
                              <a:lnTo>
                                <a:pt x="20" y="11"/>
                              </a:ln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1" y="4"/>
                              </a:lnTo>
                              <a:lnTo>
                                <a:pt x="29" y="3"/>
                              </a:lnTo>
                              <a:lnTo>
                                <a:pt x="28" y="3"/>
                              </a:lnTo>
                              <a:lnTo>
                                <a:pt x="26" y="4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2" y="4"/>
                              </a:lnTo>
                              <a:lnTo>
                                <a:pt x="20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6" y="7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4" y="11"/>
                              </a:lnTo>
                              <a:lnTo>
                                <a:pt x="2" y="11"/>
                              </a:lnTo>
                              <a:lnTo>
                                <a:pt x="1" y="13"/>
                              </a:lnTo>
                              <a:lnTo>
                                <a:pt x="1" y="14"/>
                              </a:lnTo>
                              <a:lnTo>
                                <a:pt x="0" y="18"/>
                              </a:lnTo>
                              <a:lnTo>
                                <a:pt x="2" y="22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8" y="33"/>
                              </a:lnTo>
                              <a:lnTo>
                                <a:pt x="10" y="35"/>
                              </a:lnTo>
                              <a:lnTo>
                                <a:pt x="13" y="35"/>
                              </a:lnTo>
                              <a:lnTo>
                                <a:pt x="16" y="35"/>
                              </a:lnTo>
                              <a:lnTo>
                                <a:pt x="18" y="34"/>
                              </a:lnTo>
                              <a:lnTo>
                                <a:pt x="19" y="33"/>
                              </a:lnTo>
                              <a:lnTo>
                                <a:pt x="21" y="31"/>
                              </a:lnTo>
                              <a:lnTo>
                                <a:pt x="22" y="29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2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4" y="29"/>
                              </a:lnTo>
                              <a:lnTo>
                                <a:pt x="36" y="27"/>
                              </a:lnTo>
                              <a:lnTo>
                                <a:pt x="37" y="24"/>
                              </a:lnTo>
                              <a:lnTo>
                                <a:pt x="36" y="23"/>
                              </a:lnTo>
                              <a:lnTo>
                                <a:pt x="36" y="21"/>
                              </a:lnTo>
                              <a:lnTo>
                                <a:pt x="33" y="19"/>
                              </a:lnTo>
                              <a:lnTo>
                                <a:pt x="32" y="19"/>
                              </a:lnTo>
                              <a:lnTo>
                                <a:pt x="33" y="18"/>
                              </a:lnTo>
                              <a:lnTo>
                                <a:pt x="36" y="14"/>
                              </a:lnTo>
                              <a:lnTo>
                                <a:pt x="37" y="12"/>
                              </a:lnTo>
                              <a:lnTo>
                                <a:pt x="37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58"/>
                      <wps:cNvSpPr>
                        <a:spLocks noEditPoints="1"/>
                      </wps:cNvSpPr>
                      <wps:spPr bwMode="auto">
                        <a:xfrm>
                          <a:off x="744220" y="1039495"/>
                          <a:ext cx="22860" cy="22860"/>
                        </a:xfrm>
                        <a:custGeom>
                          <a:avLst/>
                          <a:gdLst>
                            <a:gd name="T0" fmla="*/ 17 w 36"/>
                            <a:gd name="T1" fmla="*/ 23 h 36"/>
                            <a:gd name="T2" fmla="*/ 14 w 36"/>
                            <a:gd name="T3" fmla="*/ 20 h 36"/>
                            <a:gd name="T4" fmla="*/ 14 w 36"/>
                            <a:gd name="T5" fmla="*/ 15 h 36"/>
                            <a:gd name="T6" fmla="*/ 17 w 36"/>
                            <a:gd name="T7" fmla="*/ 12 h 36"/>
                            <a:gd name="T8" fmla="*/ 22 w 36"/>
                            <a:gd name="T9" fmla="*/ 12 h 36"/>
                            <a:gd name="T10" fmla="*/ 26 w 36"/>
                            <a:gd name="T11" fmla="*/ 15 h 36"/>
                            <a:gd name="T12" fmla="*/ 26 w 36"/>
                            <a:gd name="T13" fmla="*/ 20 h 36"/>
                            <a:gd name="T14" fmla="*/ 22 w 36"/>
                            <a:gd name="T15" fmla="*/ 23 h 36"/>
                            <a:gd name="T16" fmla="*/ 34 w 36"/>
                            <a:gd name="T17" fmla="*/ 6 h 36"/>
                            <a:gd name="T18" fmla="*/ 30 w 36"/>
                            <a:gd name="T19" fmla="*/ 3 h 36"/>
                            <a:gd name="T20" fmla="*/ 25 w 36"/>
                            <a:gd name="T21" fmla="*/ 3 h 36"/>
                            <a:gd name="T22" fmla="*/ 22 w 36"/>
                            <a:gd name="T23" fmla="*/ 6 h 36"/>
                            <a:gd name="T24" fmla="*/ 19 w 36"/>
                            <a:gd name="T25" fmla="*/ 2 h 36"/>
                            <a:gd name="T26" fmla="*/ 16 w 36"/>
                            <a:gd name="T27" fmla="*/ 0 h 36"/>
                            <a:gd name="T28" fmla="*/ 11 w 36"/>
                            <a:gd name="T29" fmla="*/ 1 h 36"/>
                            <a:gd name="T30" fmla="*/ 7 w 36"/>
                            <a:gd name="T31" fmla="*/ 5 h 36"/>
                            <a:gd name="T32" fmla="*/ 6 w 36"/>
                            <a:gd name="T33" fmla="*/ 8 h 36"/>
                            <a:gd name="T34" fmla="*/ 7 w 36"/>
                            <a:gd name="T35" fmla="*/ 11 h 36"/>
                            <a:gd name="T36" fmla="*/ 3 w 36"/>
                            <a:gd name="T37" fmla="*/ 11 h 36"/>
                            <a:gd name="T38" fmla="*/ 1 w 36"/>
                            <a:gd name="T39" fmla="*/ 13 h 36"/>
                            <a:gd name="T40" fmla="*/ 0 w 36"/>
                            <a:gd name="T41" fmla="*/ 18 h 36"/>
                            <a:gd name="T42" fmla="*/ 3 w 36"/>
                            <a:gd name="T43" fmla="*/ 23 h 36"/>
                            <a:gd name="T44" fmla="*/ 6 w 36"/>
                            <a:gd name="T45" fmla="*/ 25 h 36"/>
                            <a:gd name="T46" fmla="*/ 6 w 36"/>
                            <a:gd name="T47" fmla="*/ 29 h 36"/>
                            <a:gd name="T48" fmla="*/ 6 w 36"/>
                            <a:gd name="T49" fmla="*/ 32 h 36"/>
                            <a:gd name="T50" fmla="*/ 11 w 36"/>
                            <a:gd name="T51" fmla="*/ 35 h 36"/>
                            <a:gd name="T52" fmla="*/ 16 w 36"/>
                            <a:gd name="T53" fmla="*/ 36 h 36"/>
                            <a:gd name="T54" fmla="*/ 19 w 36"/>
                            <a:gd name="T55" fmla="*/ 34 h 36"/>
                            <a:gd name="T56" fmla="*/ 21 w 36"/>
                            <a:gd name="T57" fmla="*/ 30 h 36"/>
                            <a:gd name="T58" fmla="*/ 26 w 36"/>
                            <a:gd name="T59" fmla="*/ 32 h 36"/>
                            <a:gd name="T60" fmla="*/ 31 w 36"/>
                            <a:gd name="T61" fmla="*/ 32 h 36"/>
                            <a:gd name="T62" fmla="*/ 34 w 36"/>
                            <a:gd name="T63" fmla="*/ 30 h 36"/>
                            <a:gd name="T64" fmla="*/ 36 w 36"/>
                            <a:gd name="T65" fmla="*/ 25 h 36"/>
                            <a:gd name="T66" fmla="*/ 35 w 36"/>
                            <a:gd name="T67" fmla="*/ 21 h 36"/>
                            <a:gd name="T68" fmla="*/ 33 w 36"/>
                            <a:gd name="T69" fmla="*/ 18 h 36"/>
                            <a:gd name="T70" fmla="*/ 36 w 36"/>
                            <a:gd name="T71" fmla="*/ 15 h 36"/>
                            <a:gd name="T72" fmla="*/ 36 w 36"/>
                            <a:gd name="T73" fmla="*/ 11 h 36"/>
                            <a:gd name="T74" fmla="*/ 34 w 36"/>
                            <a:gd name="T75" fmla="*/ 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25"/>
                              </a:move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lnTo>
                                <a:pt x="22" y="12"/>
                              </a:lnTo>
                              <a:lnTo>
                                <a:pt x="24" y="13"/>
                              </a:lnTo>
                              <a:lnTo>
                                <a:pt x="26" y="15"/>
                              </a:lnTo>
                              <a:lnTo>
                                <a:pt x="26" y="18"/>
                              </a:lnTo>
                              <a:lnTo>
                                <a:pt x="26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5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5"/>
                              </a:lnTo>
                              <a:lnTo>
                                <a:pt x="30" y="3"/>
                              </a:lnTo>
                              <a:lnTo>
                                <a:pt x="27" y="3"/>
                              </a:lnTo>
                              <a:lnTo>
                                <a:pt x="25" y="3"/>
                              </a:lnTo>
                              <a:lnTo>
                                <a:pt x="23" y="6"/>
                              </a:lnTo>
                              <a:lnTo>
                                <a:pt x="22" y="6"/>
                              </a:lnTo>
                              <a:lnTo>
                                <a:pt x="21" y="5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9" y="2"/>
                              </a:lnTo>
                              <a:lnTo>
                                <a:pt x="7" y="5"/>
                              </a:lnTo>
                              <a:lnTo>
                                <a:pt x="6" y="6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3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5" y="25"/>
                              </a:lnTo>
                              <a:lnTo>
                                <a:pt x="6" y="25"/>
                              </a:lnTo>
                              <a:lnTo>
                                <a:pt x="6" y="26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6" y="32"/>
                              </a:lnTo>
                              <a:lnTo>
                                <a:pt x="9" y="34"/>
                              </a:lnTo>
                              <a:lnTo>
                                <a:pt x="11" y="35"/>
                              </a:lnTo>
                              <a:lnTo>
                                <a:pt x="13" y="36"/>
                              </a:lnTo>
                              <a:lnTo>
                                <a:pt x="16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1" y="31"/>
                              </a:lnTo>
                              <a:lnTo>
                                <a:pt x="21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9" y="32"/>
                              </a:lnTo>
                              <a:lnTo>
                                <a:pt x="31" y="32"/>
                              </a:lnTo>
                              <a:lnTo>
                                <a:pt x="33" y="31"/>
                              </a:lnTo>
                              <a:lnTo>
                                <a:pt x="34" y="30"/>
                              </a:lnTo>
                              <a:lnTo>
                                <a:pt x="36" y="27"/>
                              </a:lnTo>
                              <a:lnTo>
                                <a:pt x="36" y="25"/>
                              </a:lnTo>
                              <a:lnTo>
                                <a:pt x="36" y="22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3" y="18"/>
                              </a:lnTo>
                              <a:lnTo>
                                <a:pt x="34" y="17"/>
                              </a:lnTo>
                              <a:lnTo>
                                <a:pt x="36" y="15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6" y="9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159"/>
                      <wps:cNvSpPr>
                        <a:spLocks noEditPoints="1"/>
                      </wps:cNvSpPr>
                      <wps:spPr bwMode="auto">
                        <a:xfrm>
                          <a:off x="681990" y="1031240"/>
                          <a:ext cx="22860" cy="22225"/>
                        </a:xfrm>
                        <a:custGeom>
                          <a:avLst/>
                          <a:gdLst>
                            <a:gd name="T0" fmla="*/ 17 w 36"/>
                            <a:gd name="T1" fmla="*/ 23 h 35"/>
                            <a:gd name="T2" fmla="*/ 14 w 36"/>
                            <a:gd name="T3" fmla="*/ 20 h 35"/>
                            <a:gd name="T4" fmla="*/ 14 w 36"/>
                            <a:gd name="T5" fmla="*/ 14 h 35"/>
                            <a:gd name="T6" fmla="*/ 17 w 36"/>
                            <a:gd name="T7" fmla="*/ 11 h 35"/>
                            <a:gd name="T8" fmla="*/ 22 w 36"/>
                            <a:gd name="T9" fmla="*/ 11 h 35"/>
                            <a:gd name="T10" fmla="*/ 25 w 36"/>
                            <a:gd name="T11" fmla="*/ 14 h 35"/>
                            <a:gd name="T12" fmla="*/ 25 w 36"/>
                            <a:gd name="T13" fmla="*/ 20 h 35"/>
                            <a:gd name="T14" fmla="*/ 22 w 36"/>
                            <a:gd name="T15" fmla="*/ 23 h 35"/>
                            <a:gd name="T16" fmla="*/ 34 w 36"/>
                            <a:gd name="T17" fmla="*/ 6 h 35"/>
                            <a:gd name="T18" fmla="*/ 30 w 36"/>
                            <a:gd name="T19" fmla="*/ 3 h 35"/>
                            <a:gd name="T20" fmla="*/ 25 w 36"/>
                            <a:gd name="T21" fmla="*/ 3 h 35"/>
                            <a:gd name="T22" fmla="*/ 22 w 36"/>
                            <a:gd name="T23" fmla="*/ 5 h 35"/>
                            <a:gd name="T24" fmla="*/ 19 w 36"/>
                            <a:gd name="T25" fmla="*/ 2 h 35"/>
                            <a:gd name="T26" fmla="*/ 16 w 36"/>
                            <a:gd name="T27" fmla="*/ 0 h 35"/>
                            <a:gd name="T28" fmla="*/ 11 w 36"/>
                            <a:gd name="T29" fmla="*/ 1 h 35"/>
                            <a:gd name="T30" fmla="*/ 7 w 36"/>
                            <a:gd name="T31" fmla="*/ 4 h 35"/>
                            <a:gd name="T32" fmla="*/ 7 w 36"/>
                            <a:gd name="T33" fmla="*/ 7 h 35"/>
                            <a:gd name="T34" fmla="*/ 7 w 36"/>
                            <a:gd name="T35" fmla="*/ 10 h 35"/>
                            <a:gd name="T36" fmla="*/ 3 w 36"/>
                            <a:gd name="T37" fmla="*/ 11 h 35"/>
                            <a:gd name="T38" fmla="*/ 1 w 36"/>
                            <a:gd name="T39" fmla="*/ 13 h 35"/>
                            <a:gd name="T40" fmla="*/ 0 w 36"/>
                            <a:gd name="T41" fmla="*/ 18 h 35"/>
                            <a:gd name="T42" fmla="*/ 3 w 36"/>
                            <a:gd name="T43" fmla="*/ 23 h 35"/>
                            <a:gd name="T44" fmla="*/ 7 w 36"/>
                            <a:gd name="T45" fmla="*/ 24 h 35"/>
                            <a:gd name="T46" fmla="*/ 6 w 36"/>
                            <a:gd name="T47" fmla="*/ 28 h 35"/>
                            <a:gd name="T48" fmla="*/ 7 w 36"/>
                            <a:gd name="T49" fmla="*/ 32 h 35"/>
                            <a:gd name="T50" fmla="*/ 10 w 36"/>
                            <a:gd name="T51" fmla="*/ 34 h 35"/>
                            <a:gd name="T52" fmla="*/ 15 w 36"/>
                            <a:gd name="T53" fmla="*/ 35 h 35"/>
                            <a:gd name="T54" fmla="*/ 19 w 36"/>
                            <a:gd name="T55" fmla="*/ 33 h 35"/>
                            <a:gd name="T56" fmla="*/ 21 w 36"/>
                            <a:gd name="T57" fmla="*/ 29 h 35"/>
                            <a:gd name="T58" fmla="*/ 25 w 36"/>
                            <a:gd name="T59" fmla="*/ 31 h 35"/>
                            <a:gd name="T60" fmla="*/ 30 w 36"/>
                            <a:gd name="T61" fmla="*/ 31 h 35"/>
                            <a:gd name="T62" fmla="*/ 34 w 36"/>
                            <a:gd name="T63" fmla="*/ 29 h 35"/>
                            <a:gd name="T64" fmla="*/ 36 w 36"/>
                            <a:gd name="T65" fmla="*/ 24 h 35"/>
                            <a:gd name="T66" fmla="*/ 35 w 36"/>
                            <a:gd name="T67" fmla="*/ 21 h 35"/>
                            <a:gd name="T68" fmla="*/ 32 w 36"/>
                            <a:gd name="T69" fmla="*/ 18 h 35"/>
                            <a:gd name="T70" fmla="*/ 35 w 36"/>
                            <a:gd name="T71" fmla="*/ 14 h 35"/>
                            <a:gd name="T72" fmla="*/ 36 w 36"/>
                            <a:gd name="T73" fmla="*/ 10 h 35"/>
                            <a:gd name="T74" fmla="*/ 34 w 36"/>
                            <a:gd name="T75" fmla="*/ 6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5">
                              <a:moveTo>
                                <a:pt x="20" y="24"/>
                              </a:move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4"/>
                              </a:lnTo>
                              <a:lnTo>
                                <a:pt x="15" y="12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lnTo>
                                <a:pt x="22" y="11"/>
                              </a:lnTo>
                              <a:lnTo>
                                <a:pt x="24" y="12"/>
                              </a:lnTo>
                              <a:lnTo>
                                <a:pt x="25" y="14"/>
                              </a:lnTo>
                              <a:lnTo>
                                <a:pt x="27" y="18"/>
                              </a:lnTo>
                              <a:lnTo>
                                <a:pt x="25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5" y="3"/>
                              </a:lnTo>
                              <a:lnTo>
                                <a:pt x="22" y="5"/>
                              </a:lnTo>
                              <a:lnTo>
                                <a:pt x="22" y="5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3"/>
                              </a:lnTo>
                              <a:lnTo>
                                <a:pt x="0" y="14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6" y="28"/>
                              </a:lnTo>
                              <a:lnTo>
                                <a:pt x="7" y="30"/>
                              </a:lnTo>
                              <a:lnTo>
                                <a:pt x="7" y="32"/>
                              </a:lnTo>
                              <a:lnTo>
                                <a:pt x="8" y="33"/>
                              </a:lnTo>
                              <a:lnTo>
                                <a:pt x="10" y="34"/>
                              </a:lnTo>
                              <a:lnTo>
                                <a:pt x="13" y="35"/>
                              </a:lnTo>
                              <a:lnTo>
                                <a:pt x="15" y="35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0" y="31"/>
                              </a:lnTo>
                              <a:lnTo>
                                <a:pt x="21" y="29"/>
                              </a:lnTo>
                              <a:lnTo>
                                <a:pt x="22" y="30"/>
                              </a:lnTo>
                              <a:lnTo>
                                <a:pt x="25" y="31"/>
                              </a:lnTo>
                              <a:lnTo>
                                <a:pt x="28" y="31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4" y="29"/>
                              </a:lnTo>
                              <a:lnTo>
                                <a:pt x="35" y="26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6"/>
                              </a:lnTo>
                              <a:lnTo>
                                <a:pt x="35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35" y="8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60"/>
                      <wps:cNvSpPr>
                        <a:spLocks noEditPoints="1"/>
                      </wps:cNvSpPr>
                      <wps:spPr bwMode="auto">
                        <a:xfrm>
                          <a:off x="718820" y="1011555"/>
                          <a:ext cx="23495" cy="22860"/>
                        </a:xfrm>
                        <a:custGeom>
                          <a:avLst/>
                          <a:gdLst>
                            <a:gd name="T0" fmla="*/ 18 w 37"/>
                            <a:gd name="T1" fmla="*/ 23 h 36"/>
                            <a:gd name="T2" fmla="*/ 14 w 37"/>
                            <a:gd name="T3" fmla="*/ 20 h 36"/>
                            <a:gd name="T4" fmla="*/ 14 w 37"/>
                            <a:gd name="T5" fmla="*/ 15 h 36"/>
                            <a:gd name="T6" fmla="*/ 18 w 37"/>
                            <a:gd name="T7" fmla="*/ 12 h 36"/>
                            <a:gd name="T8" fmla="*/ 23 w 37"/>
                            <a:gd name="T9" fmla="*/ 12 h 36"/>
                            <a:gd name="T10" fmla="*/ 26 w 37"/>
                            <a:gd name="T11" fmla="*/ 15 h 36"/>
                            <a:gd name="T12" fmla="*/ 26 w 37"/>
                            <a:gd name="T13" fmla="*/ 20 h 36"/>
                            <a:gd name="T14" fmla="*/ 23 w 37"/>
                            <a:gd name="T15" fmla="*/ 23 h 36"/>
                            <a:gd name="T16" fmla="*/ 34 w 37"/>
                            <a:gd name="T17" fmla="*/ 5 h 36"/>
                            <a:gd name="T18" fmla="*/ 30 w 37"/>
                            <a:gd name="T19" fmla="*/ 3 h 36"/>
                            <a:gd name="T20" fmla="*/ 26 w 37"/>
                            <a:gd name="T21" fmla="*/ 3 h 36"/>
                            <a:gd name="T22" fmla="*/ 22 w 37"/>
                            <a:gd name="T23" fmla="*/ 5 h 36"/>
                            <a:gd name="T24" fmla="*/ 20 w 37"/>
                            <a:gd name="T25" fmla="*/ 2 h 36"/>
                            <a:gd name="T26" fmla="*/ 16 w 37"/>
                            <a:gd name="T27" fmla="*/ 0 h 36"/>
                            <a:gd name="T28" fmla="*/ 11 w 37"/>
                            <a:gd name="T29" fmla="*/ 1 h 36"/>
                            <a:gd name="T30" fmla="*/ 7 w 37"/>
                            <a:gd name="T31" fmla="*/ 4 h 36"/>
                            <a:gd name="T32" fmla="*/ 6 w 37"/>
                            <a:gd name="T33" fmla="*/ 7 h 36"/>
                            <a:gd name="T34" fmla="*/ 7 w 37"/>
                            <a:gd name="T35" fmla="*/ 11 h 36"/>
                            <a:gd name="T36" fmla="*/ 4 w 37"/>
                            <a:gd name="T37" fmla="*/ 11 h 36"/>
                            <a:gd name="T38" fmla="*/ 1 w 37"/>
                            <a:gd name="T39" fmla="*/ 13 h 36"/>
                            <a:gd name="T40" fmla="*/ 0 w 37"/>
                            <a:gd name="T41" fmla="*/ 18 h 36"/>
                            <a:gd name="T42" fmla="*/ 4 w 37"/>
                            <a:gd name="T43" fmla="*/ 23 h 36"/>
                            <a:gd name="T44" fmla="*/ 7 w 37"/>
                            <a:gd name="T45" fmla="*/ 24 h 36"/>
                            <a:gd name="T46" fmla="*/ 6 w 37"/>
                            <a:gd name="T47" fmla="*/ 29 h 36"/>
                            <a:gd name="T48" fmla="*/ 7 w 37"/>
                            <a:gd name="T49" fmla="*/ 32 h 36"/>
                            <a:gd name="T50" fmla="*/ 11 w 37"/>
                            <a:gd name="T51" fmla="*/ 35 h 36"/>
                            <a:gd name="T52" fmla="*/ 16 w 37"/>
                            <a:gd name="T53" fmla="*/ 36 h 36"/>
                            <a:gd name="T54" fmla="*/ 19 w 37"/>
                            <a:gd name="T55" fmla="*/ 34 h 36"/>
                            <a:gd name="T56" fmla="*/ 22 w 37"/>
                            <a:gd name="T57" fmla="*/ 30 h 36"/>
                            <a:gd name="T58" fmla="*/ 26 w 37"/>
                            <a:gd name="T59" fmla="*/ 32 h 36"/>
                            <a:gd name="T60" fmla="*/ 31 w 37"/>
                            <a:gd name="T61" fmla="*/ 32 h 36"/>
                            <a:gd name="T62" fmla="*/ 35 w 37"/>
                            <a:gd name="T63" fmla="*/ 29 h 36"/>
                            <a:gd name="T64" fmla="*/ 36 w 37"/>
                            <a:gd name="T65" fmla="*/ 24 h 36"/>
                            <a:gd name="T66" fmla="*/ 36 w 37"/>
                            <a:gd name="T67" fmla="*/ 21 h 36"/>
                            <a:gd name="T68" fmla="*/ 33 w 37"/>
                            <a:gd name="T69" fmla="*/ 18 h 36"/>
                            <a:gd name="T70" fmla="*/ 36 w 37"/>
                            <a:gd name="T71" fmla="*/ 15 h 36"/>
                            <a:gd name="T72" fmla="*/ 37 w 37"/>
                            <a:gd name="T73" fmla="*/ 11 h 36"/>
                            <a:gd name="T74" fmla="*/ 34 w 37"/>
                            <a:gd name="T75" fmla="*/ 5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0" y="24"/>
                              </a:moveTo>
                              <a:lnTo>
                                <a:pt x="18" y="23"/>
                              </a:lnTo>
                              <a:lnTo>
                                <a:pt x="16" y="22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6" y="13"/>
                              </a:lnTo>
                              <a:lnTo>
                                <a:pt x="18" y="12"/>
                              </a:lnTo>
                              <a:lnTo>
                                <a:pt x="20" y="12"/>
                              </a:lnTo>
                              <a:lnTo>
                                <a:pt x="23" y="12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7" y="3"/>
                              </a:lnTo>
                              <a:lnTo>
                                <a:pt x="26" y="3"/>
                              </a:lnTo>
                              <a:lnTo>
                                <a:pt x="23" y="4"/>
                              </a:lnTo>
                              <a:lnTo>
                                <a:pt x="22" y="5"/>
                              </a:lnTo>
                              <a:lnTo>
                                <a:pt x="22" y="4"/>
                              </a:lnTo>
                              <a:lnTo>
                                <a:pt x="20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6" y="7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4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1" y="15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7" y="32"/>
                              </a:lnTo>
                              <a:lnTo>
                                <a:pt x="9" y="34"/>
                              </a:lnTo>
                              <a:lnTo>
                                <a:pt x="11" y="35"/>
                              </a:lnTo>
                              <a:lnTo>
                                <a:pt x="14" y="36"/>
                              </a:lnTo>
                              <a:lnTo>
                                <a:pt x="16" y="36"/>
                              </a:lnTo>
                              <a:lnTo>
                                <a:pt x="18" y="35"/>
                              </a:lnTo>
                              <a:lnTo>
                                <a:pt x="19" y="34"/>
                              </a:lnTo>
                              <a:lnTo>
                                <a:pt x="21" y="31"/>
                              </a:lnTo>
                              <a:lnTo>
                                <a:pt x="22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9" y="32"/>
                              </a:lnTo>
                              <a:lnTo>
                                <a:pt x="31" y="32"/>
                              </a:lnTo>
                              <a:lnTo>
                                <a:pt x="33" y="31"/>
                              </a:lnTo>
                              <a:lnTo>
                                <a:pt x="35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6" y="21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lnTo>
                                <a:pt x="34" y="17"/>
                              </a:lnTo>
                              <a:lnTo>
                                <a:pt x="36" y="15"/>
                              </a:lnTo>
                              <a:lnTo>
                                <a:pt x="37" y="13"/>
                              </a:lnTo>
                              <a:lnTo>
                                <a:pt x="37" y="11"/>
                              </a:lnTo>
                              <a:lnTo>
                                <a:pt x="36" y="9"/>
                              </a:lnTo>
                              <a:lnTo>
                                <a:pt x="3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61"/>
                      <wps:cNvSpPr>
                        <a:spLocks noEditPoints="1"/>
                      </wps:cNvSpPr>
                      <wps:spPr bwMode="auto">
                        <a:xfrm>
                          <a:off x="517525" y="911860"/>
                          <a:ext cx="22860" cy="22860"/>
                        </a:xfrm>
                        <a:custGeom>
                          <a:avLst/>
                          <a:gdLst>
                            <a:gd name="T0" fmla="*/ 17 w 36"/>
                            <a:gd name="T1" fmla="*/ 23 h 36"/>
                            <a:gd name="T2" fmla="*/ 14 w 36"/>
                            <a:gd name="T3" fmla="*/ 19 h 36"/>
                            <a:gd name="T4" fmla="*/ 14 w 36"/>
                            <a:gd name="T5" fmla="*/ 15 h 36"/>
                            <a:gd name="T6" fmla="*/ 17 w 36"/>
                            <a:gd name="T7" fmla="*/ 12 h 36"/>
                            <a:gd name="T8" fmla="*/ 23 w 36"/>
                            <a:gd name="T9" fmla="*/ 12 h 36"/>
                            <a:gd name="T10" fmla="*/ 26 w 36"/>
                            <a:gd name="T11" fmla="*/ 15 h 36"/>
                            <a:gd name="T12" fmla="*/ 26 w 36"/>
                            <a:gd name="T13" fmla="*/ 19 h 36"/>
                            <a:gd name="T14" fmla="*/ 23 w 36"/>
                            <a:gd name="T15" fmla="*/ 23 h 36"/>
                            <a:gd name="T16" fmla="*/ 32 w 36"/>
                            <a:gd name="T17" fmla="*/ 18 h 36"/>
                            <a:gd name="T18" fmla="*/ 35 w 36"/>
                            <a:gd name="T19" fmla="*/ 14 h 36"/>
                            <a:gd name="T20" fmla="*/ 36 w 36"/>
                            <a:gd name="T21" fmla="*/ 11 h 36"/>
                            <a:gd name="T22" fmla="*/ 34 w 36"/>
                            <a:gd name="T23" fmla="*/ 6 h 36"/>
                            <a:gd name="T24" fmla="*/ 30 w 36"/>
                            <a:gd name="T25" fmla="*/ 3 h 36"/>
                            <a:gd name="T26" fmla="*/ 26 w 36"/>
                            <a:gd name="T27" fmla="*/ 3 h 36"/>
                            <a:gd name="T28" fmla="*/ 21 w 36"/>
                            <a:gd name="T29" fmla="*/ 6 h 36"/>
                            <a:gd name="T30" fmla="*/ 19 w 36"/>
                            <a:gd name="T31" fmla="*/ 1 h 36"/>
                            <a:gd name="T32" fmla="*/ 16 w 36"/>
                            <a:gd name="T33" fmla="*/ 0 h 36"/>
                            <a:gd name="T34" fmla="*/ 11 w 36"/>
                            <a:gd name="T35" fmla="*/ 1 h 36"/>
                            <a:gd name="T36" fmla="*/ 7 w 36"/>
                            <a:gd name="T37" fmla="*/ 3 h 36"/>
                            <a:gd name="T38" fmla="*/ 7 w 36"/>
                            <a:gd name="T39" fmla="*/ 7 h 36"/>
                            <a:gd name="T40" fmla="*/ 7 w 36"/>
                            <a:gd name="T41" fmla="*/ 11 h 36"/>
                            <a:gd name="T42" fmla="*/ 4 w 36"/>
                            <a:gd name="T43" fmla="*/ 11 h 36"/>
                            <a:gd name="T44" fmla="*/ 1 w 36"/>
                            <a:gd name="T45" fmla="*/ 13 h 36"/>
                            <a:gd name="T46" fmla="*/ 0 w 36"/>
                            <a:gd name="T47" fmla="*/ 17 h 36"/>
                            <a:gd name="T48" fmla="*/ 4 w 36"/>
                            <a:gd name="T49" fmla="*/ 23 h 36"/>
                            <a:gd name="T50" fmla="*/ 7 w 36"/>
                            <a:gd name="T51" fmla="*/ 23 h 36"/>
                            <a:gd name="T52" fmla="*/ 6 w 36"/>
                            <a:gd name="T53" fmla="*/ 29 h 36"/>
                            <a:gd name="T54" fmla="*/ 7 w 36"/>
                            <a:gd name="T55" fmla="*/ 32 h 36"/>
                            <a:gd name="T56" fmla="*/ 10 w 36"/>
                            <a:gd name="T57" fmla="*/ 35 h 36"/>
                            <a:gd name="T58" fmla="*/ 15 w 36"/>
                            <a:gd name="T59" fmla="*/ 35 h 36"/>
                            <a:gd name="T60" fmla="*/ 18 w 36"/>
                            <a:gd name="T61" fmla="*/ 34 h 36"/>
                            <a:gd name="T62" fmla="*/ 21 w 36"/>
                            <a:gd name="T63" fmla="*/ 30 h 36"/>
                            <a:gd name="T64" fmla="*/ 26 w 36"/>
                            <a:gd name="T65" fmla="*/ 32 h 36"/>
                            <a:gd name="T66" fmla="*/ 30 w 36"/>
                            <a:gd name="T67" fmla="*/ 32 h 36"/>
                            <a:gd name="T68" fmla="*/ 34 w 36"/>
                            <a:gd name="T69" fmla="*/ 29 h 36"/>
                            <a:gd name="T70" fmla="*/ 36 w 36"/>
                            <a:gd name="T71" fmla="*/ 25 h 36"/>
                            <a:gd name="T72" fmla="*/ 35 w 36"/>
                            <a:gd name="T73" fmla="*/ 21 h 36"/>
                            <a:gd name="T74" fmla="*/ 32 w 36"/>
                            <a:gd name="T75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23"/>
                              </a:moveTo>
                              <a:lnTo>
                                <a:pt x="17" y="23"/>
                              </a:lnTo>
                              <a:lnTo>
                                <a:pt x="15" y="21"/>
                              </a:lnTo>
                              <a:lnTo>
                                <a:pt x="14" y="19"/>
                              </a:lnTo>
                              <a:lnTo>
                                <a:pt x="13" y="17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7" y="12"/>
                              </a:lnTo>
                              <a:lnTo>
                                <a:pt x="20" y="11"/>
                              </a:lnTo>
                              <a:lnTo>
                                <a:pt x="23" y="12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7" y="17"/>
                              </a:lnTo>
                              <a:lnTo>
                                <a:pt x="26" y="19"/>
                              </a:lnTo>
                              <a:lnTo>
                                <a:pt x="25" y="21"/>
                              </a:lnTo>
                              <a:lnTo>
                                <a:pt x="23" y="23"/>
                              </a:lnTo>
                              <a:lnTo>
                                <a:pt x="20" y="23"/>
                              </a:lnTo>
                              <a:close/>
                              <a:moveTo>
                                <a:pt x="32" y="18"/>
                              </a:moveTo>
                              <a:lnTo>
                                <a:pt x="33" y="17"/>
                              </a:lnTo>
                              <a:lnTo>
                                <a:pt x="35" y="14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5" y="8"/>
                              </a:lnTo>
                              <a:lnTo>
                                <a:pt x="34" y="6"/>
                              </a:lnTo>
                              <a:lnTo>
                                <a:pt x="32" y="3"/>
                              </a:lnTo>
                              <a:lnTo>
                                <a:pt x="30" y="3"/>
                              </a:lnTo>
                              <a:lnTo>
                                <a:pt x="28" y="2"/>
                              </a:lnTo>
                              <a:lnTo>
                                <a:pt x="26" y="3"/>
                              </a:lnTo>
                              <a:lnTo>
                                <a:pt x="23" y="5"/>
                              </a:lnTo>
                              <a:lnTo>
                                <a:pt x="21" y="6"/>
                              </a:lnTo>
                              <a:lnTo>
                                <a:pt x="21" y="5"/>
                              </a:lnTo>
                              <a:lnTo>
                                <a:pt x="19" y="1"/>
                              </a:lnTo>
                              <a:lnTo>
                                <a:pt x="17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1" y="1"/>
                              </a:lnTo>
                              <a:lnTo>
                                <a:pt x="9" y="2"/>
                              </a:lnTo>
                              <a:lnTo>
                                <a:pt x="7" y="3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4" y="11"/>
                              </a:lnTo>
                              <a:lnTo>
                                <a:pt x="3" y="12"/>
                              </a:lnTo>
                              <a:lnTo>
                                <a:pt x="1" y="13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7" y="26"/>
                              </a:lnTo>
                              <a:lnTo>
                                <a:pt x="6" y="29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8" y="34"/>
                              </a:lnTo>
                              <a:lnTo>
                                <a:pt x="10" y="35"/>
                              </a:lnTo>
                              <a:lnTo>
                                <a:pt x="13" y="36"/>
                              </a:lnTo>
                              <a:lnTo>
                                <a:pt x="15" y="35"/>
                              </a:lnTo>
                              <a:lnTo>
                                <a:pt x="17" y="35"/>
                              </a:lnTo>
                              <a:lnTo>
                                <a:pt x="18" y="34"/>
                              </a:lnTo>
                              <a:lnTo>
                                <a:pt x="20" y="31"/>
                              </a:lnTo>
                              <a:lnTo>
                                <a:pt x="21" y="30"/>
                              </a:lnTo>
                              <a:lnTo>
                                <a:pt x="23" y="30"/>
                              </a:lnTo>
                              <a:lnTo>
                                <a:pt x="26" y="32"/>
                              </a:lnTo>
                              <a:lnTo>
                                <a:pt x="28" y="32"/>
                              </a:lnTo>
                              <a:lnTo>
                                <a:pt x="30" y="32"/>
                              </a:lnTo>
                              <a:lnTo>
                                <a:pt x="32" y="31"/>
                              </a:lnTo>
                              <a:lnTo>
                                <a:pt x="34" y="29"/>
                              </a:lnTo>
                              <a:lnTo>
                                <a:pt x="35" y="27"/>
                              </a:lnTo>
                              <a:lnTo>
                                <a:pt x="36" y="25"/>
                              </a:lnTo>
                              <a:lnTo>
                                <a:pt x="35" y="22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62"/>
                      <wps:cNvSpPr>
                        <a:spLocks noEditPoints="1"/>
                      </wps:cNvSpPr>
                      <wps:spPr bwMode="auto">
                        <a:xfrm>
                          <a:off x="519430" y="862330"/>
                          <a:ext cx="22860" cy="22225"/>
                        </a:xfrm>
                        <a:custGeom>
                          <a:avLst/>
                          <a:gdLst>
                            <a:gd name="T0" fmla="*/ 23 w 36"/>
                            <a:gd name="T1" fmla="*/ 11 h 35"/>
                            <a:gd name="T2" fmla="*/ 26 w 36"/>
                            <a:gd name="T3" fmla="*/ 15 h 35"/>
                            <a:gd name="T4" fmla="*/ 26 w 36"/>
                            <a:gd name="T5" fmla="*/ 19 h 35"/>
                            <a:gd name="T6" fmla="*/ 23 w 36"/>
                            <a:gd name="T7" fmla="*/ 23 h 35"/>
                            <a:gd name="T8" fmla="*/ 17 w 36"/>
                            <a:gd name="T9" fmla="*/ 23 h 35"/>
                            <a:gd name="T10" fmla="*/ 13 w 36"/>
                            <a:gd name="T11" fmla="*/ 19 h 35"/>
                            <a:gd name="T12" fmla="*/ 13 w 36"/>
                            <a:gd name="T13" fmla="*/ 15 h 35"/>
                            <a:gd name="T14" fmla="*/ 17 w 36"/>
                            <a:gd name="T15" fmla="*/ 11 h 35"/>
                            <a:gd name="T16" fmla="*/ 0 w 36"/>
                            <a:gd name="T17" fmla="*/ 17 h 35"/>
                            <a:gd name="T18" fmla="*/ 4 w 36"/>
                            <a:gd name="T19" fmla="*/ 23 h 35"/>
                            <a:gd name="T20" fmla="*/ 7 w 36"/>
                            <a:gd name="T21" fmla="*/ 24 h 35"/>
                            <a:gd name="T22" fmla="*/ 6 w 36"/>
                            <a:gd name="T23" fmla="*/ 28 h 35"/>
                            <a:gd name="T24" fmla="*/ 7 w 36"/>
                            <a:gd name="T25" fmla="*/ 32 h 35"/>
                            <a:gd name="T26" fmla="*/ 10 w 36"/>
                            <a:gd name="T27" fmla="*/ 35 h 35"/>
                            <a:gd name="T28" fmla="*/ 15 w 36"/>
                            <a:gd name="T29" fmla="*/ 35 h 35"/>
                            <a:gd name="T30" fmla="*/ 18 w 36"/>
                            <a:gd name="T31" fmla="*/ 33 h 35"/>
                            <a:gd name="T32" fmla="*/ 22 w 36"/>
                            <a:gd name="T33" fmla="*/ 30 h 35"/>
                            <a:gd name="T34" fmla="*/ 26 w 36"/>
                            <a:gd name="T35" fmla="*/ 31 h 35"/>
                            <a:gd name="T36" fmla="*/ 30 w 36"/>
                            <a:gd name="T37" fmla="*/ 31 h 35"/>
                            <a:gd name="T38" fmla="*/ 34 w 36"/>
                            <a:gd name="T39" fmla="*/ 29 h 35"/>
                            <a:gd name="T40" fmla="*/ 35 w 36"/>
                            <a:gd name="T41" fmla="*/ 25 h 35"/>
                            <a:gd name="T42" fmla="*/ 35 w 36"/>
                            <a:gd name="T43" fmla="*/ 20 h 35"/>
                            <a:gd name="T44" fmla="*/ 32 w 36"/>
                            <a:gd name="T45" fmla="*/ 18 h 35"/>
                            <a:gd name="T46" fmla="*/ 35 w 36"/>
                            <a:gd name="T47" fmla="*/ 14 h 35"/>
                            <a:gd name="T48" fmla="*/ 36 w 36"/>
                            <a:gd name="T49" fmla="*/ 10 h 35"/>
                            <a:gd name="T50" fmla="*/ 33 w 36"/>
                            <a:gd name="T51" fmla="*/ 6 h 35"/>
                            <a:gd name="T52" fmla="*/ 29 w 36"/>
                            <a:gd name="T53" fmla="*/ 3 h 35"/>
                            <a:gd name="T54" fmla="*/ 26 w 36"/>
                            <a:gd name="T55" fmla="*/ 4 h 35"/>
                            <a:gd name="T56" fmla="*/ 22 w 36"/>
                            <a:gd name="T57" fmla="*/ 6 h 35"/>
                            <a:gd name="T58" fmla="*/ 20 w 36"/>
                            <a:gd name="T59" fmla="*/ 2 h 35"/>
                            <a:gd name="T60" fmla="*/ 15 w 36"/>
                            <a:gd name="T61" fmla="*/ 0 h 35"/>
                            <a:gd name="T62" fmla="*/ 10 w 36"/>
                            <a:gd name="T63" fmla="*/ 0 h 35"/>
                            <a:gd name="T64" fmla="*/ 7 w 36"/>
                            <a:gd name="T65" fmla="*/ 4 h 35"/>
                            <a:gd name="T66" fmla="*/ 6 w 36"/>
                            <a:gd name="T67" fmla="*/ 7 h 35"/>
                            <a:gd name="T68" fmla="*/ 7 w 36"/>
                            <a:gd name="T69" fmla="*/ 10 h 35"/>
                            <a:gd name="T70" fmla="*/ 4 w 36"/>
                            <a:gd name="T71" fmla="*/ 11 h 35"/>
                            <a:gd name="T72" fmla="*/ 1 w 36"/>
                            <a:gd name="T73" fmla="*/ 13 h 35"/>
                            <a:gd name="T74" fmla="*/ 0 w 36"/>
                            <a:gd name="T75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5">
                              <a:moveTo>
                                <a:pt x="20" y="11"/>
                              </a:move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7" y="17"/>
                              </a:lnTo>
                              <a:lnTo>
                                <a:pt x="26" y="19"/>
                              </a:lnTo>
                              <a:lnTo>
                                <a:pt x="25" y="21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lnTo>
                                <a:pt x="17" y="23"/>
                              </a:lnTo>
                              <a:lnTo>
                                <a:pt x="15" y="21"/>
                              </a:lnTo>
                              <a:lnTo>
                                <a:pt x="13" y="19"/>
                              </a:lnTo>
                              <a:lnTo>
                                <a:pt x="13" y="17"/>
                              </a:lnTo>
                              <a:lnTo>
                                <a:pt x="13" y="15"/>
                              </a:lnTo>
                              <a:lnTo>
                                <a:pt x="15" y="13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0" y="17"/>
                              </a:move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8" y="33"/>
                              </a:lnTo>
                              <a:lnTo>
                                <a:pt x="10" y="35"/>
                              </a:lnTo>
                              <a:lnTo>
                                <a:pt x="13" y="35"/>
                              </a:lnTo>
                              <a:lnTo>
                                <a:pt x="15" y="35"/>
                              </a:lnTo>
                              <a:lnTo>
                                <a:pt x="17" y="35"/>
                              </a:lnTo>
                              <a:lnTo>
                                <a:pt x="18" y="33"/>
                              </a:lnTo>
                              <a:lnTo>
                                <a:pt x="21" y="31"/>
                              </a:lnTo>
                              <a:lnTo>
                                <a:pt x="22" y="30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2"/>
                              </a:lnTo>
                              <a:lnTo>
                                <a:pt x="30" y="31"/>
                              </a:lnTo>
                              <a:lnTo>
                                <a:pt x="32" y="31"/>
                              </a:lnTo>
                              <a:lnTo>
                                <a:pt x="34" y="29"/>
                              </a:lnTo>
                              <a:lnTo>
                                <a:pt x="35" y="27"/>
                              </a:lnTo>
                              <a:lnTo>
                                <a:pt x="35" y="25"/>
                              </a:lnTo>
                              <a:lnTo>
                                <a:pt x="35" y="23"/>
                              </a:lnTo>
                              <a:lnTo>
                                <a:pt x="35" y="20"/>
                              </a:lnTo>
                              <a:lnTo>
                                <a:pt x="33" y="18"/>
                              </a:lnTo>
                              <a:lnTo>
                                <a:pt x="32" y="18"/>
                              </a:lnTo>
                              <a:lnTo>
                                <a:pt x="33" y="17"/>
                              </a:lnTo>
                              <a:lnTo>
                                <a:pt x="35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35" y="8"/>
                              </a:lnTo>
                              <a:lnTo>
                                <a:pt x="33" y="6"/>
                              </a:lnTo>
                              <a:lnTo>
                                <a:pt x="31" y="4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6" y="4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2" y="4"/>
                              </a:lnTo>
                              <a:lnTo>
                                <a:pt x="20" y="2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4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1" y="15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63"/>
                      <wps:cNvSpPr>
                        <a:spLocks noEditPoints="1"/>
                      </wps:cNvSpPr>
                      <wps:spPr bwMode="auto">
                        <a:xfrm>
                          <a:off x="520700" y="805815"/>
                          <a:ext cx="22860" cy="22225"/>
                        </a:xfrm>
                        <a:custGeom>
                          <a:avLst/>
                          <a:gdLst>
                            <a:gd name="T0" fmla="*/ 23 w 36"/>
                            <a:gd name="T1" fmla="*/ 11 h 35"/>
                            <a:gd name="T2" fmla="*/ 26 w 36"/>
                            <a:gd name="T3" fmla="*/ 15 h 35"/>
                            <a:gd name="T4" fmla="*/ 26 w 36"/>
                            <a:gd name="T5" fmla="*/ 19 h 35"/>
                            <a:gd name="T6" fmla="*/ 23 w 36"/>
                            <a:gd name="T7" fmla="*/ 22 h 35"/>
                            <a:gd name="T8" fmla="*/ 18 w 36"/>
                            <a:gd name="T9" fmla="*/ 22 h 35"/>
                            <a:gd name="T10" fmla="*/ 13 w 36"/>
                            <a:gd name="T11" fmla="*/ 19 h 35"/>
                            <a:gd name="T12" fmla="*/ 13 w 36"/>
                            <a:gd name="T13" fmla="*/ 15 h 35"/>
                            <a:gd name="T14" fmla="*/ 18 w 36"/>
                            <a:gd name="T15" fmla="*/ 11 h 35"/>
                            <a:gd name="T16" fmla="*/ 0 w 36"/>
                            <a:gd name="T17" fmla="*/ 17 h 35"/>
                            <a:gd name="T18" fmla="*/ 4 w 36"/>
                            <a:gd name="T19" fmla="*/ 22 h 35"/>
                            <a:gd name="T20" fmla="*/ 7 w 36"/>
                            <a:gd name="T21" fmla="*/ 23 h 35"/>
                            <a:gd name="T22" fmla="*/ 6 w 36"/>
                            <a:gd name="T23" fmla="*/ 27 h 35"/>
                            <a:gd name="T24" fmla="*/ 7 w 36"/>
                            <a:gd name="T25" fmla="*/ 32 h 35"/>
                            <a:gd name="T26" fmla="*/ 10 w 36"/>
                            <a:gd name="T27" fmla="*/ 35 h 35"/>
                            <a:gd name="T28" fmla="*/ 15 w 36"/>
                            <a:gd name="T29" fmla="*/ 35 h 35"/>
                            <a:gd name="T30" fmla="*/ 19 w 36"/>
                            <a:gd name="T31" fmla="*/ 33 h 35"/>
                            <a:gd name="T32" fmla="*/ 22 w 36"/>
                            <a:gd name="T33" fmla="*/ 29 h 35"/>
                            <a:gd name="T34" fmla="*/ 26 w 36"/>
                            <a:gd name="T35" fmla="*/ 31 h 35"/>
                            <a:gd name="T36" fmla="*/ 30 w 36"/>
                            <a:gd name="T37" fmla="*/ 31 h 35"/>
                            <a:gd name="T38" fmla="*/ 34 w 36"/>
                            <a:gd name="T39" fmla="*/ 28 h 35"/>
                            <a:gd name="T40" fmla="*/ 35 w 36"/>
                            <a:gd name="T41" fmla="*/ 24 h 35"/>
                            <a:gd name="T42" fmla="*/ 35 w 36"/>
                            <a:gd name="T43" fmla="*/ 20 h 35"/>
                            <a:gd name="T44" fmla="*/ 32 w 36"/>
                            <a:gd name="T45" fmla="*/ 18 h 35"/>
                            <a:gd name="T46" fmla="*/ 35 w 36"/>
                            <a:gd name="T47" fmla="*/ 14 h 35"/>
                            <a:gd name="T48" fmla="*/ 36 w 36"/>
                            <a:gd name="T49" fmla="*/ 9 h 35"/>
                            <a:gd name="T50" fmla="*/ 33 w 36"/>
                            <a:gd name="T51" fmla="*/ 5 h 35"/>
                            <a:gd name="T52" fmla="*/ 29 w 36"/>
                            <a:gd name="T53" fmla="*/ 2 h 35"/>
                            <a:gd name="T54" fmla="*/ 26 w 36"/>
                            <a:gd name="T55" fmla="*/ 3 h 35"/>
                            <a:gd name="T56" fmla="*/ 22 w 36"/>
                            <a:gd name="T57" fmla="*/ 5 h 35"/>
                            <a:gd name="T58" fmla="*/ 20 w 36"/>
                            <a:gd name="T59" fmla="*/ 1 h 35"/>
                            <a:gd name="T60" fmla="*/ 15 w 36"/>
                            <a:gd name="T61" fmla="*/ 0 h 35"/>
                            <a:gd name="T62" fmla="*/ 10 w 36"/>
                            <a:gd name="T63" fmla="*/ 0 h 35"/>
                            <a:gd name="T64" fmla="*/ 7 w 36"/>
                            <a:gd name="T65" fmla="*/ 3 h 35"/>
                            <a:gd name="T66" fmla="*/ 6 w 36"/>
                            <a:gd name="T67" fmla="*/ 6 h 35"/>
                            <a:gd name="T68" fmla="*/ 7 w 36"/>
                            <a:gd name="T69" fmla="*/ 9 h 35"/>
                            <a:gd name="T70" fmla="*/ 4 w 36"/>
                            <a:gd name="T71" fmla="*/ 11 h 35"/>
                            <a:gd name="T72" fmla="*/ 1 w 36"/>
                            <a:gd name="T73" fmla="*/ 13 h 35"/>
                            <a:gd name="T74" fmla="*/ 0 w 36"/>
                            <a:gd name="T75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5">
                              <a:moveTo>
                                <a:pt x="20" y="11"/>
                              </a:move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7" y="17"/>
                              </a:lnTo>
                              <a:lnTo>
                                <a:pt x="26" y="19"/>
                              </a:lnTo>
                              <a:lnTo>
                                <a:pt x="25" y="21"/>
                              </a:lnTo>
                              <a:lnTo>
                                <a:pt x="23" y="22"/>
                              </a:lnTo>
                              <a:lnTo>
                                <a:pt x="20" y="23"/>
                              </a:lnTo>
                              <a:lnTo>
                                <a:pt x="18" y="22"/>
                              </a:lnTo>
                              <a:lnTo>
                                <a:pt x="15" y="21"/>
                              </a:lnTo>
                              <a:lnTo>
                                <a:pt x="13" y="19"/>
                              </a:lnTo>
                              <a:lnTo>
                                <a:pt x="13" y="17"/>
                              </a:lnTo>
                              <a:lnTo>
                                <a:pt x="13" y="15"/>
                              </a:lnTo>
                              <a:lnTo>
                                <a:pt x="15" y="13"/>
                              </a:lnTo>
                              <a:lnTo>
                                <a:pt x="18" y="11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0" y="17"/>
                              </a:moveTo>
                              <a:lnTo>
                                <a:pt x="1" y="21"/>
                              </a:lnTo>
                              <a:lnTo>
                                <a:pt x="4" y="22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6" y="24"/>
                              </a:lnTo>
                              <a:lnTo>
                                <a:pt x="6" y="27"/>
                              </a:lnTo>
                              <a:lnTo>
                                <a:pt x="6" y="29"/>
                              </a:lnTo>
                              <a:lnTo>
                                <a:pt x="7" y="32"/>
                              </a:lnTo>
                              <a:lnTo>
                                <a:pt x="8" y="33"/>
                              </a:lnTo>
                              <a:lnTo>
                                <a:pt x="10" y="35"/>
                              </a:lnTo>
                              <a:lnTo>
                                <a:pt x="13" y="35"/>
                              </a:lnTo>
                              <a:lnTo>
                                <a:pt x="15" y="35"/>
                              </a:lnTo>
                              <a:lnTo>
                                <a:pt x="18" y="35"/>
                              </a:lnTo>
                              <a:lnTo>
                                <a:pt x="19" y="33"/>
                              </a:lnTo>
                              <a:lnTo>
                                <a:pt x="21" y="31"/>
                              </a:lnTo>
                              <a:lnTo>
                                <a:pt x="22" y="29"/>
                              </a:lnTo>
                              <a:lnTo>
                                <a:pt x="23" y="29"/>
                              </a:lnTo>
                              <a:lnTo>
                                <a:pt x="26" y="31"/>
                              </a:lnTo>
                              <a:lnTo>
                                <a:pt x="28" y="32"/>
                              </a:lnTo>
                              <a:lnTo>
                                <a:pt x="30" y="31"/>
                              </a:lnTo>
                              <a:lnTo>
                                <a:pt x="32" y="31"/>
                              </a:lnTo>
                              <a:lnTo>
                                <a:pt x="34" y="28"/>
                              </a:lnTo>
                              <a:lnTo>
                                <a:pt x="35" y="26"/>
                              </a:lnTo>
                              <a:lnTo>
                                <a:pt x="35" y="24"/>
                              </a:lnTo>
                              <a:lnTo>
                                <a:pt x="35" y="22"/>
                              </a:lnTo>
                              <a:lnTo>
                                <a:pt x="35" y="20"/>
                              </a:lnTo>
                              <a:lnTo>
                                <a:pt x="33" y="18"/>
                              </a:lnTo>
                              <a:lnTo>
                                <a:pt x="32" y="18"/>
                              </a:lnTo>
                              <a:lnTo>
                                <a:pt x="33" y="17"/>
                              </a:lnTo>
                              <a:lnTo>
                                <a:pt x="35" y="14"/>
                              </a:lnTo>
                              <a:lnTo>
                                <a:pt x="36" y="12"/>
                              </a:lnTo>
                              <a:lnTo>
                                <a:pt x="36" y="9"/>
                              </a:lnTo>
                              <a:lnTo>
                                <a:pt x="35" y="7"/>
                              </a:lnTo>
                              <a:lnTo>
                                <a:pt x="33" y="5"/>
                              </a:lnTo>
                              <a:lnTo>
                                <a:pt x="31" y="3"/>
                              </a:lnTo>
                              <a:lnTo>
                                <a:pt x="29" y="2"/>
                              </a:lnTo>
                              <a:lnTo>
                                <a:pt x="27" y="2"/>
                              </a:lnTo>
                              <a:lnTo>
                                <a:pt x="26" y="3"/>
                              </a:lnTo>
                              <a:lnTo>
                                <a:pt x="23" y="4"/>
                              </a:lnTo>
                              <a:lnTo>
                                <a:pt x="22" y="5"/>
                              </a:lnTo>
                              <a:lnTo>
                                <a:pt x="22" y="3"/>
                              </a:lnTo>
                              <a:lnTo>
                                <a:pt x="20" y="1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7" y="3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4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1" y="15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64"/>
                      <wps:cNvSpPr>
                        <a:spLocks noEditPoints="1"/>
                      </wps:cNvSpPr>
                      <wps:spPr bwMode="auto">
                        <a:xfrm>
                          <a:off x="480060" y="776605"/>
                          <a:ext cx="22860" cy="22225"/>
                        </a:xfrm>
                        <a:custGeom>
                          <a:avLst/>
                          <a:gdLst>
                            <a:gd name="T0" fmla="*/ 23 w 36"/>
                            <a:gd name="T1" fmla="*/ 11 h 35"/>
                            <a:gd name="T2" fmla="*/ 27 w 36"/>
                            <a:gd name="T3" fmla="*/ 15 h 35"/>
                            <a:gd name="T4" fmla="*/ 27 w 36"/>
                            <a:gd name="T5" fmla="*/ 20 h 35"/>
                            <a:gd name="T6" fmla="*/ 23 w 36"/>
                            <a:gd name="T7" fmla="*/ 23 h 35"/>
                            <a:gd name="T8" fmla="*/ 17 w 36"/>
                            <a:gd name="T9" fmla="*/ 23 h 35"/>
                            <a:gd name="T10" fmla="*/ 14 w 36"/>
                            <a:gd name="T11" fmla="*/ 20 h 35"/>
                            <a:gd name="T12" fmla="*/ 14 w 36"/>
                            <a:gd name="T13" fmla="*/ 15 h 35"/>
                            <a:gd name="T14" fmla="*/ 17 w 36"/>
                            <a:gd name="T15" fmla="*/ 11 h 35"/>
                            <a:gd name="T16" fmla="*/ 0 w 36"/>
                            <a:gd name="T17" fmla="*/ 18 h 35"/>
                            <a:gd name="T18" fmla="*/ 4 w 36"/>
                            <a:gd name="T19" fmla="*/ 23 h 35"/>
                            <a:gd name="T20" fmla="*/ 7 w 36"/>
                            <a:gd name="T21" fmla="*/ 24 h 35"/>
                            <a:gd name="T22" fmla="*/ 7 w 36"/>
                            <a:gd name="T23" fmla="*/ 28 h 35"/>
                            <a:gd name="T24" fmla="*/ 8 w 36"/>
                            <a:gd name="T25" fmla="*/ 32 h 35"/>
                            <a:gd name="T26" fmla="*/ 11 w 36"/>
                            <a:gd name="T27" fmla="*/ 35 h 35"/>
                            <a:gd name="T28" fmla="*/ 16 w 36"/>
                            <a:gd name="T29" fmla="*/ 35 h 35"/>
                            <a:gd name="T30" fmla="*/ 19 w 36"/>
                            <a:gd name="T31" fmla="*/ 33 h 35"/>
                            <a:gd name="T32" fmla="*/ 22 w 36"/>
                            <a:gd name="T33" fmla="*/ 29 h 35"/>
                            <a:gd name="T34" fmla="*/ 27 w 36"/>
                            <a:gd name="T35" fmla="*/ 31 h 35"/>
                            <a:gd name="T36" fmla="*/ 31 w 36"/>
                            <a:gd name="T37" fmla="*/ 31 h 35"/>
                            <a:gd name="T38" fmla="*/ 34 w 36"/>
                            <a:gd name="T39" fmla="*/ 29 h 35"/>
                            <a:gd name="T40" fmla="*/ 36 w 36"/>
                            <a:gd name="T41" fmla="*/ 24 h 35"/>
                            <a:gd name="T42" fmla="*/ 35 w 36"/>
                            <a:gd name="T43" fmla="*/ 21 h 35"/>
                            <a:gd name="T44" fmla="*/ 33 w 36"/>
                            <a:gd name="T45" fmla="*/ 19 h 35"/>
                            <a:gd name="T46" fmla="*/ 36 w 36"/>
                            <a:gd name="T47" fmla="*/ 14 h 35"/>
                            <a:gd name="T48" fmla="*/ 36 w 36"/>
                            <a:gd name="T49" fmla="*/ 10 h 35"/>
                            <a:gd name="T50" fmla="*/ 34 w 36"/>
                            <a:gd name="T51" fmla="*/ 6 h 35"/>
                            <a:gd name="T52" fmla="*/ 30 w 36"/>
                            <a:gd name="T53" fmla="*/ 3 h 35"/>
                            <a:gd name="T54" fmla="*/ 26 w 36"/>
                            <a:gd name="T55" fmla="*/ 4 h 35"/>
                            <a:gd name="T56" fmla="*/ 23 w 36"/>
                            <a:gd name="T57" fmla="*/ 6 h 35"/>
                            <a:gd name="T58" fmla="*/ 19 w 36"/>
                            <a:gd name="T59" fmla="*/ 2 h 35"/>
                            <a:gd name="T60" fmla="*/ 16 w 36"/>
                            <a:gd name="T61" fmla="*/ 0 h 35"/>
                            <a:gd name="T62" fmla="*/ 11 w 36"/>
                            <a:gd name="T63" fmla="*/ 1 h 35"/>
                            <a:gd name="T64" fmla="*/ 8 w 36"/>
                            <a:gd name="T65" fmla="*/ 4 h 35"/>
                            <a:gd name="T66" fmla="*/ 7 w 36"/>
                            <a:gd name="T67" fmla="*/ 7 h 35"/>
                            <a:gd name="T68" fmla="*/ 8 w 36"/>
                            <a:gd name="T69" fmla="*/ 10 h 35"/>
                            <a:gd name="T70" fmla="*/ 4 w 36"/>
                            <a:gd name="T71" fmla="*/ 11 h 35"/>
                            <a:gd name="T72" fmla="*/ 2 w 36"/>
                            <a:gd name="T73" fmla="*/ 13 h 35"/>
                            <a:gd name="T74" fmla="*/ 0 w 36"/>
                            <a:gd name="T75" fmla="*/ 18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5">
                              <a:moveTo>
                                <a:pt x="20" y="11"/>
                              </a:move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7" y="15"/>
                              </a:lnTo>
                              <a:lnTo>
                                <a:pt x="27" y="18"/>
                              </a:lnTo>
                              <a:lnTo>
                                <a:pt x="27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0" y="18"/>
                              </a:moveTo>
                              <a:lnTo>
                                <a:pt x="2" y="22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7" y="28"/>
                              </a:lnTo>
                              <a:lnTo>
                                <a:pt x="7" y="30"/>
                              </a:lnTo>
                              <a:lnTo>
                                <a:pt x="8" y="32"/>
                              </a:lnTo>
                              <a:lnTo>
                                <a:pt x="9" y="33"/>
                              </a:lnTo>
                              <a:lnTo>
                                <a:pt x="11" y="35"/>
                              </a:lnTo>
                              <a:lnTo>
                                <a:pt x="13" y="35"/>
                              </a:lnTo>
                              <a:lnTo>
                                <a:pt x="16" y="35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2" y="31"/>
                              </a:lnTo>
                              <a:lnTo>
                                <a:pt x="22" y="29"/>
                              </a:lnTo>
                              <a:lnTo>
                                <a:pt x="24" y="30"/>
                              </a:lnTo>
                              <a:lnTo>
                                <a:pt x="27" y="31"/>
                              </a:lnTo>
                              <a:lnTo>
                                <a:pt x="29" y="32"/>
                              </a:lnTo>
                              <a:lnTo>
                                <a:pt x="31" y="31"/>
                              </a:lnTo>
                              <a:lnTo>
                                <a:pt x="33" y="30"/>
                              </a:lnTo>
                              <a:lnTo>
                                <a:pt x="34" y="29"/>
                              </a:lnTo>
                              <a:lnTo>
                                <a:pt x="36" y="27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4" y="19"/>
                              </a:lnTo>
                              <a:lnTo>
                                <a:pt x="33" y="19"/>
                              </a:lnTo>
                              <a:lnTo>
                                <a:pt x="34" y="18"/>
                              </a:lnTo>
                              <a:lnTo>
                                <a:pt x="36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4"/>
                              </a:lnTo>
                              <a:lnTo>
                                <a:pt x="24" y="5"/>
                              </a:lnTo>
                              <a:lnTo>
                                <a:pt x="23" y="6"/>
                              </a:lnTo>
                              <a:lnTo>
                                <a:pt x="22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8" y="4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7" y="10"/>
                              </a:lnTo>
                              <a:lnTo>
                                <a:pt x="4" y="11"/>
                              </a:lnTo>
                              <a:lnTo>
                                <a:pt x="3" y="11"/>
                              </a:lnTo>
                              <a:lnTo>
                                <a:pt x="2" y="13"/>
                              </a:lnTo>
                              <a:lnTo>
                                <a:pt x="0" y="14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65"/>
                      <wps:cNvSpPr>
                        <a:spLocks noEditPoints="1"/>
                      </wps:cNvSpPr>
                      <wps:spPr bwMode="auto">
                        <a:xfrm>
                          <a:off x="455295" y="741680"/>
                          <a:ext cx="22860" cy="22860"/>
                        </a:xfrm>
                        <a:custGeom>
                          <a:avLst/>
                          <a:gdLst>
                            <a:gd name="T0" fmla="*/ 17 w 36"/>
                            <a:gd name="T1" fmla="*/ 23 h 36"/>
                            <a:gd name="T2" fmla="*/ 13 w 36"/>
                            <a:gd name="T3" fmla="*/ 20 h 36"/>
                            <a:gd name="T4" fmla="*/ 13 w 36"/>
                            <a:gd name="T5" fmla="*/ 15 h 36"/>
                            <a:gd name="T6" fmla="*/ 17 w 36"/>
                            <a:gd name="T7" fmla="*/ 12 h 36"/>
                            <a:gd name="T8" fmla="*/ 23 w 36"/>
                            <a:gd name="T9" fmla="*/ 12 h 36"/>
                            <a:gd name="T10" fmla="*/ 26 w 36"/>
                            <a:gd name="T11" fmla="*/ 15 h 36"/>
                            <a:gd name="T12" fmla="*/ 26 w 36"/>
                            <a:gd name="T13" fmla="*/ 20 h 36"/>
                            <a:gd name="T14" fmla="*/ 23 w 36"/>
                            <a:gd name="T15" fmla="*/ 23 h 36"/>
                            <a:gd name="T16" fmla="*/ 22 w 36"/>
                            <a:gd name="T17" fmla="*/ 5 h 36"/>
                            <a:gd name="T18" fmla="*/ 18 w 36"/>
                            <a:gd name="T19" fmla="*/ 1 h 36"/>
                            <a:gd name="T20" fmla="*/ 15 w 36"/>
                            <a:gd name="T21" fmla="*/ 0 h 36"/>
                            <a:gd name="T22" fmla="*/ 10 w 36"/>
                            <a:gd name="T23" fmla="*/ 1 h 36"/>
                            <a:gd name="T24" fmla="*/ 7 w 36"/>
                            <a:gd name="T25" fmla="*/ 4 h 36"/>
                            <a:gd name="T26" fmla="*/ 6 w 36"/>
                            <a:gd name="T27" fmla="*/ 6 h 36"/>
                            <a:gd name="T28" fmla="*/ 7 w 36"/>
                            <a:gd name="T29" fmla="*/ 11 h 36"/>
                            <a:gd name="T30" fmla="*/ 3 w 36"/>
                            <a:gd name="T31" fmla="*/ 11 h 36"/>
                            <a:gd name="T32" fmla="*/ 1 w 36"/>
                            <a:gd name="T33" fmla="*/ 13 h 36"/>
                            <a:gd name="T34" fmla="*/ 0 w 36"/>
                            <a:gd name="T35" fmla="*/ 17 h 36"/>
                            <a:gd name="T36" fmla="*/ 3 w 36"/>
                            <a:gd name="T37" fmla="*/ 23 h 36"/>
                            <a:gd name="T38" fmla="*/ 7 w 36"/>
                            <a:gd name="T39" fmla="*/ 23 h 36"/>
                            <a:gd name="T40" fmla="*/ 6 w 36"/>
                            <a:gd name="T41" fmla="*/ 28 h 36"/>
                            <a:gd name="T42" fmla="*/ 7 w 36"/>
                            <a:gd name="T43" fmla="*/ 32 h 36"/>
                            <a:gd name="T44" fmla="*/ 10 w 36"/>
                            <a:gd name="T45" fmla="*/ 35 h 36"/>
                            <a:gd name="T46" fmla="*/ 15 w 36"/>
                            <a:gd name="T47" fmla="*/ 36 h 36"/>
                            <a:gd name="T48" fmla="*/ 18 w 36"/>
                            <a:gd name="T49" fmla="*/ 34 h 36"/>
                            <a:gd name="T50" fmla="*/ 21 w 36"/>
                            <a:gd name="T51" fmla="*/ 29 h 36"/>
                            <a:gd name="T52" fmla="*/ 26 w 36"/>
                            <a:gd name="T53" fmla="*/ 32 h 36"/>
                            <a:gd name="T54" fmla="*/ 30 w 36"/>
                            <a:gd name="T55" fmla="*/ 32 h 36"/>
                            <a:gd name="T56" fmla="*/ 33 w 36"/>
                            <a:gd name="T57" fmla="*/ 28 h 36"/>
                            <a:gd name="T58" fmla="*/ 35 w 36"/>
                            <a:gd name="T59" fmla="*/ 24 h 36"/>
                            <a:gd name="T60" fmla="*/ 34 w 36"/>
                            <a:gd name="T61" fmla="*/ 21 h 36"/>
                            <a:gd name="T62" fmla="*/ 32 w 36"/>
                            <a:gd name="T63" fmla="*/ 18 h 36"/>
                            <a:gd name="T64" fmla="*/ 35 w 36"/>
                            <a:gd name="T65" fmla="*/ 14 h 36"/>
                            <a:gd name="T66" fmla="*/ 36 w 36"/>
                            <a:gd name="T67" fmla="*/ 11 h 36"/>
                            <a:gd name="T68" fmla="*/ 33 w 36"/>
                            <a:gd name="T69" fmla="*/ 5 h 36"/>
                            <a:gd name="T70" fmla="*/ 29 w 36"/>
                            <a:gd name="T71" fmla="*/ 3 h 36"/>
                            <a:gd name="T72" fmla="*/ 25 w 36"/>
                            <a:gd name="T73" fmla="*/ 3 h 36"/>
                            <a:gd name="T74" fmla="*/ 22 w 36"/>
                            <a:gd name="T75" fmla="*/ 5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23"/>
                              </a:moveTo>
                              <a:lnTo>
                                <a:pt x="17" y="23"/>
                              </a:lnTo>
                              <a:lnTo>
                                <a:pt x="15" y="21"/>
                              </a:lnTo>
                              <a:lnTo>
                                <a:pt x="13" y="20"/>
                              </a:lnTo>
                              <a:lnTo>
                                <a:pt x="13" y="17"/>
                              </a:lnTo>
                              <a:lnTo>
                                <a:pt x="13" y="15"/>
                              </a:lnTo>
                              <a:lnTo>
                                <a:pt x="15" y="13"/>
                              </a:lnTo>
                              <a:lnTo>
                                <a:pt x="17" y="12"/>
                              </a:lnTo>
                              <a:lnTo>
                                <a:pt x="20" y="11"/>
                              </a:lnTo>
                              <a:lnTo>
                                <a:pt x="23" y="12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6" y="17"/>
                              </a:lnTo>
                              <a:lnTo>
                                <a:pt x="26" y="20"/>
                              </a:lnTo>
                              <a:lnTo>
                                <a:pt x="25" y="21"/>
                              </a:lnTo>
                              <a:lnTo>
                                <a:pt x="23" y="23"/>
                              </a:lnTo>
                              <a:lnTo>
                                <a:pt x="20" y="23"/>
                              </a:lnTo>
                              <a:close/>
                              <a:moveTo>
                                <a:pt x="22" y="5"/>
                              </a:moveTo>
                              <a:lnTo>
                                <a:pt x="21" y="4"/>
                              </a:lnTo>
                              <a:lnTo>
                                <a:pt x="18" y="1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0" y="1"/>
                              </a:lnTo>
                              <a:lnTo>
                                <a:pt x="8" y="2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9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3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29"/>
                              </a:lnTo>
                              <a:lnTo>
                                <a:pt x="7" y="32"/>
                              </a:lnTo>
                              <a:lnTo>
                                <a:pt x="8" y="34"/>
                              </a:lnTo>
                              <a:lnTo>
                                <a:pt x="10" y="35"/>
                              </a:lnTo>
                              <a:lnTo>
                                <a:pt x="13" y="36"/>
                              </a:lnTo>
                              <a:lnTo>
                                <a:pt x="15" y="36"/>
                              </a:lnTo>
                              <a:lnTo>
                                <a:pt x="17" y="35"/>
                              </a:lnTo>
                              <a:lnTo>
                                <a:pt x="18" y="34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2"/>
                              </a:lnTo>
                              <a:lnTo>
                                <a:pt x="30" y="32"/>
                              </a:lnTo>
                              <a:lnTo>
                                <a:pt x="32" y="31"/>
                              </a:lnTo>
                              <a:lnTo>
                                <a:pt x="33" y="28"/>
                              </a:lnTo>
                              <a:lnTo>
                                <a:pt x="35" y="26"/>
                              </a:lnTo>
                              <a:lnTo>
                                <a:pt x="35" y="24"/>
                              </a:lnTo>
                              <a:lnTo>
                                <a:pt x="35" y="22"/>
                              </a:lnTo>
                              <a:lnTo>
                                <a:pt x="34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7"/>
                              </a:lnTo>
                              <a:lnTo>
                                <a:pt x="35" y="14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5" y="7"/>
                              </a:lnTo>
                              <a:lnTo>
                                <a:pt x="33" y="5"/>
                              </a:lnTo>
                              <a:lnTo>
                                <a:pt x="31" y="3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5" y="3"/>
                              </a:lnTo>
                              <a:lnTo>
                                <a:pt x="23" y="4"/>
                              </a:lnTo>
                              <a:lnTo>
                                <a:pt x="2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66"/>
                      <wps:cNvSpPr>
                        <a:spLocks noEditPoints="1"/>
                      </wps:cNvSpPr>
                      <wps:spPr bwMode="auto">
                        <a:xfrm>
                          <a:off x="479425" y="833120"/>
                          <a:ext cx="22860" cy="22860"/>
                        </a:xfrm>
                        <a:custGeom>
                          <a:avLst/>
                          <a:gdLst>
                            <a:gd name="T0" fmla="*/ 23 w 36"/>
                            <a:gd name="T1" fmla="*/ 12 h 36"/>
                            <a:gd name="T2" fmla="*/ 26 w 36"/>
                            <a:gd name="T3" fmla="*/ 16 h 36"/>
                            <a:gd name="T4" fmla="*/ 26 w 36"/>
                            <a:gd name="T5" fmla="*/ 20 h 36"/>
                            <a:gd name="T6" fmla="*/ 23 w 36"/>
                            <a:gd name="T7" fmla="*/ 23 h 36"/>
                            <a:gd name="T8" fmla="*/ 17 w 36"/>
                            <a:gd name="T9" fmla="*/ 23 h 36"/>
                            <a:gd name="T10" fmla="*/ 14 w 36"/>
                            <a:gd name="T11" fmla="*/ 20 h 36"/>
                            <a:gd name="T12" fmla="*/ 14 w 36"/>
                            <a:gd name="T13" fmla="*/ 16 h 36"/>
                            <a:gd name="T14" fmla="*/ 17 w 36"/>
                            <a:gd name="T15" fmla="*/ 12 h 36"/>
                            <a:gd name="T16" fmla="*/ 0 w 36"/>
                            <a:gd name="T17" fmla="*/ 18 h 36"/>
                            <a:gd name="T18" fmla="*/ 4 w 36"/>
                            <a:gd name="T19" fmla="*/ 23 h 36"/>
                            <a:gd name="T20" fmla="*/ 7 w 36"/>
                            <a:gd name="T21" fmla="*/ 24 h 36"/>
                            <a:gd name="T22" fmla="*/ 6 w 36"/>
                            <a:gd name="T23" fmla="*/ 29 h 36"/>
                            <a:gd name="T24" fmla="*/ 7 w 36"/>
                            <a:gd name="T25" fmla="*/ 33 h 36"/>
                            <a:gd name="T26" fmla="*/ 10 w 36"/>
                            <a:gd name="T27" fmla="*/ 36 h 36"/>
                            <a:gd name="T28" fmla="*/ 15 w 36"/>
                            <a:gd name="T29" fmla="*/ 36 h 36"/>
                            <a:gd name="T30" fmla="*/ 19 w 36"/>
                            <a:gd name="T31" fmla="*/ 34 h 36"/>
                            <a:gd name="T32" fmla="*/ 21 w 36"/>
                            <a:gd name="T33" fmla="*/ 30 h 36"/>
                            <a:gd name="T34" fmla="*/ 26 w 36"/>
                            <a:gd name="T35" fmla="*/ 32 h 36"/>
                            <a:gd name="T36" fmla="*/ 30 w 36"/>
                            <a:gd name="T37" fmla="*/ 32 h 36"/>
                            <a:gd name="T38" fmla="*/ 34 w 36"/>
                            <a:gd name="T39" fmla="*/ 30 h 36"/>
                            <a:gd name="T40" fmla="*/ 36 w 36"/>
                            <a:gd name="T41" fmla="*/ 24 h 36"/>
                            <a:gd name="T42" fmla="*/ 35 w 36"/>
                            <a:gd name="T43" fmla="*/ 21 h 36"/>
                            <a:gd name="T44" fmla="*/ 32 w 36"/>
                            <a:gd name="T45" fmla="*/ 19 h 36"/>
                            <a:gd name="T46" fmla="*/ 35 w 36"/>
                            <a:gd name="T47" fmla="*/ 15 h 36"/>
                            <a:gd name="T48" fmla="*/ 36 w 36"/>
                            <a:gd name="T49" fmla="*/ 11 h 36"/>
                            <a:gd name="T50" fmla="*/ 34 w 36"/>
                            <a:gd name="T51" fmla="*/ 6 h 36"/>
                            <a:gd name="T52" fmla="*/ 30 w 36"/>
                            <a:gd name="T53" fmla="*/ 3 h 36"/>
                            <a:gd name="T54" fmla="*/ 26 w 36"/>
                            <a:gd name="T55" fmla="*/ 4 h 36"/>
                            <a:gd name="T56" fmla="*/ 21 w 36"/>
                            <a:gd name="T57" fmla="*/ 6 h 36"/>
                            <a:gd name="T58" fmla="*/ 19 w 36"/>
                            <a:gd name="T59" fmla="*/ 2 h 36"/>
                            <a:gd name="T60" fmla="*/ 16 w 36"/>
                            <a:gd name="T61" fmla="*/ 0 h 36"/>
                            <a:gd name="T62" fmla="*/ 11 w 36"/>
                            <a:gd name="T63" fmla="*/ 1 h 36"/>
                            <a:gd name="T64" fmla="*/ 7 w 36"/>
                            <a:gd name="T65" fmla="*/ 4 h 36"/>
                            <a:gd name="T66" fmla="*/ 7 w 36"/>
                            <a:gd name="T67" fmla="*/ 8 h 36"/>
                            <a:gd name="T68" fmla="*/ 7 w 36"/>
                            <a:gd name="T69" fmla="*/ 11 h 36"/>
                            <a:gd name="T70" fmla="*/ 4 w 36"/>
                            <a:gd name="T71" fmla="*/ 12 h 36"/>
                            <a:gd name="T72" fmla="*/ 1 w 36"/>
                            <a:gd name="T73" fmla="*/ 14 h 36"/>
                            <a:gd name="T74" fmla="*/ 0 w 36"/>
                            <a:gd name="T75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12"/>
                              </a:moveTo>
                              <a:lnTo>
                                <a:pt x="23" y="12"/>
                              </a:lnTo>
                              <a:lnTo>
                                <a:pt x="25" y="14"/>
                              </a:lnTo>
                              <a:lnTo>
                                <a:pt x="26" y="16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6"/>
                              </a:lnTo>
                              <a:lnTo>
                                <a:pt x="15" y="14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close/>
                              <a:moveTo>
                                <a:pt x="0" y="18"/>
                              </a:moveTo>
                              <a:lnTo>
                                <a:pt x="1" y="22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6" y="29"/>
                              </a:lnTo>
                              <a:lnTo>
                                <a:pt x="7" y="31"/>
                              </a:lnTo>
                              <a:lnTo>
                                <a:pt x="7" y="33"/>
                              </a:lnTo>
                              <a:lnTo>
                                <a:pt x="8" y="34"/>
                              </a:lnTo>
                              <a:lnTo>
                                <a:pt x="10" y="36"/>
                              </a:lnTo>
                              <a:lnTo>
                                <a:pt x="13" y="36"/>
                              </a:lnTo>
                              <a:lnTo>
                                <a:pt x="15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0" y="32"/>
                              </a:lnTo>
                              <a:lnTo>
                                <a:pt x="21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3"/>
                              </a:lnTo>
                              <a:lnTo>
                                <a:pt x="30" y="32"/>
                              </a:lnTo>
                              <a:lnTo>
                                <a:pt x="32" y="32"/>
                              </a:lnTo>
                              <a:lnTo>
                                <a:pt x="34" y="30"/>
                              </a:lnTo>
                              <a:lnTo>
                                <a:pt x="35" y="28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9"/>
                              </a:lnTo>
                              <a:lnTo>
                                <a:pt x="33" y="18"/>
                              </a:lnTo>
                              <a:lnTo>
                                <a:pt x="35" y="15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5" y="9"/>
                              </a:lnTo>
                              <a:lnTo>
                                <a:pt x="34" y="6"/>
                              </a:ln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4"/>
                              </a:lnTo>
                              <a:lnTo>
                                <a:pt x="23" y="5"/>
                              </a:lnTo>
                              <a:lnTo>
                                <a:pt x="21" y="6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7" y="8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67"/>
                      <wps:cNvSpPr>
                        <a:spLocks noEditPoints="1"/>
                      </wps:cNvSpPr>
                      <wps:spPr bwMode="auto">
                        <a:xfrm>
                          <a:off x="558165" y="834390"/>
                          <a:ext cx="22860" cy="22860"/>
                        </a:xfrm>
                        <a:custGeom>
                          <a:avLst/>
                          <a:gdLst>
                            <a:gd name="T0" fmla="*/ 17 w 36"/>
                            <a:gd name="T1" fmla="*/ 23 h 36"/>
                            <a:gd name="T2" fmla="*/ 13 w 36"/>
                            <a:gd name="T3" fmla="*/ 20 h 36"/>
                            <a:gd name="T4" fmla="*/ 13 w 36"/>
                            <a:gd name="T5" fmla="*/ 16 h 36"/>
                            <a:gd name="T6" fmla="*/ 17 w 36"/>
                            <a:gd name="T7" fmla="*/ 12 h 36"/>
                            <a:gd name="T8" fmla="*/ 23 w 36"/>
                            <a:gd name="T9" fmla="*/ 12 h 36"/>
                            <a:gd name="T10" fmla="*/ 26 w 36"/>
                            <a:gd name="T11" fmla="*/ 16 h 36"/>
                            <a:gd name="T12" fmla="*/ 26 w 36"/>
                            <a:gd name="T13" fmla="*/ 20 h 36"/>
                            <a:gd name="T14" fmla="*/ 23 w 36"/>
                            <a:gd name="T15" fmla="*/ 23 h 36"/>
                            <a:gd name="T16" fmla="*/ 33 w 36"/>
                            <a:gd name="T17" fmla="*/ 7 h 36"/>
                            <a:gd name="T18" fmla="*/ 29 w 36"/>
                            <a:gd name="T19" fmla="*/ 3 h 36"/>
                            <a:gd name="T20" fmla="*/ 26 w 36"/>
                            <a:gd name="T21" fmla="*/ 4 h 36"/>
                            <a:gd name="T22" fmla="*/ 22 w 36"/>
                            <a:gd name="T23" fmla="*/ 7 h 36"/>
                            <a:gd name="T24" fmla="*/ 20 w 36"/>
                            <a:gd name="T25" fmla="*/ 2 h 36"/>
                            <a:gd name="T26" fmla="*/ 15 w 36"/>
                            <a:gd name="T27" fmla="*/ 0 h 36"/>
                            <a:gd name="T28" fmla="*/ 10 w 36"/>
                            <a:gd name="T29" fmla="*/ 1 h 36"/>
                            <a:gd name="T30" fmla="*/ 7 w 36"/>
                            <a:gd name="T31" fmla="*/ 4 h 36"/>
                            <a:gd name="T32" fmla="*/ 6 w 36"/>
                            <a:gd name="T33" fmla="*/ 8 h 36"/>
                            <a:gd name="T34" fmla="*/ 7 w 36"/>
                            <a:gd name="T35" fmla="*/ 11 h 36"/>
                            <a:gd name="T36" fmla="*/ 4 w 36"/>
                            <a:gd name="T37" fmla="*/ 12 h 36"/>
                            <a:gd name="T38" fmla="*/ 1 w 36"/>
                            <a:gd name="T39" fmla="*/ 14 h 36"/>
                            <a:gd name="T40" fmla="*/ 0 w 36"/>
                            <a:gd name="T41" fmla="*/ 18 h 36"/>
                            <a:gd name="T42" fmla="*/ 4 w 36"/>
                            <a:gd name="T43" fmla="*/ 23 h 36"/>
                            <a:gd name="T44" fmla="*/ 7 w 36"/>
                            <a:gd name="T45" fmla="*/ 24 h 36"/>
                            <a:gd name="T46" fmla="*/ 6 w 36"/>
                            <a:gd name="T47" fmla="*/ 29 h 36"/>
                            <a:gd name="T48" fmla="*/ 7 w 36"/>
                            <a:gd name="T49" fmla="*/ 33 h 36"/>
                            <a:gd name="T50" fmla="*/ 10 w 36"/>
                            <a:gd name="T51" fmla="*/ 36 h 36"/>
                            <a:gd name="T52" fmla="*/ 15 w 36"/>
                            <a:gd name="T53" fmla="*/ 36 h 36"/>
                            <a:gd name="T54" fmla="*/ 18 w 36"/>
                            <a:gd name="T55" fmla="*/ 34 h 36"/>
                            <a:gd name="T56" fmla="*/ 22 w 36"/>
                            <a:gd name="T57" fmla="*/ 30 h 36"/>
                            <a:gd name="T58" fmla="*/ 26 w 36"/>
                            <a:gd name="T59" fmla="*/ 32 h 36"/>
                            <a:gd name="T60" fmla="*/ 30 w 36"/>
                            <a:gd name="T61" fmla="*/ 32 h 36"/>
                            <a:gd name="T62" fmla="*/ 34 w 36"/>
                            <a:gd name="T63" fmla="*/ 30 h 36"/>
                            <a:gd name="T64" fmla="*/ 35 w 36"/>
                            <a:gd name="T65" fmla="*/ 26 h 36"/>
                            <a:gd name="T66" fmla="*/ 35 w 36"/>
                            <a:gd name="T67" fmla="*/ 21 h 36"/>
                            <a:gd name="T68" fmla="*/ 32 w 36"/>
                            <a:gd name="T69" fmla="*/ 19 h 36"/>
                            <a:gd name="T70" fmla="*/ 35 w 36"/>
                            <a:gd name="T71" fmla="*/ 15 h 36"/>
                            <a:gd name="T72" fmla="*/ 36 w 36"/>
                            <a:gd name="T73" fmla="*/ 11 h 36"/>
                            <a:gd name="T74" fmla="*/ 33 w 36"/>
                            <a:gd name="T75" fmla="*/ 7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24"/>
                              </a:move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3" y="20"/>
                              </a:lnTo>
                              <a:lnTo>
                                <a:pt x="13" y="18"/>
                              </a:lnTo>
                              <a:lnTo>
                                <a:pt x="13" y="16"/>
                              </a:lnTo>
                              <a:lnTo>
                                <a:pt x="15" y="14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lnTo>
                                <a:pt x="23" y="12"/>
                              </a:lnTo>
                              <a:lnTo>
                                <a:pt x="25" y="14"/>
                              </a:lnTo>
                              <a:lnTo>
                                <a:pt x="26" y="16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3" y="7"/>
                              </a:moveTo>
                              <a:lnTo>
                                <a:pt x="31" y="4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6" y="4"/>
                              </a:lnTo>
                              <a:lnTo>
                                <a:pt x="23" y="6"/>
                              </a:lnTo>
                              <a:lnTo>
                                <a:pt x="22" y="7"/>
                              </a:lnTo>
                              <a:lnTo>
                                <a:pt x="22" y="4"/>
                              </a:lnTo>
                              <a:lnTo>
                                <a:pt x="20" y="2"/>
                              </a:lnTo>
                              <a:lnTo>
                                <a:pt x="17" y="1"/>
                              </a:lnTo>
                              <a:lnTo>
                                <a:pt x="15" y="0"/>
                              </a:lnTo>
                              <a:lnTo>
                                <a:pt x="13" y="1"/>
                              </a:lnTo>
                              <a:lnTo>
                                <a:pt x="10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4" y="12"/>
                              </a:lnTo>
                              <a:lnTo>
                                <a:pt x="2" y="13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2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6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7" y="33"/>
                              </a:lnTo>
                              <a:lnTo>
                                <a:pt x="8" y="34"/>
                              </a:lnTo>
                              <a:lnTo>
                                <a:pt x="10" y="36"/>
                              </a:lnTo>
                              <a:lnTo>
                                <a:pt x="13" y="36"/>
                              </a:lnTo>
                              <a:lnTo>
                                <a:pt x="15" y="36"/>
                              </a:lnTo>
                              <a:lnTo>
                                <a:pt x="17" y="35"/>
                              </a:lnTo>
                              <a:lnTo>
                                <a:pt x="18" y="34"/>
                              </a:lnTo>
                              <a:lnTo>
                                <a:pt x="21" y="32"/>
                              </a:lnTo>
                              <a:lnTo>
                                <a:pt x="22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3"/>
                              </a:lnTo>
                              <a:lnTo>
                                <a:pt x="30" y="32"/>
                              </a:lnTo>
                              <a:lnTo>
                                <a:pt x="32" y="32"/>
                              </a:lnTo>
                              <a:lnTo>
                                <a:pt x="34" y="30"/>
                              </a:lnTo>
                              <a:lnTo>
                                <a:pt x="35" y="28"/>
                              </a:lnTo>
                              <a:lnTo>
                                <a:pt x="35" y="26"/>
                              </a:lnTo>
                              <a:lnTo>
                                <a:pt x="35" y="23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9"/>
                              </a:lnTo>
                              <a:lnTo>
                                <a:pt x="33" y="18"/>
                              </a:lnTo>
                              <a:lnTo>
                                <a:pt x="35" y="15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5" y="9"/>
                              </a:lnTo>
                              <a:lnTo>
                                <a:pt x="3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68"/>
                      <wps:cNvSpPr>
                        <a:spLocks noEditPoints="1"/>
                      </wps:cNvSpPr>
                      <wps:spPr bwMode="auto">
                        <a:xfrm>
                          <a:off x="556895" y="780415"/>
                          <a:ext cx="22860" cy="22860"/>
                        </a:xfrm>
                        <a:custGeom>
                          <a:avLst/>
                          <a:gdLst>
                            <a:gd name="T0" fmla="*/ 23 w 36"/>
                            <a:gd name="T1" fmla="*/ 12 h 36"/>
                            <a:gd name="T2" fmla="*/ 27 w 36"/>
                            <a:gd name="T3" fmla="*/ 16 h 36"/>
                            <a:gd name="T4" fmla="*/ 27 w 36"/>
                            <a:gd name="T5" fmla="*/ 20 h 36"/>
                            <a:gd name="T6" fmla="*/ 23 w 36"/>
                            <a:gd name="T7" fmla="*/ 23 h 36"/>
                            <a:gd name="T8" fmla="*/ 17 w 36"/>
                            <a:gd name="T9" fmla="*/ 23 h 36"/>
                            <a:gd name="T10" fmla="*/ 14 w 36"/>
                            <a:gd name="T11" fmla="*/ 20 h 36"/>
                            <a:gd name="T12" fmla="*/ 14 w 36"/>
                            <a:gd name="T13" fmla="*/ 16 h 36"/>
                            <a:gd name="T14" fmla="*/ 17 w 36"/>
                            <a:gd name="T15" fmla="*/ 12 h 36"/>
                            <a:gd name="T16" fmla="*/ 0 w 36"/>
                            <a:gd name="T17" fmla="*/ 18 h 36"/>
                            <a:gd name="T18" fmla="*/ 4 w 36"/>
                            <a:gd name="T19" fmla="*/ 23 h 36"/>
                            <a:gd name="T20" fmla="*/ 7 w 36"/>
                            <a:gd name="T21" fmla="*/ 24 h 36"/>
                            <a:gd name="T22" fmla="*/ 7 w 36"/>
                            <a:gd name="T23" fmla="*/ 28 h 36"/>
                            <a:gd name="T24" fmla="*/ 7 w 36"/>
                            <a:gd name="T25" fmla="*/ 33 h 36"/>
                            <a:gd name="T26" fmla="*/ 11 w 36"/>
                            <a:gd name="T27" fmla="*/ 36 h 36"/>
                            <a:gd name="T28" fmla="*/ 16 w 36"/>
                            <a:gd name="T29" fmla="*/ 36 h 36"/>
                            <a:gd name="T30" fmla="*/ 19 w 36"/>
                            <a:gd name="T31" fmla="*/ 34 h 36"/>
                            <a:gd name="T32" fmla="*/ 22 w 36"/>
                            <a:gd name="T33" fmla="*/ 31 h 36"/>
                            <a:gd name="T34" fmla="*/ 27 w 36"/>
                            <a:gd name="T35" fmla="*/ 32 h 36"/>
                            <a:gd name="T36" fmla="*/ 31 w 36"/>
                            <a:gd name="T37" fmla="*/ 32 h 36"/>
                            <a:gd name="T38" fmla="*/ 34 w 36"/>
                            <a:gd name="T39" fmla="*/ 29 h 36"/>
                            <a:gd name="T40" fmla="*/ 36 w 36"/>
                            <a:gd name="T41" fmla="*/ 25 h 36"/>
                            <a:gd name="T42" fmla="*/ 35 w 36"/>
                            <a:gd name="T43" fmla="*/ 21 h 36"/>
                            <a:gd name="T44" fmla="*/ 33 w 36"/>
                            <a:gd name="T45" fmla="*/ 19 h 36"/>
                            <a:gd name="T46" fmla="*/ 36 w 36"/>
                            <a:gd name="T47" fmla="*/ 15 h 36"/>
                            <a:gd name="T48" fmla="*/ 36 w 36"/>
                            <a:gd name="T49" fmla="*/ 11 h 36"/>
                            <a:gd name="T50" fmla="*/ 34 w 36"/>
                            <a:gd name="T51" fmla="*/ 6 h 36"/>
                            <a:gd name="T52" fmla="*/ 30 w 36"/>
                            <a:gd name="T53" fmla="*/ 3 h 36"/>
                            <a:gd name="T54" fmla="*/ 26 w 36"/>
                            <a:gd name="T55" fmla="*/ 4 h 36"/>
                            <a:gd name="T56" fmla="*/ 23 w 36"/>
                            <a:gd name="T57" fmla="*/ 6 h 36"/>
                            <a:gd name="T58" fmla="*/ 19 w 36"/>
                            <a:gd name="T59" fmla="*/ 2 h 36"/>
                            <a:gd name="T60" fmla="*/ 16 w 36"/>
                            <a:gd name="T61" fmla="*/ 0 h 36"/>
                            <a:gd name="T62" fmla="*/ 11 w 36"/>
                            <a:gd name="T63" fmla="*/ 1 h 36"/>
                            <a:gd name="T64" fmla="*/ 8 w 36"/>
                            <a:gd name="T65" fmla="*/ 4 h 36"/>
                            <a:gd name="T66" fmla="*/ 7 w 36"/>
                            <a:gd name="T67" fmla="*/ 7 h 36"/>
                            <a:gd name="T68" fmla="*/ 8 w 36"/>
                            <a:gd name="T69" fmla="*/ 11 h 36"/>
                            <a:gd name="T70" fmla="*/ 4 w 36"/>
                            <a:gd name="T71" fmla="*/ 12 h 36"/>
                            <a:gd name="T72" fmla="*/ 2 w 36"/>
                            <a:gd name="T73" fmla="*/ 14 h 36"/>
                            <a:gd name="T74" fmla="*/ 0 w 36"/>
                            <a:gd name="T75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12"/>
                              </a:moveTo>
                              <a:lnTo>
                                <a:pt x="23" y="12"/>
                              </a:lnTo>
                              <a:lnTo>
                                <a:pt x="25" y="14"/>
                              </a:lnTo>
                              <a:lnTo>
                                <a:pt x="27" y="16"/>
                              </a:lnTo>
                              <a:lnTo>
                                <a:pt x="27" y="18"/>
                              </a:lnTo>
                              <a:lnTo>
                                <a:pt x="27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6"/>
                              </a:lnTo>
                              <a:lnTo>
                                <a:pt x="15" y="14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close/>
                              <a:moveTo>
                                <a:pt x="0" y="18"/>
                              </a:moveTo>
                              <a:lnTo>
                                <a:pt x="2" y="22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7" y="28"/>
                              </a:lnTo>
                              <a:lnTo>
                                <a:pt x="7" y="31"/>
                              </a:lnTo>
                              <a:lnTo>
                                <a:pt x="7" y="33"/>
                              </a:lnTo>
                              <a:lnTo>
                                <a:pt x="9" y="34"/>
                              </a:lnTo>
                              <a:lnTo>
                                <a:pt x="11" y="36"/>
                              </a:lnTo>
                              <a:lnTo>
                                <a:pt x="13" y="36"/>
                              </a:lnTo>
                              <a:lnTo>
                                <a:pt x="16" y="36"/>
                              </a:lnTo>
                              <a:lnTo>
                                <a:pt x="17" y="36"/>
                              </a:lnTo>
                              <a:lnTo>
                                <a:pt x="19" y="34"/>
                              </a:lnTo>
                              <a:lnTo>
                                <a:pt x="22" y="32"/>
                              </a:lnTo>
                              <a:lnTo>
                                <a:pt x="22" y="31"/>
                              </a:lnTo>
                              <a:lnTo>
                                <a:pt x="24" y="31"/>
                              </a:lnTo>
                              <a:lnTo>
                                <a:pt x="27" y="32"/>
                              </a:lnTo>
                              <a:lnTo>
                                <a:pt x="29" y="33"/>
                              </a:lnTo>
                              <a:lnTo>
                                <a:pt x="31" y="32"/>
                              </a:lnTo>
                              <a:lnTo>
                                <a:pt x="33" y="32"/>
                              </a:lnTo>
                              <a:lnTo>
                                <a:pt x="34" y="29"/>
                              </a:lnTo>
                              <a:lnTo>
                                <a:pt x="36" y="27"/>
                              </a:lnTo>
                              <a:lnTo>
                                <a:pt x="36" y="25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3" y="19"/>
                              </a:lnTo>
                              <a:lnTo>
                                <a:pt x="34" y="18"/>
                              </a:lnTo>
                              <a:lnTo>
                                <a:pt x="36" y="15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4"/>
                              </a:lnTo>
                              <a:lnTo>
                                <a:pt x="24" y="5"/>
                              </a:lnTo>
                              <a:lnTo>
                                <a:pt x="23" y="6"/>
                              </a:lnTo>
                              <a:lnTo>
                                <a:pt x="22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1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8" y="4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8" y="11"/>
                              </a:lnTo>
                              <a:lnTo>
                                <a:pt x="7" y="11"/>
                              </a:lnTo>
                              <a:lnTo>
                                <a:pt x="4" y="12"/>
                              </a:lnTo>
                              <a:lnTo>
                                <a:pt x="3" y="13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69"/>
                      <wps:cNvSpPr>
                        <a:spLocks noEditPoints="1"/>
                      </wps:cNvSpPr>
                      <wps:spPr bwMode="auto">
                        <a:xfrm>
                          <a:off x="589915" y="755650"/>
                          <a:ext cx="23495" cy="22860"/>
                        </a:xfrm>
                        <a:custGeom>
                          <a:avLst/>
                          <a:gdLst>
                            <a:gd name="T0" fmla="*/ 18 w 37"/>
                            <a:gd name="T1" fmla="*/ 23 h 36"/>
                            <a:gd name="T2" fmla="*/ 14 w 37"/>
                            <a:gd name="T3" fmla="*/ 20 h 36"/>
                            <a:gd name="T4" fmla="*/ 14 w 37"/>
                            <a:gd name="T5" fmla="*/ 15 h 36"/>
                            <a:gd name="T6" fmla="*/ 18 w 37"/>
                            <a:gd name="T7" fmla="*/ 12 h 36"/>
                            <a:gd name="T8" fmla="*/ 23 w 37"/>
                            <a:gd name="T9" fmla="*/ 12 h 36"/>
                            <a:gd name="T10" fmla="*/ 26 w 37"/>
                            <a:gd name="T11" fmla="*/ 15 h 36"/>
                            <a:gd name="T12" fmla="*/ 26 w 37"/>
                            <a:gd name="T13" fmla="*/ 20 h 36"/>
                            <a:gd name="T14" fmla="*/ 23 w 37"/>
                            <a:gd name="T15" fmla="*/ 23 h 36"/>
                            <a:gd name="T16" fmla="*/ 34 w 37"/>
                            <a:gd name="T17" fmla="*/ 6 h 36"/>
                            <a:gd name="T18" fmla="*/ 30 w 37"/>
                            <a:gd name="T19" fmla="*/ 3 h 36"/>
                            <a:gd name="T20" fmla="*/ 26 w 37"/>
                            <a:gd name="T21" fmla="*/ 3 h 36"/>
                            <a:gd name="T22" fmla="*/ 22 w 37"/>
                            <a:gd name="T23" fmla="*/ 6 h 36"/>
                            <a:gd name="T24" fmla="*/ 20 w 37"/>
                            <a:gd name="T25" fmla="*/ 2 h 36"/>
                            <a:gd name="T26" fmla="*/ 16 w 37"/>
                            <a:gd name="T27" fmla="*/ 0 h 36"/>
                            <a:gd name="T28" fmla="*/ 11 w 37"/>
                            <a:gd name="T29" fmla="*/ 1 h 36"/>
                            <a:gd name="T30" fmla="*/ 7 w 37"/>
                            <a:gd name="T31" fmla="*/ 4 h 36"/>
                            <a:gd name="T32" fmla="*/ 6 w 37"/>
                            <a:gd name="T33" fmla="*/ 7 h 36"/>
                            <a:gd name="T34" fmla="*/ 7 w 37"/>
                            <a:gd name="T35" fmla="*/ 11 h 36"/>
                            <a:gd name="T36" fmla="*/ 4 w 37"/>
                            <a:gd name="T37" fmla="*/ 12 h 36"/>
                            <a:gd name="T38" fmla="*/ 1 w 37"/>
                            <a:gd name="T39" fmla="*/ 14 h 36"/>
                            <a:gd name="T40" fmla="*/ 0 w 37"/>
                            <a:gd name="T41" fmla="*/ 18 h 36"/>
                            <a:gd name="T42" fmla="*/ 4 w 37"/>
                            <a:gd name="T43" fmla="*/ 23 h 36"/>
                            <a:gd name="T44" fmla="*/ 7 w 37"/>
                            <a:gd name="T45" fmla="*/ 24 h 36"/>
                            <a:gd name="T46" fmla="*/ 6 w 37"/>
                            <a:gd name="T47" fmla="*/ 29 h 36"/>
                            <a:gd name="T48" fmla="*/ 7 w 37"/>
                            <a:gd name="T49" fmla="*/ 33 h 36"/>
                            <a:gd name="T50" fmla="*/ 11 w 37"/>
                            <a:gd name="T51" fmla="*/ 36 h 36"/>
                            <a:gd name="T52" fmla="*/ 16 w 37"/>
                            <a:gd name="T53" fmla="*/ 36 h 36"/>
                            <a:gd name="T54" fmla="*/ 19 w 37"/>
                            <a:gd name="T55" fmla="*/ 34 h 36"/>
                            <a:gd name="T56" fmla="*/ 22 w 37"/>
                            <a:gd name="T57" fmla="*/ 30 h 36"/>
                            <a:gd name="T58" fmla="*/ 26 w 37"/>
                            <a:gd name="T59" fmla="*/ 32 h 36"/>
                            <a:gd name="T60" fmla="*/ 31 w 37"/>
                            <a:gd name="T61" fmla="*/ 32 h 36"/>
                            <a:gd name="T62" fmla="*/ 35 w 37"/>
                            <a:gd name="T63" fmla="*/ 30 h 36"/>
                            <a:gd name="T64" fmla="*/ 36 w 37"/>
                            <a:gd name="T65" fmla="*/ 24 h 36"/>
                            <a:gd name="T66" fmla="*/ 36 w 37"/>
                            <a:gd name="T67" fmla="*/ 21 h 36"/>
                            <a:gd name="T68" fmla="*/ 33 w 37"/>
                            <a:gd name="T69" fmla="*/ 18 h 36"/>
                            <a:gd name="T70" fmla="*/ 36 w 37"/>
                            <a:gd name="T71" fmla="*/ 15 h 36"/>
                            <a:gd name="T72" fmla="*/ 37 w 37"/>
                            <a:gd name="T73" fmla="*/ 11 h 36"/>
                            <a:gd name="T74" fmla="*/ 34 w 37"/>
                            <a:gd name="T75" fmla="*/ 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0" y="24"/>
                              </a:moveTo>
                              <a:lnTo>
                                <a:pt x="18" y="23"/>
                              </a:lnTo>
                              <a:lnTo>
                                <a:pt x="16" y="22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8" y="12"/>
                              </a:lnTo>
                              <a:lnTo>
                                <a:pt x="20" y="12"/>
                              </a:lnTo>
                              <a:lnTo>
                                <a:pt x="23" y="12"/>
                              </a:lnTo>
                              <a:lnTo>
                                <a:pt x="25" y="14"/>
                              </a:lnTo>
                              <a:lnTo>
                                <a:pt x="26" y="15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7" y="3"/>
                              </a:lnTo>
                              <a:lnTo>
                                <a:pt x="26" y="3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2" y="4"/>
                              </a:lnTo>
                              <a:lnTo>
                                <a:pt x="20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4" y="12"/>
                              </a:lnTo>
                              <a:lnTo>
                                <a:pt x="2" y="12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7" y="33"/>
                              </a:lnTo>
                              <a:lnTo>
                                <a:pt x="8" y="34"/>
                              </a:lnTo>
                              <a:lnTo>
                                <a:pt x="11" y="36"/>
                              </a:lnTo>
                              <a:lnTo>
                                <a:pt x="14" y="36"/>
                              </a:lnTo>
                              <a:lnTo>
                                <a:pt x="16" y="36"/>
                              </a:lnTo>
                              <a:lnTo>
                                <a:pt x="18" y="35"/>
                              </a:lnTo>
                              <a:lnTo>
                                <a:pt x="19" y="34"/>
                              </a:lnTo>
                              <a:lnTo>
                                <a:pt x="21" y="32"/>
                              </a:lnTo>
                              <a:lnTo>
                                <a:pt x="22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3"/>
                              </a:lnTo>
                              <a:lnTo>
                                <a:pt x="31" y="32"/>
                              </a:lnTo>
                              <a:lnTo>
                                <a:pt x="33" y="31"/>
                              </a:lnTo>
                              <a:lnTo>
                                <a:pt x="35" y="30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6" y="21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lnTo>
                                <a:pt x="34" y="18"/>
                              </a:lnTo>
                              <a:lnTo>
                                <a:pt x="36" y="15"/>
                              </a:lnTo>
                              <a:lnTo>
                                <a:pt x="37" y="13"/>
                              </a:lnTo>
                              <a:lnTo>
                                <a:pt x="37" y="11"/>
                              </a:lnTo>
                              <a:lnTo>
                                <a:pt x="36" y="9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70"/>
                      <wps:cNvSpPr>
                        <a:spLocks noEditPoints="1"/>
                      </wps:cNvSpPr>
                      <wps:spPr bwMode="auto">
                        <a:xfrm>
                          <a:off x="753110" y="772795"/>
                          <a:ext cx="23495" cy="22860"/>
                        </a:xfrm>
                        <a:custGeom>
                          <a:avLst/>
                          <a:gdLst>
                            <a:gd name="T0" fmla="*/ 18 w 37"/>
                            <a:gd name="T1" fmla="*/ 24 h 36"/>
                            <a:gd name="T2" fmla="*/ 13 w 37"/>
                            <a:gd name="T3" fmla="*/ 20 h 36"/>
                            <a:gd name="T4" fmla="*/ 13 w 37"/>
                            <a:gd name="T5" fmla="*/ 15 h 36"/>
                            <a:gd name="T6" fmla="*/ 18 w 37"/>
                            <a:gd name="T7" fmla="*/ 12 h 36"/>
                            <a:gd name="T8" fmla="*/ 23 w 37"/>
                            <a:gd name="T9" fmla="*/ 12 h 36"/>
                            <a:gd name="T10" fmla="*/ 26 w 37"/>
                            <a:gd name="T11" fmla="*/ 15 h 36"/>
                            <a:gd name="T12" fmla="*/ 26 w 37"/>
                            <a:gd name="T13" fmla="*/ 20 h 36"/>
                            <a:gd name="T14" fmla="*/ 23 w 37"/>
                            <a:gd name="T15" fmla="*/ 24 h 36"/>
                            <a:gd name="T16" fmla="*/ 33 w 37"/>
                            <a:gd name="T17" fmla="*/ 7 h 36"/>
                            <a:gd name="T18" fmla="*/ 29 w 37"/>
                            <a:gd name="T19" fmla="*/ 4 h 36"/>
                            <a:gd name="T20" fmla="*/ 26 w 37"/>
                            <a:gd name="T21" fmla="*/ 4 h 36"/>
                            <a:gd name="T22" fmla="*/ 22 w 37"/>
                            <a:gd name="T23" fmla="*/ 7 h 36"/>
                            <a:gd name="T24" fmla="*/ 20 w 37"/>
                            <a:gd name="T25" fmla="*/ 3 h 36"/>
                            <a:gd name="T26" fmla="*/ 16 w 37"/>
                            <a:gd name="T27" fmla="*/ 0 h 36"/>
                            <a:gd name="T28" fmla="*/ 10 w 37"/>
                            <a:gd name="T29" fmla="*/ 2 h 36"/>
                            <a:gd name="T30" fmla="*/ 7 w 37"/>
                            <a:gd name="T31" fmla="*/ 5 h 36"/>
                            <a:gd name="T32" fmla="*/ 6 w 37"/>
                            <a:gd name="T33" fmla="*/ 8 h 36"/>
                            <a:gd name="T34" fmla="*/ 7 w 37"/>
                            <a:gd name="T35" fmla="*/ 11 h 36"/>
                            <a:gd name="T36" fmla="*/ 3 w 37"/>
                            <a:gd name="T37" fmla="*/ 12 h 36"/>
                            <a:gd name="T38" fmla="*/ 1 w 37"/>
                            <a:gd name="T39" fmla="*/ 14 h 36"/>
                            <a:gd name="T40" fmla="*/ 0 w 37"/>
                            <a:gd name="T41" fmla="*/ 18 h 36"/>
                            <a:gd name="T42" fmla="*/ 4 w 37"/>
                            <a:gd name="T43" fmla="*/ 24 h 36"/>
                            <a:gd name="T44" fmla="*/ 7 w 37"/>
                            <a:gd name="T45" fmla="*/ 25 h 36"/>
                            <a:gd name="T46" fmla="*/ 6 w 37"/>
                            <a:gd name="T47" fmla="*/ 29 h 36"/>
                            <a:gd name="T48" fmla="*/ 7 w 37"/>
                            <a:gd name="T49" fmla="*/ 33 h 36"/>
                            <a:gd name="T50" fmla="*/ 10 w 37"/>
                            <a:gd name="T51" fmla="*/ 36 h 36"/>
                            <a:gd name="T52" fmla="*/ 16 w 37"/>
                            <a:gd name="T53" fmla="*/ 36 h 36"/>
                            <a:gd name="T54" fmla="*/ 19 w 37"/>
                            <a:gd name="T55" fmla="*/ 34 h 36"/>
                            <a:gd name="T56" fmla="*/ 22 w 37"/>
                            <a:gd name="T57" fmla="*/ 30 h 36"/>
                            <a:gd name="T58" fmla="*/ 26 w 37"/>
                            <a:gd name="T59" fmla="*/ 32 h 36"/>
                            <a:gd name="T60" fmla="*/ 30 w 37"/>
                            <a:gd name="T61" fmla="*/ 32 h 36"/>
                            <a:gd name="T62" fmla="*/ 34 w 37"/>
                            <a:gd name="T63" fmla="*/ 30 h 36"/>
                            <a:gd name="T64" fmla="*/ 36 w 37"/>
                            <a:gd name="T65" fmla="*/ 25 h 36"/>
                            <a:gd name="T66" fmla="*/ 34 w 37"/>
                            <a:gd name="T67" fmla="*/ 21 h 36"/>
                            <a:gd name="T68" fmla="*/ 32 w 37"/>
                            <a:gd name="T69" fmla="*/ 18 h 36"/>
                            <a:gd name="T70" fmla="*/ 36 w 37"/>
                            <a:gd name="T71" fmla="*/ 15 h 36"/>
                            <a:gd name="T72" fmla="*/ 37 w 37"/>
                            <a:gd name="T73" fmla="*/ 11 h 36"/>
                            <a:gd name="T74" fmla="*/ 33 w 37"/>
                            <a:gd name="T75" fmla="*/ 7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0" y="25"/>
                              </a:moveTo>
                              <a:lnTo>
                                <a:pt x="18" y="24"/>
                              </a:lnTo>
                              <a:lnTo>
                                <a:pt x="16" y="23"/>
                              </a:lnTo>
                              <a:lnTo>
                                <a:pt x="13" y="20"/>
                              </a:lnTo>
                              <a:lnTo>
                                <a:pt x="13" y="18"/>
                              </a:lnTo>
                              <a:lnTo>
                                <a:pt x="13" y="15"/>
                              </a:lnTo>
                              <a:lnTo>
                                <a:pt x="16" y="14"/>
                              </a:lnTo>
                              <a:lnTo>
                                <a:pt x="18" y="12"/>
                              </a:lnTo>
                              <a:lnTo>
                                <a:pt x="20" y="12"/>
                              </a:lnTo>
                              <a:lnTo>
                                <a:pt x="23" y="12"/>
                              </a:lnTo>
                              <a:lnTo>
                                <a:pt x="25" y="14"/>
                              </a:lnTo>
                              <a:lnTo>
                                <a:pt x="26" y="15"/>
                              </a:lnTo>
                              <a:lnTo>
                                <a:pt x="26" y="18"/>
                              </a:lnTo>
                              <a:lnTo>
                                <a:pt x="26" y="20"/>
                              </a:lnTo>
                              <a:lnTo>
                                <a:pt x="25" y="23"/>
                              </a:lnTo>
                              <a:lnTo>
                                <a:pt x="23" y="24"/>
                              </a:lnTo>
                              <a:lnTo>
                                <a:pt x="20" y="25"/>
                              </a:lnTo>
                              <a:close/>
                              <a:moveTo>
                                <a:pt x="33" y="7"/>
                              </a:moveTo>
                              <a:lnTo>
                                <a:pt x="31" y="5"/>
                              </a:lnTo>
                              <a:lnTo>
                                <a:pt x="29" y="4"/>
                              </a:lnTo>
                              <a:lnTo>
                                <a:pt x="27" y="4"/>
                              </a:lnTo>
                              <a:lnTo>
                                <a:pt x="26" y="4"/>
                              </a:lnTo>
                              <a:lnTo>
                                <a:pt x="23" y="6"/>
                              </a:lnTo>
                              <a:lnTo>
                                <a:pt x="22" y="7"/>
                              </a:lnTo>
                              <a:lnTo>
                                <a:pt x="21" y="5"/>
                              </a:lnTo>
                              <a:lnTo>
                                <a:pt x="20" y="3"/>
                              </a:lnTo>
                              <a:lnTo>
                                <a:pt x="18" y="2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2"/>
                              </a:lnTo>
                              <a:lnTo>
                                <a:pt x="8" y="4"/>
                              </a:lnTo>
                              <a:lnTo>
                                <a:pt x="7" y="5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3"/>
                              </a:lnTo>
                              <a:lnTo>
                                <a:pt x="4" y="24"/>
                              </a:lnTo>
                              <a:lnTo>
                                <a:pt x="6" y="25"/>
                              </a:lnTo>
                              <a:lnTo>
                                <a:pt x="7" y="25"/>
                              </a:lnTo>
                              <a:lnTo>
                                <a:pt x="6" y="26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7" y="33"/>
                              </a:lnTo>
                              <a:lnTo>
                                <a:pt x="8" y="34"/>
                              </a:lnTo>
                              <a:lnTo>
                                <a:pt x="10" y="36"/>
                              </a:lnTo>
                              <a:lnTo>
                                <a:pt x="13" y="36"/>
                              </a:lnTo>
                              <a:lnTo>
                                <a:pt x="16" y="36"/>
                              </a:lnTo>
                              <a:lnTo>
                                <a:pt x="18" y="35"/>
                              </a:lnTo>
                              <a:lnTo>
                                <a:pt x="19" y="34"/>
                              </a:lnTo>
                              <a:lnTo>
                                <a:pt x="21" y="32"/>
                              </a:lnTo>
                              <a:lnTo>
                                <a:pt x="22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3"/>
                              </a:lnTo>
                              <a:lnTo>
                                <a:pt x="30" y="32"/>
                              </a:lnTo>
                              <a:lnTo>
                                <a:pt x="32" y="31"/>
                              </a:lnTo>
                              <a:lnTo>
                                <a:pt x="34" y="30"/>
                              </a:lnTo>
                              <a:lnTo>
                                <a:pt x="36" y="27"/>
                              </a:lnTo>
                              <a:lnTo>
                                <a:pt x="36" y="25"/>
                              </a:lnTo>
                              <a:lnTo>
                                <a:pt x="36" y="24"/>
                              </a:lnTo>
                              <a:lnTo>
                                <a:pt x="34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8"/>
                              </a:lnTo>
                              <a:lnTo>
                                <a:pt x="36" y="15"/>
                              </a:lnTo>
                              <a:lnTo>
                                <a:pt x="37" y="13"/>
                              </a:lnTo>
                              <a:lnTo>
                                <a:pt x="37" y="11"/>
                              </a:lnTo>
                              <a:lnTo>
                                <a:pt x="36" y="9"/>
                              </a:lnTo>
                              <a:lnTo>
                                <a:pt x="3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71"/>
                      <wps:cNvSpPr>
                        <a:spLocks noEditPoints="1"/>
                      </wps:cNvSpPr>
                      <wps:spPr bwMode="auto">
                        <a:xfrm>
                          <a:off x="782955" y="797560"/>
                          <a:ext cx="23495" cy="22225"/>
                        </a:xfrm>
                        <a:custGeom>
                          <a:avLst/>
                          <a:gdLst>
                            <a:gd name="T0" fmla="*/ 18 w 37"/>
                            <a:gd name="T1" fmla="*/ 24 h 35"/>
                            <a:gd name="T2" fmla="*/ 15 w 37"/>
                            <a:gd name="T3" fmla="*/ 19 h 35"/>
                            <a:gd name="T4" fmla="*/ 15 w 37"/>
                            <a:gd name="T5" fmla="*/ 15 h 35"/>
                            <a:gd name="T6" fmla="*/ 18 w 37"/>
                            <a:gd name="T7" fmla="*/ 11 h 35"/>
                            <a:gd name="T8" fmla="*/ 23 w 37"/>
                            <a:gd name="T9" fmla="*/ 11 h 35"/>
                            <a:gd name="T10" fmla="*/ 26 w 37"/>
                            <a:gd name="T11" fmla="*/ 15 h 35"/>
                            <a:gd name="T12" fmla="*/ 26 w 37"/>
                            <a:gd name="T13" fmla="*/ 19 h 35"/>
                            <a:gd name="T14" fmla="*/ 23 w 37"/>
                            <a:gd name="T15" fmla="*/ 24 h 35"/>
                            <a:gd name="T16" fmla="*/ 34 w 37"/>
                            <a:gd name="T17" fmla="*/ 6 h 35"/>
                            <a:gd name="T18" fmla="*/ 30 w 37"/>
                            <a:gd name="T19" fmla="*/ 2 h 35"/>
                            <a:gd name="T20" fmla="*/ 26 w 37"/>
                            <a:gd name="T21" fmla="*/ 4 h 35"/>
                            <a:gd name="T22" fmla="*/ 22 w 37"/>
                            <a:gd name="T23" fmla="*/ 6 h 35"/>
                            <a:gd name="T24" fmla="*/ 20 w 37"/>
                            <a:gd name="T25" fmla="*/ 1 h 35"/>
                            <a:gd name="T26" fmla="*/ 16 w 37"/>
                            <a:gd name="T27" fmla="*/ 0 h 35"/>
                            <a:gd name="T28" fmla="*/ 11 w 37"/>
                            <a:gd name="T29" fmla="*/ 1 h 35"/>
                            <a:gd name="T30" fmla="*/ 7 w 37"/>
                            <a:gd name="T31" fmla="*/ 4 h 35"/>
                            <a:gd name="T32" fmla="*/ 6 w 37"/>
                            <a:gd name="T33" fmla="*/ 7 h 35"/>
                            <a:gd name="T34" fmla="*/ 7 w 37"/>
                            <a:gd name="T35" fmla="*/ 10 h 35"/>
                            <a:gd name="T36" fmla="*/ 4 w 37"/>
                            <a:gd name="T37" fmla="*/ 11 h 35"/>
                            <a:gd name="T38" fmla="*/ 1 w 37"/>
                            <a:gd name="T39" fmla="*/ 13 h 35"/>
                            <a:gd name="T40" fmla="*/ 0 w 37"/>
                            <a:gd name="T41" fmla="*/ 17 h 35"/>
                            <a:gd name="T42" fmla="*/ 4 w 37"/>
                            <a:gd name="T43" fmla="*/ 22 h 35"/>
                            <a:gd name="T44" fmla="*/ 7 w 37"/>
                            <a:gd name="T45" fmla="*/ 24 h 35"/>
                            <a:gd name="T46" fmla="*/ 6 w 37"/>
                            <a:gd name="T47" fmla="*/ 28 h 35"/>
                            <a:gd name="T48" fmla="*/ 7 w 37"/>
                            <a:gd name="T49" fmla="*/ 32 h 35"/>
                            <a:gd name="T50" fmla="*/ 11 w 37"/>
                            <a:gd name="T51" fmla="*/ 35 h 35"/>
                            <a:gd name="T52" fmla="*/ 16 w 37"/>
                            <a:gd name="T53" fmla="*/ 35 h 35"/>
                            <a:gd name="T54" fmla="*/ 19 w 37"/>
                            <a:gd name="T55" fmla="*/ 33 h 35"/>
                            <a:gd name="T56" fmla="*/ 22 w 37"/>
                            <a:gd name="T57" fmla="*/ 30 h 35"/>
                            <a:gd name="T58" fmla="*/ 26 w 37"/>
                            <a:gd name="T59" fmla="*/ 31 h 35"/>
                            <a:gd name="T60" fmla="*/ 31 w 37"/>
                            <a:gd name="T61" fmla="*/ 31 h 35"/>
                            <a:gd name="T62" fmla="*/ 35 w 37"/>
                            <a:gd name="T63" fmla="*/ 29 h 35"/>
                            <a:gd name="T64" fmla="*/ 36 w 37"/>
                            <a:gd name="T65" fmla="*/ 25 h 35"/>
                            <a:gd name="T66" fmla="*/ 36 w 37"/>
                            <a:gd name="T67" fmla="*/ 20 h 35"/>
                            <a:gd name="T68" fmla="*/ 33 w 37"/>
                            <a:gd name="T69" fmla="*/ 18 h 35"/>
                            <a:gd name="T70" fmla="*/ 36 w 37"/>
                            <a:gd name="T71" fmla="*/ 14 h 35"/>
                            <a:gd name="T72" fmla="*/ 37 w 37"/>
                            <a:gd name="T73" fmla="*/ 10 h 35"/>
                            <a:gd name="T74" fmla="*/ 34 w 37"/>
                            <a:gd name="T75" fmla="*/ 6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20" y="24"/>
                              </a:moveTo>
                              <a:lnTo>
                                <a:pt x="18" y="24"/>
                              </a:lnTo>
                              <a:lnTo>
                                <a:pt x="16" y="21"/>
                              </a:lnTo>
                              <a:lnTo>
                                <a:pt x="15" y="19"/>
                              </a:lnTo>
                              <a:lnTo>
                                <a:pt x="14" y="17"/>
                              </a:lnTo>
                              <a:lnTo>
                                <a:pt x="15" y="15"/>
                              </a:lnTo>
                              <a:lnTo>
                                <a:pt x="16" y="13"/>
                              </a:lnTo>
                              <a:lnTo>
                                <a:pt x="18" y="11"/>
                              </a:lnTo>
                              <a:lnTo>
                                <a:pt x="20" y="11"/>
                              </a:ln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7" y="17"/>
                              </a:lnTo>
                              <a:lnTo>
                                <a:pt x="26" y="19"/>
                              </a:lnTo>
                              <a:lnTo>
                                <a:pt x="25" y="21"/>
                              </a:lnTo>
                              <a:lnTo>
                                <a:pt x="23" y="24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4"/>
                              </a:lnTo>
                              <a:lnTo>
                                <a:pt x="30" y="2"/>
                              </a:lnTo>
                              <a:lnTo>
                                <a:pt x="27" y="2"/>
                              </a:lnTo>
                              <a:lnTo>
                                <a:pt x="26" y="4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2" y="5"/>
                              </a:lnTo>
                              <a:lnTo>
                                <a:pt x="20" y="1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4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1" y="15"/>
                              </a:lnTo>
                              <a:lnTo>
                                <a:pt x="0" y="17"/>
                              </a:lnTo>
                              <a:lnTo>
                                <a:pt x="2" y="21"/>
                              </a:lnTo>
                              <a:lnTo>
                                <a:pt x="4" y="22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9" y="33"/>
                              </a:lnTo>
                              <a:lnTo>
                                <a:pt x="11" y="35"/>
                              </a:lnTo>
                              <a:lnTo>
                                <a:pt x="14" y="35"/>
                              </a:lnTo>
                              <a:lnTo>
                                <a:pt x="16" y="35"/>
                              </a:lnTo>
                              <a:lnTo>
                                <a:pt x="18" y="35"/>
                              </a:lnTo>
                              <a:lnTo>
                                <a:pt x="19" y="33"/>
                              </a:lnTo>
                              <a:lnTo>
                                <a:pt x="21" y="31"/>
                              </a:lnTo>
                              <a:lnTo>
                                <a:pt x="22" y="30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9" y="32"/>
                              </a:lnTo>
                              <a:lnTo>
                                <a:pt x="31" y="31"/>
                              </a:lnTo>
                              <a:lnTo>
                                <a:pt x="33" y="31"/>
                              </a:lnTo>
                              <a:lnTo>
                                <a:pt x="35" y="29"/>
                              </a:lnTo>
                              <a:lnTo>
                                <a:pt x="36" y="27"/>
                              </a:lnTo>
                              <a:lnTo>
                                <a:pt x="36" y="25"/>
                              </a:lnTo>
                              <a:lnTo>
                                <a:pt x="36" y="22"/>
                              </a:lnTo>
                              <a:lnTo>
                                <a:pt x="36" y="20"/>
                              </a:lnTo>
                              <a:lnTo>
                                <a:pt x="34" y="18"/>
                              </a:lnTo>
                              <a:lnTo>
                                <a:pt x="33" y="18"/>
                              </a:lnTo>
                              <a:lnTo>
                                <a:pt x="34" y="17"/>
                              </a:lnTo>
                              <a:lnTo>
                                <a:pt x="36" y="14"/>
                              </a:lnTo>
                              <a:lnTo>
                                <a:pt x="37" y="12"/>
                              </a:lnTo>
                              <a:lnTo>
                                <a:pt x="37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72"/>
                      <wps:cNvSpPr>
                        <a:spLocks noEditPoints="1"/>
                      </wps:cNvSpPr>
                      <wps:spPr bwMode="auto">
                        <a:xfrm>
                          <a:off x="782320" y="849630"/>
                          <a:ext cx="23495" cy="22860"/>
                        </a:xfrm>
                        <a:custGeom>
                          <a:avLst/>
                          <a:gdLst>
                            <a:gd name="T0" fmla="*/ 17 w 37"/>
                            <a:gd name="T1" fmla="*/ 24 h 36"/>
                            <a:gd name="T2" fmla="*/ 14 w 37"/>
                            <a:gd name="T3" fmla="*/ 20 h 36"/>
                            <a:gd name="T4" fmla="*/ 14 w 37"/>
                            <a:gd name="T5" fmla="*/ 15 h 36"/>
                            <a:gd name="T6" fmla="*/ 17 w 37"/>
                            <a:gd name="T7" fmla="*/ 12 h 36"/>
                            <a:gd name="T8" fmla="*/ 22 w 37"/>
                            <a:gd name="T9" fmla="*/ 12 h 36"/>
                            <a:gd name="T10" fmla="*/ 26 w 37"/>
                            <a:gd name="T11" fmla="*/ 15 h 36"/>
                            <a:gd name="T12" fmla="*/ 26 w 37"/>
                            <a:gd name="T13" fmla="*/ 20 h 36"/>
                            <a:gd name="T14" fmla="*/ 22 w 37"/>
                            <a:gd name="T15" fmla="*/ 24 h 36"/>
                            <a:gd name="T16" fmla="*/ 34 w 37"/>
                            <a:gd name="T17" fmla="*/ 6 h 36"/>
                            <a:gd name="T18" fmla="*/ 30 w 37"/>
                            <a:gd name="T19" fmla="*/ 4 h 36"/>
                            <a:gd name="T20" fmla="*/ 25 w 37"/>
                            <a:gd name="T21" fmla="*/ 4 h 36"/>
                            <a:gd name="T22" fmla="*/ 22 w 37"/>
                            <a:gd name="T23" fmla="*/ 6 h 36"/>
                            <a:gd name="T24" fmla="*/ 19 w 37"/>
                            <a:gd name="T25" fmla="*/ 3 h 36"/>
                            <a:gd name="T26" fmla="*/ 16 w 37"/>
                            <a:gd name="T27" fmla="*/ 0 h 36"/>
                            <a:gd name="T28" fmla="*/ 11 w 37"/>
                            <a:gd name="T29" fmla="*/ 2 h 36"/>
                            <a:gd name="T30" fmla="*/ 7 w 37"/>
                            <a:gd name="T31" fmla="*/ 5 h 36"/>
                            <a:gd name="T32" fmla="*/ 6 w 37"/>
                            <a:gd name="T33" fmla="*/ 8 h 36"/>
                            <a:gd name="T34" fmla="*/ 7 w 37"/>
                            <a:gd name="T35" fmla="*/ 11 h 36"/>
                            <a:gd name="T36" fmla="*/ 3 w 37"/>
                            <a:gd name="T37" fmla="*/ 12 h 36"/>
                            <a:gd name="T38" fmla="*/ 1 w 37"/>
                            <a:gd name="T39" fmla="*/ 13 h 36"/>
                            <a:gd name="T40" fmla="*/ 0 w 37"/>
                            <a:gd name="T41" fmla="*/ 18 h 36"/>
                            <a:gd name="T42" fmla="*/ 3 w 37"/>
                            <a:gd name="T43" fmla="*/ 24 h 36"/>
                            <a:gd name="T44" fmla="*/ 6 w 37"/>
                            <a:gd name="T45" fmla="*/ 25 h 36"/>
                            <a:gd name="T46" fmla="*/ 6 w 37"/>
                            <a:gd name="T47" fmla="*/ 29 h 36"/>
                            <a:gd name="T48" fmla="*/ 7 w 37"/>
                            <a:gd name="T49" fmla="*/ 32 h 36"/>
                            <a:gd name="T50" fmla="*/ 11 w 37"/>
                            <a:gd name="T51" fmla="*/ 35 h 36"/>
                            <a:gd name="T52" fmla="*/ 16 w 37"/>
                            <a:gd name="T53" fmla="*/ 36 h 36"/>
                            <a:gd name="T54" fmla="*/ 19 w 37"/>
                            <a:gd name="T55" fmla="*/ 34 h 36"/>
                            <a:gd name="T56" fmla="*/ 21 w 37"/>
                            <a:gd name="T57" fmla="*/ 30 h 36"/>
                            <a:gd name="T58" fmla="*/ 26 w 37"/>
                            <a:gd name="T59" fmla="*/ 32 h 36"/>
                            <a:gd name="T60" fmla="*/ 31 w 37"/>
                            <a:gd name="T61" fmla="*/ 32 h 36"/>
                            <a:gd name="T62" fmla="*/ 34 w 37"/>
                            <a:gd name="T63" fmla="*/ 30 h 36"/>
                            <a:gd name="T64" fmla="*/ 36 w 37"/>
                            <a:gd name="T65" fmla="*/ 25 h 36"/>
                            <a:gd name="T66" fmla="*/ 35 w 37"/>
                            <a:gd name="T67" fmla="*/ 22 h 36"/>
                            <a:gd name="T68" fmla="*/ 33 w 37"/>
                            <a:gd name="T69" fmla="*/ 18 h 36"/>
                            <a:gd name="T70" fmla="*/ 36 w 37"/>
                            <a:gd name="T71" fmla="*/ 15 h 36"/>
                            <a:gd name="T72" fmla="*/ 37 w 37"/>
                            <a:gd name="T73" fmla="*/ 11 h 36"/>
                            <a:gd name="T74" fmla="*/ 34 w 37"/>
                            <a:gd name="T75" fmla="*/ 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0" y="25"/>
                              </a:moveTo>
                              <a:lnTo>
                                <a:pt x="17" y="24"/>
                              </a:lnTo>
                              <a:lnTo>
                                <a:pt x="15" y="23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lnTo>
                                <a:pt x="22" y="12"/>
                              </a:lnTo>
                              <a:lnTo>
                                <a:pt x="24" y="13"/>
                              </a:lnTo>
                              <a:lnTo>
                                <a:pt x="26" y="15"/>
                              </a:lnTo>
                              <a:lnTo>
                                <a:pt x="26" y="18"/>
                              </a:lnTo>
                              <a:lnTo>
                                <a:pt x="26" y="20"/>
                              </a:lnTo>
                              <a:lnTo>
                                <a:pt x="24" y="23"/>
                              </a:lnTo>
                              <a:lnTo>
                                <a:pt x="22" y="24"/>
                              </a:lnTo>
                              <a:lnTo>
                                <a:pt x="20" y="25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5"/>
                              </a:lnTo>
                              <a:lnTo>
                                <a:pt x="30" y="4"/>
                              </a:lnTo>
                              <a:lnTo>
                                <a:pt x="27" y="4"/>
                              </a:lnTo>
                              <a:lnTo>
                                <a:pt x="25" y="4"/>
                              </a:lnTo>
                              <a:lnTo>
                                <a:pt x="23" y="6"/>
                              </a:lnTo>
                              <a:lnTo>
                                <a:pt x="22" y="6"/>
                              </a:lnTo>
                              <a:lnTo>
                                <a:pt x="21" y="5"/>
                              </a:lnTo>
                              <a:lnTo>
                                <a:pt x="19" y="3"/>
                              </a:lnTo>
                              <a:lnTo>
                                <a:pt x="18" y="2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2"/>
                              </a:lnTo>
                              <a:lnTo>
                                <a:pt x="8" y="3"/>
                              </a:lnTo>
                              <a:lnTo>
                                <a:pt x="7" y="5"/>
                              </a:lnTo>
                              <a:lnTo>
                                <a:pt x="6" y="6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2"/>
                              </a:lnTo>
                              <a:lnTo>
                                <a:pt x="3" y="24"/>
                              </a:lnTo>
                              <a:lnTo>
                                <a:pt x="5" y="25"/>
                              </a:lnTo>
                              <a:lnTo>
                                <a:pt x="6" y="25"/>
                              </a:lnTo>
                              <a:lnTo>
                                <a:pt x="6" y="26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7" y="32"/>
                              </a:lnTo>
                              <a:lnTo>
                                <a:pt x="8" y="34"/>
                              </a:lnTo>
                              <a:lnTo>
                                <a:pt x="11" y="35"/>
                              </a:lnTo>
                              <a:lnTo>
                                <a:pt x="13" y="36"/>
                              </a:lnTo>
                              <a:lnTo>
                                <a:pt x="16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1" y="31"/>
                              </a:lnTo>
                              <a:lnTo>
                                <a:pt x="21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2"/>
                              </a:lnTo>
                              <a:lnTo>
                                <a:pt x="31" y="32"/>
                              </a:lnTo>
                              <a:lnTo>
                                <a:pt x="33" y="31"/>
                              </a:lnTo>
                              <a:lnTo>
                                <a:pt x="34" y="30"/>
                              </a:lnTo>
                              <a:lnTo>
                                <a:pt x="36" y="27"/>
                              </a:lnTo>
                              <a:lnTo>
                                <a:pt x="36" y="25"/>
                              </a:lnTo>
                              <a:lnTo>
                                <a:pt x="36" y="23"/>
                              </a:lnTo>
                              <a:lnTo>
                                <a:pt x="35" y="22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lnTo>
                                <a:pt x="34" y="17"/>
                              </a:lnTo>
                              <a:lnTo>
                                <a:pt x="36" y="15"/>
                              </a:lnTo>
                              <a:lnTo>
                                <a:pt x="36" y="13"/>
                              </a:lnTo>
                              <a:lnTo>
                                <a:pt x="37" y="11"/>
                              </a:lnTo>
                              <a:lnTo>
                                <a:pt x="36" y="9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73"/>
                      <wps:cNvSpPr>
                        <a:spLocks noEditPoints="1"/>
                      </wps:cNvSpPr>
                      <wps:spPr bwMode="auto">
                        <a:xfrm>
                          <a:off x="748030" y="821055"/>
                          <a:ext cx="22860" cy="22860"/>
                        </a:xfrm>
                        <a:custGeom>
                          <a:avLst/>
                          <a:gdLst>
                            <a:gd name="T0" fmla="*/ 17 w 36"/>
                            <a:gd name="T1" fmla="*/ 23 h 36"/>
                            <a:gd name="T2" fmla="*/ 14 w 36"/>
                            <a:gd name="T3" fmla="*/ 20 h 36"/>
                            <a:gd name="T4" fmla="*/ 14 w 36"/>
                            <a:gd name="T5" fmla="*/ 15 h 36"/>
                            <a:gd name="T6" fmla="*/ 17 w 36"/>
                            <a:gd name="T7" fmla="*/ 12 h 36"/>
                            <a:gd name="T8" fmla="*/ 23 w 36"/>
                            <a:gd name="T9" fmla="*/ 12 h 36"/>
                            <a:gd name="T10" fmla="*/ 26 w 36"/>
                            <a:gd name="T11" fmla="*/ 15 h 36"/>
                            <a:gd name="T12" fmla="*/ 26 w 36"/>
                            <a:gd name="T13" fmla="*/ 20 h 36"/>
                            <a:gd name="T14" fmla="*/ 23 w 36"/>
                            <a:gd name="T15" fmla="*/ 23 h 36"/>
                            <a:gd name="T16" fmla="*/ 34 w 36"/>
                            <a:gd name="T17" fmla="*/ 7 h 36"/>
                            <a:gd name="T18" fmla="*/ 29 w 36"/>
                            <a:gd name="T19" fmla="*/ 3 h 36"/>
                            <a:gd name="T20" fmla="*/ 26 w 36"/>
                            <a:gd name="T21" fmla="*/ 3 h 36"/>
                            <a:gd name="T22" fmla="*/ 21 w 36"/>
                            <a:gd name="T23" fmla="*/ 7 h 36"/>
                            <a:gd name="T24" fmla="*/ 19 w 36"/>
                            <a:gd name="T25" fmla="*/ 2 h 36"/>
                            <a:gd name="T26" fmla="*/ 15 w 36"/>
                            <a:gd name="T27" fmla="*/ 0 h 36"/>
                            <a:gd name="T28" fmla="*/ 10 w 36"/>
                            <a:gd name="T29" fmla="*/ 1 h 36"/>
                            <a:gd name="T30" fmla="*/ 7 w 36"/>
                            <a:gd name="T31" fmla="*/ 4 h 36"/>
                            <a:gd name="T32" fmla="*/ 6 w 36"/>
                            <a:gd name="T33" fmla="*/ 8 h 36"/>
                            <a:gd name="T34" fmla="*/ 7 w 36"/>
                            <a:gd name="T35" fmla="*/ 11 h 36"/>
                            <a:gd name="T36" fmla="*/ 4 w 36"/>
                            <a:gd name="T37" fmla="*/ 12 h 36"/>
                            <a:gd name="T38" fmla="*/ 0 w 36"/>
                            <a:gd name="T39" fmla="*/ 14 h 36"/>
                            <a:gd name="T40" fmla="*/ 0 w 36"/>
                            <a:gd name="T41" fmla="*/ 18 h 36"/>
                            <a:gd name="T42" fmla="*/ 4 w 36"/>
                            <a:gd name="T43" fmla="*/ 23 h 36"/>
                            <a:gd name="T44" fmla="*/ 7 w 36"/>
                            <a:gd name="T45" fmla="*/ 24 h 36"/>
                            <a:gd name="T46" fmla="*/ 6 w 36"/>
                            <a:gd name="T47" fmla="*/ 29 h 36"/>
                            <a:gd name="T48" fmla="*/ 7 w 36"/>
                            <a:gd name="T49" fmla="*/ 33 h 36"/>
                            <a:gd name="T50" fmla="*/ 10 w 36"/>
                            <a:gd name="T51" fmla="*/ 36 h 36"/>
                            <a:gd name="T52" fmla="*/ 15 w 36"/>
                            <a:gd name="T53" fmla="*/ 36 h 36"/>
                            <a:gd name="T54" fmla="*/ 18 w 36"/>
                            <a:gd name="T55" fmla="*/ 34 h 36"/>
                            <a:gd name="T56" fmla="*/ 21 w 36"/>
                            <a:gd name="T57" fmla="*/ 30 h 36"/>
                            <a:gd name="T58" fmla="*/ 26 w 36"/>
                            <a:gd name="T59" fmla="*/ 32 h 36"/>
                            <a:gd name="T60" fmla="*/ 30 w 36"/>
                            <a:gd name="T61" fmla="*/ 32 h 36"/>
                            <a:gd name="T62" fmla="*/ 34 w 36"/>
                            <a:gd name="T63" fmla="*/ 30 h 36"/>
                            <a:gd name="T64" fmla="*/ 36 w 36"/>
                            <a:gd name="T65" fmla="*/ 24 h 36"/>
                            <a:gd name="T66" fmla="*/ 35 w 36"/>
                            <a:gd name="T67" fmla="*/ 21 h 36"/>
                            <a:gd name="T68" fmla="*/ 32 w 36"/>
                            <a:gd name="T69" fmla="*/ 18 h 36"/>
                            <a:gd name="T70" fmla="*/ 35 w 36"/>
                            <a:gd name="T71" fmla="*/ 15 h 36"/>
                            <a:gd name="T72" fmla="*/ 36 w 36"/>
                            <a:gd name="T73" fmla="*/ 11 h 36"/>
                            <a:gd name="T74" fmla="*/ 34 w 36"/>
                            <a:gd name="T75" fmla="*/ 7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19" y="24"/>
                              </a:move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5"/>
                              </a:lnTo>
                              <a:lnTo>
                                <a:pt x="15" y="14"/>
                              </a:lnTo>
                              <a:lnTo>
                                <a:pt x="17" y="12"/>
                              </a:lnTo>
                              <a:lnTo>
                                <a:pt x="19" y="12"/>
                              </a:lnTo>
                              <a:lnTo>
                                <a:pt x="23" y="12"/>
                              </a:lnTo>
                              <a:lnTo>
                                <a:pt x="25" y="14"/>
                              </a:lnTo>
                              <a:lnTo>
                                <a:pt x="26" y="15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19" y="24"/>
                              </a:lnTo>
                              <a:close/>
                              <a:moveTo>
                                <a:pt x="34" y="7"/>
                              </a:moveTo>
                              <a:lnTo>
                                <a:pt x="32" y="4"/>
                              </a:lnTo>
                              <a:lnTo>
                                <a:pt x="29" y="3"/>
                              </a:lnTo>
                              <a:lnTo>
                                <a:pt x="28" y="3"/>
                              </a:lnTo>
                              <a:lnTo>
                                <a:pt x="26" y="3"/>
                              </a:lnTo>
                              <a:lnTo>
                                <a:pt x="23" y="5"/>
                              </a:lnTo>
                              <a:lnTo>
                                <a:pt x="21" y="7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7" y="1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0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7" y="7"/>
                              </a:lnTo>
                              <a:lnTo>
                                <a:pt x="6" y="8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6" y="29"/>
                              </a:lnTo>
                              <a:lnTo>
                                <a:pt x="6" y="31"/>
                              </a:lnTo>
                              <a:lnTo>
                                <a:pt x="7" y="33"/>
                              </a:lnTo>
                              <a:lnTo>
                                <a:pt x="8" y="34"/>
                              </a:lnTo>
                              <a:lnTo>
                                <a:pt x="10" y="36"/>
                              </a:lnTo>
                              <a:lnTo>
                                <a:pt x="13" y="36"/>
                              </a:lnTo>
                              <a:lnTo>
                                <a:pt x="15" y="36"/>
                              </a:lnTo>
                              <a:lnTo>
                                <a:pt x="17" y="35"/>
                              </a:lnTo>
                              <a:lnTo>
                                <a:pt x="18" y="34"/>
                              </a:lnTo>
                              <a:lnTo>
                                <a:pt x="20" y="32"/>
                              </a:lnTo>
                              <a:lnTo>
                                <a:pt x="21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3"/>
                              </a:lnTo>
                              <a:lnTo>
                                <a:pt x="30" y="32"/>
                              </a:lnTo>
                              <a:lnTo>
                                <a:pt x="32" y="31"/>
                              </a:lnTo>
                              <a:lnTo>
                                <a:pt x="34" y="30"/>
                              </a:lnTo>
                              <a:lnTo>
                                <a:pt x="35" y="27"/>
                              </a:lnTo>
                              <a:lnTo>
                                <a:pt x="36" y="24"/>
                              </a:lnTo>
                              <a:lnTo>
                                <a:pt x="35" y="23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8"/>
                              </a:lnTo>
                              <a:lnTo>
                                <a:pt x="35" y="15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5" y="9"/>
                              </a:lnTo>
                              <a:lnTo>
                                <a:pt x="34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74"/>
                      <wps:cNvSpPr>
                        <a:spLocks noEditPoints="1"/>
                      </wps:cNvSpPr>
                      <wps:spPr bwMode="auto">
                        <a:xfrm>
                          <a:off x="757555" y="724535"/>
                          <a:ext cx="22860" cy="22225"/>
                        </a:xfrm>
                        <a:custGeom>
                          <a:avLst/>
                          <a:gdLst>
                            <a:gd name="T0" fmla="*/ 17 w 36"/>
                            <a:gd name="T1" fmla="*/ 23 h 35"/>
                            <a:gd name="T2" fmla="*/ 14 w 36"/>
                            <a:gd name="T3" fmla="*/ 20 h 35"/>
                            <a:gd name="T4" fmla="*/ 14 w 36"/>
                            <a:gd name="T5" fmla="*/ 14 h 35"/>
                            <a:gd name="T6" fmla="*/ 17 w 36"/>
                            <a:gd name="T7" fmla="*/ 11 h 35"/>
                            <a:gd name="T8" fmla="*/ 22 w 36"/>
                            <a:gd name="T9" fmla="*/ 11 h 35"/>
                            <a:gd name="T10" fmla="*/ 25 w 36"/>
                            <a:gd name="T11" fmla="*/ 14 h 35"/>
                            <a:gd name="T12" fmla="*/ 25 w 36"/>
                            <a:gd name="T13" fmla="*/ 20 h 35"/>
                            <a:gd name="T14" fmla="*/ 22 w 36"/>
                            <a:gd name="T15" fmla="*/ 23 h 35"/>
                            <a:gd name="T16" fmla="*/ 34 w 36"/>
                            <a:gd name="T17" fmla="*/ 5 h 35"/>
                            <a:gd name="T18" fmla="*/ 30 w 36"/>
                            <a:gd name="T19" fmla="*/ 3 h 35"/>
                            <a:gd name="T20" fmla="*/ 25 w 36"/>
                            <a:gd name="T21" fmla="*/ 3 h 35"/>
                            <a:gd name="T22" fmla="*/ 21 w 36"/>
                            <a:gd name="T23" fmla="*/ 5 h 35"/>
                            <a:gd name="T24" fmla="*/ 19 w 36"/>
                            <a:gd name="T25" fmla="*/ 1 h 35"/>
                            <a:gd name="T26" fmla="*/ 16 w 36"/>
                            <a:gd name="T27" fmla="*/ 0 h 35"/>
                            <a:gd name="T28" fmla="*/ 10 w 36"/>
                            <a:gd name="T29" fmla="*/ 1 h 35"/>
                            <a:gd name="T30" fmla="*/ 6 w 36"/>
                            <a:gd name="T31" fmla="*/ 3 h 35"/>
                            <a:gd name="T32" fmla="*/ 5 w 36"/>
                            <a:gd name="T33" fmla="*/ 6 h 35"/>
                            <a:gd name="T34" fmla="*/ 6 w 36"/>
                            <a:gd name="T35" fmla="*/ 10 h 35"/>
                            <a:gd name="T36" fmla="*/ 3 w 36"/>
                            <a:gd name="T37" fmla="*/ 10 h 35"/>
                            <a:gd name="T38" fmla="*/ 1 w 36"/>
                            <a:gd name="T39" fmla="*/ 12 h 35"/>
                            <a:gd name="T40" fmla="*/ 0 w 36"/>
                            <a:gd name="T41" fmla="*/ 16 h 35"/>
                            <a:gd name="T42" fmla="*/ 3 w 36"/>
                            <a:gd name="T43" fmla="*/ 23 h 35"/>
                            <a:gd name="T44" fmla="*/ 6 w 36"/>
                            <a:gd name="T45" fmla="*/ 23 h 35"/>
                            <a:gd name="T46" fmla="*/ 5 w 36"/>
                            <a:gd name="T47" fmla="*/ 28 h 35"/>
                            <a:gd name="T48" fmla="*/ 6 w 36"/>
                            <a:gd name="T49" fmla="*/ 31 h 35"/>
                            <a:gd name="T50" fmla="*/ 10 w 36"/>
                            <a:gd name="T51" fmla="*/ 34 h 35"/>
                            <a:gd name="T52" fmla="*/ 15 w 36"/>
                            <a:gd name="T53" fmla="*/ 35 h 35"/>
                            <a:gd name="T54" fmla="*/ 18 w 36"/>
                            <a:gd name="T55" fmla="*/ 33 h 35"/>
                            <a:gd name="T56" fmla="*/ 21 w 36"/>
                            <a:gd name="T57" fmla="*/ 29 h 35"/>
                            <a:gd name="T58" fmla="*/ 25 w 36"/>
                            <a:gd name="T59" fmla="*/ 31 h 35"/>
                            <a:gd name="T60" fmla="*/ 30 w 36"/>
                            <a:gd name="T61" fmla="*/ 31 h 35"/>
                            <a:gd name="T62" fmla="*/ 34 w 36"/>
                            <a:gd name="T63" fmla="*/ 28 h 35"/>
                            <a:gd name="T64" fmla="*/ 36 w 36"/>
                            <a:gd name="T65" fmla="*/ 24 h 35"/>
                            <a:gd name="T66" fmla="*/ 35 w 36"/>
                            <a:gd name="T67" fmla="*/ 21 h 35"/>
                            <a:gd name="T68" fmla="*/ 32 w 36"/>
                            <a:gd name="T69" fmla="*/ 18 h 35"/>
                            <a:gd name="T70" fmla="*/ 35 w 36"/>
                            <a:gd name="T71" fmla="*/ 13 h 35"/>
                            <a:gd name="T72" fmla="*/ 36 w 36"/>
                            <a:gd name="T73" fmla="*/ 10 h 35"/>
                            <a:gd name="T74" fmla="*/ 34 w 36"/>
                            <a:gd name="T75" fmla="*/ 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5">
                              <a:moveTo>
                                <a:pt x="20" y="23"/>
                              </a:moveTo>
                              <a:lnTo>
                                <a:pt x="17" y="23"/>
                              </a:lnTo>
                              <a:lnTo>
                                <a:pt x="15" y="21"/>
                              </a:lnTo>
                              <a:lnTo>
                                <a:pt x="14" y="20"/>
                              </a:lnTo>
                              <a:lnTo>
                                <a:pt x="13" y="16"/>
                              </a:lnTo>
                              <a:lnTo>
                                <a:pt x="14" y="14"/>
                              </a:lnTo>
                              <a:lnTo>
                                <a:pt x="15" y="12"/>
                              </a:lnTo>
                              <a:lnTo>
                                <a:pt x="17" y="11"/>
                              </a:lnTo>
                              <a:lnTo>
                                <a:pt x="20" y="10"/>
                              </a:lnTo>
                              <a:lnTo>
                                <a:pt x="22" y="11"/>
                              </a:lnTo>
                              <a:lnTo>
                                <a:pt x="24" y="12"/>
                              </a:lnTo>
                              <a:lnTo>
                                <a:pt x="25" y="14"/>
                              </a:lnTo>
                              <a:lnTo>
                                <a:pt x="26" y="16"/>
                              </a:lnTo>
                              <a:lnTo>
                                <a:pt x="25" y="20"/>
                              </a:lnTo>
                              <a:lnTo>
                                <a:pt x="24" y="21"/>
                              </a:lnTo>
                              <a:lnTo>
                                <a:pt x="22" y="23"/>
                              </a:lnTo>
                              <a:lnTo>
                                <a:pt x="20" y="23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32" y="3"/>
                              </a:lnTo>
                              <a:lnTo>
                                <a:pt x="30" y="3"/>
                              </a:lnTo>
                              <a:lnTo>
                                <a:pt x="27" y="2"/>
                              </a:lnTo>
                              <a:lnTo>
                                <a:pt x="25" y="3"/>
                              </a:lnTo>
                              <a:lnTo>
                                <a:pt x="22" y="4"/>
                              </a:lnTo>
                              <a:lnTo>
                                <a:pt x="21" y="5"/>
                              </a:lnTo>
                              <a:lnTo>
                                <a:pt x="21" y="4"/>
                              </a:lnTo>
                              <a:lnTo>
                                <a:pt x="19" y="1"/>
                              </a:lnTo>
                              <a:lnTo>
                                <a:pt x="17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1"/>
                              </a:lnTo>
                              <a:lnTo>
                                <a:pt x="8" y="2"/>
                              </a:lnTo>
                              <a:lnTo>
                                <a:pt x="6" y="3"/>
                              </a:lnTo>
                              <a:lnTo>
                                <a:pt x="6" y="5"/>
                              </a:lnTo>
                              <a:lnTo>
                                <a:pt x="5" y="6"/>
                              </a:lnTo>
                              <a:lnTo>
                                <a:pt x="6" y="9"/>
                              </a:lnTo>
                              <a:lnTo>
                                <a:pt x="6" y="10"/>
                              </a:lnTo>
                              <a:lnTo>
                                <a:pt x="5" y="10"/>
                              </a:lnTo>
                              <a:lnTo>
                                <a:pt x="3" y="10"/>
                              </a:lnTo>
                              <a:lnTo>
                                <a:pt x="2" y="11"/>
                              </a:lnTo>
                              <a:lnTo>
                                <a:pt x="1" y="12"/>
                              </a:lnTo>
                              <a:lnTo>
                                <a:pt x="0" y="14"/>
                              </a:lnTo>
                              <a:lnTo>
                                <a:pt x="0" y="16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5" y="23"/>
                              </a:lnTo>
                              <a:lnTo>
                                <a:pt x="6" y="23"/>
                              </a:lnTo>
                              <a:lnTo>
                                <a:pt x="6" y="25"/>
                              </a:lnTo>
                              <a:lnTo>
                                <a:pt x="5" y="28"/>
                              </a:lnTo>
                              <a:lnTo>
                                <a:pt x="5" y="29"/>
                              </a:lnTo>
                              <a:lnTo>
                                <a:pt x="6" y="31"/>
                              </a:lnTo>
                              <a:lnTo>
                                <a:pt x="8" y="33"/>
                              </a:lnTo>
                              <a:lnTo>
                                <a:pt x="10" y="34"/>
                              </a:lnTo>
                              <a:lnTo>
                                <a:pt x="13" y="35"/>
                              </a:lnTo>
                              <a:lnTo>
                                <a:pt x="15" y="35"/>
                              </a:lnTo>
                              <a:lnTo>
                                <a:pt x="17" y="34"/>
                              </a:lnTo>
                              <a:lnTo>
                                <a:pt x="18" y="33"/>
                              </a:lnTo>
                              <a:lnTo>
                                <a:pt x="20" y="30"/>
                              </a:lnTo>
                              <a:lnTo>
                                <a:pt x="21" y="29"/>
                              </a:lnTo>
                              <a:lnTo>
                                <a:pt x="22" y="29"/>
                              </a:lnTo>
                              <a:lnTo>
                                <a:pt x="25" y="31"/>
                              </a:lnTo>
                              <a:lnTo>
                                <a:pt x="27" y="31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4" y="28"/>
                              </a:lnTo>
                              <a:lnTo>
                                <a:pt x="35" y="26"/>
                              </a:lnTo>
                              <a:lnTo>
                                <a:pt x="36" y="24"/>
                              </a:lnTo>
                              <a:lnTo>
                                <a:pt x="35" y="22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6"/>
                              </a:lnTo>
                              <a:lnTo>
                                <a:pt x="35" y="13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35" y="7"/>
                              </a:lnTo>
                              <a:lnTo>
                                <a:pt x="3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75"/>
                      <wps:cNvSpPr>
                        <a:spLocks noEditPoints="1"/>
                      </wps:cNvSpPr>
                      <wps:spPr bwMode="auto">
                        <a:xfrm>
                          <a:off x="742950" y="610235"/>
                          <a:ext cx="22225" cy="23495"/>
                        </a:xfrm>
                        <a:custGeom>
                          <a:avLst/>
                          <a:gdLst>
                            <a:gd name="T0" fmla="*/ 22 w 35"/>
                            <a:gd name="T1" fmla="*/ 23 h 37"/>
                            <a:gd name="T2" fmla="*/ 19 w 35"/>
                            <a:gd name="T3" fmla="*/ 26 h 37"/>
                            <a:gd name="T4" fmla="*/ 14 w 35"/>
                            <a:gd name="T5" fmla="*/ 25 h 37"/>
                            <a:gd name="T6" fmla="*/ 11 w 35"/>
                            <a:gd name="T7" fmla="*/ 22 h 37"/>
                            <a:gd name="T8" fmla="*/ 12 w 35"/>
                            <a:gd name="T9" fmla="*/ 17 h 37"/>
                            <a:gd name="T10" fmla="*/ 16 w 35"/>
                            <a:gd name="T11" fmla="*/ 13 h 37"/>
                            <a:gd name="T12" fmla="*/ 20 w 35"/>
                            <a:gd name="T13" fmla="*/ 13 h 37"/>
                            <a:gd name="T14" fmla="*/ 23 w 35"/>
                            <a:gd name="T15" fmla="*/ 18 h 37"/>
                            <a:gd name="T16" fmla="*/ 35 w 35"/>
                            <a:gd name="T17" fmla="*/ 12 h 37"/>
                            <a:gd name="T18" fmla="*/ 32 w 35"/>
                            <a:gd name="T19" fmla="*/ 8 h 37"/>
                            <a:gd name="T20" fmla="*/ 29 w 35"/>
                            <a:gd name="T21" fmla="*/ 7 h 37"/>
                            <a:gd name="T22" fmla="*/ 25 w 35"/>
                            <a:gd name="T23" fmla="*/ 8 h 37"/>
                            <a:gd name="T24" fmla="*/ 25 w 35"/>
                            <a:gd name="T25" fmla="*/ 4 h 37"/>
                            <a:gd name="T26" fmla="*/ 24 w 35"/>
                            <a:gd name="T27" fmla="*/ 1 h 37"/>
                            <a:gd name="T28" fmla="*/ 20 w 35"/>
                            <a:gd name="T29" fmla="*/ 0 h 37"/>
                            <a:gd name="T30" fmla="*/ 14 w 35"/>
                            <a:gd name="T31" fmla="*/ 3 h 37"/>
                            <a:gd name="T32" fmla="*/ 13 w 35"/>
                            <a:gd name="T33" fmla="*/ 6 h 37"/>
                            <a:gd name="T34" fmla="*/ 8 w 35"/>
                            <a:gd name="T35" fmla="*/ 4 h 37"/>
                            <a:gd name="T36" fmla="*/ 4 w 35"/>
                            <a:gd name="T37" fmla="*/ 5 h 37"/>
                            <a:gd name="T38" fmla="*/ 1 w 35"/>
                            <a:gd name="T39" fmla="*/ 8 h 37"/>
                            <a:gd name="T40" fmla="*/ 0 w 35"/>
                            <a:gd name="T41" fmla="*/ 12 h 37"/>
                            <a:gd name="T42" fmla="*/ 1 w 35"/>
                            <a:gd name="T43" fmla="*/ 17 h 37"/>
                            <a:gd name="T44" fmla="*/ 5 w 35"/>
                            <a:gd name="T45" fmla="*/ 20 h 37"/>
                            <a:gd name="T46" fmla="*/ 2 w 35"/>
                            <a:gd name="T47" fmla="*/ 24 h 37"/>
                            <a:gd name="T48" fmla="*/ 2 w 35"/>
                            <a:gd name="T49" fmla="*/ 28 h 37"/>
                            <a:gd name="T50" fmla="*/ 4 w 35"/>
                            <a:gd name="T51" fmla="*/ 32 h 37"/>
                            <a:gd name="T52" fmla="*/ 8 w 35"/>
                            <a:gd name="T53" fmla="*/ 34 h 37"/>
                            <a:gd name="T54" fmla="*/ 12 w 35"/>
                            <a:gd name="T55" fmla="*/ 34 h 37"/>
                            <a:gd name="T56" fmla="*/ 15 w 35"/>
                            <a:gd name="T57" fmla="*/ 31 h 37"/>
                            <a:gd name="T58" fmla="*/ 18 w 35"/>
                            <a:gd name="T59" fmla="*/ 35 h 37"/>
                            <a:gd name="T60" fmla="*/ 22 w 35"/>
                            <a:gd name="T61" fmla="*/ 37 h 37"/>
                            <a:gd name="T62" fmla="*/ 27 w 35"/>
                            <a:gd name="T63" fmla="*/ 34 h 37"/>
                            <a:gd name="T64" fmla="*/ 31 w 35"/>
                            <a:gd name="T65" fmla="*/ 30 h 37"/>
                            <a:gd name="T66" fmla="*/ 31 w 35"/>
                            <a:gd name="T67" fmla="*/ 27 h 37"/>
                            <a:gd name="T68" fmla="*/ 28 w 35"/>
                            <a:gd name="T69" fmla="*/ 23 h 37"/>
                            <a:gd name="T70" fmla="*/ 33 w 35"/>
                            <a:gd name="T71" fmla="*/ 21 h 37"/>
                            <a:gd name="T72" fmla="*/ 35 w 35"/>
                            <a:gd name="T73" fmla="*/ 18 h 37"/>
                            <a:gd name="T74" fmla="*/ 35 w 35"/>
                            <a:gd name="T75" fmla="*/ 1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" h="37">
                              <a:moveTo>
                                <a:pt x="23" y="21"/>
                              </a:moveTo>
                              <a:lnTo>
                                <a:pt x="22" y="23"/>
                              </a:lnTo>
                              <a:lnTo>
                                <a:pt x="21" y="25"/>
                              </a:lnTo>
                              <a:lnTo>
                                <a:pt x="19" y="26"/>
                              </a:lnTo>
                              <a:lnTo>
                                <a:pt x="17" y="26"/>
                              </a:lnTo>
                              <a:lnTo>
                                <a:pt x="14" y="25"/>
                              </a:lnTo>
                              <a:lnTo>
                                <a:pt x="13" y="24"/>
                              </a:lnTo>
                              <a:lnTo>
                                <a:pt x="11" y="22"/>
                              </a:lnTo>
                              <a:lnTo>
                                <a:pt x="11" y="19"/>
                              </a:lnTo>
                              <a:lnTo>
                                <a:pt x="12" y="17"/>
                              </a:lnTo>
                              <a:lnTo>
                                <a:pt x="14" y="14"/>
                              </a:lnTo>
                              <a:lnTo>
                                <a:pt x="16" y="13"/>
                              </a:lnTo>
                              <a:lnTo>
                                <a:pt x="18" y="13"/>
                              </a:lnTo>
                              <a:lnTo>
                                <a:pt x="20" y="13"/>
                              </a:lnTo>
                              <a:lnTo>
                                <a:pt x="22" y="15"/>
                              </a:lnTo>
                              <a:lnTo>
                                <a:pt x="23" y="18"/>
                              </a:lnTo>
                              <a:lnTo>
                                <a:pt x="23" y="21"/>
                              </a:lnTo>
                              <a:close/>
                              <a:moveTo>
                                <a:pt x="35" y="12"/>
                              </a:moveTo>
                              <a:lnTo>
                                <a:pt x="34" y="10"/>
                              </a:lnTo>
                              <a:lnTo>
                                <a:pt x="32" y="8"/>
                              </a:lnTo>
                              <a:lnTo>
                                <a:pt x="31" y="7"/>
                              </a:lnTo>
                              <a:lnTo>
                                <a:pt x="29" y="7"/>
                              </a:lnTo>
                              <a:lnTo>
                                <a:pt x="26" y="7"/>
                              </a:lnTo>
                              <a:lnTo>
                                <a:pt x="25" y="8"/>
                              </a:lnTo>
                              <a:lnTo>
                                <a:pt x="25" y="6"/>
                              </a:lnTo>
                              <a:lnTo>
                                <a:pt x="25" y="4"/>
                              </a:lnTo>
                              <a:lnTo>
                                <a:pt x="25" y="3"/>
                              </a:lnTo>
                              <a:lnTo>
                                <a:pt x="24" y="1"/>
                              </a:lnTo>
                              <a:lnTo>
                                <a:pt x="22" y="1"/>
                              </a:lnTo>
                              <a:lnTo>
                                <a:pt x="20" y="0"/>
                              </a:lnTo>
                              <a:lnTo>
                                <a:pt x="16" y="1"/>
                              </a:lnTo>
                              <a:lnTo>
                                <a:pt x="14" y="3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2" y="5"/>
                              </a:lnTo>
                              <a:lnTo>
                                <a:pt x="8" y="4"/>
                              </a:lnTo>
                              <a:lnTo>
                                <a:pt x="6" y="4"/>
                              </a:lnTo>
                              <a:lnTo>
                                <a:pt x="4" y="5"/>
                              </a:lnTo>
                              <a:lnTo>
                                <a:pt x="2" y="6"/>
                              </a:lnTo>
                              <a:lnTo>
                                <a:pt x="1" y="8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1" y="17"/>
                              </a:lnTo>
                              <a:lnTo>
                                <a:pt x="3" y="19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2" y="24"/>
                              </a:lnTo>
                              <a:lnTo>
                                <a:pt x="2" y="26"/>
                              </a:lnTo>
                              <a:lnTo>
                                <a:pt x="2" y="28"/>
                              </a:lnTo>
                              <a:lnTo>
                                <a:pt x="2" y="30"/>
                              </a:lnTo>
                              <a:lnTo>
                                <a:pt x="4" y="32"/>
                              </a:lnTo>
                              <a:lnTo>
                                <a:pt x="6" y="33"/>
                              </a:lnTo>
                              <a:lnTo>
                                <a:pt x="8" y="34"/>
                              </a:lnTo>
                              <a:lnTo>
                                <a:pt x="11" y="34"/>
                              </a:lnTo>
                              <a:lnTo>
                                <a:pt x="12" y="34"/>
                              </a:lnTo>
                              <a:lnTo>
                                <a:pt x="14" y="32"/>
                              </a:lnTo>
                              <a:lnTo>
                                <a:pt x="15" y="31"/>
                              </a:lnTo>
                              <a:lnTo>
                                <a:pt x="16" y="33"/>
                              </a:lnTo>
                              <a:lnTo>
                                <a:pt x="18" y="35"/>
                              </a:lnTo>
                              <a:lnTo>
                                <a:pt x="20" y="37"/>
                              </a:lnTo>
                              <a:lnTo>
                                <a:pt x="22" y="37"/>
                              </a:lnTo>
                              <a:lnTo>
                                <a:pt x="24" y="37"/>
                              </a:lnTo>
                              <a:lnTo>
                                <a:pt x="27" y="34"/>
                              </a:lnTo>
                              <a:lnTo>
                                <a:pt x="29" y="32"/>
                              </a:lnTo>
                              <a:lnTo>
                                <a:pt x="31" y="30"/>
                              </a:lnTo>
                              <a:lnTo>
                                <a:pt x="31" y="29"/>
                              </a:lnTo>
                              <a:lnTo>
                                <a:pt x="31" y="27"/>
                              </a:lnTo>
                              <a:lnTo>
                                <a:pt x="29" y="24"/>
                              </a:lnTo>
                              <a:lnTo>
                                <a:pt x="28" y="23"/>
                              </a:lnTo>
                              <a:lnTo>
                                <a:pt x="31" y="23"/>
                              </a:lnTo>
                              <a:lnTo>
                                <a:pt x="33" y="21"/>
                              </a:lnTo>
                              <a:lnTo>
                                <a:pt x="34" y="20"/>
                              </a:lnTo>
                              <a:lnTo>
                                <a:pt x="35" y="18"/>
                              </a:lnTo>
                              <a:lnTo>
                                <a:pt x="35" y="15"/>
                              </a:lnTo>
                              <a:lnTo>
                                <a:pt x="3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76"/>
                      <wps:cNvSpPr>
                        <a:spLocks noEditPoints="1"/>
                      </wps:cNvSpPr>
                      <wps:spPr bwMode="auto">
                        <a:xfrm>
                          <a:off x="750570" y="557530"/>
                          <a:ext cx="22860" cy="22225"/>
                        </a:xfrm>
                        <a:custGeom>
                          <a:avLst/>
                          <a:gdLst>
                            <a:gd name="T0" fmla="*/ 16 w 36"/>
                            <a:gd name="T1" fmla="*/ 23 h 35"/>
                            <a:gd name="T2" fmla="*/ 13 w 36"/>
                            <a:gd name="T3" fmla="*/ 20 h 35"/>
                            <a:gd name="T4" fmla="*/ 13 w 36"/>
                            <a:gd name="T5" fmla="*/ 14 h 35"/>
                            <a:gd name="T6" fmla="*/ 16 w 36"/>
                            <a:gd name="T7" fmla="*/ 11 h 35"/>
                            <a:gd name="T8" fmla="*/ 22 w 36"/>
                            <a:gd name="T9" fmla="*/ 11 h 35"/>
                            <a:gd name="T10" fmla="*/ 26 w 36"/>
                            <a:gd name="T11" fmla="*/ 14 h 35"/>
                            <a:gd name="T12" fmla="*/ 26 w 36"/>
                            <a:gd name="T13" fmla="*/ 20 h 35"/>
                            <a:gd name="T14" fmla="*/ 22 w 36"/>
                            <a:gd name="T15" fmla="*/ 23 h 35"/>
                            <a:gd name="T16" fmla="*/ 33 w 36"/>
                            <a:gd name="T17" fmla="*/ 6 h 35"/>
                            <a:gd name="T18" fmla="*/ 29 w 36"/>
                            <a:gd name="T19" fmla="*/ 3 h 35"/>
                            <a:gd name="T20" fmla="*/ 25 w 36"/>
                            <a:gd name="T21" fmla="*/ 3 h 35"/>
                            <a:gd name="T22" fmla="*/ 22 w 36"/>
                            <a:gd name="T23" fmla="*/ 5 h 35"/>
                            <a:gd name="T24" fmla="*/ 19 w 36"/>
                            <a:gd name="T25" fmla="*/ 2 h 35"/>
                            <a:gd name="T26" fmla="*/ 15 w 36"/>
                            <a:gd name="T27" fmla="*/ 0 h 35"/>
                            <a:gd name="T28" fmla="*/ 10 w 36"/>
                            <a:gd name="T29" fmla="*/ 1 h 35"/>
                            <a:gd name="T30" fmla="*/ 7 w 36"/>
                            <a:gd name="T31" fmla="*/ 4 h 35"/>
                            <a:gd name="T32" fmla="*/ 6 w 36"/>
                            <a:gd name="T33" fmla="*/ 7 h 35"/>
                            <a:gd name="T34" fmla="*/ 7 w 36"/>
                            <a:gd name="T35" fmla="*/ 10 h 35"/>
                            <a:gd name="T36" fmla="*/ 3 w 36"/>
                            <a:gd name="T37" fmla="*/ 11 h 35"/>
                            <a:gd name="T38" fmla="*/ 1 w 36"/>
                            <a:gd name="T39" fmla="*/ 13 h 35"/>
                            <a:gd name="T40" fmla="*/ 0 w 36"/>
                            <a:gd name="T41" fmla="*/ 17 h 35"/>
                            <a:gd name="T42" fmla="*/ 3 w 36"/>
                            <a:gd name="T43" fmla="*/ 23 h 35"/>
                            <a:gd name="T44" fmla="*/ 6 w 36"/>
                            <a:gd name="T45" fmla="*/ 24 h 35"/>
                            <a:gd name="T46" fmla="*/ 6 w 36"/>
                            <a:gd name="T47" fmla="*/ 28 h 35"/>
                            <a:gd name="T48" fmla="*/ 7 w 36"/>
                            <a:gd name="T49" fmla="*/ 32 h 35"/>
                            <a:gd name="T50" fmla="*/ 10 w 36"/>
                            <a:gd name="T51" fmla="*/ 34 h 35"/>
                            <a:gd name="T52" fmla="*/ 15 w 36"/>
                            <a:gd name="T53" fmla="*/ 35 h 35"/>
                            <a:gd name="T54" fmla="*/ 19 w 36"/>
                            <a:gd name="T55" fmla="*/ 33 h 35"/>
                            <a:gd name="T56" fmla="*/ 21 w 36"/>
                            <a:gd name="T57" fmla="*/ 29 h 35"/>
                            <a:gd name="T58" fmla="*/ 26 w 36"/>
                            <a:gd name="T59" fmla="*/ 31 h 35"/>
                            <a:gd name="T60" fmla="*/ 30 w 36"/>
                            <a:gd name="T61" fmla="*/ 31 h 35"/>
                            <a:gd name="T62" fmla="*/ 33 w 36"/>
                            <a:gd name="T63" fmla="*/ 29 h 35"/>
                            <a:gd name="T64" fmla="*/ 35 w 36"/>
                            <a:gd name="T65" fmla="*/ 24 h 35"/>
                            <a:gd name="T66" fmla="*/ 34 w 36"/>
                            <a:gd name="T67" fmla="*/ 21 h 35"/>
                            <a:gd name="T68" fmla="*/ 32 w 36"/>
                            <a:gd name="T69" fmla="*/ 17 h 35"/>
                            <a:gd name="T70" fmla="*/ 35 w 36"/>
                            <a:gd name="T71" fmla="*/ 14 h 35"/>
                            <a:gd name="T72" fmla="*/ 36 w 36"/>
                            <a:gd name="T73" fmla="*/ 10 h 35"/>
                            <a:gd name="T74" fmla="*/ 33 w 36"/>
                            <a:gd name="T75" fmla="*/ 6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5">
                              <a:moveTo>
                                <a:pt x="20" y="24"/>
                              </a:moveTo>
                              <a:lnTo>
                                <a:pt x="16" y="23"/>
                              </a:lnTo>
                              <a:lnTo>
                                <a:pt x="14" y="22"/>
                              </a:lnTo>
                              <a:lnTo>
                                <a:pt x="13" y="20"/>
                              </a:lnTo>
                              <a:lnTo>
                                <a:pt x="13" y="17"/>
                              </a:lnTo>
                              <a:lnTo>
                                <a:pt x="13" y="14"/>
                              </a:lnTo>
                              <a:lnTo>
                                <a:pt x="14" y="12"/>
                              </a:lnTo>
                              <a:lnTo>
                                <a:pt x="16" y="11"/>
                              </a:lnTo>
                              <a:lnTo>
                                <a:pt x="20" y="11"/>
                              </a:lnTo>
                              <a:lnTo>
                                <a:pt x="22" y="11"/>
                              </a:lnTo>
                              <a:lnTo>
                                <a:pt x="24" y="12"/>
                              </a:lnTo>
                              <a:lnTo>
                                <a:pt x="26" y="14"/>
                              </a:lnTo>
                              <a:lnTo>
                                <a:pt x="26" y="17"/>
                              </a:lnTo>
                              <a:lnTo>
                                <a:pt x="26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3" y="6"/>
                              </a:moveTo>
                              <a:lnTo>
                                <a:pt x="31" y="4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5" y="3"/>
                              </a:lnTo>
                              <a:lnTo>
                                <a:pt x="23" y="5"/>
                              </a:lnTo>
                              <a:lnTo>
                                <a:pt x="22" y="5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7" y="1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0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6" y="7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3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6" y="24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8" y="33"/>
                              </a:lnTo>
                              <a:lnTo>
                                <a:pt x="10" y="34"/>
                              </a:lnTo>
                              <a:lnTo>
                                <a:pt x="12" y="35"/>
                              </a:lnTo>
                              <a:lnTo>
                                <a:pt x="15" y="35"/>
                              </a:lnTo>
                              <a:lnTo>
                                <a:pt x="16" y="34"/>
                              </a:lnTo>
                              <a:lnTo>
                                <a:pt x="19" y="33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1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3" y="29"/>
                              </a:lnTo>
                              <a:lnTo>
                                <a:pt x="35" y="26"/>
                              </a:lnTo>
                              <a:lnTo>
                                <a:pt x="35" y="24"/>
                              </a:lnTo>
                              <a:lnTo>
                                <a:pt x="35" y="23"/>
                              </a:lnTo>
                              <a:lnTo>
                                <a:pt x="34" y="21"/>
                              </a:lnTo>
                              <a:lnTo>
                                <a:pt x="33" y="19"/>
                              </a:lnTo>
                              <a:lnTo>
                                <a:pt x="32" y="17"/>
                              </a:lnTo>
                              <a:lnTo>
                                <a:pt x="33" y="16"/>
                              </a:lnTo>
                              <a:lnTo>
                                <a:pt x="35" y="14"/>
                              </a:lnTo>
                              <a:lnTo>
                                <a:pt x="35" y="12"/>
                              </a:lnTo>
                              <a:lnTo>
                                <a:pt x="36" y="10"/>
                              </a:lnTo>
                              <a:lnTo>
                                <a:pt x="35" y="8"/>
                              </a:lnTo>
                              <a:lnTo>
                                <a:pt x="33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77"/>
                      <wps:cNvSpPr>
                        <a:spLocks noEditPoints="1"/>
                      </wps:cNvSpPr>
                      <wps:spPr bwMode="auto">
                        <a:xfrm>
                          <a:off x="752475" y="504190"/>
                          <a:ext cx="23495" cy="22860"/>
                        </a:xfrm>
                        <a:custGeom>
                          <a:avLst/>
                          <a:gdLst>
                            <a:gd name="T0" fmla="*/ 23 w 37"/>
                            <a:gd name="T1" fmla="*/ 24 h 36"/>
                            <a:gd name="T2" fmla="*/ 19 w 37"/>
                            <a:gd name="T3" fmla="*/ 26 h 36"/>
                            <a:gd name="T4" fmla="*/ 14 w 37"/>
                            <a:gd name="T5" fmla="*/ 24 h 36"/>
                            <a:gd name="T6" fmla="*/ 12 w 37"/>
                            <a:gd name="T7" fmla="*/ 18 h 36"/>
                            <a:gd name="T8" fmla="*/ 13 w 37"/>
                            <a:gd name="T9" fmla="*/ 14 h 36"/>
                            <a:gd name="T10" fmla="*/ 19 w 37"/>
                            <a:gd name="T11" fmla="*/ 13 h 36"/>
                            <a:gd name="T12" fmla="*/ 23 w 37"/>
                            <a:gd name="T13" fmla="*/ 14 h 36"/>
                            <a:gd name="T14" fmla="*/ 25 w 37"/>
                            <a:gd name="T15" fmla="*/ 19 h 36"/>
                            <a:gd name="T16" fmla="*/ 35 w 37"/>
                            <a:gd name="T17" fmla="*/ 13 h 36"/>
                            <a:gd name="T18" fmla="*/ 33 w 37"/>
                            <a:gd name="T19" fmla="*/ 10 h 36"/>
                            <a:gd name="T20" fmla="*/ 29 w 37"/>
                            <a:gd name="T21" fmla="*/ 8 h 36"/>
                            <a:gd name="T22" fmla="*/ 25 w 37"/>
                            <a:gd name="T23" fmla="*/ 9 h 36"/>
                            <a:gd name="T24" fmla="*/ 24 w 37"/>
                            <a:gd name="T25" fmla="*/ 5 h 36"/>
                            <a:gd name="T26" fmla="*/ 22 w 37"/>
                            <a:gd name="T27" fmla="*/ 2 h 36"/>
                            <a:gd name="T28" fmla="*/ 17 w 37"/>
                            <a:gd name="T29" fmla="*/ 0 h 36"/>
                            <a:gd name="T30" fmla="*/ 12 w 37"/>
                            <a:gd name="T31" fmla="*/ 2 h 36"/>
                            <a:gd name="T32" fmla="*/ 10 w 37"/>
                            <a:gd name="T33" fmla="*/ 4 h 36"/>
                            <a:gd name="T34" fmla="*/ 9 w 37"/>
                            <a:gd name="T35" fmla="*/ 8 h 36"/>
                            <a:gd name="T36" fmla="*/ 6 w 37"/>
                            <a:gd name="T37" fmla="*/ 7 h 36"/>
                            <a:gd name="T38" fmla="*/ 3 w 37"/>
                            <a:gd name="T39" fmla="*/ 8 h 36"/>
                            <a:gd name="T40" fmla="*/ 1 w 37"/>
                            <a:gd name="T41" fmla="*/ 11 h 36"/>
                            <a:gd name="T42" fmla="*/ 1 w 37"/>
                            <a:gd name="T43" fmla="*/ 18 h 36"/>
                            <a:gd name="T44" fmla="*/ 4 w 37"/>
                            <a:gd name="T45" fmla="*/ 19 h 36"/>
                            <a:gd name="T46" fmla="*/ 2 w 37"/>
                            <a:gd name="T47" fmla="*/ 24 h 36"/>
                            <a:gd name="T48" fmla="*/ 1 w 37"/>
                            <a:gd name="T49" fmla="*/ 27 h 36"/>
                            <a:gd name="T50" fmla="*/ 3 w 37"/>
                            <a:gd name="T51" fmla="*/ 31 h 36"/>
                            <a:gd name="T52" fmla="*/ 7 w 37"/>
                            <a:gd name="T53" fmla="*/ 34 h 36"/>
                            <a:gd name="T54" fmla="*/ 11 w 37"/>
                            <a:gd name="T55" fmla="*/ 33 h 36"/>
                            <a:gd name="T56" fmla="*/ 16 w 37"/>
                            <a:gd name="T57" fmla="*/ 31 h 36"/>
                            <a:gd name="T58" fmla="*/ 19 w 37"/>
                            <a:gd name="T59" fmla="*/ 34 h 36"/>
                            <a:gd name="T60" fmla="*/ 23 w 37"/>
                            <a:gd name="T61" fmla="*/ 36 h 36"/>
                            <a:gd name="T62" fmla="*/ 27 w 37"/>
                            <a:gd name="T63" fmla="*/ 35 h 36"/>
                            <a:gd name="T64" fmla="*/ 30 w 37"/>
                            <a:gd name="T65" fmla="*/ 32 h 36"/>
                            <a:gd name="T66" fmla="*/ 31 w 37"/>
                            <a:gd name="T67" fmla="*/ 28 h 36"/>
                            <a:gd name="T68" fmla="*/ 29 w 37"/>
                            <a:gd name="T69" fmla="*/ 25 h 36"/>
                            <a:gd name="T70" fmla="*/ 34 w 37"/>
                            <a:gd name="T71" fmla="*/ 23 h 36"/>
                            <a:gd name="T72" fmla="*/ 37 w 37"/>
                            <a:gd name="T73" fmla="*/ 19 h 36"/>
                            <a:gd name="T74" fmla="*/ 35 w 37"/>
                            <a:gd name="T75" fmla="*/ 13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5" y="21"/>
                              </a:moveTo>
                              <a:lnTo>
                                <a:pt x="23" y="24"/>
                              </a:lnTo>
                              <a:lnTo>
                                <a:pt x="21" y="25"/>
                              </a:lnTo>
                              <a:lnTo>
                                <a:pt x="19" y="26"/>
                              </a:lnTo>
                              <a:lnTo>
                                <a:pt x="17" y="25"/>
                              </a:lnTo>
                              <a:lnTo>
                                <a:pt x="14" y="24"/>
                              </a:lnTo>
                              <a:lnTo>
                                <a:pt x="12" y="21"/>
                              </a:lnTo>
                              <a:lnTo>
                                <a:pt x="12" y="18"/>
                              </a:lnTo>
                              <a:lnTo>
                                <a:pt x="12" y="16"/>
                              </a:lnTo>
                              <a:lnTo>
                                <a:pt x="13" y="14"/>
                              </a:lnTo>
                              <a:lnTo>
                                <a:pt x="16" y="13"/>
                              </a:lnTo>
                              <a:lnTo>
                                <a:pt x="19" y="13"/>
                              </a:lnTo>
                              <a:lnTo>
                                <a:pt x="21" y="13"/>
                              </a:lnTo>
                              <a:lnTo>
                                <a:pt x="23" y="14"/>
                              </a:lnTo>
                              <a:lnTo>
                                <a:pt x="25" y="16"/>
                              </a:lnTo>
                              <a:lnTo>
                                <a:pt x="25" y="19"/>
                              </a:lnTo>
                              <a:lnTo>
                                <a:pt x="25" y="21"/>
                              </a:lnTo>
                              <a:close/>
                              <a:moveTo>
                                <a:pt x="35" y="13"/>
                              </a:moveTo>
                              <a:lnTo>
                                <a:pt x="34" y="11"/>
                              </a:lnTo>
                              <a:lnTo>
                                <a:pt x="33" y="10"/>
                              </a:lnTo>
                              <a:lnTo>
                                <a:pt x="31" y="9"/>
                              </a:lnTo>
                              <a:lnTo>
                                <a:pt x="29" y="8"/>
                              </a:lnTo>
                              <a:lnTo>
                                <a:pt x="26" y="9"/>
                              </a:lnTo>
                              <a:lnTo>
                                <a:pt x="25" y="9"/>
                              </a:lnTo>
                              <a:lnTo>
                                <a:pt x="25" y="8"/>
                              </a:lnTo>
                              <a:lnTo>
                                <a:pt x="24" y="5"/>
                              </a:lnTo>
                              <a:lnTo>
                                <a:pt x="23" y="3"/>
                              </a:lnTo>
                              <a:lnTo>
                                <a:pt x="22" y="2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3" y="0"/>
                              </a:lnTo>
                              <a:lnTo>
                                <a:pt x="12" y="2"/>
                              </a:lnTo>
                              <a:lnTo>
                                <a:pt x="11" y="3"/>
                              </a:lnTo>
                              <a:lnTo>
                                <a:pt x="10" y="4"/>
                              </a:lnTo>
                              <a:lnTo>
                                <a:pt x="9" y="7"/>
                              </a:lnTo>
                              <a:lnTo>
                                <a:pt x="9" y="8"/>
                              </a:lnTo>
                              <a:lnTo>
                                <a:pt x="8" y="7"/>
                              </a:lnTo>
                              <a:lnTo>
                                <a:pt x="6" y="7"/>
                              </a:lnTo>
                              <a:lnTo>
                                <a:pt x="4" y="7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1" y="11"/>
                              </a:lnTo>
                              <a:lnTo>
                                <a:pt x="0" y="15"/>
                              </a:lnTo>
                              <a:lnTo>
                                <a:pt x="1" y="18"/>
                              </a:lnTo>
                              <a:lnTo>
                                <a:pt x="3" y="19"/>
                              </a:lnTo>
                              <a:lnTo>
                                <a:pt x="4" y="19"/>
                              </a:lnTo>
                              <a:lnTo>
                                <a:pt x="3" y="20"/>
                              </a:lnTo>
                              <a:lnTo>
                                <a:pt x="2" y="24"/>
                              </a:lnTo>
                              <a:lnTo>
                                <a:pt x="1" y="26"/>
                              </a:lnTo>
                              <a:lnTo>
                                <a:pt x="1" y="27"/>
                              </a:lnTo>
                              <a:lnTo>
                                <a:pt x="2" y="29"/>
                              </a:lnTo>
                              <a:lnTo>
                                <a:pt x="3" y="31"/>
                              </a:lnTo>
                              <a:lnTo>
                                <a:pt x="5" y="33"/>
                              </a:lnTo>
                              <a:lnTo>
                                <a:pt x="7" y="34"/>
                              </a:lnTo>
                              <a:lnTo>
                                <a:pt x="9" y="34"/>
                              </a:lnTo>
                              <a:lnTo>
                                <a:pt x="11" y="33"/>
                              </a:lnTo>
                              <a:lnTo>
                                <a:pt x="14" y="32"/>
                              </a:lnTo>
                              <a:lnTo>
                                <a:pt x="16" y="31"/>
                              </a:lnTo>
                              <a:lnTo>
                                <a:pt x="17" y="32"/>
                              </a:lnTo>
                              <a:lnTo>
                                <a:pt x="19" y="34"/>
                              </a:lnTo>
                              <a:lnTo>
                                <a:pt x="21" y="35"/>
                              </a:lnTo>
                              <a:lnTo>
                                <a:pt x="23" y="36"/>
                              </a:lnTo>
                              <a:lnTo>
                                <a:pt x="25" y="36"/>
                              </a:lnTo>
                              <a:lnTo>
                                <a:pt x="27" y="35"/>
                              </a:lnTo>
                              <a:lnTo>
                                <a:pt x="29" y="33"/>
                              </a:lnTo>
                              <a:lnTo>
                                <a:pt x="30" y="32"/>
                              </a:lnTo>
                              <a:lnTo>
                                <a:pt x="31" y="30"/>
                              </a:lnTo>
                              <a:lnTo>
                                <a:pt x="31" y="28"/>
                              </a:lnTo>
                              <a:lnTo>
                                <a:pt x="30" y="26"/>
                              </a:lnTo>
                              <a:lnTo>
                                <a:pt x="29" y="25"/>
                              </a:lnTo>
                              <a:lnTo>
                                <a:pt x="31" y="24"/>
                              </a:lnTo>
                              <a:lnTo>
                                <a:pt x="34" y="23"/>
                              </a:lnTo>
                              <a:lnTo>
                                <a:pt x="35" y="20"/>
                              </a:lnTo>
                              <a:lnTo>
                                <a:pt x="37" y="19"/>
                              </a:lnTo>
                              <a:lnTo>
                                <a:pt x="37" y="16"/>
                              </a:lnTo>
                              <a:lnTo>
                                <a:pt x="3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78"/>
                      <wps:cNvSpPr>
                        <a:spLocks noEditPoints="1"/>
                      </wps:cNvSpPr>
                      <wps:spPr bwMode="auto">
                        <a:xfrm>
                          <a:off x="709295" y="579755"/>
                          <a:ext cx="22860" cy="23495"/>
                        </a:xfrm>
                        <a:custGeom>
                          <a:avLst/>
                          <a:gdLst>
                            <a:gd name="T0" fmla="*/ 24 w 36"/>
                            <a:gd name="T1" fmla="*/ 24 h 37"/>
                            <a:gd name="T2" fmla="*/ 20 w 36"/>
                            <a:gd name="T3" fmla="*/ 27 h 37"/>
                            <a:gd name="T4" fmla="*/ 15 w 36"/>
                            <a:gd name="T5" fmla="*/ 26 h 37"/>
                            <a:gd name="T6" fmla="*/ 12 w 36"/>
                            <a:gd name="T7" fmla="*/ 21 h 37"/>
                            <a:gd name="T8" fmla="*/ 13 w 36"/>
                            <a:gd name="T9" fmla="*/ 16 h 37"/>
                            <a:gd name="T10" fmla="*/ 16 w 36"/>
                            <a:gd name="T11" fmla="*/ 14 h 37"/>
                            <a:gd name="T12" fmla="*/ 21 w 36"/>
                            <a:gd name="T13" fmla="*/ 14 h 37"/>
                            <a:gd name="T14" fmla="*/ 25 w 36"/>
                            <a:gd name="T15" fmla="*/ 18 h 37"/>
                            <a:gd name="T16" fmla="*/ 35 w 36"/>
                            <a:gd name="T17" fmla="*/ 13 h 37"/>
                            <a:gd name="T18" fmla="*/ 33 w 36"/>
                            <a:gd name="T19" fmla="*/ 9 h 37"/>
                            <a:gd name="T20" fmla="*/ 30 w 36"/>
                            <a:gd name="T21" fmla="*/ 8 h 37"/>
                            <a:gd name="T22" fmla="*/ 27 w 36"/>
                            <a:gd name="T23" fmla="*/ 8 h 37"/>
                            <a:gd name="T24" fmla="*/ 27 w 36"/>
                            <a:gd name="T25" fmla="*/ 5 h 37"/>
                            <a:gd name="T26" fmla="*/ 25 w 36"/>
                            <a:gd name="T27" fmla="*/ 1 h 37"/>
                            <a:gd name="T28" fmla="*/ 20 w 36"/>
                            <a:gd name="T29" fmla="*/ 0 h 37"/>
                            <a:gd name="T30" fmla="*/ 14 w 36"/>
                            <a:gd name="T31" fmla="*/ 2 h 37"/>
                            <a:gd name="T32" fmla="*/ 13 w 36"/>
                            <a:gd name="T33" fmla="*/ 6 h 37"/>
                            <a:gd name="T34" fmla="*/ 9 w 36"/>
                            <a:gd name="T35" fmla="*/ 5 h 37"/>
                            <a:gd name="T36" fmla="*/ 6 w 36"/>
                            <a:gd name="T37" fmla="*/ 6 h 37"/>
                            <a:gd name="T38" fmla="*/ 1 w 36"/>
                            <a:gd name="T39" fmla="*/ 9 h 37"/>
                            <a:gd name="T40" fmla="*/ 0 w 36"/>
                            <a:gd name="T41" fmla="*/ 13 h 37"/>
                            <a:gd name="T42" fmla="*/ 2 w 36"/>
                            <a:gd name="T43" fmla="*/ 17 h 37"/>
                            <a:gd name="T44" fmla="*/ 6 w 36"/>
                            <a:gd name="T45" fmla="*/ 20 h 37"/>
                            <a:gd name="T46" fmla="*/ 4 w 36"/>
                            <a:gd name="T47" fmla="*/ 25 h 37"/>
                            <a:gd name="T48" fmla="*/ 2 w 36"/>
                            <a:gd name="T49" fmla="*/ 29 h 37"/>
                            <a:gd name="T50" fmla="*/ 5 w 36"/>
                            <a:gd name="T51" fmla="*/ 33 h 37"/>
                            <a:gd name="T52" fmla="*/ 10 w 36"/>
                            <a:gd name="T53" fmla="*/ 35 h 37"/>
                            <a:gd name="T54" fmla="*/ 13 w 36"/>
                            <a:gd name="T55" fmla="*/ 34 h 37"/>
                            <a:gd name="T56" fmla="*/ 16 w 36"/>
                            <a:gd name="T57" fmla="*/ 32 h 37"/>
                            <a:gd name="T58" fmla="*/ 19 w 36"/>
                            <a:gd name="T59" fmla="*/ 36 h 37"/>
                            <a:gd name="T60" fmla="*/ 24 w 36"/>
                            <a:gd name="T61" fmla="*/ 37 h 37"/>
                            <a:gd name="T62" fmla="*/ 28 w 36"/>
                            <a:gd name="T63" fmla="*/ 35 h 37"/>
                            <a:gd name="T64" fmla="*/ 31 w 36"/>
                            <a:gd name="T65" fmla="*/ 31 h 37"/>
                            <a:gd name="T66" fmla="*/ 32 w 36"/>
                            <a:gd name="T67" fmla="*/ 28 h 37"/>
                            <a:gd name="T68" fmla="*/ 30 w 36"/>
                            <a:gd name="T69" fmla="*/ 24 h 37"/>
                            <a:gd name="T70" fmla="*/ 34 w 36"/>
                            <a:gd name="T71" fmla="*/ 21 h 37"/>
                            <a:gd name="T72" fmla="*/ 36 w 36"/>
                            <a:gd name="T73" fmla="*/ 18 h 37"/>
                            <a:gd name="T74" fmla="*/ 35 w 36"/>
                            <a:gd name="T75" fmla="*/ 1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25" y="20"/>
                              </a:moveTo>
                              <a:lnTo>
                                <a:pt x="24" y="24"/>
                              </a:lnTo>
                              <a:lnTo>
                                <a:pt x="22" y="26"/>
                              </a:lnTo>
                              <a:lnTo>
                                <a:pt x="20" y="27"/>
                              </a:lnTo>
                              <a:lnTo>
                                <a:pt x="17" y="27"/>
                              </a:lnTo>
                              <a:lnTo>
                                <a:pt x="15" y="26"/>
                              </a:lnTo>
                              <a:lnTo>
                                <a:pt x="13" y="25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3" y="16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9" y="13"/>
                              </a:lnTo>
                              <a:lnTo>
                                <a:pt x="21" y="14"/>
                              </a:lnTo>
                              <a:lnTo>
                                <a:pt x="24" y="16"/>
                              </a:lnTo>
                              <a:lnTo>
                                <a:pt x="25" y="18"/>
                              </a:lnTo>
                              <a:lnTo>
                                <a:pt x="25" y="20"/>
                              </a:lnTo>
                              <a:close/>
                              <a:moveTo>
                                <a:pt x="35" y="13"/>
                              </a:moveTo>
                              <a:lnTo>
                                <a:pt x="34" y="10"/>
                              </a:lnTo>
                              <a:lnTo>
                                <a:pt x="33" y="9"/>
                              </a:lnTo>
                              <a:lnTo>
                                <a:pt x="32" y="8"/>
                              </a:lnTo>
                              <a:lnTo>
                                <a:pt x="30" y="8"/>
                              </a:lnTo>
                              <a:lnTo>
                                <a:pt x="28" y="8"/>
                              </a:lnTo>
                              <a:lnTo>
                                <a:pt x="27" y="8"/>
                              </a:lnTo>
                              <a:lnTo>
                                <a:pt x="27" y="7"/>
                              </a:lnTo>
                              <a:lnTo>
                                <a:pt x="27" y="5"/>
                              </a:lnTo>
                              <a:lnTo>
                                <a:pt x="26" y="2"/>
                              </a:lnTo>
                              <a:lnTo>
                                <a:pt x="25" y="1"/>
                              </a:lnTo>
                              <a:lnTo>
                                <a:pt x="24" y="0"/>
                              </a:lnTo>
                              <a:lnTo>
                                <a:pt x="20" y="0"/>
                              </a:lnTo>
                              <a:lnTo>
                                <a:pt x="16" y="1"/>
                              </a:lnTo>
                              <a:lnTo>
                                <a:pt x="14" y="2"/>
                              </a:lnTo>
                              <a:lnTo>
                                <a:pt x="14" y="6"/>
                              </a:lnTo>
                              <a:lnTo>
                                <a:pt x="13" y="6"/>
                              </a:lnTo>
                              <a:lnTo>
                                <a:pt x="12" y="6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6" y="6"/>
                              </a:lnTo>
                              <a:lnTo>
                                <a:pt x="4" y="7"/>
                              </a:lnTo>
                              <a:lnTo>
                                <a:pt x="1" y="9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1" y="15"/>
                              </a:lnTo>
                              <a:lnTo>
                                <a:pt x="2" y="17"/>
                              </a:lnTo>
                              <a:lnTo>
                                <a:pt x="5" y="19"/>
                              </a:lnTo>
                              <a:lnTo>
                                <a:pt x="6" y="20"/>
                              </a:lnTo>
                              <a:lnTo>
                                <a:pt x="5" y="21"/>
                              </a:lnTo>
                              <a:lnTo>
                                <a:pt x="4" y="25"/>
                              </a:lnTo>
                              <a:lnTo>
                                <a:pt x="2" y="27"/>
                              </a:lnTo>
                              <a:lnTo>
                                <a:pt x="2" y="29"/>
                              </a:lnTo>
                              <a:lnTo>
                                <a:pt x="4" y="31"/>
                              </a:lnTo>
                              <a:lnTo>
                                <a:pt x="5" y="33"/>
                              </a:lnTo>
                              <a:lnTo>
                                <a:pt x="8" y="34"/>
                              </a:lnTo>
                              <a:lnTo>
                                <a:pt x="10" y="35"/>
                              </a:lnTo>
                              <a:lnTo>
                                <a:pt x="11" y="35"/>
                              </a:lnTo>
                              <a:lnTo>
                                <a:pt x="13" y="34"/>
                              </a:lnTo>
                              <a:lnTo>
                                <a:pt x="15" y="33"/>
                              </a:lnTo>
                              <a:lnTo>
                                <a:pt x="16" y="32"/>
                              </a:lnTo>
                              <a:lnTo>
                                <a:pt x="17" y="33"/>
                              </a:lnTo>
                              <a:lnTo>
                                <a:pt x="19" y="36"/>
                              </a:lnTo>
                              <a:lnTo>
                                <a:pt x="21" y="36"/>
                              </a:lnTo>
                              <a:lnTo>
                                <a:pt x="24" y="37"/>
                              </a:lnTo>
                              <a:lnTo>
                                <a:pt x="26" y="36"/>
                              </a:lnTo>
                              <a:lnTo>
                                <a:pt x="28" y="35"/>
                              </a:lnTo>
                              <a:lnTo>
                                <a:pt x="30" y="33"/>
                              </a:lnTo>
                              <a:lnTo>
                                <a:pt x="31" y="31"/>
                              </a:lnTo>
                              <a:lnTo>
                                <a:pt x="32" y="29"/>
                              </a:lnTo>
                              <a:lnTo>
                                <a:pt x="32" y="28"/>
                              </a:lnTo>
                              <a:lnTo>
                                <a:pt x="31" y="25"/>
                              </a:lnTo>
                              <a:lnTo>
                                <a:pt x="30" y="24"/>
                              </a:lnTo>
                              <a:lnTo>
                                <a:pt x="31" y="22"/>
                              </a:lnTo>
                              <a:lnTo>
                                <a:pt x="34" y="21"/>
                              </a:lnTo>
                              <a:lnTo>
                                <a:pt x="35" y="19"/>
                              </a:lnTo>
                              <a:lnTo>
                                <a:pt x="36" y="18"/>
                              </a:lnTo>
                              <a:lnTo>
                                <a:pt x="36" y="15"/>
                              </a:lnTo>
                              <a:lnTo>
                                <a:pt x="3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79"/>
                      <wps:cNvSpPr>
                        <a:spLocks noEditPoints="1"/>
                      </wps:cNvSpPr>
                      <wps:spPr bwMode="auto">
                        <a:xfrm>
                          <a:off x="720090" y="528955"/>
                          <a:ext cx="22860" cy="23495"/>
                        </a:xfrm>
                        <a:custGeom>
                          <a:avLst/>
                          <a:gdLst>
                            <a:gd name="T0" fmla="*/ 23 w 36"/>
                            <a:gd name="T1" fmla="*/ 24 h 37"/>
                            <a:gd name="T2" fmla="*/ 20 w 36"/>
                            <a:gd name="T3" fmla="*/ 27 h 37"/>
                            <a:gd name="T4" fmla="*/ 15 w 36"/>
                            <a:gd name="T5" fmla="*/ 27 h 37"/>
                            <a:gd name="T6" fmla="*/ 12 w 36"/>
                            <a:gd name="T7" fmla="*/ 22 h 37"/>
                            <a:gd name="T8" fmla="*/ 13 w 36"/>
                            <a:gd name="T9" fmla="*/ 17 h 37"/>
                            <a:gd name="T10" fmla="*/ 17 w 36"/>
                            <a:gd name="T11" fmla="*/ 14 h 37"/>
                            <a:gd name="T12" fmla="*/ 21 w 36"/>
                            <a:gd name="T13" fmla="*/ 15 h 37"/>
                            <a:gd name="T14" fmla="*/ 24 w 36"/>
                            <a:gd name="T15" fmla="*/ 18 h 37"/>
                            <a:gd name="T16" fmla="*/ 36 w 36"/>
                            <a:gd name="T17" fmla="*/ 13 h 37"/>
                            <a:gd name="T18" fmla="*/ 33 w 36"/>
                            <a:gd name="T19" fmla="*/ 9 h 37"/>
                            <a:gd name="T20" fmla="*/ 30 w 36"/>
                            <a:gd name="T21" fmla="*/ 8 h 37"/>
                            <a:gd name="T22" fmla="*/ 27 w 36"/>
                            <a:gd name="T23" fmla="*/ 9 h 37"/>
                            <a:gd name="T24" fmla="*/ 27 w 36"/>
                            <a:gd name="T25" fmla="*/ 5 h 37"/>
                            <a:gd name="T26" fmla="*/ 25 w 36"/>
                            <a:gd name="T27" fmla="*/ 2 h 37"/>
                            <a:gd name="T28" fmla="*/ 20 w 36"/>
                            <a:gd name="T29" fmla="*/ 0 h 37"/>
                            <a:gd name="T30" fmla="*/ 15 w 36"/>
                            <a:gd name="T31" fmla="*/ 4 h 37"/>
                            <a:gd name="T32" fmla="*/ 14 w 36"/>
                            <a:gd name="T33" fmla="*/ 7 h 37"/>
                            <a:gd name="T34" fmla="*/ 9 w 36"/>
                            <a:gd name="T35" fmla="*/ 6 h 37"/>
                            <a:gd name="T36" fmla="*/ 5 w 36"/>
                            <a:gd name="T37" fmla="*/ 6 h 37"/>
                            <a:gd name="T38" fmla="*/ 2 w 36"/>
                            <a:gd name="T39" fmla="*/ 9 h 37"/>
                            <a:gd name="T40" fmla="*/ 0 w 36"/>
                            <a:gd name="T41" fmla="*/ 14 h 37"/>
                            <a:gd name="T42" fmla="*/ 2 w 36"/>
                            <a:gd name="T43" fmla="*/ 17 h 37"/>
                            <a:gd name="T44" fmla="*/ 5 w 36"/>
                            <a:gd name="T45" fmla="*/ 20 h 37"/>
                            <a:gd name="T46" fmla="*/ 3 w 36"/>
                            <a:gd name="T47" fmla="*/ 25 h 37"/>
                            <a:gd name="T48" fmla="*/ 3 w 36"/>
                            <a:gd name="T49" fmla="*/ 29 h 37"/>
                            <a:gd name="T50" fmla="*/ 5 w 36"/>
                            <a:gd name="T51" fmla="*/ 33 h 37"/>
                            <a:gd name="T52" fmla="*/ 10 w 36"/>
                            <a:gd name="T53" fmla="*/ 35 h 37"/>
                            <a:gd name="T54" fmla="*/ 13 w 36"/>
                            <a:gd name="T55" fmla="*/ 35 h 37"/>
                            <a:gd name="T56" fmla="*/ 16 w 36"/>
                            <a:gd name="T57" fmla="*/ 33 h 37"/>
                            <a:gd name="T58" fmla="*/ 19 w 36"/>
                            <a:gd name="T59" fmla="*/ 36 h 37"/>
                            <a:gd name="T60" fmla="*/ 23 w 36"/>
                            <a:gd name="T61" fmla="*/ 37 h 37"/>
                            <a:gd name="T62" fmla="*/ 29 w 36"/>
                            <a:gd name="T63" fmla="*/ 35 h 37"/>
                            <a:gd name="T64" fmla="*/ 32 w 36"/>
                            <a:gd name="T65" fmla="*/ 32 h 37"/>
                            <a:gd name="T66" fmla="*/ 32 w 36"/>
                            <a:gd name="T67" fmla="*/ 28 h 37"/>
                            <a:gd name="T68" fmla="*/ 30 w 36"/>
                            <a:gd name="T69" fmla="*/ 24 h 37"/>
                            <a:gd name="T70" fmla="*/ 34 w 36"/>
                            <a:gd name="T71" fmla="*/ 21 h 37"/>
                            <a:gd name="T72" fmla="*/ 36 w 36"/>
                            <a:gd name="T73" fmla="*/ 18 h 37"/>
                            <a:gd name="T74" fmla="*/ 36 w 36"/>
                            <a:gd name="T75" fmla="*/ 1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24" y="21"/>
                              </a:moveTo>
                              <a:lnTo>
                                <a:pt x="23" y="24"/>
                              </a:lnTo>
                              <a:lnTo>
                                <a:pt x="22" y="26"/>
                              </a:lnTo>
                              <a:lnTo>
                                <a:pt x="20" y="27"/>
                              </a:lnTo>
                              <a:lnTo>
                                <a:pt x="17" y="27"/>
                              </a:lnTo>
                              <a:lnTo>
                                <a:pt x="15" y="27"/>
                              </a:lnTo>
                              <a:lnTo>
                                <a:pt x="13" y="25"/>
                              </a:lnTo>
                              <a:lnTo>
                                <a:pt x="12" y="22"/>
                              </a:lnTo>
                              <a:lnTo>
                                <a:pt x="12" y="19"/>
                              </a:lnTo>
                              <a:lnTo>
                                <a:pt x="13" y="17"/>
                              </a:lnTo>
                              <a:lnTo>
                                <a:pt x="14" y="15"/>
                              </a:lnTo>
                              <a:lnTo>
                                <a:pt x="17" y="14"/>
                              </a:lnTo>
                              <a:lnTo>
                                <a:pt x="19" y="14"/>
                              </a:lnTo>
                              <a:lnTo>
                                <a:pt x="21" y="15"/>
                              </a:lnTo>
                              <a:lnTo>
                                <a:pt x="23" y="16"/>
                              </a:lnTo>
                              <a:lnTo>
                                <a:pt x="24" y="18"/>
                              </a:lnTo>
                              <a:lnTo>
                                <a:pt x="24" y="21"/>
                              </a:lnTo>
                              <a:close/>
                              <a:moveTo>
                                <a:pt x="36" y="13"/>
                              </a:moveTo>
                              <a:lnTo>
                                <a:pt x="35" y="11"/>
                              </a:lnTo>
                              <a:lnTo>
                                <a:pt x="33" y="9"/>
                              </a:lnTo>
                              <a:lnTo>
                                <a:pt x="32" y="9"/>
                              </a:lnTo>
                              <a:lnTo>
                                <a:pt x="30" y="8"/>
                              </a:lnTo>
                              <a:lnTo>
                                <a:pt x="28" y="8"/>
                              </a:lnTo>
                              <a:lnTo>
                                <a:pt x="27" y="9"/>
                              </a:lnTo>
                              <a:lnTo>
                                <a:pt x="27" y="8"/>
                              </a:lnTo>
                              <a:lnTo>
                                <a:pt x="27" y="5"/>
                              </a:lnTo>
                              <a:lnTo>
                                <a:pt x="27" y="4"/>
                              </a:lnTo>
                              <a:lnTo>
                                <a:pt x="25" y="2"/>
                              </a:lnTo>
                              <a:lnTo>
                                <a:pt x="23" y="1"/>
                              </a:lnTo>
                              <a:lnTo>
                                <a:pt x="20" y="0"/>
                              </a:lnTo>
                              <a:lnTo>
                                <a:pt x="17" y="1"/>
                              </a:lnTo>
                              <a:lnTo>
                                <a:pt x="15" y="4"/>
                              </a:lnTo>
                              <a:lnTo>
                                <a:pt x="14" y="6"/>
                              </a:lnTo>
                              <a:lnTo>
                                <a:pt x="14" y="7"/>
                              </a:lnTo>
                              <a:lnTo>
                                <a:pt x="12" y="6"/>
                              </a:lnTo>
                              <a:lnTo>
                                <a:pt x="9" y="6"/>
                              </a:lnTo>
                              <a:lnTo>
                                <a:pt x="8" y="6"/>
                              </a:lnTo>
                              <a:lnTo>
                                <a:pt x="5" y="6"/>
                              </a:lnTo>
                              <a:lnTo>
                                <a:pt x="3" y="7"/>
                              </a:lnTo>
                              <a:lnTo>
                                <a:pt x="2" y="9"/>
                              </a:lnTo>
                              <a:lnTo>
                                <a:pt x="1" y="11"/>
                              </a:lnTo>
                              <a:lnTo>
                                <a:pt x="0" y="14"/>
                              </a:lnTo>
                              <a:lnTo>
                                <a:pt x="1" y="16"/>
                              </a:lnTo>
                              <a:lnTo>
                                <a:pt x="2" y="17"/>
                              </a:lnTo>
                              <a:lnTo>
                                <a:pt x="4" y="19"/>
                              </a:lnTo>
                              <a:lnTo>
                                <a:pt x="5" y="20"/>
                              </a:lnTo>
                              <a:lnTo>
                                <a:pt x="5" y="21"/>
                              </a:lnTo>
                              <a:lnTo>
                                <a:pt x="3" y="25"/>
                              </a:lnTo>
                              <a:lnTo>
                                <a:pt x="3" y="27"/>
                              </a:lnTo>
                              <a:lnTo>
                                <a:pt x="3" y="29"/>
                              </a:lnTo>
                              <a:lnTo>
                                <a:pt x="3" y="31"/>
                              </a:lnTo>
                              <a:lnTo>
                                <a:pt x="5" y="33"/>
                              </a:lnTo>
                              <a:lnTo>
                                <a:pt x="8" y="35"/>
                              </a:lnTo>
                              <a:lnTo>
                                <a:pt x="10" y="35"/>
                              </a:lnTo>
                              <a:lnTo>
                                <a:pt x="12" y="35"/>
                              </a:lnTo>
                              <a:lnTo>
                                <a:pt x="13" y="35"/>
                              </a:lnTo>
                              <a:lnTo>
                                <a:pt x="15" y="33"/>
                              </a:lnTo>
                              <a:lnTo>
                                <a:pt x="16" y="33"/>
                              </a:lnTo>
                              <a:lnTo>
                                <a:pt x="17" y="34"/>
                              </a:lnTo>
                              <a:lnTo>
                                <a:pt x="19" y="36"/>
                              </a:lnTo>
                              <a:lnTo>
                                <a:pt x="21" y="37"/>
                              </a:lnTo>
                              <a:lnTo>
                                <a:pt x="23" y="37"/>
                              </a:lnTo>
                              <a:lnTo>
                                <a:pt x="25" y="37"/>
                              </a:lnTo>
                              <a:lnTo>
                                <a:pt x="29" y="35"/>
                              </a:lnTo>
                              <a:lnTo>
                                <a:pt x="31" y="34"/>
                              </a:lnTo>
                              <a:lnTo>
                                <a:pt x="32" y="32"/>
                              </a:lnTo>
                              <a:lnTo>
                                <a:pt x="32" y="30"/>
                              </a:lnTo>
                              <a:lnTo>
                                <a:pt x="32" y="28"/>
                              </a:lnTo>
                              <a:lnTo>
                                <a:pt x="31" y="25"/>
                              </a:lnTo>
                              <a:lnTo>
                                <a:pt x="30" y="24"/>
                              </a:lnTo>
                              <a:lnTo>
                                <a:pt x="31" y="24"/>
                              </a:lnTo>
                              <a:lnTo>
                                <a:pt x="34" y="21"/>
                              </a:lnTo>
                              <a:lnTo>
                                <a:pt x="35" y="20"/>
                              </a:lnTo>
                              <a:lnTo>
                                <a:pt x="36" y="18"/>
                              </a:lnTo>
                              <a:lnTo>
                                <a:pt x="36" y="16"/>
                              </a:lnTo>
                              <a:lnTo>
                                <a:pt x="36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80"/>
                      <wps:cNvSpPr>
                        <a:spLocks noEditPoints="1"/>
                      </wps:cNvSpPr>
                      <wps:spPr bwMode="auto">
                        <a:xfrm>
                          <a:off x="676910" y="497840"/>
                          <a:ext cx="22860" cy="23495"/>
                        </a:xfrm>
                        <a:custGeom>
                          <a:avLst/>
                          <a:gdLst>
                            <a:gd name="T0" fmla="*/ 12 w 36"/>
                            <a:gd name="T1" fmla="*/ 16 h 37"/>
                            <a:gd name="T2" fmla="*/ 16 w 36"/>
                            <a:gd name="T3" fmla="*/ 13 h 37"/>
                            <a:gd name="T4" fmla="*/ 21 w 36"/>
                            <a:gd name="T5" fmla="*/ 14 h 37"/>
                            <a:gd name="T6" fmla="*/ 24 w 36"/>
                            <a:gd name="T7" fmla="*/ 18 h 37"/>
                            <a:gd name="T8" fmla="*/ 23 w 36"/>
                            <a:gd name="T9" fmla="*/ 22 h 37"/>
                            <a:gd name="T10" fmla="*/ 20 w 36"/>
                            <a:gd name="T11" fmla="*/ 25 h 37"/>
                            <a:gd name="T12" fmla="*/ 15 w 36"/>
                            <a:gd name="T13" fmla="*/ 25 h 37"/>
                            <a:gd name="T14" fmla="*/ 11 w 36"/>
                            <a:gd name="T15" fmla="*/ 21 h 37"/>
                            <a:gd name="T16" fmla="*/ 1 w 36"/>
                            <a:gd name="T17" fmla="*/ 7 h 37"/>
                            <a:gd name="T18" fmla="*/ 0 w 36"/>
                            <a:gd name="T19" fmla="*/ 13 h 37"/>
                            <a:gd name="T20" fmla="*/ 2 w 36"/>
                            <a:gd name="T21" fmla="*/ 16 h 37"/>
                            <a:gd name="T22" fmla="*/ 5 w 36"/>
                            <a:gd name="T23" fmla="*/ 19 h 37"/>
                            <a:gd name="T24" fmla="*/ 3 w 36"/>
                            <a:gd name="T25" fmla="*/ 23 h 37"/>
                            <a:gd name="T26" fmla="*/ 2 w 36"/>
                            <a:gd name="T27" fmla="*/ 27 h 37"/>
                            <a:gd name="T28" fmla="*/ 4 w 36"/>
                            <a:gd name="T29" fmla="*/ 31 h 37"/>
                            <a:gd name="T30" fmla="*/ 9 w 36"/>
                            <a:gd name="T31" fmla="*/ 34 h 37"/>
                            <a:gd name="T32" fmla="*/ 12 w 36"/>
                            <a:gd name="T33" fmla="*/ 34 h 37"/>
                            <a:gd name="T34" fmla="*/ 16 w 36"/>
                            <a:gd name="T35" fmla="*/ 31 h 37"/>
                            <a:gd name="T36" fmla="*/ 19 w 36"/>
                            <a:gd name="T37" fmla="*/ 35 h 37"/>
                            <a:gd name="T38" fmla="*/ 23 w 36"/>
                            <a:gd name="T39" fmla="*/ 37 h 37"/>
                            <a:gd name="T40" fmla="*/ 27 w 36"/>
                            <a:gd name="T41" fmla="*/ 35 h 37"/>
                            <a:gd name="T42" fmla="*/ 30 w 36"/>
                            <a:gd name="T43" fmla="*/ 30 h 37"/>
                            <a:gd name="T44" fmla="*/ 31 w 36"/>
                            <a:gd name="T45" fmla="*/ 26 h 37"/>
                            <a:gd name="T46" fmla="*/ 29 w 36"/>
                            <a:gd name="T47" fmla="*/ 23 h 37"/>
                            <a:gd name="T48" fmla="*/ 33 w 36"/>
                            <a:gd name="T49" fmla="*/ 21 h 37"/>
                            <a:gd name="T50" fmla="*/ 36 w 36"/>
                            <a:gd name="T51" fmla="*/ 17 h 37"/>
                            <a:gd name="T52" fmla="*/ 35 w 36"/>
                            <a:gd name="T53" fmla="*/ 12 h 37"/>
                            <a:gd name="T54" fmla="*/ 32 w 36"/>
                            <a:gd name="T55" fmla="*/ 8 h 37"/>
                            <a:gd name="T56" fmla="*/ 29 w 36"/>
                            <a:gd name="T57" fmla="*/ 7 h 37"/>
                            <a:gd name="T58" fmla="*/ 26 w 36"/>
                            <a:gd name="T59" fmla="*/ 7 h 37"/>
                            <a:gd name="T60" fmla="*/ 26 w 36"/>
                            <a:gd name="T61" fmla="*/ 4 h 37"/>
                            <a:gd name="T62" fmla="*/ 24 w 36"/>
                            <a:gd name="T63" fmla="*/ 1 h 37"/>
                            <a:gd name="T64" fmla="*/ 20 w 36"/>
                            <a:gd name="T65" fmla="*/ 0 h 37"/>
                            <a:gd name="T66" fmla="*/ 14 w 36"/>
                            <a:gd name="T67" fmla="*/ 2 h 37"/>
                            <a:gd name="T68" fmla="*/ 12 w 36"/>
                            <a:gd name="T69" fmla="*/ 5 h 37"/>
                            <a:gd name="T70" fmla="*/ 8 w 36"/>
                            <a:gd name="T71" fmla="*/ 4 h 37"/>
                            <a:gd name="T72" fmla="*/ 5 w 36"/>
                            <a:gd name="T73" fmla="*/ 4 h 37"/>
                            <a:gd name="T74" fmla="*/ 1 w 36"/>
                            <a:gd name="T75" fmla="*/ 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11" y="19"/>
                              </a:moveTo>
                              <a:lnTo>
                                <a:pt x="12" y="16"/>
                              </a:lnTo>
                              <a:lnTo>
                                <a:pt x="14" y="14"/>
                              </a:lnTo>
                              <a:lnTo>
                                <a:pt x="16" y="13"/>
                              </a:lnTo>
                              <a:lnTo>
                                <a:pt x="19" y="13"/>
                              </a:lnTo>
                              <a:lnTo>
                                <a:pt x="21" y="14"/>
                              </a:lnTo>
                              <a:lnTo>
                                <a:pt x="23" y="15"/>
                              </a:lnTo>
                              <a:lnTo>
                                <a:pt x="24" y="18"/>
                              </a:lnTo>
                              <a:lnTo>
                                <a:pt x="24" y="20"/>
                              </a:lnTo>
                              <a:lnTo>
                                <a:pt x="23" y="22"/>
                              </a:lnTo>
                              <a:lnTo>
                                <a:pt x="22" y="24"/>
                              </a:lnTo>
                              <a:lnTo>
                                <a:pt x="20" y="25"/>
                              </a:lnTo>
                              <a:lnTo>
                                <a:pt x="17" y="26"/>
                              </a:lnTo>
                              <a:lnTo>
                                <a:pt x="15" y="25"/>
                              </a:lnTo>
                              <a:lnTo>
                                <a:pt x="12" y="23"/>
                              </a:lnTo>
                              <a:lnTo>
                                <a:pt x="11" y="21"/>
                              </a:lnTo>
                              <a:lnTo>
                                <a:pt x="11" y="19"/>
                              </a:lnTo>
                              <a:close/>
                              <a:moveTo>
                                <a:pt x="1" y="7"/>
                              </a:move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1" y="15"/>
                              </a:lnTo>
                              <a:lnTo>
                                <a:pt x="2" y="16"/>
                              </a:lnTo>
                              <a:lnTo>
                                <a:pt x="4" y="19"/>
                              </a:lnTo>
                              <a:lnTo>
                                <a:pt x="5" y="19"/>
                              </a:lnTo>
                              <a:lnTo>
                                <a:pt x="4" y="20"/>
                              </a:lnTo>
                              <a:lnTo>
                                <a:pt x="3" y="23"/>
                              </a:lnTo>
                              <a:lnTo>
                                <a:pt x="2" y="25"/>
                              </a:lnTo>
                              <a:lnTo>
                                <a:pt x="2" y="27"/>
                              </a:lnTo>
                              <a:lnTo>
                                <a:pt x="3" y="29"/>
                              </a:lnTo>
                              <a:lnTo>
                                <a:pt x="4" y="31"/>
                              </a:lnTo>
                              <a:lnTo>
                                <a:pt x="7" y="34"/>
                              </a:lnTo>
                              <a:lnTo>
                                <a:pt x="9" y="34"/>
                              </a:lnTo>
                              <a:lnTo>
                                <a:pt x="10" y="35"/>
                              </a:lnTo>
                              <a:lnTo>
                                <a:pt x="12" y="34"/>
                              </a:lnTo>
                              <a:lnTo>
                                <a:pt x="15" y="33"/>
                              </a:lnTo>
                              <a:lnTo>
                                <a:pt x="16" y="31"/>
                              </a:lnTo>
                              <a:lnTo>
                                <a:pt x="17" y="33"/>
                              </a:lnTo>
                              <a:lnTo>
                                <a:pt x="19" y="35"/>
                              </a:lnTo>
                              <a:lnTo>
                                <a:pt x="21" y="36"/>
                              </a:lnTo>
                              <a:lnTo>
                                <a:pt x="23" y="37"/>
                              </a:lnTo>
                              <a:lnTo>
                                <a:pt x="25" y="36"/>
                              </a:lnTo>
                              <a:lnTo>
                                <a:pt x="27" y="35"/>
                              </a:lnTo>
                              <a:lnTo>
                                <a:pt x="29" y="33"/>
                              </a:lnTo>
                              <a:lnTo>
                                <a:pt x="30" y="30"/>
                              </a:lnTo>
                              <a:lnTo>
                                <a:pt x="31" y="28"/>
                              </a:lnTo>
                              <a:lnTo>
                                <a:pt x="31" y="26"/>
                              </a:lnTo>
                              <a:lnTo>
                                <a:pt x="30" y="24"/>
                              </a:lnTo>
                              <a:lnTo>
                                <a:pt x="29" y="23"/>
                              </a:lnTo>
                              <a:lnTo>
                                <a:pt x="30" y="22"/>
                              </a:lnTo>
                              <a:lnTo>
                                <a:pt x="33" y="21"/>
                              </a:lnTo>
                              <a:lnTo>
                                <a:pt x="35" y="19"/>
                              </a:lnTo>
                              <a:lnTo>
                                <a:pt x="36" y="17"/>
                              </a:lnTo>
                              <a:lnTo>
                                <a:pt x="36" y="15"/>
                              </a:lnTo>
                              <a:lnTo>
                                <a:pt x="35" y="12"/>
                              </a:lnTo>
                              <a:lnTo>
                                <a:pt x="33" y="9"/>
                              </a:lnTo>
                              <a:lnTo>
                                <a:pt x="32" y="8"/>
                              </a:lnTo>
                              <a:lnTo>
                                <a:pt x="31" y="7"/>
                              </a:lnTo>
                              <a:lnTo>
                                <a:pt x="29" y="7"/>
                              </a:lnTo>
                              <a:lnTo>
                                <a:pt x="27" y="7"/>
                              </a:lnTo>
                              <a:lnTo>
                                <a:pt x="26" y="7"/>
                              </a:lnTo>
                              <a:lnTo>
                                <a:pt x="26" y="6"/>
                              </a:lnTo>
                              <a:lnTo>
                                <a:pt x="26" y="4"/>
                              </a:lnTo>
                              <a:lnTo>
                                <a:pt x="25" y="2"/>
                              </a:lnTo>
                              <a:lnTo>
                                <a:pt x="24" y="1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4" y="2"/>
                              </a:lnTo>
                              <a:lnTo>
                                <a:pt x="14" y="4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8" y="4"/>
                              </a:lnTo>
                              <a:lnTo>
                                <a:pt x="7" y="4"/>
                              </a:lnTo>
                              <a:lnTo>
                                <a:pt x="5" y="4"/>
                              </a:lnTo>
                              <a:lnTo>
                                <a:pt x="3" y="5"/>
                              </a:lnTo>
                              <a:lnTo>
                                <a:pt x="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181"/>
                      <wps:cNvSpPr>
                        <a:spLocks noEditPoints="1"/>
                      </wps:cNvSpPr>
                      <wps:spPr bwMode="auto">
                        <a:xfrm>
                          <a:off x="643890" y="473710"/>
                          <a:ext cx="22225" cy="23495"/>
                        </a:xfrm>
                        <a:custGeom>
                          <a:avLst/>
                          <a:gdLst>
                            <a:gd name="T0" fmla="*/ 20 w 35"/>
                            <a:gd name="T1" fmla="*/ 14 h 37"/>
                            <a:gd name="T2" fmla="*/ 23 w 35"/>
                            <a:gd name="T3" fmla="*/ 18 h 37"/>
                            <a:gd name="T4" fmla="*/ 23 w 35"/>
                            <a:gd name="T5" fmla="*/ 23 h 37"/>
                            <a:gd name="T6" fmla="*/ 19 w 35"/>
                            <a:gd name="T7" fmla="*/ 26 h 37"/>
                            <a:gd name="T8" fmla="*/ 14 w 35"/>
                            <a:gd name="T9" fmla="*/ 25 h 37"/>
                            <a:gd name="T10" fmla="*/ 12 w 35"/>
                            <a:gd name="T11" fmla="*/ 21 h 37"/>
                            <a:gd name="T12" fmla="*/ 12 w 35"/>
                            <a:gd name="T13" fmla="*/ 17 h 37"/>
                            <a:gd name="T14" fmla="*/ 16 w 35"/>
                            <a:gd name="T15" fmla="*/ 14 h 37"/>
                            <a:gd name="T16" fmla="*/ 1 w 35"/>
                            <a:gd name="T17" fmla="*/ 8 h 37"/>
                            <a:gd name="T18" fmla="*/ 0 w 35"/>
                            <a:gd name="T19" fmla="*/ 13 h 37"/>
                            <a:gd name="T20" fmla="*/ 1 w 35"/>
                            <a:gd name="T21" fmla="*/ 17 h 37"/>
                            <a:gd name="T22" fmla="*/ 6 w 35"/>
                            <a:gd name="T23" fmla="*/ 20 h 37"/>
                            <a:gd name="T24" fmla="*/ 2 w 35"/>
                            <a:gd name="T25" fmla="*/ 24 h 37"/>
                            <a:gd name="T26" fmla="*/ 2 w 35"/>
                            <a:gd name="T27" fmla="*/ 28 h 37"/>
                            <a:gd name="T28" fmla="*/ 4 w 35"/>
                            <a:gd name="T29" fmla="*/ 33 h 37"/>
                            <a:gd name="T30" fmla="*/ 9 w 35"/>
                            <a:gd name="T31" fmla="*/ 35 h 37"/>
                            <a:gd name="T32" fmla="*/ 12 w 35"/>
                            <a:gd name="T33" fmla="*/ 34 h 37"/>
                            <a:gd name="T34" fmla="*/ 15 w 35"/>
                            <a:gd name="T35" fmla="*/ 32 h 37"/>
                            <a:gd name="T36" fmla="*/ 18 w 35"/>
                            <a:gd name="T37" fmla="*/ 36 h 37"/>
                            <a:gd name="T38" fmla="*/ 22 w 35"/>
                            <a:gd name="T39" fmla="*/ 37 h 37"/>
                            <a:gd name="T40" fmla="*/ 28 w 35"/>
                            <a:gd name="T41" fmla="*/ 35 h 37"/>
                            <a:gd name="T42" fmla="*/ 31 w 35"/>
                            <a:gd name="T43" fmla="*/ 31 h 37"/>
                            <a:gd name="T44" fmla="*/ 31 w 35"/>
                            <a:gd name="T45" fmla="*/ 27 h 37"/>
                            <a:gd name="T46" fmla="*/ 29 w 35"/>
                            <a:gd name="T47" fmla="*/ 23 h 37"/>
                            <a:gd name="T48" fmla="*/ 33 w 35"/>
                            <a:gd name="T49" fmla="*/ 21 h 37"/>
                            <a:gd name="T50" fmla="*/ 35 w 35"/>
                            <a:gd name="T51" fmla="*/ 18 h 37"/>
                            <a:gd name="T52" fmla="*/ 35 w 35"/>
                            <a:gd name="T53" fmla="*/ 13 h 37"/>
                            <a:gd name="T54" fmla="*/ 33 w 35"/>
                            <a:gd name="T55" fmla="*/ 8 h 37"/>
                            <a:gd name="T56" fmla="*/ 30 w 35"/>
                            <a:gd name="T57" fmla="*/ 7 h 37"/>
                            <a:gd name="T58" fmla="*/ 26 w 35"/>
                            <a:gd name="T59" fmla="*/ 7 h 37"/>
                            <a:gd name="T60" fmla="*/ 26 w 35"/>
                            <a:gd name="T61" fmla="*/ 4 h 37"/>
                            <a:gd name="T62" fmla="*/ 24 w 35"/>
                            <a:gd name="T63" fmla="*/ 1 h 37"/>
                            <a:gd name="T64" fmla="*/ 20 w 35"/>
                            <a:gd name="T65" fmla="*/ 0 h 37"/>
                            <a:gd name="T66" fmla="*/ 14 w 35"/>
                            <a:gd name="T67" fmla="*/ 3 h 37"/>
                            <a:gd name="T68" fmla="*/ 13 w 35"/>
                            <a:gd name="T69" fmla="*/ 6 h 37"/>
                            <a:gd name="T70" fmla="*/ 9 w 35"/>
                            <a:gd name="T71" fmla="*/ 4 h 37"/>
                            <a:gd name="T72" fmla="*/ 4 w 35"/>
                            <a:gd name="T73" fmla="*/ 5 h 37"/>
                            <a:gd name="T74" fmla="*/ 1 w 35"/>
                            <a:gd name="T75" fmla="*/ 8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" h="37">
                              <a:moveTo>
                                <a:pt x="18" y="13"/>
                              </a:moveTo>
                              <a:lnTo>
                                <a:pt x="20" y="14"/>
                              </a:lnTo>
                              <a:lnTo>
                                <a:pt x="22" y="16"/>
                              </a:lnTo>
                              <a:lnTo>
                                <a:pt x="23" y="18"/>
                              </a:lnTo>
                              <a:lnTo>
                                <a:pt x="23" y="20"/>
                              </a:lnTo>
                              <a:lnTo>
                                <a:pt x="23" y="23"/>
                              </a:lnTo>
                              <a:lnTo>
                                <a:pt x="21" y="25"/>
                              </a:lnTo>
                              <a:lnTo>
                                <a:pt x="19" y="26"/>
                              </a:lnTo>
                              <a:lnTo>
                                <a:pt x="17" y="26"/>
                              </a:lnTo>
                              <a:lnTo>
                                <a:pt x="14" y="25"/>
                              </a:lnTo>
                              <a:lnTo>
                                <a:pt x="13" y="24"/>
                              </a:lnTo>
                              <a:lnTo>
                                <a:pt x="12" y="21"/>
                              </a:lnTo>
                              <a:lnTo>
                                <a:pt x="11" y="19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8" y="13"/>
                              </a:lnTo>
                              <a:close/>
                              <a:moveTo>
                                <a:pt x="1" y="8"/>
                              </a:move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1" y="17"/>
                              </a:lnTo>
                              <a:lnTo>
                                <a:pt x="3" y="19"/>
                              </a:lnTo>
                              <a:lnTo>
                                <a:pt x="6" y="20"/>
                              </a:lnTo>
                              <a:lnTo>
                                <a:pt x="4" y="21"/>
                              </a:lnTo>
                              <a:lnTo>
                                <a:pt x="2" y="24"/>
                              </a:lnTo>
                              <a:lnTo>
                                <a:pt x="2" y="26"/>
                              </a:lnTo>
                              <a:lnTo>
                                <a:pt x="2" y="28"/>
                              </a:lnTo>
                              <a:lnTo>
                                <a:pt x="2" y="31"/>
                              </a:lnTo>
                              <a:lnTo>
                                <a:pt x="4" y="33"/>
                              </a:lnTo>
                              <a:lnTo>
                                <a:pt x="7" y="34"/>
                              </a:lnTo>
                              <a:lnTo>
                                <a:pt x="9" y="35"/>
                              </a:lnTo>
                              <a:lnTo>
                                <a:pt x="11" y="35"/>
                              </a:lnTo>
                              <a:lnTo>
                                <a:pt x="12" y="34"/>
                              </a:lnTo>
                              <a:lnTo>
                                <a:pt x="14" y="33"/>
                              </a:lnTo>
                              <a:lnTo>
                                <a:pt x="15" y="32"/>
                              </a:lnTo>
                              <a:lnTo>
                                <a:pt x="16" y="33"/>
                              </a:lnTo>
                              <a:lnTo>
                                <a:pt x="18" y="36"/>
                              </a:lnTo>
                              <a:lnTo>
                                <a:pt x="20" y="37"/>
                              </a:lnTo>
                              <a:lnTo>
                                <a:pt x="22" y="37"/>
                              </a:lnTo>
                              <a:lnTo>
                                <a:pt x="24" y="36"/>
                              </a:lnTo>
                              <a:lnTo>
                                <a:pt x="28" y="35"/>
                              </a:lnTo>
                              <a:lnTo>
                                <a:pt x="30" y="33"/>
                              </a:lnTo>
                              <a:lnTo>
                                <a:pt x="31" y="31"/>
                              </a:lnTo>
                              <a:lnTo>
                                <a:pt x="31" y="28"/>
                              </a:lnTo>
                              <a:lnTo>
                                <a:pt x="31" y="27"/>
                              </a:lnTo>
                              <a:lnTo>
                                <a:pt x="30" y="24"/>
                              </a:lnTo>
                              <a:lnTo>
                                <a:pt x="29" y="23"/>
                              </a:lnTo>
                              <a:lnTo>
                                <a:pt x="31" y="23"/>
                              </a:lnTo>
                              <a:lnTo>
                                <a:pt x="33" y="21"/>
                              </a:lnTo>
                              <a:lnTo>
                                <a:pt x="34" y="20"/>
                              </a:lnTo>
                              <a:lnTo>
                                <a:pt x="35" y="18"/>
                              </a:lnTo>
                              <a:lnTo>
                                <a:pt x="35" y="15"/>
                              </a:lnTo>
                              <a:lnTo>
                                <a:pt x="35" y="13"/>
                              </a:lnTo>
                              <a:lnTo>
                                <a:pt x="34" y="10"/>
                              </a:lnTo>
                              <a:lnTo>
                                <a:pt x="33" y="8"/>
                              </a:lnTo>
                              <a:lnTo>
                                <a:pt x="31" y="7"/>
                              </a:lnTo>
                              <a:lnTo>
                                <a:pt x="30" y="7"/>
                              </a:lnTo>
                              <a:lnTo>
                                <a:pt x="27" y="7"/>
                              </a:lnTo>
                              <a:lnTo>
                                <a:pt x="26" y="7"/>
                              </a:lnTo>
                              <a:lnTo>
                                <a:pt x="27" y="6"/>
                              </a:lnTo>
                              <a:lnTo>
                                <a:pt x="26" y="4"/>
                              </a:lnTo>
                              <a:lnTo>
                                <a:pt x="26" y="3"/>
                              </a:lnTo>
                              <a:lnTo>
                                <a:pt x="24" y="1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6" y="1"/>
                              </a:lnTo>
                              <a:lnTo>
                                <a:pt x="14" y="3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2" y="5"/>
                              </a:lnTo>
                              <a:lnTo>
                                <a:pt x="9" y="4"/>
                              </a:lnTo>
                              <a:lnTo>
                                <a:pt x="7" y="4"/>
                              </a:lnTo>
                              <a:lnTo>
                                <a:pt x="4" y="5"/>
                              </a:lnTo>
                              <a:lnTo>
                                <a:pt x="2" y="6"/>
                              </a:lnTo>
                              <a:lnTo>
                                <a:pt x="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182"/>
                      <wps:cNvSpPr>
                        <a:spLocks noEditPoints="1"/>
                      </wps:cNvSpPr>
                      <wps:spPr bwMode="auto">
                        <a:xfrm>
                          <a:off x="605790" y="496570"/>
                          <a:ext cx="22225" cy="23495"/>
                        </a:xfrm>
                        <a:custGeom>
                          <a:avLst/>
                          <a:gdLst>
                            <a:gd name="T0" fmla="*/ 23 w 35"/>
                            <a:gd name="T1" fmla="*/ 23 h 37"/>
                            <a:gd name="T2" fmla="*/ 19 w 35"/>
                            <a:gd name="T3" fmla="*/ 26 h 37"/>
                            <a:gd name="T4" fmla="*/ 14 w 35"/>
                            <a:gd name="T5" fmla="*/ 26 h 37"/>
                            <a:gd name="T6" fmla="*/ 12 w 35"/>
                            <a:gd name="T7" fmla="*/ 22 h 37"/>
                            <a:gd name="T8" fmla="*/ 12 w 35"/>
                            <a:gd name="T9" fmla="*/ 17 h 37"/>
                            <a:gd name="T10" fmla="*/ 16 w 35"/>
                            <a:gd name="T11" fmla="*/ 14 h 37"/>
                            <a:gd name="T12" fmla="*/ 20 w 35"/>
                            <a:gd name="T13" fmla="*/ 15 h 37"/>
                            <a:gd name="T14" fmla="*/ 23 w 35"/>
                            <a:gd name="T15" fmla="*/ 18 h 37"/>
                            <a:gd name="T16" fmla="*/ 20 w 35"/>
                            <a:gd name="T17" fmla="*/ 0 h 37"/>
                            <a:gd name="T18" fmla="*/ 14 w 35"/>
                            <a:gd name="T19" fmla="*/ 3 h 37"/>
                            <a:gd name="T20" fmla="*/ 13 w 35"/>
                            <a:gd name="T21" fmla="*/ 6 h 37"/>
                            <a:gd name="T22" fmla="*/ 9 w 35"/>
                            <a:gd name="T23" fmla="*/ 5 h 37"/>
                            <a:gd name="T24" fmla="*/ 5 w 35"/>
                            <a:gd name="T25" fmla="*/ 5 h 37"/>
                            <a:gd name="T26" fmla="*/ 1 w 35"/>
                            <a:gd name="T27" fmla="*/ 8 h 37"/>
                            <a:gd name="T28" fmla="*/ 0 w 35"/>
                            <a:gd name="T29" fmla="*/ 14 h 37"/>
                            <a:gd name="T30" fmla="*/ 1 w 35"/>
                            <a:gd name="T31" fmla="*/ 17 h 37"/>
                            <a:gd name="T32" fmla="*/ 6 w 35"/>
                            <a:gd name="T33" fmla="*/ 20 h 37"/>
                            <a:gd name="T34" fmla="*/ 2 w 35"/>
                            <a:gd name="T35" fmla="*/ 24 h 37"/>
                            <a:gd name="T36" fmla="*/ 2 w 35"/>
                            <a:gd name="T37" fmla="*/ 28 h 37"/>
                            <a:gd name="T38" fmla="*/ 5 w 35"/>
                            <a:gd name="T39" fmla="*/ 32 h 37"/>
                            <a:gd name="T40" fmla="*/ 9 w 35"/>
                            <a:gd name="T41" fmla="*/ 35 h 37"/>
                            <a:gd name="T42" fmla="*/ 12 w 35"/>
                            <a:gd name="T43" fmla="*/ 35 h 37"/>
                            <a:gd name="T44" fmla="*/ 15 w 35"/>
                            <a:gd name="T45" fmla="*/ 32 h 37"/>
                            <a:gd name="T46" fmla="*/ 18 w 35"/>
                            <a:gd name="T47" fmla="*/ 36 h 37"/>
                            <a:gd name="T48" fmla="*/ 22 w 35"/>
                            <a:gd name="T49" fmla="*/ 37 h 37"/>
                            <a:gd name="T50" fmla="*/ 28 w 35"/>
                            <a:gd name="T51" fmla="*/ 36 h 37"/>
                            <a:gd name="T52" fmla="*/ 31 w 35"/>
                            <a:gd name="T53" fmla="*/ 31 h 37"/>
                            <a:gd name="T54" fmla="*/ 31 w 35"/>
                            <a:gd name="T55" fmla="*/ 27 h 37"/>
                            <a:gd name="T56" fmla="*/ 29 w 35"/>
                            <a:gd name="T57" fmla="*/ 24 h 37"/>
                            <a:gd name="T58" fmla="*/ 33 w 35"/>
                            <a:gd name="T59" fmla="*/ 21 h 37"/>
                            <a:gd name="T60" fmla="*/ 35 w 35"/>
                            <a:gd name="T61" fmla="*/ 18 h 37"/>
                            <a:gd name="T62" fmla="*/ 35 w 35"/>
                            <a:gd name="T63" fmla="*/ 12 h 37"/>
                            <a:gd name="T64" fmla="*/ 32 w 35"/>
                            <a:gd name="T65" fmla="*/ 9 h 37"/>
                            <a:gd name="T66" fmla="*/ 30 w 35"/>
                            <a:gd name="T67" fmla="*/ 8 h 37"/>
                            <a:gd name="T68" fmla="*/ 26 w 35"/>
                            <a:gd name="T69" fmla="*/ 8 h 37"/>
                            <a:gd name="T70" fmla="*/ 26 w 35"/>
                            <a:gd name="T71" fmla="*/ 4 h 37"/>
                            <a:gd name="T72" fmla="*/ 25 w 35"/>
                            <a:gd name="T73" fmla="*/ 2 h 37"/>
                            <a:gd name="T74" fmla="*/ 20 w 35"/>
                            <a:gd name="T7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" h="37">
                              <a:moveTo>
                                <a:pt x="23" y="21"/>
                              </a:moveTo>
                              <a:lnTo>
                                <a:pt x="23" y="23"/>
                              </a:lnTo>
                              <a:lnTo>
                                <a:pt x="21" y="25"/>
                              </a:lnTo>
                              <a:lnTo>
                                <a:pt x="19" y="26"/>
                              </a:lnTo>
                              <a:lnTo>
                                <a:pt x="17" y="27"/>
                              </a:lnTo>
                              <a:lnTo>
                                <a:pt x="14" y="26"/>
                              </a:lnTo>
                              <a:lnTo>
                                <a:pt x="13" y="24"/>
                              </a:lnTo>
                              <a:lnTo>
                                <a:pt x="12" y="22"/>
                              </a:lnTo>
                              <a:lnTo>
                                <a:pt x="11" y="20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8" y="14"/>
                              </a:lnTo>
                              <a:lnTo>
                                <a:pt x="20" y="15"/>
                              </a:lnTo>
                              <a:lnTo>
                                <a:pt x="22" y="16"/>
                              </a:lnTo>
                              <a:lnTo>
                                <a:pt x="23" y="18"/>
                              </a:lnTo>
                              <a:lnTo>
                                <a:pt x="23" y="21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6" y="1"/>
                              </a:lnTo>
                              <a:lnTo>
                                <a:pt x="14" y="3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2" y="6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5" y="5"/>
                              </a:lnTo>
                              <a:lnTo>
                                <a:pt x="2" y="6"/>
                              </a:lnTo>
                              <a:lnTo>
                                <a:pt x="1" y="8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0" y="16"/>
                              </a:lnTo>
                              <a:lnTo>
                                <a:pt x="1" y="17"/>
                              </a:lnTo>
                              <a:lnTo>
                                <a:pt x="3" y="19"/>
                              </a:lnTo>
                              <a:lnTo>
                                <a:pt x="6" y="20"/>
                              </a:lnTo>
                              <a:lnTo>
                                <a:pt x="5" y="21"/>
                              </a:lnTo>
                              <a:lnTo>
                                <a:pt x="2" y="24"/>
                              </a:lnTo>
                              <a:lnTo>
                                <a:pt x="2" y="26"/>
                              </a:lnTo>
                              <a:lnTo>
                                <a:pt x="2" y="28"/>
                              </a:lnTo>
                              <a:lnTo>
                                <a:pt x="2" y="30"/>
                              </a:lnTo>
                              <a:lnTo>
                                <a:pt x="5" y="32"/>
                              </a:lnTo>
                              <a:lnTo>
                                <a:pt x="7" y="35"/>
                              </a:lnTo>
                              <a:lnTo>
                                <a:pt x="9" y="35"/>
                              </a:lnTo>
                              <a:lnTo>
                                <a:pt x="11" y="35"/>
                              </a:lnTo>
                              <a:lnTo>
                                <a:pt x="12" y="35"/>
                              </a:lnTo>
                              <a:lnTo>
                                <a:pt x="14" y="33"/>
                              </a:lnTo>
                              <a:lnTo>
                                <a:pt x="15" y="32"/>
                              </a:lnTo>
                              <a:lnTo>
                                <a:pt x="16" y="33"/>
                              </a:lnTo>
                              <a:lnTo>
                                <a:pt x="18" y="36"/>
                              </a:lnTo>
                              <a:lnTo>
                                <a:pt x="20" y="37"/>
                              </a:lnTo>
                              <a:lnTo>
                                <a:pt x="22" y="37"/>
                              </a:lnTo>
                              <a:lnTo>
                                <a:pt x="25" y="37"/>
                              </a:lnTo>
                              <a:lnTo>
                                <a:pt x="28" y="36"/>
                              </a:lnTo>
                              <a:lnTo>
                                <a:pt x="30" y="33"/>
                              </a:lnTo>
                              <a:lnTo>
                                <a:pt x="31" y="31"/>
                              </a:lnTo>
                              <a:lnTo>
                                <a:pt x="31" y="29"/>
                              </a:lnTo>
                              <a:lnTo>
                                <a:pt x="31" y="27"/>
                              </a:lnTo>
                              <a:lnTo>
                                <a:pt x="30" y="25"/>
                              </a:lnTo>
                              <a:lnTo>
                                <a:pt x="29" y="24"/>
                              </a:lnTo>
                              <a:lnTo>
                                <a:pt x="31" y="23"/>
                              </a:lnTo>
                              <a:lnTo>
                                <a:pt x="33" y="21"/>
                              </a:lnTo>
                              <a:lnTo>
                                <a:pt x="34" y="20"/>
                              </a:lnTo>
                              <a:lnTo>
                                <a:pt x="35" y="18"/>
                              </a:lnTo>
                              <a:lnTo>
                                <a:pt x="35" y="16"/>
                              </a:lnTo>
                              <a:lnTo>
                                <a:pt x="35" y="12"/>
                              </a:lnTo>
                              <a:lnTo>
                                <a:pt x="34" y="10"/>
                              </a:lnTo>
                              <a:lnTo>
                                <a:pt x="32" y="9"/>
                              </a:lnTo>
                              <a:lnTo>
                                <a:pt x="31" y="8"/>
                              </a:lnTo>
                              <a:lnTo>
                                <a:pt x="30" y="8"/>
                              </a:lnTo>
                              <a:lnTo>
                                <a:pt x="27" y="8"/>
                              </a:lnTo>
                              <a:lnTo>
                                <a:pt x="26" y="8"/>
                              </a:lnTo>
                              <a:lnTo>
                                <a:pt x="26" y="7"/>
                              </a:lnTo>
                              <a:lnTo>
                                <a:pt x="26" y="4"/>
                              </a:lnTo>
                              <a:lnTo>
                                <a:pt x="26" y="3"/>
                              </a:lnTo>
                              <a:lnTo>
                                <a:pt x="25" y="2"/>
                              </a:lnTo>
                              <a:lnTo>
                                <a:pt x="22" y="1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183"/>
                      <wps:cNvSpPr>
                        <a:spLocks noEditPoints="1"/>
                      </wps:cNvSpPr>
                      <wps:spPr bwMode="auto">
                        <a:xfrm>
                          <a:off x="568960" y="525145"/>
                          <a:ext cx="22225" cy="23495"/>
                        </a:xfrm>
                        <a:custGeom>
                          <a:avLst/>
                          <a:gdLst>
                            <a:gd name="T0" fmla="*/ 24 w 35"/>
                            <a:gd name="T1" fmla="*/ 23 h 37"/>
                            <a:gd name="T2" fmla="*/ 19 w 35"/>
                            <a:gd name="T3" fmla="*/ 26 h 37"/>
                            <a:gd name="T4" fmla="*/ 14 w 35"/>
                            <a:gd name="T5" fmla="*/ 25 h 37"/>
                            <a:gd name="T6" fmla="*/ 11 w 35"/>
                            <a:gd name="T7" fmla="*/ 22 h 37"/>
                            <a:gd name="T8" fmla="*/ 12 w 35"/>
                            <a:gd name="T9" fmla="*/ 17 h 37"/>
                            <a:gd name="T10" fmla="*/ 16 w 35"/>
                            <a:gd name="T11" fmla="*/ 14 h 37"/>
                            <a:gd name="T12" fmla="*/ 20 w 35"/>
                            <a:gd name="T13" fmla="*/ 14 h 37"/>
                            <a:gd name="T14" fmla="*/ 24 w 35"/>
                            <a:gd name="T15" fmla="*/ 18 h 37"/>
                            <a:gd name="T16" fmla="*/ 35 w 35"/>
                            <a:gd name="T17" fmla="*/ 13 h 37"/>
                            <a:gd name="T18" fmla="*/ 32 w 35"/>
                            <a:gd name="T19" fmla="*/ 8 h 37"/>
                            <a:gd name="T20" fmla="*/ 30 w 35"/>
                            <a:gd name="T21" fmla="*/ 7 h 37"/>
                            <a:gd name="T22" fmla="*/ 26 w 35"/>
                            <a:gd name="T23" fmla="*/ 8 h 37"/>
                            <a:gd name="T24" fmla="*/ 26 w 35"/>
                            <a:gd name="T25" fmla="*/ 4 h 37"/>
                            <a:gd name="T26" fmla="*/ 25 w 35"/>
                            <a:gd name="T27" fmla="*/ 2 h 37"/>
                            <a:gd name="T28" fmla="*/ 20 w 35"/>
                            <a:gd name="T29" fmla="*/ 0 h 37"/>
                            <a:gd name="T30" fmla="*/ 14 w 35"/>
                            <a:gd name="T31" fmla="*/ 3 h 37"/>
                            <a:gd name="T32" fmla="*/ 13 w 35"/>
                            <a:gd name="T33" fmla="*/ 6 h 37"/>
                            <a:gd name="T34" fmla="*/ 9 w 35"/>
                            <a:gd name="T35" fmla="*/ 5 h 37"/>
                            <a:gd name="T36" fmla="*/ 5 w 35"/>
                            <a:gd name="T37" fmla="*/ 5 h 37"/>
                            <a:gd name="T38" fmla="*/ 1 w 35"/>
                            <a:gd name="T39" fmla="*/ 8 h 37"/>
                            <a:gd name="T40" fmla="*/ 0 w 35"/>
                            <a:gd name="T41" fmla="*/ 14 h 37"/>
                            <a:gd name="T42" fmla="*/ 1 w 35"/>
                            <a:gd name="T43" fmla="*/ 17 h 37"/>
                            <a:gd name="T44" fmla="*/ 6 w 35"/>
                            <a:gd name="T45" fmla="*/ 20 h 37"/>
                            <a:gd name="T46" fmla="*/ 3 w 35"/>
                            <a:gd name="T47" fmla="*/ 24 h 37"/>
                            <a:gd name="T48" fmla="*/ 3 w 35"/>
                            <a:gd name="T49" fmla="*/ 28 h 37"/>
                            <a:gd name="T50" fmla="*/ 5 w 35"/>
                            <a:gd name="T51" fmla="*/ 33 h 37"/>
                            <a:gd name="T52" fmla="*/ 9 w 35"/>
                            <a:gd name="T53" fmla="*/ 35 h 37"/>
                            <a:gd name="T54" fmla="*/ 12 w 35"/>
                            <a:gd name="T55" fmla="*/ 35 h 37"/>
                            <a:gd name="T56" fmla="*/ 15 w 35"/>
                            <a:gd name="T57" fmla="*/ 32 h 37"/>
                            <a:gd name="T58" fmla="*/ 18 w 35"/>
                            <a:gd name="T59" fmla="*/ 36 h 37"/>
                            <a:gd name="T60" fmla="*/ 23 w 35"/>
                            <a:gd name="T61" fmla="*/ 37 h 37"/>
                            <a:gd name="T62" fmla="*/ 28 w 35"/>
                            <a:gd name="T63" fmla="*/ 35 h 37"/>
                            <a:gd name="T64" fmla="*/ 31 w 35"/>
                            <a:gd name="T65" fmla="*/ 31 h 37"/>
                            <a:gd name="T66" fmla="*/ 31 w 35"/>
                            <a:gd name="T67" fmla="*/ 27 h 37"/>
                            <a:gd name="T68" fmla="*/ 29 w 35"/>
                            <a:gd name="T69" fmla="*/ 23 h 37"/>
                            <a:gd name="T70" fmla="*/ 33 w 35"/>
                            <a:gd name="T71" fmla="*/ 21 h 37"/>
                            <a:gd name="T72" fmla="*/ 35 w 35"/>
                            <a:gd name="T73" fmla="*/ 18 h 37"/>
                            <a:gd name="T74" fmla="*/ 35 w 35"/>
                            <a:gd name="T75" fmla="*/ 1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" h="37">
                              <a:moveTo>
                                <a:pt x="24" y="21"/>
                              </a:moveTo>
                              <a:lnTo>
                                <a:pt x="24" y="23"/>
                              </a:lnTo>
                              <a:lnTo>
                                <a:pt x="21" y="25"/>
                              </a:lnTo>
                              <a:lnTo>
                                <a:pt x="19" y="26"/>
                              </a:lnTo>
                              <a:lnTo>
                                <a:pt x="17" y="26"/>
                              </a:lnTo>
                              <a:lnTo>
                                <a:pt x="14" y="25"/>
                              </a:lnTo>
                              <a:lnTo>
                                <a:pt x="13" y="24"/>
                              </a:lnTo>
                              <a:lnTo>
                                <a:pt x="11" y="22"/>
                              </a:lnTo>
                              <a:lnTo>
                                <a:pt x="11" y="19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8" y="14"/>
                              </a:lnTo>
                              <a:lnTo>
                                <a:pt x="20" y="14"/>
                              </a:lnTo>
                              <a:lnTo>
                                <a:pt x="23" y="16"/>
                              </a:lnTo>
                              <a:lnTo>
                                <a:pt x="24" y="18"/>
                              </a:lnTo>
                              <a:lnTo>
                                <a:pt x="24" y="21"/>
                              </a:lnTo>
                              <a:close/>
                              <a:moveTo>
                                <a:pt x="35" y="13"/>
                              </a:moveTo>
                              <a:lnTo>
                                <a:pt x="34" y="11"/>
                              </a:lnTo>
                              <a:lnTo>
                                <a:pt x="32" y="8"/>
                              </a:lnTo>
                              <a:lnTo>
                                <a:pt x="31" y="8"/>
                              </a:lnTo>
                              <a:lnTo>
                                <a:pt x="30" y="7"/>
                              </a:lnTo>
                              <a:lnTo>
                                <a:pt x="27" y="7"/>
                              </a:lnTo>
                              <a:lnTo>
                                <a:pt x="26" y="8"/>
                              </a:lnTo>
                              <a:lnTo>
                                <a:pt x="26" y="7"/>
                              </a:lnTo>
                              <a:lnTo>
                                <a:pt x="26" y="4"/>
                              </a:lnTo>
                              <a:lnTo>
                                <a:pt x="26" y="3"/>
                              </a:lnTo>
                              <a:lnTo>
                                <a:pt x="25" y="2"/>
                              </a:lnTo>
                              <a:lnTo>
                                <a:pt x="23" y="1"/>
                              </a:lnTo>
                              <a:lnTo>
                                <a:pt x="20" y="0"/>
                              </a:lnTo>
                              <a:lnTo>
                                <a:pt x="16" y="1"/>
                              </a:lnTo>
                              <a:lnTo>
                                <a:pt x="14" y="3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2" y="5"/>
                              </a:lnTo>
                              <a:lnTo>
                                <a:pt x="9" y="5"/>
                              </a:lnTo>
                              <a:lnTo>
                                <a:pt x="7" y="4"/>
                              </a:lnTo>
                              <a:lnTo>
                                <a:pt x="5" y="5"/>
                              </a:lnTo>
                              <a:lnTo>
                                <a:pt x="3" y="6"/>
                              </a:lnTo>
                              <a:lnTo>
                                <a:pt x="1" y="8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1" y="17"/>
                              </a:lnTo>
                              <a:lnTo>
                                <a:pt x="4" y="19"/>
                              </a:lnTo>
                              <a:lnTo>
                                <a:pt x="6" y="20"/>
                              </a:lnTo>
                              <a:lnTo>
                                <a:pt x="5" y="21"/>
                              </a:lnTo>
                              <a:lnTo>
                                <a:pt x="3" y="24"/>
                              </a:lnTo>
                              <a:lnTo>
                                <a:pt x="3" y="26"/>
                              </a:lnTo>
                              <a:lnTo>
                                <a:pt x="3" y="28"/>
                              </a:lnTo>
                              <a:lnTo>
                                <a:pt x="3" y="31"/>
                              </a:lnTo>
                              <a:lnTo>
                                <a:pt x="5" y="33"/>
                              </a:lnTo>
                              <a:lnTo>
                                <a:pt x="7" y="34"/>
                              </a:lnTo>
                              <a:lnTo>
                                <a:pt x="9" y="35"/>
                              </a:lnTo>
                              <a:lnTo>
                                <a:pt x="11" y="35"/>
                              </a:lnTo>
                              <a:lnTo>
                                <a:pt x="12" y="35"/>
                              </a:lnTo>
                              <a:lnTo>
                                <a:pt x="14" y="33"/>
                              </a:lnTo>
                              <a:lnTo>
                                <a:pt x="15" y="32"/>
                              </a:lnTo>
                              <a:lnTo>
                                <a:pt x="16" y="34"/>
                              </a:lnTo>
                              <a:lnTo>
                                <a:pt x="18" y="36"/>
                              </a:lnTo>
                              <a:lnTo>
                                <a:pt x="20" y="37"/>
                              </a:lnTo>
                              <a:lnTo>
                                <a:pt x="23" y="37"/>
                              </a:lnTo>
                              <a:lnTo>
                                <a:pt x="25" y="37"/>
                              </a:lnTo>
                              <a:lnTo>
                                <a:pt x="28" y="35"/>
                              </a:lnTo>
                              <a:lnTo>
                                <a:pt x="30" y="33"/>
                              </a:lnTo>
                              <a:lnTo>
                                <a:pt x="31" y="31"/>
                              </a:lnTo>
                              <a:lnTo>
                                <a:pt x="31" y="30"/>
                              </a:lnTo>
                              <a:lnTo>
                                <a:pt x="31" y="27"/>
                              </a:lnTo>
                              <a:lnTo>
                                <a:pt x="30" y="24"/>
                              </a:lnTo>
                              <a:lnTo>
                                <a:pt x="29" y="23"/>
                              </a:lnTo>
                              <a:lnTo>
                                <a:pt x="31" y="23"/>
                              </a:lnTo>
                              <a:lnTo>
                                <a:pt x="33" y="21"/>
                              </a:lnTo>
                              <a:lnTo>
                                <a:pt x="34" y="20"/>
                              </a:lnTo>
                              <a:lnTo>
                                <a:pt x="35" y="18"/>
                              </a:lnTo>
                              <a:lnTo>
                                <a:pt x="35" y="16"/>
                              </a:lnTo>
                              <a:lnTo>
                                <a:pt x="3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184"/>
                      <wps:cNvSpPr>
                        <a:spLocks noEditPoints="1"/>
                      </wps:cNvSpPr>
                      <wps:spPr bwMode="auto">
                        <a:xfrm>
                          <a:off x="534035" y="551180"/>
                          <a:ext cx="21590" cy="23495"/>
                        </a:xfrm>
                        <a:custGeom>
                          <a:avLst/>
                          <a:gdLst>
                            <a:gd name="T0" fmla="*/ 23 w 34"/>
                            <a:gd name="T1" fmla="*/ 23 h 37"/>
                            <a:gd name="T2" fmla="*/ 19 w 34"/>
                            <a:gd name="T3" fmla="*/ 26 h 37"/>
                            <a:gd name="T4" fmla="*/ 13 w 34"/>
                            <a:gd name="T5" fmla="*/ 26 h 37"/>
                            <a:gd name="T6" fmla="*/ 10 w 34"/>
                            <a:gd name="T7" fmla="*/ 22 h 37"/>
                            <a:gd name="T8" fmla="*/ 11 w 34"/>
                            <a:gd name="T9" fmla="*/ 17 h 37"/>
                            <a:gd name="T10" fmla="*/ 15 w 34"/>
                            <a:gd name="T11" fmla="*/ 14 h 37"/>
                            <a:gd name="T12" fmla="*/ 20 w 34"/>
                            <a:gd name="T13" fmla="*/ 15 h 37"/>
                            <a:gd name="T14" fmla="*/ 23 w 34"/>
                            <a:gd name="T15" fmla="*/ 18 h 37"/>
                            <a:gd name="T16" fmla="*/ 34 w 34"/>
                            <a:gd name="T17" fmla="*/ 13 h 37"/>
                            <a:gd name="T18" fmla="*/ 31 w 34"/>
                            <a:gd name="T19" fmla="*/ 10 h 37"/>
                            <a:gd name="T20" fmla="*/ 29 w 34"/>
                            <a:gd name="T21" fmla="*/ 7 h 37"/>
                            <a:gd name="T22" fmla="*/ 25 w 34"/>
                            <a:gd name="T23" fmla="*/ 9 h 37"/>
                            <a:gd name="T24" fmla="*/ 25 w 34"/>
                            <a:gd name="T25" fmla="*/ 4 h 37"/>
                            <a:gd name="T26" fmla="*/ 24 w 34"/>
                            <a:gd name="T27" fmla="*/ 2 h 37"/>
                            <a:gd name="T28" fmla="*/ 20 w 34"/>
                            <a:gd name="T29" fmla="*/ 0 h 37"/>
                            <a:gd name="T30" fmla="*/ 13 w 34"/>
                            <a:gd name="T31" fmla="*/ 3 h 37"/>
                            <a:gd name="T32" fmla="*/ 12 w 34"/>
                            <a:gd name="T33" fmla="*/ 6 h 37"/>
                            <a:gd name="T34" fmla="*/ 8 w 34"/>
                            <a:gd name="T35" fmla="*/ 5 h 37"/>
                            <a:gd name="T36" fmla="*/ 4 w 34"/>
                            <a:gd name="T37" fmla="*/ 5 h 37"/>
                            <a:gd name="T38" fmla="*/ 1 w 34"/>
                            <a:gd name="T39" fmla="*/ 9 h 37"/>
                            <a:gd name="T40" fmla="*/ 0 w 34"/>
                            <a:gd name="T41" fmla="*/ 14 h 37"/>
                            <a:gd name="T42" fmla="*/ 1 w 34"/>
                            <a:gd name="T43" fmla="*/ 17 h 37"/>
                            <a:gd name="T44" fmla="*/ 5 w 34"/>
                            <a:gd name="T45" fmla="*/ 20 h 37"/>
                            <a:gd name="T46" fmla="*/ 2 w 34"/>
                            <a:gd name="T47" fmla="*/ 24 h 37"/>
                            <a:gd name="T48" fmla="*/ 2 w 34"/>
                            <a:gd name="T49" fmla="*/ 29 h 37"/>
                            <a:gd name="T50" fmla="*/ 4 w 34"/>
                            <a:gd name="T51" fmla="*/ 33 h 37"/>
                            <a:gd name="T52" fmla="*/ 8 w 34"/>
                            <a:gd name="T53" fmla="*/ 35 h 37"/>
                            <a:gd name="T54" fmla="*/ 11 w 34"/>
                            <a:gd name="T55" fmla="*/ 35 h 37"/>
                            <a:gd name="T56" fmla="*/ 14 w 34"/>
                            <a:gd name="T57" fmla="*/ 33 h 37"/>
                            <a:gd name="T58" fmla="*/ 18 w 34"/>
                            <a:gd name="T59" fmla="*/ 36 h 37"/>
                            <a:gd name="T60" fmla="*/ 22 w 34"/>
                            <a:gd name="T61" fmla="*/ 37 h 37"/>
                            <a:gd name="T62" fmla="*/ 27 w 34"/>
                            <a:gd name="T63" fmla="*/ 36 h 37"/>
                            <a:gd name="T64" fmla="*/ 30 w 34"/>
                            <a:gd name="T65" fmla="*/ 32 h 37"/>
                            <a:gd name="T66" fmla="*/ 30 w 34"/>
                            <a:gd name="T67" fmla="*/ 27 h 37"/>
                            <a:gd name="T68" fmla="*/ 28 w 34"/>
                            <a:gd name="T69" fmla="*/ 23 h 37"/>
                            <a:gd name="T70" fmla="*/ 32 w 34"/>
                            <a:gd name="T71" fmla="*/ 21 h 37"/>
                            <a:gd name="T72" fmla="*/ 34 w 34"/>
                            <a:gd name="T73" fmla="*/ 18 h 37"/>
                            <a:gd name="T74" fmla="*/ 34 w 34"/>
                            <a:gd name="T75" fmla="*/ 1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23" y="21"/>
                              </a:moveTo>
                              <a:lnTo>
                                <a:pt x="23" y="23"/>
                              </a:lnTo>
                              <a:lnTo>
                                <a:pt x="21" y="25"/>
                              </a:lnTo>
                              <a:lnTo>
                                <a:pt x="19" y="26"/>
                              </a:lnTo>
                              <a:lnTo>
                                <a:pt x="17" y="26"/>
                              </a:lnTo>
                              <a:lnTo>
                                <a:pt x="13" y="26"/>
                              </a:lnTo>
                              <a:lnTo>
                                <a:pt x="12" y="24"/>
                              </a:lnTo>
                              <a:lnTo>
                                <a:pt x="10" y="22"/>
                              </a:lnTo>
                              <a:lnTo>
                                <a:pt x="10" y="19"/>
                              </a:lnTo>
                              <a:lnTo>
                                <a:pt x="11" y="17"/>
                              </a:lnTo>
                              <a:lnTo>
                                <a:pt x="13" y="15"/>
                              </a:lnTo>
                              <a:lnTo>
                                <a:pt x="15" y="14"/>
                              </a:lnTo>
                              <a:lnTo>
                                <a:pt x="18" y="14"/>
                              </a:lnTo>
                              <a:lnTo>
                                <a:pt x="20" y="15"/>
                              </a:lnTo>
                              <a:lnTo>
                                <a:pt x="22" y="16"/>
                              </a:lnTo>
                              <a:lnTo>
                                <a:pt x="23" y="18"/>
                              </a:lnTo>
                              <a:lnTo>
                                <a:pt x="23" y="21"/>
                              </a:lnTo>
                              <a:close/>
                              <a:moveTo>
                                <a:pt x="34" y="13"/>
                              </a:moveTo>
                              <a:lnTo>
                                <a:pt x="33" y="11"/>
                              </a:lnTo>
                              <a:lnTo>
                                <a:pt x="31" y="10"/>
                              </a:lnTo>
                              <a:lnTo>
                                <a:pt x="30" y="9"/>
                              </a:lnTo>
                              <a:lnTo>
                                <a:pt x="29" y="7"/>
                              </a:lnTo>
                              <a:lnTo>
                                <a:pt x="26" y="9"/>
                              </a:lnTo>
                              <a:lnTo>
                                <a:pt x="25" y="9"/>
                              </a:lnTo>
                              <a:lnTo>
                                <a:pt x="25" y="7"/>
                              </a:lnTo>
                              <a:lnTo>
                                <a:pt x="25" y="4"/>
                              </a:lnTo>
                              <a:lnTo>
                                <a:pt x="25" y="3"/>
                              </a:lnTo>
                              <a:lnTo>
                                <a:pt x="24" y="2"/>
                              </a:lnTo>
                              <a:lnTo>
                                <a:pt x="22" y="1"/>
                              </a:lnTo>
                              <a:lnTo>
                                <a:pt x="20" y="0"/>
                              </a:lnTo>
                              <a:lnTo>
                                <a:pt x="15" y="1"/>
                              </a:lnTo>
                              <a:lnTo>
                                <a:pt x="13" y="3"/>
                              </a:lnTo>
                              <a:lnTo>
                                <a:pt x="12" y="5"/>
                              </a:lnTo>
                              <a:lnTo>
                                <a:pt x="12" y="6"/>
                              </a:lnTo>
                              <a:lnTo>
                                <a:pt x="11" y="6"/>
                              </a:lnTo>
                              <a:lnTo>
                                <a:pt x="8" y="5"/>
                              </a:lnTo>
                              <a:lnTo>
                                <a:pt x="6" y="5"/>
                              </a:lnTo>
                              <a:lnTo>
                                <a:pt x="4" y="5"/>
                              </a:lnTo>
                              <a:lnTo>
                                <a:pt x="2" y="6"/>
                              </a:lnTo>
                              <a:lnTo>
                                <a:pt x="1" y="9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0" y="16"/>
                              </a:lnTo>
                              <a:lnTo>
                                <a:pt x="1" y="17"/>
                              </a:lnTo>
                              <a:lnTo>
                                <a:pt x="3" y="19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2" y="24"/>
                              </a:lnTo>
                              <a:lnTo>
                                <a:pt x="2" y="26"/>
                              </a:lnTo>
                              <a:lnTo>
                                <a:pt x="2" y="29"/>
                              </a:lnTo>
                              <a:lnTo>
                                <a:pt x="2" y="31"/>
                              </a:lnTo>
                              <a:lnTo>
                                <a:pt x="4" y="33"/>
                              </a:lnTo>
                              <a:lnTo>
                                <a:pt x="6" y="35"/>
                              </a:lnTo>
                              <a:lnTo>
                                <a:pt x="8" y="35"/>
                              </a:lnTo>
                              <a:lnTo>
                                <a:pt x="10" y="35"/>
                              </a:lnTo>
                              <a:lnTo>
                                <a:pt x="11" y="35"/>
                              </a:lnTo>
                              <a:lnTo>
                                <a:pt x="13" y="34"/>
                              </a:lnTo>
                              <a:lnTo>
                                <a:pt x="14" y="33"/>
                              </a:lnTo>
                              <a:lnTo>
                                <a:pt x="15" y="34"/>
                              </a:lnTo>
                              <a:lnTo>
                                <a:pt x="18" y="36"/>
                              </a:lnTo>
                              <a:lnTo>
                                <a:pt x="20" y="37"/>
                              </a:lnTo>
                              <a:lnTo>
                                <a:pt x="22" y="37"/>
                              </a:lnTo>
                              <a:lnTo>
                                <a:pt x="24" y="37"/>
                              </a:lnTo>
                              <a:lnTo>
                                <a:pt x="27" y="36"/>
                              </a:lnTo>
                              <a:lnTo>
                                <a:pt x="29" y="34"/>
                              </a:lnTo>
                              <a:lnTo>
                                <a:pt x="30" y="32"/>
                              </a:lnTo>
                              <a:lnTo>
                                <a:pt x="30" y="30"/>
                              </a:lnTo>
                              <a:lnTo>
                                <a:pt x="30" y="27"/>
                              </a:lnTo>
                              <a:lnTo>
                                <a:pt x="29" y="25"/>
                              </a:lnTo>
                              <a:lnTo>
                                <a:pt x="28" y="23"/>
                              </a:lnTo>
                              <a:lnTo>
                                <a:pt x="30" y="23"/>
                              </a:lnTo>
                              <a:lnTo>
                                <a:pt x="32" y="21"/>
                              </a:lnTo>
                              <a:lnTo>
                                <a:pt x="33" y="20"/>
                              </a:lnTo>
                              <a:lnTo>
                                <a:pt x="34" y="18"/>
                              </a:lnTo>
                              <a:lnTo>
                                <a:pt x="34" y="16"/>
                              </a:lnTo>
                              <a:lnTo>
                                <a:pt x="34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Freeform 185"/>
                      <wps:cNvSpPr>
                        <a:spLocks noEditPoints="1"/>
                      </wps:cNvSpPr>
                      <wps:spPr bwMode="auto">
                        <a:xfrm>
                          <a:off x="565785" y="575945"/>
                          <a:ext cx="22860" cy="23495"/>
                        </a:xfrm>
                        <a:custGeom>
                          <a:avLst/>
                          <a:gdLst>
                            <a:gd name="T0" fmla="*/ 23 w 36"/>
                            <a:gd name="T1" fmla="*/ 23 h 37"/>
                            <a:gd name="T2" fmla="*/ 20 w 36"/>
                            <a:gd name="T3" fmla="*/ 26 h 37"/>
                            <a:gd name="T4" fmla="*/ 15 w 36"/>
                            <a:gd name="T5" fmla="*/ 25 h 37"/>
                            <a:gd name="T6" fmla="*/ 12 w 36"/>
                            <a:gd name="T7" fmla="*/ 21 h 37"/>
                            <a:gd name="T8" fmla="*/ 13 w 36"/>
                            <a:gd name="T9" fmla="*/ 16 h 37"/>
                            <a:gd name="T10" fmla="*/ 16 w 36"/>
                            <a:gd name="T11" fmla="*/ 14 h 37"/>
                            <a:gd name="T12" fmla="*/ 21 w 36"/>
                            <a:gd name="T13" fmla="*/ 14 h 37"/>
                            <a:gd name="T14" fmla="*/ 24 w 36"/>
                            <a:gd name="T15" fmla="*/ 18 h 37"/>
                            <a:gd name="T16" fmla="*/ 35 w 36"/>
                            <a:gd name="T17" fmla="*/ 13 h 37"/>
                            <a:gd name="T18" fmla="*/ 33 w 36"/>
                            <a:gd name="T19" fmla="*/ 8 h 37"/>
                            <a:gd name="T20" fmla="*/ 30 w 36"/>
                            <a:gd name="T21" fmla="*/ 7 h 37"/>
                            <a:gd name="T22" fmla="*/ 26 w 36"/>
                            <a:gd name="T23" fmla="*/ 7 h 37"/>
                            <a:gd name="T24" fmla="*/ 26 w 36"/>
                            <a:gd name="T25" fmla="*/ 4 h 37"/>
                            <a:gd name="T26" fmla="*/ 24 w 36"/>
                            <a:gd name="T27" fmla="*/ 1 h 37"/>
                            <a:gd name="T28" fmla="*/ 20 w 36"/>
                            <a:gd name="T29" fmla="*/ 0 h 37"/>
                            <a:gd name="T30" fmla="*/ 14 w 36"/>
                            <a:gd name="T31" fmla="*/ 2 h 37"/>
                            <a:gd name="T32" fmla="*/ 13 w 36"/>
                            <a:gd name="T33" fmla="*/ 6 h 37"/>
                            <a:gd name="T34" fmla="*/ 9 w 36"/>
                            <a:gd name="T35" fmla="*/ 4 h 37"/>
                            <a:gd name="T36" fmla="*/ 5 w 36"/>
                            <a:gd name="T37" fmla="*/ 5 h 37"/>
                            <a:gd name="T38" fmla="*/ 1 w 36"/>
                            <a:gd name="T39" fmla="*/ 8 h 37"/>
                            <a:gd name="T40" fmla="*/ 0 w 36"/>
                            <a:gd name="T41" fmla="*/ 13 h 37"/>
                            <a:gd name="T42" fmla="*/ 2 w 36"/>
                            <a:gd name="T43" fmla="*/ 17 h 37"/>
                            <a:gd name="T44" fmla="*/ 5 w 36"/>
                            <a:gd name="T45" fmla="*/ 20 h 37"/>
                            <a:gd name="T46" fmla="*/ 3 w 36"/>
                            <a:gd name="T47" fmla="*/ 24 h 37"/>
                            <a:gd name="T48" fmla="*/ 2 w 36"/>
                            <a:gd name="T49" fmla="*/ 28 h 37"/>
                            <a:gd name="T50" fmla="*/ 4 w 36"/>
                            <a:gd name="T51" fmla="*/ 33 h 37"/>
                            <a:gd name="T52" fmla="*/ 10 w 36"/>
                            <a:gd name="T53" fmla="*/ 35 h 37"/>
                            <a:gd name="T54" fmla="*/ 13 w 36"/>
                            <a:gd name="T55" fmla="*/ 34 h 37"/>
                            <a:gd name="T56" fmla="*/ 16 w 36"/>
                            <a:gd name="T57" fmla="*/ 32 h 37"/>
                            <a:gd name="T58" fmla="*/ 19 w 36"/>
                            <a:gd name="T59" fmla="*/ 36 h 37"/>
                            <a:gd name="T60" fmla="*/ 23 w 36"/>
                            <a:gd name="T61" fmla="*/ 37 h 37"/>
                            <a:gd name="T62" fmla="*/ 28 w 36"/>
                            <a:gd name="T63" fmla="*/ 35 h 37"/>
                            <a:gd name="T64" fmla="*/ 31 w 36"/>
                            <a:gd name="T65" fmla="*/ 31 h 37"/>
                            <a:gd name="T66" fmla="*/ 32 w 36"/>
                            <a:gd name="T67" fmla="*/ 27 h 37"/>
                            <a:gd name="T68" fmla="*/ 30 w 36"/>
                            <a:gd name="T69" fmla="*/ 23 h 37"/>
                            <a:gd name="T70" fmla="*/ 34 w 36"/>
                            <a:gd name="T71" fmla="*/ 21 h 37"/>
                            <a:gd name="T72" fmla="*/ 36 w 36"/>
                            <a:gd name="T73" fmla="*/ 18 h 37"/>
                            <a:gd name="T74" fmla="*/ 35 w 36"/>
                            <a:gd name="T75" fmla="*/ 1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24" y="20"/>
                              </a:moveTo>
                              <a:lnTo>
                                <a:pt x="23" y="23"/>
                              </a:lnTo>
                              <a:lnTo>
                                <a:pt x="22" y="25"/>
                              </a:lnTo>
                              <a:lnTo>
                                <a:pt x="20" y="26"/>
                              </a:lnTo>
                              <a:lnTo>
                                <a:pt x="17" y="26"/>
                              </a:lnTo>
                              <a:lnTo>
                                <a:pt x="15" y="25"/>
                              </a:lnTo>
                              <a:lnTo>
                                <a:pt x="13" y="24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3" y="16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9" y="13"/>
                              </a:lnTo>
                              <a:lnTo>
                                <a:pt x="21" y="14"/>
                              </a:lnTo>
                              <a:lnTo>
                                <a:pt x="23" y="16"/>
                              </a:lnTo>
                              <a:lnTo>
                                <a:pt x="24" y="18"/>
                              </a:lnTo>
                              <a:lnTo>
                                <a:pt x="24" y="20"/>
                              </a:lnTo>
                              <a:close/>
                              <a:moveTo>
                                <a:pt x="35" y="13"/>
                              </a:moveTo>
                              <a:lnTo>
                                <a:pt x="34" y="10"/>
                              </a:lnTo>
                              <a:lnTo>
                                <a:pt x="33" y="8"/>
                              </a:lnTo>
                              <a:lnTo>
                                <a:pt x="32" y="7"/>
                              </a:lnTo>
                              <a:lnTo>
                                <a:pt x="30" y="7"/>
                              </a:lnTo>
                              <a:lnTo>
                                <a:pt x="28" y="7"/>
                              </a:lnTo>
                              <a:lnTo>
                                <a:pt x="26" y="7"/>
                              </a:lnTo>
                              <a:lnTo>
                                <a:pt x="26" y="6"/>
                              </a:lnTo>
                              <a:lnTo>
                                <a:pt x="26" y="4"/>
                              </a:lnTo>
                              <a:lnTo>
                                <a:pt x="25" y="2"/>
                              </a:lnTo>
                              <a:lnTo>
                                <a:pt x="24" y="1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6" y="1"/>
                              </a:lnTo>
                              <a:lnTo>
                                <a:pt x="14" y="2"/>
                              </a:lnTo>
                              <a:lnTo>
                                <a:pt x="14" y="5"/>
                              </a:lnTo>
                              <a:lnTo>
                                <a:pt x="13" y="6"/>
                              </a:lnTo>
                              <a:lnTo>
                                <a:pt x="12" y="5"/>
                              </a:lnTo>
                              <a:lnTo>
                                <a:pt x="9" y="4"/>
                              </a:lnTo>
                              <a:lnTo>
                                <a:pt x="8" y="4"/>
                              </a:lnTo>
                              <a:lnTo>
                                <a:pt x="5" y="5"/>
                              </a:lnTo>
                              <a:lnTo>
                                <a:pt x="3" y="6"/>
                              </a:lnTo>
                              <a:lnTo>
                                <a:pt x="1" y="8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1" y="15"/>
                              </a:lnTo>
                              <a:lnTo>
                                <a:pt x="2" y="17"/>
                              </a:lnTo>
                              <a:lnTo>
                                <a:pt x="4" y="19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3" y="24"/>
                              </a:lnTo>
                              <a:lnTo>
                                <a:pt x="2" y="26"/>
                              </a:lnTo>
                              <a:lnTo>
                                <a:pt x="2" y="28"/>
                              </a:lnTo>
                              <a:lnTo>
                                <a:pt x="3" y="31"/>
                              </a:lnTo>
                              <a:lnTo>
                                <a:pt x="4" y="33"/>
                              </a:lnTo>
                              <a:lnTo>
                                <a:pt x="8" y="34"/>
                              </a:lnTo>
                              <a:lnTo>
                                <a:pt x="10" y="35"/>
                              </a:lnTo>
                              <a:lnTo>
                                <a:pt x="11" y="35"/>
                              </a:lnTo>
                              <a:lnTo>
                                <a:pt x="13" y="34"/>
                              </a:lnTo>
                              <a:lnTo>
                                <a:pt x="15" y="33"/>
                              </a:lnTo>
                              <a:lnTo>
                                <a:pt x="16" y="32"/>
                              </a:lnTo>
                              <a:lnTo>
                                <a:pt x="17" y="33"/>
                              </a:lnTo>
                              <a:lnTo>
                                <a:pt x="19" y="36"/>
                              </a:lnTo>
                              <a:lnTo>
                                <a:pt x="21" y="36"/>
                              </a:lnTo>
                              <a:lnTo>
                                <a:pt x="23" y="37"/>
                              </a:lnTo>
                              <a:lnTo>
                                <a:pt x="25" y="36"/>
                              </a:lnTo>
                              <a:lnTo>
                                <a:pt x="28" y="35"/>
                              </a:lnTo>
                              <a:lnTo>
                                <a:pt x="30" y="33"/>
                              </a:lnTo>
                              <a:lnTo>
                                <a:pt x="31" y="31"/>
                              </a:lnTo>
                              <a:lnTo>
                                <a:pt x="32" y="28"/>
                              </a:lnTo>
                              <a:lnTo>
                                <a:pt x="32" y="27"/>
                              </a:lnTo>
                              <a:lnTo>
                                <a:pt x="31" y="24"/>
                              </a:lnTo>
                              <a:lnTo>
                                <a:pt x="30" y="23"/>
                              </a:lnTo>
                              <a:lnTo>
                                <a:pt x="31" y="22"/>
                              </a:lnTo>
                              <a:lnTo>
                                <a:pt x="34" y="21"/>
                              </a:lnTo>
                              <a:lnTo>
                                <a:pt x="35" y="19"/>
                              </a:lnTo>
                              <a:lnTo>
                                <a:pt x="36" y="18"/>
                              </a:lnTo>
                              <a:lnTo>
                                <a:pt x="36" y="15"/>
                              </a:lnTo>
                              <a:lnTo>
                                <a:pt x="3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Freeform 186"/>
                      <wps:cNvSpPr>
                        <a:spLocks noEditPoints="1"/>
                      </wps:cNvSpPr>
                      <wps:spPr bwMode="auto">
                        <a:xfrm>
                          <a:off x="491490" y="577215"/>
                          <a:ext cx="22860" cy="23495"/>
                        </a:xfrm>
                        <a:custGeom>
                          <a:avLst/>
                          <a:gdLst>
                            <a:gd name="T0" fmla="*/ 24 w 36"/>
                            <a:gd name="T1" fmla="*/ 23 h 37"/>
                            <a:gd name="T2" fmla="*/ 19 w 36"/>
                            <a:gd name="T3" fmla="*/ 26 h 37"/>
                            <a:gd name="T4" fmla="*/ 15 w 36"/>
                            <a:gd name="T5" fmla="*/ 25 h 37"/>
                            <a:gd name="T6" fmla="*/ 12 w 36"/>
                            <a:gd name="T7" fmla="*/ 21 h 37"/>
                            <a:gd name="T8" fmla="*/ 13 w 36"/>
                            <a:gd name="T9" fmla="*/ 16 h 37"/>
                            <a:gd name="T10" fmla="*/ 16 w 36"/>
                            <a:gd name="T11" fmla="*/ 13 h 37"/>
                            <a:gd name="T12" fmla="*/ 21 w 36"/>
                            <a:gd name="T13" fmla="*/ 14 h 37"/>
                            <a:gd name="T14" fmla="*/ 25 w 36"/>
                            <a:gd name="T15" fmla="*/ 18 h 37"/>
                            <a:gd name="T16" fmla="*/ 35 w 36"/>
                            <a:gd name="T17" fmla="*/ 12 h 37"/>
                            <a:gd name="T18" fmla="*/ 33 w 36"/>
                            <a:gd name="T19" fmla="*/ 9 h 37"/>
                            <a:gd name="T20" fmla="*/ 30 w 36"/>
                            <a:gd name="T21" fmla="*/ 8 h 37"/>
                            <a:gd name="T22" fmla="*/ 27 w 36"/>
                            <a:gd name="T23" fmla="*/ 8 h 37"/>
                            <a:gd name="T24" fmla="*/ 27 w 36"/>
                            <a:gd name="T25" fmla="*/ 4 h 37"/>
                            <a:gd name="T26" fmla="*/ 25 w 36"/>
                            <a:gd name="T27" fmla="*/ 1 h 37"/>
                            <a:gd name="T28" fmla="*/ 20 w 36"/>
                            <a:gd name="T29" fmla="*/ 0 h 37"/>
                            <a:gd name="T30" fmla="*/ 14 w 36"/>
                            <a:gd name="T31" fmla="*/ 2 h 37"/>
                            <a:gd name="T32" fmla="*/ 13 w 36"/>
                            <a:gd name="T33" fmla="*/ 5 h 37"/>
                            <a:gd name="T34" fmla="*/ 9 w 36"/>
                            <a:gd name="T35" fmla="*/ 4 h 37"/>
                            <a:gd name="T36" fmla="*/ 6 w 36"/>
                            <a:gd name="T37" fmla="*/ 5 h 37"/>
                            <a:gd name="T38" fmla="*/ 1 w 36"/>
                            <a:gd name="T39" fmla="*/ 8 h 37"/>
                            <a:gd name="T40" fmla="*/ 0 w 36"/>
                            <a:gd name="T41" fmla="*/ 13 h 37"/>
                            <a:gd name="T42" fmla="*/ 2 w 36"/>
                            <a:gd name="T43" fmla="*/ 17 h 37"/>
                            <a:gd name="T44" fmla="*/ 6 w 36"/>
                            <a:gd name="T45" fmla="*/ 20 h 37"/>
                            <a:gd name="T46" fmla="*/ 4 w 36"/>
                            <a:gd name="T47" fmla="*/ 24 h 37"/>
                            <a:gd name="T48" fmla="*/ 2 w 36"/>
                            <a:gd name="T49" fmla="*/ 29 h 37"/>
                            <a:gd name="T50" fmla="*/ 5 w 36"/>
                            <a:gd name="T51" fmla="*/ 33 h 37"/>
                            <a:gd name="T52" fmla="*/ 9 w 36"/>
                            <a:gd name="T53" fmla="*/ 35 h 37"/>
                            <a:gd name="T54" fmla="*/ 13 w 36"/>
                            <a:gd name="T55" fmla="*/ 34 h 37"/>
                            <a:gd name="T56" fmla="*/ 16 w 36"/>
                            <a:gd name="T57" fmla="*/ 32 h 37"/>
                            <a:gd name="T58" fmla="*/ 19 w 36"/>
                            <a:gd name="T59" fmla="*/ 36 h 37"/>
                            <a:gd name="T60" fmla="*/ 24 w 36"/>
                            <a:gd name="T61" fmla="*/ 37 h 37"/>
                            <a:gd name="T62" fmla="*/ 28 w 36"/>
                            <a:gd name="T63" fmla="*/ 35 h 37"/>
                            <a:gd name="T64" fmla="*/ 31 w 36"/>
                            <a:gd name="T65" fmla="*/ 31 h 37"/>
                            <a:gd name="T66" fmla="*/ 31 w 36"/>
                            <a:gd name="T67" fmla="*/ 28 h 37"/>
                            <a:gd name="T68" fmla="*/ 30 w 36"/>
                            <a:gd name="T69" fmla="*/ 23 h 37"/>
                            <a:gd name="T70" fmla="*/ 34 w 36"/>
                            <a:gd name="T71" fmla="*/ 21 h 37"/>
                            <a:gd name="T72" fmla="*/ 36 w 36"/>
                            <a:gd name="T73" fmla="*/ 18 h 37"/>
                            <a:gd name="T74" fmla="*/ 35 w 36"/>
                            <a:gd name="T75" fmla="*/ 1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25" y="20"/>
                              </a:moveTo>
                              <a:lnTo>
                                <a:pt x="24" y="23"/>
                              </a:lnTo>
                              <a:lnTo>
                                <a:pt x="22" y="25"/>
                              </a:lnTo>
                              <a:lnTo>
                                <a:pt x="19" y="26"/>
                              </a:lnTo>
                              <a:lnTo>
                                <a:pt x="17" y="26"/>
                              </a:lnTo>
                              <a:lnTo>
                                <a:pt x="15" y="25"/>
                              </a:lnTo>
                              <a:lnTo>
                                <a:pt x="13" y="23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3" y="16"/>
                              </a:lnTo>
                              <a:lnTo>
                                <a:pt x="14" y="15"/>
                              </a:lnTo>
                              <a:lnTo>
                                <a:pt x="16" y="13"/>
                              </a:lnTo>
                              <a:lnTo>
                                <a:pt x="19" y="13"/>
                              </a:lnTo>
                              <a:lnTo>
                                <a:pt x="21" y="14"/>
                              </a:lnTo>
                              <a:lnTo>
                                <a:pt x="24" y="16"/>
                              </a:lnTo>
                              <a:lnTo>
                                <a:pt x="25" y="18"/>
                              </a:lnTo>
                              <a:lnTo>
                                <a:pt x="25" y="20"/>
                              </a:lnTo>
                              <a:close/>
                              <a:moveTo>
                                <a:pt x="35" y="12"/>
                              </a:moveTo>
                              <a:lnTo>
                                <a:pt x="34" y="10"/>
                              </a:lnTo>
                              <a:lnTo>
                                <a:pt x="33" y="9"/>
                              </a:lnTo>
                              <a:lnTo>
                                <a:pt x="32" y="8"/>
                              </a:lnTo>
                              <a:lnTo>
                                <a:pt x="30" y="8"/>
                              </a:lnTo>
                              <a:lnTo>
                                <a:pt x="28" y="8"/>
                              </a:lnTo>
                              <a:lnTo>
                                <a:pt x="27" y="8"/>
                              </a:lnTo>
                              <a:lnTo>
                                <a:pt x="27" y="6"/>
                              </a:lnTo>
                              <a:lnTo>
                                <a:pt x="27" y="4"/>
                              </a:lnTo>
                              <a:lnTo>
                                <a:pt x="26" y="2"/>
                              </a:lnTo>
                              <a:lnTo>
                                <a:pt x="25" y="1"/>
                              </a:lnTo>
                              <a:lnTo>
                                <a:pt x="24" y="0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4" y="2"/>
                              </a:lnTo>
                              <a:lnTo>
                                <a:pt x="13" y="4"/>
                              </a:lnTo>
                              <a:lnTo>
                                <a:pt x="13" y="5"/>
                              </a:lnTo>
                              <a:lnTo>
                                <a:pt x="12" y="5"/>
                              </a:lnTo>
                              <a:lnTo>
                                <a:pt x="9" y="4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4" y="6"/>
                              </a:lnTo>
                              <a:lnTo>
                                <a:pt x="1" y="8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1" y="15"/>
                              </a:lnTo>
                              <a:lnTo>
                                <a:pt x="2" y="17"/>
                              </a:lnTo>
                              <a:lnTo>
                                <a:pt x="5" y="19"/>
                              </a:lnTo>
                              <a:lnTo>
                                <a:pt x="6" y="20"/>
                              </a:lnTo>
                              <a:lnTo>
                                <a:pt x="5" y="21"/>
                              </a:lnTo>
                              <a:lnTo>
                                <a:pt x="4" y="24"/>
                              </a:lnTo>
                              <a:lnTo>
                                <a:pt x="2" y="26"/>
                              </a:lnTo>
                              <a:lnTo>
                                <a:pt x="2" y="29"/>
                              </a:lnTo>
                              <a:lnTo>
                                <a:pt x="4" y="31"/>
                              </a:lnTo>
                              <a:lnTo>
                                <a:pt x="5" y="33"/>
                              </a:lnTo>
                              <a:lnTo>
                                <a:pt x="7" y="34"/>
                              </a:lnTo>
                              <a:lnTo>
                                <a:pt x="9" y="35"/>
                              </a:lnTo>
                              <a:lnTo>
                                <a:pt x="11" y="35"/>
                              </a:lnTo>
                              <a:lnTo>
                                <a:pt x="13" y="34"/>
                              </a:lnTo>
                              <a:lnTo>
                                <a:pt x="15" y="33"/>
                              </a:lnTo>
                              <a:lnTo>
                                <a:pt x="16" y="32"/>
                              </a:lnTo>
                              <a:lnTo>
                                <a:pt x="17" y="33"/>
                              </a:lnTo>
                              <a:lnTo>
                                <a:pt x="19" y="36"/>
                              </a:lnTo>
                              <a:lnTo>
                                <a:pt x="21" y="36"/>
                              </a:lnTo>
                              <a:lnTo>
                                <a:pt x="24" y="37"/>
                              </a:lnTo>
                              <a:lnTo>
                                <a:pt x="26" y="36"/>
                              </a:lnTo>
                              <a:lnTo>
                                <a:pt x="28" y="35"/>
                              </a:lnTo>
                              <a:lnTo>
                                <a:pt x="30" y="33"/>
                              </a:lnTo>
                              <a:lnTo>
                                <a:pt x="31" y="31"/>
                              </a:lnTo>
                              <a:lnTo>
                                <a:pt x="32" y="29"/>
                              </a:lnTo>
                              <a:lnTo>
                                <a:pt x="31" y="28"/>
                              </a:lnTo>
                              <a:lnTo>
                                <a:pt x="31" y="24"/>
                              </a:lnTo>
                              <a:lnTo>
                                <a:pt x="30" y="23"/>
                              </a:lnTo>
                              <a:lnTo>
                                <a:pt x="31" y="22"/>
                              </a:lnTo>
                              <a:lnTo>
                                <a:pt x="34" y="21"/>
                              </a:lnTo>
                              <a:lnTo>
                                <a:pt x="35" y="19"/>
                              </a:lnTo>
                              <a:lnTo>
                                <a:pt x="36" y="18"/>
                              </a:lnTo>
                              <a:lnTo>
                                <a:pt x="36" y="15"/>
                              </a:lnTo>
                              <a:lnTo>
                                <a:pt x="3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Freeform 187"/>
                      <wps:cNvSpPr>
                        <a:spLocks noEditPoints="1"/>
                      </wps:cNvSpPr>
                      <wps:spPr bwMode="auto">
                        <a:xfrm>
                          <a:off x="500380" y="523875"/>
                          <a:ext cx="22860" cy="23495"/>
                        </a:xfrm>
                        <a:custGeom>
                          <a:avLst/>
                          <a:gdLst>
                            <a:gd name="T0" fmla="*/ 13 w 36"/>
                            <a:gd name="T1" fmla="*/ 17 h 37"/>
                            <a:gd name="T2" fmla="*/ 17 w 36"/>
                            <a:gd name="T3" fmla="*/ 14 h 37"/>
                            <a:gd name="T4" fmla="*/ 21 w 36"/>
                            <a:gd name="T5" fmla="*/ 14 h 37"/>
                            <a:gd name="T6" fmla="*/ 24 w 36"/>
                            <a:gd name="T7" fmla="*/ 18 h 37"/>
                            <a:gd name="T8" fmla="*/ 23 w 36"/>
                            <a:gd name="T9" fmla="*/ 23 h 37"/>
                            <a:gd name="T10" fmla="*/ 20 w 36"/>
                            <a:gd name="T11" fmla="*/ 26 h 37"/>
                            <a:gd name="T12" fmla="*/ 15 w 36"/>
                            <a:gd name="T13" fmla="*/ 25 h 37"/>
                            <a:gd name="T14" fmla="*/ 12 w 36"/>
                            <a:gd name="T15" fmla="*/ 22 h 37"/>
                            <a:gd name="T16" fmla="*/ 5 w 36"/>
                            <a:gd name="T17" fmla="*/ 20 h 37"/>
                            <a:gd name="T18" fmla="*/ 3 w 36"/>
                            <a:gd name="T19" fmla="*/ 24 h 37"/>
                            <a:gd name="T20" fmla="*/ 3 w 36"/>
                            <a:gd name="T21" fmla="*/ 28 h 37"/>
                            <a:gd name="T22" fmla="*/ 5 w 36"/>
                            <a:gd name="T23" fmla="*/ 33 h 37"/>
                            <a:gd name="T24" fmla="*/ 10 w 36"/>
                            <a:gd name="T25" fmla="*/ 35 h 37"/>
                            <a:gd name="T26" fmla="*/ 13 w 36"/>
                            <a:gd name="T27" fmla="*/ 35 h 37"/>
                            <a:gd name="T28" fmla="*/ 16 w 36"/>
                            <a:gd name="T29" fmla="*/ 32 h 37"/>
                            <a:gd name="T30" fmla="*/ 19 w 36"/>
                            <a:gd name="T31" fmla="*/ 36 h 37"/>
                            <a:gd name="T32" fmla="*/ 23 w 36"/>
                            <a:gd name="T33" fmla="*/ 37 h 37"/>
                            <a:gd name="T34" fmla="*/ 28 w 36"/>
                            <a:gd name="T35" fmla="*/ 35 h 37"/>
                            <a:gd name="T36" fmla="*/ 32 w 36"/>
                            <a:gd name="T37" fmla="*/ 30 h 37"/>
                            <a:gd name="T38" fmla="*/ 32 w 36"/>
                            <a:gd name="T39" fmla="*/ 27 h 37"/>
                            <a:gd name="T40" fmla="*/ 30 w 36"/>
                            <a:gd name="T41" fmla="*/ 23 h 37"/>
                            <a:gd name="T42" fmla="*/ 34 w 36"/>
                            <a:gd name="T43" fmla="*/ 21 h 37"/>
                            <a:gd name="T44" fmla="*/ 36 w 36"/>
                            <a:gd name="T45" fmla="*/ 18 h 37"/>
                            <a:gd name="T46" fmla="*/ 36 w 36"/>
                            <a:gd name="T47" fmla="*/ 13 h 37"/>
                            <a:gd name="T48" fmla="*/ 33 w 36"/>
                            <a:gd name="T49" fmla="*/ 8 h 37"/>
                            <a:gd name="T50" fmla="*/ 31 w 36"/>
                            <a:gd name="T51" fmla="*/ 7 h 37"/>
                            <a:gd name="T52" fmla="*/ 26 w 36"/>
                            <a:gd name="T53" fmla="*/ 8 h 37"/>
                            <a:gd name="T54" fmla="*/ 26 w 36"/>
                            <a:gd name="T55" fmla="*/ 4 h 37"/>
                            <a:gd name="T56" fmla="*/ 25 w 36"/>
                            <a:gd name="T57" fmla="*/ 2 h 37"/>
                            <a:gd name="T58" fmla="*/ 20 w 36"/>
                            <a:gd name="T59" fmla="*/ 0 h 37"/>
                            <a:gd name="T60" fmla="*/ 15 w 36"/>
                            <a:gd name="T61" fmla="*/ 3 h 37"/>
                            <a:gd name="T62" fmla="*/ 14 w 36"/>
                            <a:gd name="T63" fmla="*/ 6 h 37"/>
                            <a:gd name="T64" fmla="*/ 8 w 36"/>
                            <a:gd name="T65" fmla="*/ 4 h 37"/>
                            <a:gd name="T66" fmla="*/ 5 w 36"/>
                            <a:gd name="T67" fmla="*/ 5 h 37"/>
                            <a:gd name="T68" fmla="*/ 2 w 36"/>
                            <a:gd name="T69" fmla="*/ 8 h 37"/>
                            <a:gd name="T70" fmla="*/ 0 w 36"/>
                            <a:gd name="T71" fmla="*/ 13 h 37"/>
                            <a:gd name="T72" fmla="*/ 2 w 36"/>
                            <a:gd name="T73" fmla="*/ 17 h 37"/>
                            <a:gd name="T74" fmla="*/ 5 w 36"/>
                            <a:gd name="T75" fmla="*/ 2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12" y="19"/>
                              </a:moveTo>
                              <a:lnTo>
                                <a:pt x="13" y="17"/>
                              </a:lnTo>
                              <a:lnTo>
                                <a:pt x="14" y="15"/>
                              </a:lnTo>
                              <a:lnTo>
                                <a:pt x="17" y="14"/>
                              </a:lnTo>
                              <a:lnTo>
                                <a:pt x="19" y="14"/>
                              </a:lnTo>
                              <a:lnTo>
                                <a:pt x="21" y="14"/>
                              </a:lnTo>
                              <a:lnTo>
                                <a:pt x="23" y="16"/>
                              </a:lnTo>
                              <a:lnTo>
                                <a:pt x="24" y="18"/>
                              </a:lnTo>
                              <a:lnTo>
                                <a:pt x="24" y="21"/>
                              </a:lnTo>
                              <a:lnTo>
                                <a:pt x="23" y="23"/>
                              </a:lnTo>
                              <a:lnTo>
                                <a:pt x="22" y="25"/>
                              </a:lnTo>
                              <a:lnTo>
                                <a:pt x="20" y="26"/>
                              </a:lnTo>
                              <a:lnTo>
                                <a:pt x="17" y="26"/>
                              </a:lnTo>
                              <a:lnTo>
                                <a:pt x="15" y="25"/>
                              </a:lnTo>
                              <a:lnTo>
                                <a:pt x="13" y="24"/>
                              </a:lnTo>
                              <a:lnTo>
                                <a:pt x="12" y="22"/>
                              </a:lnTo>
                              <a:lnTo>
                                <a:pt x="12" y="19"/>
                              </a:lnTo>
                              <a:close/>
                              <a:moveTo>
                                <a:pt x="5" y="20"/>
                              </a:moveTo>
                              <a:lnTo>
                                <a:pt x="5" y="21"/>
                              </a:lnTo>
                              <a:lnTo>
                                <a:pt x="3" y="24"/>
                              </a:lnTo>
                              <a:lnTo>
                                <a:pt x="3" y="26"/>
                              </a:lnTo>
                              <a:lnTo>
                                <a:pt x="3" y="28"/>
                              </a:lnTo>
                              <a:lnTo>
                                <a:pt x="3" y="30"/>
                              </a:lnTo>
                              <a:lnTo>
                                <a:pt x="5" y="33"/>
                              </a:lnTo>
                              <a:lnTo>
                                <a:pt x="7" y="34"/>
                              </a:lnTo>
                              <a:lnTo>
                                <a:pt x="10" y="35"/>
                              </a:lnTo>
                              <a:lnTo>
                                <a:pt x="12" y="35"/>
                              </a:lnTo>
                              <a:lnTo>
                                <a:pt x="13" y="35"/>
                              </a:lnTo>
                              <a:lnTo>
                                <a:pt x="15" y="33"/>
                              </a:lnTo>
                              <a:lnTo>
                                <a:pt x="16" y="32"/>
                              </a:lnTo>
                              <a:lnTo>
                                <a:pt x="17" y="34"/>
                              </a:lnTo>
                              <a:lnTo>
                                <a:pt x="19" y="36"/>
                              </a:lnTo>
                              <a:lnTo>
                                <a:pt x="21" y="37"/>
                              </a:lnTo>
                              <a:lnTo>
                                <a:pt x="23" y="37"/>
                              </a:lnTo>
                              <a:lnTo>
                                <a:pt x="25" y="37"/>
                              </a:lnTo>
                              <a:lnTo>
                                <a:pt x="28" y="35"/>
                              </a:lnTo>
                              <a:lnTo>
                                <a:pt x="31" y="33"/>
                              </a:lnTo>
                              <a:lnTo>
                                <a:pt x="32" y="30"/>
                              </a:lnTo>
                              <a:lnTo>
                                <a:pt x="32" y="29"/>
                              </a:lnTo>
                              <a:lnTo>
                                <a:pt x="32" y="27"/>
                              </a:lnTo>
                              <a:lnTo>
                                <a:pt x="31" y="24"/>
                              </a:lnTo>
                              <a:lnTo>
                                <a:pt x="30" y="23"/>
                              </a:lnTo>
                              <a:lnTo>
                                <a:pt x="31" y="23"/>
                              </a:lnTo>
                              <a:lnTo>
                                <a:pt x="34" y="21"/>
                              </a:lnTo>
                              <a:lnTo>
                                <a:pt x="35" y="20"/>
                              </a:lnTo>
                              <a:lnTo>
                                <a:pt x="36" y="18"/>
                              </a:lnTo>
                              <a:lnTo>
                                <a:pt x="36" y="16"/>
                              </a:lnTo>
                              <a:lnTo>
                                <a:pt x="36" y="13"/>
                              </a:lnTo>
                              <a:lnTo>
                                <a:pt x="35" y="10"/>
                              </a:lnTo>
                              <a:lnTo>
                                <a:pt x="33" y="8"/>
                              </a:lnTo>
                              <a:lnTo>
                                <a:pt x="32" y="7"/>
                              </a:lnTo>
                              <a:lnTo>
                                <a:pt x="31" y="7"/>
                              </a:lnTo>
                              <a:lnTo>
                                <a:pt x="27" y="7"/>
                              </a:lnTo>
                              <a:lnTo>
                                <a:pt x="26" y="8"/>
                              </a:lnTo>
                              <a:lnTo>
                                <a:pt x="26" y="7"/>
                              </a:lnTo>
                              <a:lnTo>
                                <a:pt x="26" y="4"/>
                              </a:lnTo>
                              <a:lnTo>
                                <a:pt x="26" y="3"/>
                              </a:lnTo>
                              <a:lnTo>
                                <a:pt x="25" y="2"/>
                              </a:lnTo>
                              <a:lnTo>
                                <a:pt x="23" y="1"/>
                              </a:lnTo>
                              <a:lnTo>
                                <a:pt x="20" y="0"/>
                              </a:lnTo>
                              <a:lnTo>
                                <a:pt x="17" y="1"/>
                              </a:lnTo>
                              <a:lnTo>
                                <a:pt x="15" y="3"/>
                              </a:lnTo>
                              <a:lnTo>
                                <a:pt x="14" y="5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8" y="4"/>
                              </a:lnTo>
                              <a:lnTo>
                                <a:pt x="7" y="4"/>
                              </a:lnTo>
                              <a:lnTo>
                                <a:pt x="5" y="5"/>
                              </a:lnTo>
                              <a:lnTo>
                                <a:pt x="3" y="6"/>
                              </a:lnTo>
                              <a:lnTo>
                                <a:pt x="2" y="8"/>
                              </a:lnTo>
                              <a:lnTo>
                                <a:pt x="1" y="10"/>
                              </a:lnTo>
                              <a:lnTo>
                                <a:pt x="0" y="13"/>
                              </a:lnTo>
                              <a:lnTo>
                                <a:pt x="1" y="15"/>
                              </a:lnTo>
                              <a:lnTo>
                                <a:pt x="2" y="17"/>
                              </a:lnTo>
                              <a:lnTo>
                                <a:pt x="4" y="19"/>
                              </a:lnTo>
                              <a:lnTo>
                                <a:pt x="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188"/>
                      <wps:cNvSpPr>
                        <a:spLocks noEditPoints="1"/>
                      </wps:cNvSpPr>
                      <wps:spPr bwMode="auto">
                        <a:xfrm>
                          <a:off x="534035" y="495935"/>
                          <a:ext cx="22225" cy="23495"/>
                        </a:xfrm>
                        <a:custGeom>
                          <a:avLst/>
                          <a:gdLst>
                            <a:gd name="T0" fmla="*/ 12 w 35"/>
                            <a:gd name="T1" fmla="*/ 17 h 37"/>
                            <a:gd name="T2" fmla="*/ 15 w 35"/>
                            <a:gd name="T3" fmla="*/ 13 h 37"/>
                            <a:gd name="T4" fmla="*/ 21 w 35"/>
                            <a:gd name="T5" fmla="*/ 13 h 37"/>
                            <a:gd name="T6" fmla="*/ 24 w 35"/>
                            <a:gd name="T7" fmla="*/ 18 h 37"/>
                            <a:gd name="T8" fmla="*/ 23 w 35"/>
                            <a:gd name="T9" fmla="*/ 23 h 37"/>
                            <a:gd name="T10" fmla="*/ 20 w 35"/>
                            <a:gd name="T11" fmla="*/ 26 h 37"/>
                            <a:gd name="T12" fmla="*/ 14 w 35"/>
                            <a:gd name="T13" fmla="*/ 25 h 37"/>
                            <a:gd name="T14" fmla="*/ 11 w 35"/>
                            <a:gd name="T15" fmla="*/ 22 h 37"/>
                            <a:gd name="T16" fmla="*/ 1 w 35"/>
                            <a:gd name="T17" fmla="*/ 8 h 37"/>
                            <a:gd name="T18" fmla="*/ 0 w 35"/>
                            <a:gd name="T19" fmla="*/ 13 h 37"/>
                            <a:gd name="T20" fmla="*/ 2 w 35"/>
                            <a:gd name="T21" fmla="*/ 17 h 37"/>
                            <a:gd name="T22" fmla="*/ 5 w 35"/>
                            <a:gd name="T23" fmla="*/ 20 h 37"/>
                            <a:gd name="T24" fmla="*/ 3 w 35"/>
                            <a:gd name="T25" fmla="*/ 24 h 37"/>
                            <a:gd name="T26" fmla="*/ 2 w 35"/>
                            <a:gd name="T27" fmla="*/ 28 h 37"/>
                            <a:gd name="T28" fmla="*/ 4 w 35"/>
                            <a:gd name="T29" fmla="*/ 32 h 37"/>
                            <a:gd name="T30" fmla="*/ 9 w 35"/>
                            <a:gd name="T31" fmla="*/ 34 h 37"/>
                            <a:gd name="T32" fmla="*/ 12 w 35"/>
                            <a:gd name="T33" fmla="*/ 34 h 37"/>
                            <a:gd name="T34" fmla="*/ 15 w 35"/>
                            <a:gd name="T35" fmla="*/ 32 h 37"/>
                            <a:gd name="T36" fmla="*/ 19 w 35"/>
                            <a:gd name="T37" fmla="*/ 36 h 37"/>
                            <a:gd name="T38" fmla="*/ 23 w 35"/>
                            <a:gd name="T39" fmla="*/ 37 h 37"/>
                            <a:gd name="T40" fmla="*/ 27 w 35"/>
                            <a:gd name="T41" fmla="*/ 34 h 37"/>
                            <a:gd name="T42" fmla="*/ 30 w 35"/>
                            <a:gd name="T43" fmla="*/ 31 h 37"/>
                            <a:gd name="T44" fmla="*/ 31 w 35"/>
                            <a:gd name="T45" fmla="*/ 27 h 37"/>
                            <a:gd name="T46" fmla="*/ 29 w 35"/>
                            <a:gd name="T47" fmla="*/ 23 h 37"/>
                            <a:gd name="T48" fmla="*/ 33 w 35"/>
                            <a:gd name="T49" fmla="*/ 21 h 37"/>
                            <a:gd name="T50" fmla="*/ 35 w 35"/>
                            <a:gd name="T51" fmla="*/ 18 h 37"/>
                            <a:gd name="T52" fmla="*/ 34 w 35"/>
                            <a:gd name="T53" fmla="*/ 12 h 37"/>
                            <a:gd name="T54" fmla="*/ 32 w 35"/>
                            <a:gd name="T55" fmla="*/ 8 h 37"/>
                            <a:gd name="T56" fmla="*/ 29 w 35"/>
                            <a:gd name="T57" fmla="*/ 7 h 37"/>
                            <a:gd name="T58" fmla="*/ 26 w 35"/>
                            <a:gd name="T59" fmla="*/ 8 h 37"/>
                            <a:gd name="T60" fmla="*/ 26 w 35"/>
                            <a:gd name="T61" fmla="*/ 4 h 37"/>
                            <a:gd name="T62" fmla="*/ 24 w 35"/>
                            <a:gd name="T63" fmla="*/ 2 h 37"/>
                            <a:gd name="T64" fmla="*/ 20 w 35"/>
                            <a:gd name="T65" fmla="*/ 0 h 37"/>
                            <a:gd name="T66" fmla="*/ 13 w 35"/>
                            <a:gd name="T67" fmla="*/ 3 h 37"/>
                            <a:gd name="T68" fmla="*/ 12 w 35"/>
                            <a:gd name="T69" fmla="*/ 6 h 37"/>
                            <a:gd name="T70" fmla="*/ 8 w 35"/>
                            <a:gd name="T71" fmla="*/ 5 h 37"/>
                            <a:gd name="T72" fmla="*/ 5 w 35"/>
                            <a:gd name="T73" fmla="*/ 5 h 37"/>
                            <a:gd name="T74" fmla="*/ 1 w 35"/>
                            <a:gd name="T75" fmla="*/ 8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" h="37">
                              <a:moveTo>
                                <a:pt x="11" y="19"/>
                              </a:moveTo>
                              <a:lnTo>
                                <a:pt x="12" y="17"/>
                              </a:lnTo>
                              <a:lnTo>
                                <a:pt x="13" y="15"/>
                              </a:lnTo>
                              <a:lnTo>
                                <a:pt x="15" y="13"/>
                              </a:lnTo>
                              <a:lnTo>
                                <a:pt x="19" y="13"/>
                              </a:lnTo>
                              <a:lnTo>
                                <a:pt x="21" y="13"/>
                              </a:lnTo>
                              <a:lnTo>
                                <a:pt x="23" y="16"/>
                              </a:lnTo>
                              <a:lnTo>
                                <a:pt x="24" y="18"/>
                              </a:lnTo>
                              <a:lnTo>
                                <a:pt x="24" y="21"/>
                              </a:lnTo>
                              <a:lnTo>
                                <a:pt x="23" y="23"/>
                              </a:lnTo>
                              <a:lnTo>
                                <a:pt x="22" y="25"/>
                              </a:lnTo>
                              <a:lnTo>
                                <a:pt x="20" y="26"/>
                              </a:lnTo>
                              <a:lnTo>
                                <a:pt x="17" y="26"/>
                              </a:lnTo>
                              <a:lnTo>
                                <a:pt x="14" y="25"/>
                              </a:lnTo>
                              <a:lnTo>
                                <a:pt x="12" y="24"/>
                              </a:lnTo>
                              <a:lnTo>
                                <a:pt x="11" y="22"/>
                              </a:lnTo>
                              <a:lnTo>
                                <a:pt x="11" y="19"/>
                              </a:lnTo>
                              <a:close/>
                              <a:moveTo>
                                <a:pt x="1" y="8"/>
                              </a:move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1" y="15"/>
                              </a:lnTo>
                              <a:lnTo>
                                <a:pt x="2" y="17"/>
                              </a:lnTo>
                              <a:lnTo>
                                <a:pt x="4" y="19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3" y="24"/>
                              </a:lnTo>
                              <a:lnTo>
                                <a:pt x="2" y="26"/>
                              </a:lnTo>
                              <a:lnTo>
                                <a:pt x="2" y="28"/>
                              </a:lnTo>
                              <a:lnTo>
                                <a:pt x="3" y="30"/>
                              </a:lnTo>
                              <a:lnTo>
                                <a:pt x="4" y="32"/>
                              </a:lnTo>
                              <a:lnTo>
                                <a:pt x="7" y="33"/>
                              </a:lnTo>
                              <a:lnTo>
                                <a:pt x="9" y="34"/>
                              </a:lnTo>
                              <a:lnTo>
                                <a:pt x="10" y="34"/>
                              </a:lnTo>
                              <a:lnTo>
                                <a:pt x="12" y="34"/>
                              </a:lnTo>
                              <a:lnTo>
                                <a:pt x="14" y="32"/>
                              </a:lnTo>
                              <a:lnTo>
                                <a:pt x="15" y="32"/>
                              </a:lnTo>
                              <a:lnTo>
                                <a:pt x="17" y="33"/>
                              </a:lnTo>
                              <a:lnTo>
                                <a:pt x="19" y="36"/>
                              </a:lnTo>
                              <a:lnTo>
                                <a:pt x="21" y="37"/>
                              </a:lnTo>
                              <a:lnTo>
                                <a:pt x="23" y="37"/>
                              </a:lnTo>
                              <a:lnTo>
                                <a:pt x="25" y="37"/>
                              </a:lnTo>
                              <a:lnTo>
                                <a:pt x="27" y="34"/>
                              </a:lnTo>
                              <a:lnTo>
                                <a:pt x="29" y="32"/>
                              </a:lnTo>
                              <a:lnTo>
                                <a:pt x="30" y="31"/>
                              </a:lnTo>
                              <a:lnTo>
                                <a:pt x="31" y="29"/>
                              </a:lnTo>
                              <a:lnTo>
                                <a:pt x="31" y="27"/>
                              </a:lnTo>
                              <a:lnTo>
                                <a:pt x="30" y="24"/>
                              </a:lnTo>
                              <a:lnTo>
                                <a:pt x="29" y="23"/>
                              </a:lnTo>
                              <a:lnTo>
                                <a:pt x="30" y="23"/>
                              </a:lnTo>
                              <a:lnTo>
                                <a:pt x="33" y="21"/>
                              </a:lnTo>
                              <a:lnTo>
                                <a:pt x="34" y="20"/>
                              </a:lnTo>
                              <a:lnTo>
                                <a:pt x="35" y="18"/>
                              </a:lnTo>
                              <a:lnTo>
                                <a:pt x="35" y="16"/>
                              </a:lnTo>
                              <a:lnTo>
                                <a:pt x="34" y="12"/>
                              </a:lnTo>
                              <a:lnTo>
                                <a:pt x="33" y="10"/>
                              </a:lnTo>
                              <a:lnTo>
                                <a:pt x="32" y="8"/>
                              </a:lnTo>
                              <a:lnTo>
                                <a:pt x="31" y="8"/>
                              </a:lnTo>
                              <a:lnTo>
                                <a:pt x="29" y="7"/>
                              </a:lnTo>
                              <a:lnTo>
                                <a:pt x="27" y="7"/>
                              </a:lnTo>
                              <a:lnTo>
                                <a:pt x="26" y="8"/>
                              </a:lnTo>
                              <a:lnTo>
                                <a:pt x="26" y="7"/>
                              </a:lnTo>
                              <a:lnTo>
                                <a:pt x="26" y="4"/>
                              </a:lnTo>
                              <a:lnTo>
                                <a:pt x="25" y="3"/>
                              </a:lnTo>
                              <a:lnTo>
                                <a:pt x="24" y="2"/>
                              </a:lnTo>
                              <a:lnTo>
                                <a:pt x="23" y="1"/>
                              </a:lnTo>
                              <a:lnTo>
                                <a:pt x="20" y="0"/>
                              </a:lnTo>
                              <a:lnTo>
                                <a:pt x="15" y="1"/>
                              </a:lnTo>
                              <a:lnTo>
                                <a:pt x="13" y="3"/>
                              </a:lnTo>
                              <a:lnTo>
                                <a:pt x="13" y="5"/>
                              </a:lnTo>
                              <a:lnTo>
                                <a:pt x="12" y="6"/>
                              </a:lnTo>
                              <a:lnTo>
                                <a:pt x="11" y="5"/>
                              </a:lnTo>
                              <a:lnTo>
                                <a:pt x="8" y="5"/>
                              </a:lnTo>
                              <a:lnTo>
                                <a:pt x="7" y="5"/>
                              </a:lnTo>
                              <a:lnTo>
                                <a:pt x="5" y="5"/>
                              </a:lnTo>
                              <a:lnTo>
                                <a:pt x="3" y="6"/>
                              </a:lnTo>
                              <a:lnTo>
                                <a:pt x="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189"/>
                      <wps:cNvSpPr>
                        <a:spLocks noEditPoints="1"/>
                      </wps:cNvSpPr>
                      <wps:spPr bwMode="auto">
                        <a:xfrm>
                          <a:off x="561340" y="466090"/>
                          <a:ext cx="22860" cy="23495"/>
                        </a:xfrm>
                        <a:custGeom>
                          <a:avLst/>
                          <a:gdLst>
                            <a:gd name="T0" fmla="*/ 12 w 36"/>
                            <a:gd name="T1" fmla="*/ 17 h 37"/>
                            <a:gd name="T2" fmla="*/ 16 w 36"/>
                            <a:gd name="T3" fmla="*/ 14 h 37"/>
                            <a:gd name="T4" fmla="*/ 21 w 36"/>
                            <a:gd name="T5" fmla="*/ 15 h 37"/>
                            <a:gd name="T6" fmla="*/ 24 w 36"/>
                            <a:gd name="T7" fmla="*/ 18 h 37"/>
                            <a:gd name="T8" fmla="*/ 23 w 36"/>
                            <a:gd name="T9" fmla="*/ 24 h 37"/>
                            <a:gd name="T10" fmla="*/ 20 w 36"/>
                            <a:gd name="T11" fmla="*/ 27 h 37"/>
                            <a:gd name="T12" fmla="*/ 15 w 36"/>
                            <a:gd name="T13" fmla="*/ 27 h 37"/>
                            <a:gd name="T14" fmla="*/ 11 w 36"/>
                            <a:gd name="T15" fmla="*/ 23 h 37"/>
                            <a:gd name="T16" fmla="*/ 4 w 36"/>
                            <a:gd name="T17" fmla="*/ 33 h 37"/>
                            <a:gd name="T18" fmla="*/ 9 w 36"/>
                            <a:gd name="T19" fmla="*/ 35 h 37"/>
                            <a:gd name="T20" fmla="*/ 12 w 36"/>
                            <a:gd name="T21" fmla="*/ 35 h 37"/>
                            <a:gd name="T22" fmla="*/ 16 w 36"/>
                            <a:gd name="T23" fmla="*/ 33 h 37"/>
                            <a:gd name="T24" fmla="*/ 19 w 36"/>
                            <a:gd name="T25" fmla="*/ 36 h 37"/>
                            <a:gd name="T26" fmla="*/ 23 w 36"/>
                            <a:gd name="T27" fmla="*/ 37 h 37"/>
                            <a:gd name="T28" fmla="*/ 27 w 36"/>
                            <a:gd name="T29" fmla="*/ 35 h 37"/>
                            <a:gd name="T30" fmla="*/ 30 w 36"/>
                            <a:gd name="T31" fmla="*/ 32 h 37"/>
                            <a:gd name="T32" fmla="*/ 31 w 36"/>
                            <a:gd name="T33" fmla="*/ 28 h 37"/>
                            <a:gd name="T34" fmla="*/ 29 w 36"/>
                            <a:gd name="T35" fmla="*/ 24 h 37"/>
                            <a:gd name="T36" fmla="*/ 33 w 36"/>
                            <a:gd name="T37" fmla="*/ 22 h 37"/>
                            <a:gd name="T38" fmla="*/ 36 w 36"/>
                            <a:gd name="T39" fmla="*/ 18 h 37"/>
                            <a:gd name="T40" fmla="*/ 35 w 36"/>
                            <a:gd name="T41" fmla="*/ 13 h 37"/>
                            <a:gd name="T42" fmla="*/ 32 w 36"/>
                            <a:gd name="T43" fmla="*/ 9 h 37"/>
                            <a:gd name="T44" fmla="*/ 29 w 36"/>
                            <a:gd name="T45" fmla="*/ 8 h 37"/>
                            <a:gd name="T46" fmla="*/ 26 w 36"/>
                            <a:gd name="T47" fmla="*/ 9 h 37"/>
                            <a:gd name="T48" fmla="*/ 26 w 36"/>
                            <a:gd name="T49" fmla="*/ 5 h 37"/>
                            <a:gd name="T50" fmla="*/ 24 w 36"/>
                            <a:gd name="T51" fmla="*/ 3 h 37"/>
                            <a:gd name="T52" fmla="*/ 20 w 36"/>
                            <a:gd name="T53" fmla="*/ 0 h 37"/>
                            <a:gd name="T54" fmla="*/ 13 w 36"/>
                            <a:gd name="T55" fmla="*/ 4 h 37"/>
                            <a:gd name="T56" fmla="*/ 12 w 36"/>
                            <a:gd name="T57" fmla="*/ 7 h 37"/>
                            <a:gd name="T58" fmla="*/ 8 w 36"/>
                            <a:gd name="T59" fmla="*/ 6 h 37"/>
                            <a:gd name="T60" fmla="*/ 5 w 36"/>
                            <a:gd name="T61" fmla="*/ 6 h 37"/>
                            <a:gd name="T62" fmla="*/ 1 w 36"/>
                            <a:gd name="T63" fmla="*/ 9 h 37"/>
                            <a:gd name="T64" fmla="*/ 0 w 36"/>
                            <a:gd name="T65" fmla="*/ 14 h 37"/>
                            <a:gd name="T66" fmla="*/ 2 w 36"/>
                            <a:gd name="T67" fmla="*/ 17 h 37"/>
                            <a:gd name="T68" fmla="*/ 5 w 36"/>
                            <a:gd name="T69" fmla="*/ 20 h 37"/>
                            <a:gd name="T70" fmla="*/ 3 w 36"/>
                            <a:gd name="T71" fmla="*/ 25 h 37"/>
                            <a:gd name="T72" fmla="*/ 2 w 36"/>
                            <a:gd name="T73" fmla="*/ 29 h 37"/>
                            <a:gd name="T74" fmla="*/ 4 w 36"/>
                            <a:gd name="T75" fmla="*/ 3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11" y="19"/>
                              </a:moveTo>
                              <a:lnTo>
                                <a:pt x="12" y="17"/>
                              </a:lnTo>
                              <a:lnTo>
                                <a:pt x="13" y="15"/>
                              </a:lnTo>
                              <a:lnTo>
                                <a:pt x="16" y="14"/>
                              </a:lnTo>
                              <a:lnTo>
                                <a:pt x="19" y="14"/>
                              </a:lnTo>
                              <a:lnTo>
                                <a:pt x="21" y="15"/>
                              </a:lnTo>
                              <a:lnTo>
                                <a:pt x="23" y="16"/>
                              </a:lnTo>
                              <a:lnTo>
                                <a:pt x="24" y="18"/>
                              </a:lnTo>
                              <a:lnTo>
                                <a:pt x="24" y="22"/>
                              </a:lnTo>
                              <a:lnTo>
                                <a:pt x="23" y="24"/>
                              </a:lnTo>
                              <a:lnTo>
                                <a:pt x="22" y="26"/>
                              </a:lnTo>
                              <a:lnTo>
                                <a:pt x="20" y="27"/>
                              </a:lnTo>
                              <a:lnTo>
                                <a:pt x="17" y="27"/>
                              </a:lnTo>
                              <a:lnTo>
                                <a:pt x="15" y="27"/>
                              </a:lnTo>
                              <a:lnTo>
                                <a:pt x="12" y="25"/>
                              </a:lnTo>
                              <a:lnTo>
                                <a:pt x="11" y="23"/>
                              </a:lnTo>
                              <a:lnTo>
                                <a:pt x="11" y="19"/>
                              </a:lnTo>
                              <a:close/>
                              <a:moveTo>
                                <a:pt x="4" y="33"/>
                              </a:moveTo>
                              <a:lnTo>
                                <a:pt x="7" y="35"/>
                              </a:lnTo>
                              <a:lnTo>
                                <a:pt x="9" y="35"/>
                              </a:lnTo>
                              <a:lnTo>
                                <a:pt x="10" y="35"/>
                              </a:lnTo>
                              <a:lnTo>
                                <a:pt x="12" y="35"/>
                              </a:lnTo>
                              <a:lnTo>
                                <a:pt x="15" y="33"/>
                              </a:lnTo>
                              <a:lnTo>
                                <a:pt x="16" y="33"/>
                              </a:lnTo>
                              <a:lnTo>
                                <a:pt x="17" y="34"/>
                              </a:lnTo>
                              <a:lnTo>
                                <a:pt x="19" y="36"/>
                              </a:lnTo>
                              <a:lnTo>
                                <a:pt x="21" y="37"/>
                              </a:lnTo>
                              <a:lnTo>
                                <a:pt x="23" y="37"/>
                              </a:lnTo>
                              <a:lnTo>
                                <a:pt x="25" y="37"/>
                              </a:lnTo>
                              <a:lnTo>
                                <a:pt x="27" y="35"/>
                              </a:lnTo>
                              <a:lnTo>
                                <a:pt x="29" y="34"/>
                              </a:lnTo>
                              <a:lnTo>
                                <a:pt x="30" y="32"/>
                              </a:lnTo>
                              <a:lnTo>
                                <a:pt x="31" y="30"/>
                              </a:lnTo>
                              <a:lnTo>
                                <a:pt x="31" y="28"/>
                              </a:lnTo>
                              <a:lnTo>
                                <a:pt x="30" y="25"/>
                              </a:lnTo>
                              <a:lnTo>
                                <a:pt x="29" y="24"/>
                              </a:lnTo>
                              <a:lnTo>
                                <a:pt x="30" y="24"/>
                              </a:lnTo>
                              <a:lnTo>
                                <a:pt x="33" y="22"/>
                              </a:lnTo>
                              <a:lnTo>
                                <a:pt x="35" y="20"/>
                              </a:lnTo>
                              <a:lnTo>
                                <a:pt x="36" y="18"/>
                              </a:lnTo>
                              <a:lnTo>
                                <a:pt x="36" y="16"/>
                              </a:lnTo>
                              <a:lnTo>
                                <a:pt x="35" y="13"/>
                              </a:lnTo>
                              <a:lnTo>
                                <a:pt x="33" y="11"/>
                              </a:lnTo>
                              <a:lnTo>
                                <a:pt x="32" y="9"/>
                              </a:lnTo>
                              <a:lnTo>
                                <a:pt x="31" y="9"/>
                              </a:lnTo>
                              <a:lnTo>
                                <a:pt x="29" y="8"/>
                              </a:lnTo>
                              <a:lnTo>
                                <a:pt x="27" y="9"/>
                              </a:lnTo>
                              <a:lnTo>
                                <a:pt x="26" y="9"/>
                              </a:lnTo>
                              <a:lnTo>
                                <a:pt x="26" y="8"/>
                              </a:lnTo>
                              <a:lnTo>
                                <a:pt x="26" y="5"/>
                              </a:lnTo>
                              <a:lnTo>
                                <a:pt x="25" y="4"/>
                              </a:lnTo>
                              <a:lnTo>
                                <a:pt x="24" y="3"/>
                              </a:lnTo>
                              <a:lnTo>
                                <a:pt x="23" y="2"/>
                              </a:lnTo>
                              <a:lnTo>
                                <a:pt x="20" y="0"/>
                              </a:lnTo>
                              <a:lnTo>
                                <a:pt x="17" y="2"/>
                              </a:lnTo>
                              <a:lnTo>
                                <a:pt x="13" y="4"/>
                              </a:lnTo>
                              <a:lnTo>
                                <a:pt x="13" y="6"/>
                              </a:lnTo>
                              <a:lnTo>
                                <a:pt x="12" y="7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7" y="6"/>
                              </a:lnTo>
                              <a:lnTo>
                                <a:pt x="5" y="6"/>
                              </a:lnTo>
                              <a:lnTo>
                                <a:pt x="3" y="7"/>
                              </a:lnTo>
                              <a:lnTo>
                                <a:pt x="1" y="9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1" y="16"/>
                              </a:lnTo>
                              <a:lnTo>
                                <a:pt x="2" y="17"/>
                              </a:lnTo>
                              <a:lnTo>
                                <a:pt x="4" y="19"/>
                              </a:lnTo>
                              <a:lnTo>
                                <a:pt x="5" y="20"/>
                              </a:lnTo>
                              <a:lnTo>
                                <a:pt x="4" y="22"/>
                              </a:lnTo>
                              <a:lnTo>
                                <a:pt x="3" y="25"/>
                              </a:lnTo>
                              <a:lnTo>
                                <a:pt x="2" y="27"/>
                              </a:lnTo>
                              <a:lnTo>
                                <a:pt x="2" y="29"/>
                              </a:lnTo>
                              <a:lnTo>
                                <a:pt x="3" y="31"/>
                              </a:lnTo>
                              <a:lnTo>
                                <a:pt x="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190"/>
                      <wps:cNvSpPr>
                        <a:spLocks noEditPoints="1"/>
                      </wps:cNvSpPr>
                      <wps:spPr bwMode="auto">
                        <a:xfrm>
                          <a:off x="681990" y="448310"/>
                          <a:ext cx="22225" cy="23495"/>
                        </a:xfrm>
                        <a:custGeom>
                          <a:avLst/>
                          <a:gdLst>
                            <a:gd name="T0" fmla="*/ 22 w 35"/>
                            <a:gd name="T1" fmla="*/ 22 h 37"/>
                            <a:gd name="T2" fmla="*/ 19 w 35"/>
                            <a:gd name="T3" fmla="*/ 25 h 37"/>
                            <a:gd name="T4" fmla="*/ 14 w 35"/>
                            <a:gd name="T5" fmla="*/ 25 h 37"/>
                            <a:gd name="T6" fmla="*/ 11 w 35"/>
                            <a:gd name="T7" fmla="*/ 21 h 37"/>
                            <a:gd name="T8" fmla="*/ 12 w 35"/>
                            <a:gd name="T9" fmla="*/ 16 h 37"/>
                            <a:gd name="T10" fmla="*/ 16 w 35"/>
                            <a:gd name="T11" fmla="*/ 13 h 37"/>
                            <a:gd name="T12" fmla="*/ 20 w 35"/>
                            <a:gd name="T13" fmla="*/ 14 h 37"/>
                            <a:gd name="T14" fmla="*/ 23 w 35"/>
                            <a:gd name="T15" fmla="*/ 18 h 37"/>
                            <a:gd name="T16" fmla="*/ 20 w 35"/>
                            <a:gd name="T17" fmla="*/ 0 h 37"/>
                            <a:gd name="T18" fmla="*/ 14 w 35"/>
                            <a:gd name="T19" fmla="*/ 2 h 37"/>
                            <a:gd name="T20" fmla="*/ 13 w 35"/>
                            <a:gd name="T21" fmla="*/ 5 h 37"/>
                            <a:gd name="T22" fmla="*/ 9 w 35"/>
                            <a:gd name="T23" fmla="*/ 4 h 37"/>
                            <a:gd name="T24" fmla="*/ 4 w 35"/>
                            <a:gd name="T25" fmla="*/ 4 h 37"/>
                            <a:gd name="T26" fmla="*/ 1 w 35"/>
                            <a:gd name="T27" fmla="*/ 7 h 37"/>
                            <a:gd name="T28" fmla="*/ 0 w 35"/>
                            <a:gd name="T29" fmla="*/ 13 h 37"/>
                            <a:gd name="T30" fmla="*/ 1 w 35"/>
                            <a:gd name="T31" fmla="*/ 16 h 37"/>
                            <a:gd name="T32" fmla="*/ 6 w 35"/>
                            <a:gd name="T33" fmla="*/ 19 h 37"/>
                            <a:gd name="T34" fmla="*/ 2 w 35"/>
                            <a:gd name="T35" fmla="*/ 23 h 37"/>
                            <a:gd name="T36" fmla="*/ 2 w 35"/>
                            <a:gd name="T37" fmla="*/ 27 h 37"/>
                            <a:gd name="T38" fmla="*/ 4 w 35"/>
                            <a:gd name="T39" fmla="*/ 32 h 37"/>
                            <a:gd name="T40" fmla="*/ 9 w 35"/>
                            <a:gd name="T41" fmla="*/ 34 h 37"/>
                            <a:gd name="T42" fmla="*/ 12 w 35"/>
                            <a:gd name="T43" fmla="*/ 34 h 37"/>
                            <a:gd name="T44" fmla="*/ 15 w 35"/>
                            <a:gd name="T45" fmla="*/ 32 h 37"/>
                            <a:gd name="T46" fmla="*/ 18 w 35"/>
                            <a:gd name="T47" fmla="*/ 35 h 37"/>
                            <a:gd name="T48" fmla="*/ 22 w 35"/>
                            <a:gd name="T49" fmla="*/ 37 h 37"/>
                            <a:gd name="T50" fmla="*/ 28 w 35"/>
                            <a:gd name="T51" fmla="*/ 35 h 37"/>
                            <a:gd name="T52" fmla="*/ 31 w 35"/>
                            <a:gd name="T53" fmla="*/ 31 h 37"/>
                            <a:gd name="T54" fmla="*/ 31 w 35"/>
                            <a:gd name="T55" fmla="*/ 26 h 37"/>
                            <a:gd name="T56" fmla="*/ 29 w 35"/>
                            <a:gd name="T57" fmla="*/ 23 h 37"/>
                            <a:gd name="T58" fmla="*/ 33 w 35"/>
                            <a:gd name="T59" fmla="*/ 21 h 37"/>
                            <a:gd name="T60" fmla="*/ 35 w 35"/>
                            <a:gd name="T61" fmla="*/ 17 h 37"/>
                            <a:gd name="T62" fmla="*/ 35 w 35"/>
                            <a:gd name="T63" fmla="*/ 12 h 37"/>
                            <a:gd name="T64" fmla="*/ 32 w 35"/>
                            <a:gd name="T65" fmla="*/ 8 h 37"/>
                            <a:gd name="T66" fmla="*/ 30 w 35"/>
                            <a:gd name="T67" fmla="*/ 7 h 37"/>
                            <a:gd name="T68" fmla="*/ 25 w 35"/>
                            <a:gd name="T69" fmla="*/ 7 h 37"/>
                            <a:gd name="T70" fmla="*/ 25 w 35"/>
                            <a:gd name="T71" fmla="*/ 4 h 37"/>
                            <a:gd name="T72" fmla="*/ 24 w 35"/>
                            <a:gd name="T73" fmla="*/ 1 h 37"/>
                            <a:gd name="T74" fmla="*/ 20 w 35"/>
                            <a:gd name="T7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" h="37">
                              <a:moveTo>
                                <a:pt x="23" y="20"/>
                              </a:moveTo>
                              <a:lnTo>
                                <a:pt x="22" y="22"/>
                              </a:lnTo>
                              <a:lnTo>
                                <a:pt x="21" y="24"/>
                              </a:lnTo>
                              <a:lnTo>
                                <a:pt x="19" y="25"/>
                              </a:lnTo>
                              <a:lnTo>
                                <a:pt x="16" y="26"/>
                              </a:lnTo>
                              <a:lnTo>
                                <a:pt x="14" y="25"/>
                              </a:lnTo>
                              <a:lnTo>
                                <a:pt x="12" y="23"/>
                              </a:lnTo>
                              <a:lnTo>
                                <a:pt x="11" y="21"/>
                              </a:lnTo>
                              <a:lnTo>
                                <a:pt x="11" y="19"/>
                              </a:lnTo>
                              <a:lnTo>
                                <a:pt x="12" y="16"/>
                              </a:lnTo>
                              <a:lnTo>
                                <a:pt x="14" y="14"/>
                              </a:lnTo>
                              <a:lnTo>
                                <a:pt x="16" y="13"/>
                              </a:lnTo>
                              <a:lnTo>
                                <a:pt x="18" y="13"/>
                              </a:lnTo>
                              <a:lnTo>
                                <a:pt x="20" y="14"/>
                              </a:lnTo>
                              <a:lnTo>
                                <a:pt x="22" y="15"/>
                              </a:lnTo>
                              <a:lnTo>
                                <a:pt x="23" y="18"/>
                              </a:lnTo>
                              <a:lnTo>
                                <a:pt x="23" y="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6" y="0"/>
                              </a:lnTo>
                              <a:lnTo>
                                <a:pt x="14" y="2"/>
                              </a:lnTo>
                              <a:lnTo>
                                <a:pt x="13" y="4"/>
                              </a:lnTo>
                              <a:lnTo>
                                <a:pt x="13" y="5"/>
                              </a:lnTo>
                              <a:lnTo>
                                <a:pt x="11" y="5"/>
                              </a:lnTo>
                              <a:lnTo>
                                <a:pt x="9" y="4"/>
                              </a:lnTo>
                              <a:lnTo>
                                <a:pt x="7" y="4"/>
                              </a:lnTo>
                              <a:lnTo>
                                <a:pt x="4" y="4"/>
                              </a:lnTo>
                              <a:lnTo>
                                <a:pt x="2" y="5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1" y="16"/>
                              </a:lnTo>
                              <a:lnTo>
                                <a:pt x="3" y="19"/>
                              </a:lnTo>
                              <a:lnTo>
                                <a:pt x="6" y="19"/>
                              </a:lnTo>
                              <a:lnTo>
                                <a:pt x="4" y="20"/>
                              </a:lnTo>
                              <a:lnTo>
                                <a:pt x="2" y="23"/>
                              </a:lnTo>
                              <a:lnTo>
                                <a:pt x="2" y="25"/>
                              </a:lnTo>
                              <a:lnTo>
                                <a:pt x="2" y="27"/>
                              </a:lnTo>
                              <a:lnTo>
                                <a:pt x="2" y="30"/>
                              </a:lnTo>
                              <a:lnTo>
                                <a:pt x="4" y="32"/>
                              </a:lnTo>
                              <a:lnTo>
                                <a:pt x="7" y="34"/>
                              </a:lnTo>
                              <a:lnTo>
                                <a:pt x="9" y="34"/>
                              </a:lnTo>
                              <a:lnTo>
                                <a:pt x="11" y="35"/>
                              </a:lnTo>
                              <a:lnTo>
                                <a:pt x="12" y="34"/>
                              </a:lnTo>
                              <a:lnTo>
                                <a:pt x="14" y="33"/>
                              </a:lnTo>
                              <a:lnTo>
                                <a:pt x="15" y="32"/>
                              </a:lnTo>
                              <a:lnTo>
                                <a:pt x="16" y="33"/>
                              </a:lnTo>
                              <a:lnTo>
                                <a:pt x="18" y="35"/>
                              </a:lnTo>
                              <a:lnTo>
                                <a:pt x="20" y="36"/>
                              </a:lnTo>
                              <a:lnTo>
                                <a:pt x="22" y="37"/>
                              </a:lnTo>
                              <a:lnTo>
                                <a:pt x="24" y="36"/>
                              </a:lnTo>
                              <a:lnTo>
                                <a:pt x="28" y="35"/>
                              </a:lnTo>
                              <a:lnTo>
                                <a:pt x="30" y="33"/>
                              </a:lnTo>
                              <a:lnTo>
                                <a:pt x="31" y="31"/>
                              </a:lnTo>
                              <a:lnTo>
                                <a:pt x="31" y="28"/>
                              </a:lnTo>
                              <a:lnTo>
                                <a:pt x="31" y="26"/>
                              </a:lnTo>
                              <a:lnTo>
                                <a:pt x="30" y="24"/>
                              </a:lnTo>
                              <a:lnTo>
                                <a:pt x="29" y="23"/>
                              </a:lnTo>
                              <a:lnTo>
                                <a:pt x="31" y="22"/>
                              </a:lnTo>
                              <a:lnTo>
                                <a:pt x="33" y="21"/>
                              </a:lnTo>
                              <a:lnTo>
                                <a:pt x="34" y="19"/>
                              </a:lnTo>
                              <a:lnTo>
                                <a:pt x="35" y="17"/>
                              </a:lnTo>
                              <a:lnTo>
                                <a:pt x="35" y="15"/>
                              </a:lnTo>
                              <a:lnTo>
                                <a:pt x="35" y="12"/>
                              </a:lnTo>
                              <a:lnTo>
                                <a:pt x="34" y="10"/>
                              </a:lnTo>
                              <a:lnTo>
                                <a:pt x="32" y="8"/>
                              </a:lnTo>
                              <a:lnTo>
                                <a:pt x="31" y="7"/>
                              </a:lnTo>
                              <a:lnTo>
                                <a:pt x="30" y="7"/>
                              </a:lnTo>
                              <a:lnTo>
                                <a:pt x="27" y="7"/>
                              </a:lnTo>
                              <a:lnTo>
                                <a:pt x="25" y="7"/>
                              </a:lnTo>
                              <a:lnTo>
                                <a:pt x="25" y="6"/>
                              </a:lnTo>
                              <a:lnTo>
                                <a:pt x="25" y="4"/>
                              </a:lnTo>
                              <a:lnTo>
                                <a:pt x="25" y="2"/>
                              </a:lnTo>
                              <a:lnTo>
                                <a:pt x="24" y="1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191"/>
                      <wps:cNvSpPr>
                        <a:spLocks noEditPoints="1"/>
                      </wps:cNvSpPr>
                      <wps:spPr bwMode="auto">
                        <a:xfrm>
                          <a:off x="602615" y="705485"/>
                          <a:ext cx="19685" cy="23495"/>
                        </a:xfrm>
                        <a:custGeom>
                          <a:avLst/>
                          <a:gdLst>
                            <a:gd name="T0" fmla="*/ 15 w 31"/>
                            <a:gd name="T1" fmla="*/ 23 h 37"/>
                            <a:gd name="T2" fmla="*/ 12 w 31"/>
                            <a:gd name="T3" fmla="*/ 23 h 37"/>
                            <a:gd name="T4" fmla="*/ 10 w 31"/>
                            <a:gd name="T5" fmla="*/ 23 h 37"/>
                            <a:gd name="T6" fmla="*/ 7 w 31"/>
                            <a:gd name="T7" fmla="*/ 21 h 37"/>
                            <a:gd name="T8" fmla="*/ 6 w 31"/>
                            <a:gd name="T9" fmla="*/ 19 h 37"/>
                            <a:gd name="T10" fmla="*/ 5 w 31"/>
                            <a:gd name="T11" fmla="*/ 17 h 37"/>
                            <a:gd name="T12" fmla="*/ 6 w 31"/>
                            <a:gd name="T13" fmla="*/ 15 h 37"/>
                            <a:gd name="T14" fmla="*/ 7 w 31"/>
                            <a:gd name="T15" fmla="*/ 13 h 37"/>
                            <a:gd name="T16" fmla="*/ 10 w 31"/>
                            <a:gd name="T17" fmla="*/ 12 h 37"/>
                            <a:gd name="T18" fmla="*/ 13 w 31"/>
                            <a:gd name="T19" fmla="*/ 11 h 37"/>
                            <a:gd name="T20" fmla="*/ 15 w 31"/>
                            <a:gd name="T21" fmla="*/ 12 h 37"/>
                            <a:gd name="T22" fmla="*/ 17 w 31"/>
                            <a:gd name="T23" fmla="*/ 13 h 37"/>
                            <a:gd name="T24" fmla="*/ 19 w 31"/>
                            <a:gd name="T25" fmla="*/ 15 h 37"/>
                            <a:gd name="T26" fmla="*/ 19 w 31"/>
                            <a:gd name="T27" fmla="*/ 17 h 37"/>
                            <a:gd name="T28" fmla="*/ 18 w 31"/>
                            <a:gd name="T29" fmla="*/ 19 h 37"/>
                            <a:gd name="T30" fmla="*/ 17 w 31"/>
                            <a:gd name="T31" fmla="*/ 21 h 37"/>
                            <a:gd name="T32" fmla="*/ 15 w 31"/>
                            <a:gd name="T33" fmla="*/ 23 h 37"/>
                            <a:gd name="T34" fmla="*/ 21 w 31"/>
                            <a:gd name="T35" fmla="*/ 1 h 37"/>
                            <a:gd name="T36" fmla="*/ 16 w 31"/>
                            <a:gd name="T37" fmla="*/ 0 h 37"/>
                            <a:gd name="T38" fmla="*/ 13 w 31"/>
                            <a:gd name="T39" fmla="*/ 1 h 37"/>
                            <a:gd name="T40" fmla="*/ 11 w 31"/>
                            <a:gd name="T41" fmla="*/ 3 h 37"/>
                            <a:gd name="T42" fmla="*/ 10 w 31"/>
                            <a:gd name="T43" fmla="*/ 5 h 37"/>
                            <a:gd name="T44" fmla="*/ 7 w 31"/>
                            <a:gd name="T45" fmla="*/ 6 h 37"/>
                            <a:gd name="T46" fmla="*/ 5 w 31"/>
                            <a:gd name="T47" fmla="*/ 10 h 37"/>
                            <a:gd name="T48" fmla="*/ 3 w 31"/>
                            <a:gd name="T49" fmla="*/ 17 h 37"/>
                            <a:gd name="T50" fmla="*/ 0 w 31"/>
                            <a:gd name="T51" fmla="*/ 29 h 37"/>
                            <a:gd name="T52" fmla="*/ 2 w 31"/>
                            <a:gd name="T53" fmla="*/ 29 h 37"/>
                            <a:gd name="T54" fmla="*/ 2 w 31"/>
                            <a:gd name="T55" fmla="*/ 28 h 37"/>
                            <a:gd name="T56" fmla="*/ 2 w 31"/>
                            <a:gd name="T57" fmla="*/ 30 h 37"/>
                            <a:gd name="T58" fmla="*/ 3 w 31"/>
                            <a:gd name="T59" fmla="*/ 33 h 37"/>
                            <a:gd name="T60" fmla="*/ 4 w 31"/>
                            <a:gd name="T61" fmla="*/ 34 h 37"/>
                            <a:gd name="T62" fmla="*/ 5 w 31"/>
                            <a:gd name="T63" fmla="*/ 36 h 37"/>
                            <a:gd name="T64" fmla="*/ 7 w 31"/>
                            <a:gd name="T65" fmla="*/ 37 h 37"/>
                            <a:gd name="T66" fmla="*/ 10 w 31"/>
                            <a:gd name="T67" fmla="*/ 37 h 37"/>
                            <a:gd name="T68" fmla="*/ 13 w 31"/>
                            <a:gd name="T69" fmla="*/ 37 h 37"/>
                            <a:gd name="T70" fmla="*/ 15 w 31"/>
                            <a:gd name="T71" fmla="*/ 36 h 37"/>
                            <a:gd name="T72" fmla="*/ 17 w 31"/>
                            <a:gd name="T73" fmla="*/ 34 h 37"/>
                            <a:gd name="T74" fmla="*/ 17 w 31"/>
                            <a:gd name="T75" fmla="*/ 33 h 37"/>
                            <a:gd name="T76" fmla="*/ 18 w 31"/>
                            <a:gd name="T77" fmla="*/ 30 h 37"/>
                            <a:gd name="T78" fmla="*/ 18 w 31"/>
                            <a:gd name="T79" fmla="*/ 28 h 37"/>
                            <a:gd name="T80" fmla="*/ 20 w 31"/>
                            <a:gd name="T81" fmla="*/ 29 h 37"/>
                            <a:gd name="T82" fmla="*/ 23 w 31"/>
                            <a:gd name="T83" fmla="*/ 28 h 37"/>
                            <a:gd name="T84" fmla="*/ 25 w 31"/>
                            <a:gd name="T85" fmla="*/ 28 h 37"/>
                            <a:gd name="T86" fmla="*/ 27 w 31"/>
                            <a:gd name="T87" fmla="*/ 26 h 37"/>
                            <a:gd name="T88" fmla="*/ 28 w 31"/>
                            <a:gd name="T89" fmla="*/ 24 h 37"/>
                            <a:gd name="T90" fmla="*/ 30 w 31"/>
                            <a:gd name="T91" fmla="*/ 22 h 37"/>
                            <a:gd name="T92" fmla="*/ 31 w 31"/>
                            <a:gd name="T93" fmla="*/ 20 h 37"/>
                            <a:gd name="T94" fmla="*/ 30 w 31"/>
                            <a:gd name="T95" fmla="*/ 18 h 37"/>
                            <a:gd name="T96" fmla="*/ 28 w 31"/>
                            <a:gd name="T97" fmla="*/ 16 h 37"/>
                            <a:gd name="T98" fmla="*/ 27 w 31"/>
                            <a:gd name="T99" fmla="*/ 15 h 37"/>
                            <a:gd name="T100" fmla="*/ 25 w 31"/>
                            <a:gd name="T101" fmla="*/ 14 h 37"/>
                            <a:gd name="T102" fmla="*/ 24 w 31"/>
                            <a:gd name="T103" fmla="*/ 13 h 37"/>
                            <a:gd name="T104" fmla="*/ 24 w 31"/>
                            <a:gd name="T105" fmla="*/ 12 h 37"/>
                            <a:gd name="T106" fmla="*/ 25 w 31"/>
                            <a:gd name="T107" fmla="*/ 9 h 37"/>
                            <a:gd name="T108" fmla="*/ 25 w 31"/>
                            <a:gd name="T109" fmla="*/ 6 h 37"/>
                            <a:gd name="T110" fmla="*/ 25 w 31"/>
                            <a:gd name="T111" fmla="*/ 4 h 37"/>
                            <a:gd name="T112" fmla="*/ 23 w 31"/>
                            <a:gd name="T113" fmla="*/ 2 h 37"/>
                            <a:gd name="T114" fmla="*/ 21 w 31"/>
                            <a:gd name="T115" fmla="*/ 1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1" h="37">
                              <a:moveTo>
                                <a:pt x="15" y="23"/>
                              </a:moveTo>
                              <a:lnTo>
                                <a:pt x="12" y="23"/>
                              </a:lnTo>
                              <a:lnTo>
                                <a:pt x="10" y="23"/>
                              </a:lnTo>
                              <a:lnTo>
                                <a:pt x="7" y="21"/>
                              </a:lnTo>
                              <a:lnTo>
                                <a:pt x="6" y="19"/>
                              </a:lnTo>
                              <a:lnTo>
                                <a:pt x="5" y="17"/>
                              </a:lnTo>
                              <a:lnTo>
                                <a:pt x="6" y="15"/>
                              </a:lnTo>
                              <a:lnTo>
                                <a:pt x="7" y="13"/>
                              </a:lnTo>
                              <a:lnTo>
                                <a:pt x="10" y="12"/>
                              </a:lnTo>
                              <a:lnTo>
                                <a:pt x="13" y="11"/>
                              </a:lnTo>
                              <a:lnTo>
                                <a:pt x="15" y="12"/>
                              </a:lnTo>
                              <a:lnTo>
                                <a:pt x="17" y="13"/>
                              </a:lnTo>
                              <a:lnTo>
                                <a:pt x="19" y="15"/>
                              </a:lnTo>
                              <a:lnTo>
                                <a:pt x="19" y="17"/>
                              </a:lnTo>
                              <a:lnTo>
                                <a:pt x="18" y="19"/>
                              </a:lnTo>
                              <a:lnTo>
                                <a:pt x="17" y="21"/>
                              </a:lnTo>
                              <a:lnTo>
                                <a:pt x="15" y="23"/>
                              </a:lnTo>
                              <a:close/>
                              <a:moveTo>
                                <a:pt x="21" y="1"/>
                              </a:moveTo>
                              <a:lnTo>
                                <a:pt x="16" y="0"/>
                              </a:lnTo>
                              <a:lnTo>
                                <a:pt x="13" y="1"/>
                              </a:lnTo>
                              <a:lnTo>
                                <a:pt x="11" y="3"/>
                              </a:lnTo>
                              <a:lnTo>
                                <a:pt x="10" y="5"/>
                              </a:lnTo>
                              <a:lnTo>
                                <a:pt x="7" y="6"/>
                              </a:lnTo>
                              <a:lnTo>
                                <a:pt x="5" y="10"/>
                              </a:lnTo>
                              <a:lnTo>
                                <a:pt x="3" y="17"/>
                              </a:lnTo>
                              <a:lnTo>
                                <a:pt x="0" y="29"/>
                              </a:lnTo>
                              <a:lnTo>
                                <a:pt x="2" y="29"/>
                              </a:lnTo>
                              <a:lnTo>
                                <a:pt x="2" y="28"/>
                              </a:lnTo>
                              <a:lnTo>
                                <a:pt x="2" y="30"/>
                              </a:lnTo>
                              <a:lnTo>
                                <a:pt x="3" y="33"/>
                              </a:lnTo>
                              <a:lnTo>
                                <a:pt x="4" y="34"/>
                              </a:lnTo>
                              <a:lnTo>
                                <a:pt x="5" y="36"/>
                              </a:lnTo>
                              <a:lnTo>
                                <a:pt x="7" y="37"/>
                              </a:lnTo>
                              <a:lnTo>
                                <a:pt x="10" y="37"/>
                              </a:lnTo>
                              <a:lnTo>
                                <a:pt x="13" y="37"/>
                              </a:lnTo>
                              <a:lnTo>
                                <a:pt x="15" y="36"/>
                              </a:lnTo>
                              <a:lnTo>
                                <a:pt x="17" y="34"/>
                              </a:lnTo>
                              <a:lnTo>
                                <a:pt x="17" y="33"/>
                              </a:lnTo>
                              <a:lnTo>
                                <a:pt x="18" y="30"/>
                              </a:lnTo>
                              <a:lnTo>
                                <a:pt x="18" y="28"/>
                              </a:lnTo>
                              <a:lnTo>
                                <a:pt x="20" y="29"/>
                              </a:lnTo>
                              <a:lnTo>
                                <a:pt x="23" y="28"/>
                              </a:lnTo>
                              <a:lnTo>
                                <a:pt x="25" y="28"/>
                              </a:lnTo>
                              <a:lnTo>
                                <a:pt x="27" y="26"/>
                              </a:lnTo>
                              <a:lnTo>
                                <a:pt x="28" y="24"/>
                              </a:lnTo>
                              <a:lnTo>
                                <a:pt x="30" y="22"/>
                              </a:lnTo>
                              <a:lnTo>
                                <a:pt x="31" y="20"/>
                              </a:lnTo>
                              <a:lnTo>
                                <a:pt x="30" y="18"/>
                              </a:lnTo>
                              <a:lnTo>
                                <a:pt x="28" y="16"/>
                              </a:lnTo>
                              <a:lnTo>
                                <a:pt x="27" y="15"/>
                              </a:lnTo>
                              <a:lnTo>
                                <a:pt x="25" y="14"/>
                              </a:lnTo>
                              <a:lnTo>
                                <a:pt x="24" y="13"/>
                              </a:lnTo>
                              <a:lnTo>
                                <a:pt x="24" y="12"/>
                              </a:lnTo>
                              <a:lnTo>
                                <a:pt x="25" y="9"/>
                              </a:lnTo>
                              <a:lnTo>
                                <a:pt x="25" y="6"/>
                              </a:lnTo>
                              <a:lnTo>
                                <a:pt x="25" y="4"/>
                              </a:lnTo>
                              <a:lnTo>
                                <a:pt x="23" y="2"/>
                              </a:lnTo>
                              <a:lnTo>
                                <a:pt x="2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192"/>
                      <wps:cNvSpPr>
                        <a:spLocks noEditPoints="1"/>
                      </wps:cNvSpPr>
                      <wps:spPr bwMode="auto">
                        <a:xfrm>
                          <a:off x="586740" y="803910"/>
                          <a:ext cx="19050" cy="22860"/>
                        </a:xfrm>
                        <a:custGeom>
                          <a:avLst/>
                          <a:gdLst>
                            <a:gd name="T0" fmla="*/ 16 w 30"/>
                            <a:gd name="T1" fmla="*/ 14 h 36"/>
                            <a:gd name="T2" fmla="*/ 19 w 30"/>
                            <a:gd name="T3" fmla="*/ 14 h 36"/>
                            <a:gd name="T4" fmla="*/ 21 w 30"/>
                            <a:gd name="T5" fmla="*/ 14 h 36"/>
                            <a:gd name="T6" fmla="*/ 23 w 30"/>
                            <a:gd name="T7" fmla="*/ 16 h 36"/>
                            <a:gd name="T8" fmla="*/ 24 w 30"/>
                            <a:gd name="T9" fmla="*/ 18 h 36"/>
                            <a:gd name="T10" fmla="*/ 24 w 30"/>
                            <a:gd name="T11" fmla="*/ 21 h 36"/>
                            <a:gd name="T12" fmla="*/ 23 w 30"/>
                            <a:gd name="T13" fmla="*/ 23 h 36"/>
                            <a:gd name="T14" fmla="*/ 21 w 30"/>
                            <a:gd name="T15" fmla="*/ 24 h 36"/>
                            <a:gd name="T16" fmla="*/ 19 w 30"/>
                            <a:gd name="T17" fmla="*/ 25 h 36"/>
                            <a:gd name="T18" fmla="*/ 16 w 30"/>
                            <a:gd name="T19" fmla="*/ 26 h 36"/>
                            <a:gd name="T20" fmla="*/ 13 w 30"/>
                            <a:gd name="T21" fmla="*/ 25 h 36"/>
                            <a:gd name="T22" fmla="*/ 11 w 30"/>
                            <a:gd name="T23" fmla="*/ 23 h 36"/>
                            <a:gd name="T24" fmla="*/ 10 w 30"/>
                            <a:gd name="T25" fmla="*/ 21 h 36"/>
                            <a:gd name="T26" fmla="*/ 10 w 30"/>
                            <a:gd name="T27" fmla="*/ 19 h 36"/>
                            <a:gd name="T28" fmla="*/ 11 w 30"/>
                            <a:gd name="T29" fmla="*/ 16 h 36"/>
                            <a:gd name="T30" fmla="*/ 13 w 30"/>
                            <a:gd name="T31" fmla="*/ 15 h 36"/>
                            <a:gd name="T32" fmla="*/ 16 w 30"/>
                            <a:gd name="T33" fmla="*/ 14 h 36"/>
                            <a:gd name="T34" fmla="*/ 6 w 30"/>
                            <a:gd name="T35" fmla="*/ 34 h 36"/>
                            <a:gd name="T36" fmla="*/ 10 w 30"/>
                            <a:gd name="T37" fmla="*/ 36 h 36"/>
                            <a:gd name="T38" fmla="*/ 13 w 30"/>
                            <a:gd name="T39" fmla="*/ 35 h 36"/>
                            <a:gd name="T40" fmla="*/ 17 w 30"/>
                            <a:gd name="T41" fmla="*/ 34 h 36"/>
                            <a:gd name="T42" fmla="*/ 18 w 30"/>
                            <a:gd name="T43" fmla="*/ 31 h 36"/>
                            <a:gd name="T44" fmla="*/ 20 w 30"/>
                            <a:gd name="T45" fmla="*/ 31 h 36"/>
                            <a:gd name="T46" fmla="*/ 23 w 30"/>
                            <a:gd name="T47" fmla="*/ 27 h 36"/>
                            <a:gd name="T48" fmla="*/ 26 w 30"/>
                            <a:gd name="T49" fmla="*/ 21 h 36"/>
                            <a:gd name="T50" fmla="*/ 30 w 30"/>
                            <a:gd name="T51" fmla="*/ 10 h 36"/>
                            <a:gd name="T52" fmla="*/ 29 w 30"/>
                            <a:gd name="T53" fmla="*/ 10 h 36"/>
                            <a:gd name="T54" fmla="*/ 28 w 30"/>
                            <a:gd name="T55" fmla="*/ 10 h 36"/>
                            <a:gd name="T56" fmla="*/ 28 w 30"/>
                            <a:gd name="T57" fmla="*/ 9 h 36"/>
                            <a:gd name="T58" fmla="*/ 28 w 30"/>
                            <a:gd name="T59" fmla="*/ 6 h 36"/>
                            <a:gd name="T60" fmla="*/ 28 w 30"/>
                            <a:gd name="T61" fmla="*/ 4 h 36"/>
                            <a:gd name="T62" fmla="*/ 26 w 30"/>
                            <a:gd name="T63" fmla="*/ 2 h 36"/>
                            <a:gd name="T64" fmla="*/ 25 w 30"/>
                            <a:gd name="T65" fmla="*/ 1 h 36"/>
                            <a:gd name="T66" fmla="*/ 23 w 30"/>
                            <a:gd name="T67" fmla="*/ 0 h 36"/>
                            <a:gd name="T68" fmla="*/ 20 w 30"/>
                            <a:gd name="T69" fmla="*/ 0 h 36"/>
                            <a:gd name="T70" fmla="*/ 18 w 30"/>
                            <a:gd name="T71" fmla="*/ 1 h 36"/>
                            <a:gd name="T72" fmla="*/ 16 w 30"/>
                            <a:gd name="T73" fmla="*/ 2 h 36"/>
                            <a:gd name="T74" fmla="*/ 15 w 30"/>
                            <a:gd name="T75" fmla="*/ 3 h 36"/>
                            <a:gd name="T76" fmla="*/ 13 w 30"/>
                            <a:gd name="T77" fmla="*/ 6 h 36"/>
                            <a:gd name="T78" fmla="*/ 13 w 30"/>
                            <a:gd name="T79" fmla="*/ 8 h 36"/>
                            <a:gd name="T80" fmla="*/ 11 w 30"/>
                            <a:gd name="T81" fmla="*/ 7 h 36"/>
                            <a:gd name="T82" fmla="*/ 8 w 30"/>
                            <a:gd name="T83" fmla="*/ 7 h 36"/>
                            <a:gd name="T84" fmla="*/ 6 w 30"/>
                            <a:gd name="T85" fmla="*/ 7 h 36"/>
                            <a:gd name="T86" fmla="*/ 4 w 30"/>
                            <a:gd name="T87" fmla="*/ 8 h 36"/>
                            <a:gd name="T88" fmla="*/ 2 w 30"/>
                            <a:gd name="T89" fmla="*/ 9 h 36"/>
                            <a:gd name="T90" fmla="*/ 1 w 30"/>
                            <a:gd name="T91" fmla="*/ 11 h 36"/>
                            <a:gd name="T92" fmla="*/ 0 w 30"/>
                            <a:gd name="T93" fmla="*/ 14 h 36"/>
                            <a:gd name="T94" fmla="*/ 0 w 30"/>
                            <a:gd name="T95" fmla="*/ 17 h 36"/>
                            <a:gd name="T96" fmla="*/ 1 w 30"/>
                            <a:gd name="T97" fmla="*/ 18 h 36"/>
                            <a:gd name="T98" fmla="*/ 2 w 30"/>
                            <a:gd name="T99" fmla="*/ 20 h 36"/>
                            <a:gd name="T100" fmla="*/ 4 w 30"/>
                            <a:gd name="T101" fmla="*/ 21 h 36"/>
                            <a:gd name="T102" fmla="*/ 5 w 30"/>
                            <a:gd name="T103" fmla="*/ 22 h 36"/>
                            <a:gd name="T104" fmla="*/ 4 w 30"/>
                            <a:gd name="T105" fmla="*/ 23 h 36"/>
                            <a:gd name="T106" fmla="*/ 3 w 30"/>
                            <a:gd name="T107" fmla="*/ 26 h 36"/>
                            <a:gd name="T108" fmla="*/ 3 w 30"/>
                            <a:gd name="T109" fmla="*/ 28 h 36"/>
                            <a:gd name="T110" fmla="*/ 3 w 30"/>
                            <a:gd name="T111" fmla="*/ 30 h 36"/>
                            <a:gd name="T112" fmla="*/ 4 w 30"/>
                            <a:gd name="T113" fmla="*/ 32 h 36"/>
                            <a:gd name="T114" fmla="*/ 6 w 30"/>
                            <a:gd name="T115" fmla="*/ 34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0" h="36">
                              <a:moveTo>
                                <a:pt x="16" y="14"/>
                              </a:moveTo>
                              <a:lnTo>
                                <a:pt x="19" y="14"/>
                              </a:lnTo>
                              <a:lnTo>
                                <a:pt x="21" y="14"/>
                              </a:lnTo>
                              <a:lnTo>
                                <a:pt x="23" y="16"/>
                              </a:lnTo>
                              <a:lnTo>
                                <a:pt x="24" y="18"/>
                              </a:lnTo>
                              <a:lnTo>
                                <a:pt x="24" y="21"/>
                              </a:lnTo>
                              <a:lnTo>
                                <a:pt x="23" y="23"/>
                              </a:lnTo>
                              <a:lnTo>
                                <a:pt x="21" y="24"/>
                              </a:lnTo>
                              <a:lnTo>
                                <a:pt x="19" y="25"/>
                              </a:lnTo>
                              <a:lnTo>
                                <a:pt x="16" y="26"/>
                              </a:lnTo>
                              <a:lnTo>
                                <a:pt x="13" y="25"/>
                              </a:lnTo>
                              <a:lnTo>
                                <a:pt x="11" y="23"/>
                              </a:lnTo>
                              <a:lnTo>
                                <a:pt x="10" y="21"/>
                              </a:lnTo>
                              <a:lnTo>
                                <a:pt x="10" y="19"/>
                              </a:lnTo>
                              <a:lnTo>
                                <a:pt x="11" y="16"/>
                              </a:lnTo>
                              <a:lnTo>
                                <a:pt x="13" y="15"/>
                              </a:lnTo>
                              <a:lnTo>
                                <a:pt x="16" y="14"/>
                              </a:lnTo>
                              <a:close/>
                              <a:moveTo>
                                <a:pt x="6" y="34"/>
                              </a:moveTo>
                              <a:lnTo>
                                <a:pt x="10" y="36"/>
                              </a:lnTo>
                              <a:lnTo>
                                <a:pt x="13" y="35"/>
                              </a:lnTo>
                              <a:lnTo>
                                <a:pt x="17" y="34"/>
                              </a:lnTo>
                              <a:lnTo>
                                <a:pt x="18" y="31"/>
                              </a:lnTo>
                              <a:lnTo>
                                <a:pt x="20" y="31"/>
                              </a:lnTo>
                              <a:lnTo>
                                <a:pt x="23" y="27"/>
                              </a:lnTo>
                              <a:lnTo>
                                <a:pt x="26" y="21"/>
                              </a:lnTo>
                              <a:lnTo>
                                <a:pt x="30" y="10"/>
                              </a:lnTo>
                              <a:lnTo>
                                <a:pt x="29" y="10"/>
                              </a:lnTo>
                              <a:lnTo>
                                <a:pt x="28" y="10"/>
                              </a:lnTo>
                              <a:lnTo>
                                <a:pt x="28" y="9"/>
                              </a:lnTo>
                              <a:lnTo>
                                <a:pt x="28" y="6"/>
                              </a:lnTo>
                              <a:lnTo>
                                <a:pt x="28" y="4"/>
                              </a:lnTo>
                              <a:lnTo>
                                <a:pt x="26" y="2"/>
                              </a:lnTo>
                              <a:lnTo>
                                <a:pt x="25" y="1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8" y="1"/>
                              </a:lnTo>
                              <a:lnTo>
                                <a:pt x="16" y="2"/>
                              </a:lnTo>
                              <a:lnTo>
                                <a:pt x="15" y="3"/>
                              </a:lnTo>
                              <a:lnTo>
                                <a:pt x="13" y="6"/>
                              </a:lnTo>
                              <a:lnTo>
                                <a:pt x="13" y="8"/>
                              </a:lnTo>
                              <a:lnTo>
                                <a:pt x="11" y="7"/>
                              </a:lnTo>
                              <a:lnTo>
                                <a:pt x="8" y="7"/>
                              </a:lnTo>
                              <a:lnTo>
                                <a:pt x="6" y="7"/>
                              </a:lnTo>
                              <a:lnTo>
                                <a:pt x="4" y="8"/>
                              </a:lnTo>
                              <a:lnTo>
                                <a:pt x="2" y="9"/>
                              </a:lnTo>
                              <a:lnTo>
                                <a:pt x="1" y="11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1" y="18"/>
                              </a:lnTo>
                              <a:lnTo>
                                <a:pt x="2" y="20"/>
                              </a:lnTo>
                              <a:lnTo>
                                <a:pt x="4" y="21"/>
                              </a:lnTo>
                              <a:lnTo>
                                <a:pt x="5" y="22"/>
                              </a:lnTo>
                              <a:lnTo>
                                <a:pt x="4" y="23"/>
                              </a:lnTo>
                              <a:lnTo>
                                <a:pt x="3" y="26"/>
                              </a:lnTo>
                              <a:lnTo>
                                <a:pt x="3" y="28"/>
                              </a:lnTo>
                              <a:lnTo>
                                <a:pt x="3" y="30"/>
                              </a:lnTo>
                              <a:lnTo>
                                <a:pt x="4" y="32"/>
                              </a:lnTo>
                              <a:lnTo>
                                <a:pt x="6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193"/>
                      <wps:cNvSpPr>
                        <a:spLocks noEditPoints="1"/>
                      </wps:cNvSpPr>
                      <wps:spPr bwMode="auto">
                        <a:xfrm>
                          <a:off x="707390" y="631825"/>
                          <a:ext cx="19050" cy="22225"/>
                        </a:xfrm>
                        <a:custGeom>
                          <a:avLst/>
                          <a:gdLst>
                            <a:gd name="T0" fmla="*/ 7 w 30"/>
                            <a:gd name="T1" fmla="*/ 17 h 35"/>
                            <a:gd name="T2" fmla="*/ 8 w 30"/>
                            <a:gd name="T3" fmla="*/ 15 h 35"/>
                            <a:gd name="T4" fmla="*/ 10 w 30"/>
                            <a:gd name="T5" fmla="*/ 13 h 35"/>
                            <a:gd name="T6" fmla="*/ 12 w 30"/>
                            <a:gd name="T7" fmla="*/ 12 h 35"/>
                            <a:gd name="T8" fmla="*/ 14 w 30"/>
                            <a:gd name="T9" fmla="*/ 12 h 35"/>
                            <a:gd name="T10" fmla="*/ 16 w 30"/>
                            <a:gd name="T11" fmla="*/ 13 h 35"/>
                            <a:gd name="T12" fmla="*/ 18 w 30"/>
                            <a:gd name="T13" fmla="*/ 15 h 35"/>
                            <a:gd name="T14" fmla="*/ 19 w 30"/>
                            <a:gd name="T15" fmla="*/ 17 h 35"/>
                            <a:gd name="T16" fmla="*/ 19 w 30"/>
                            <a:gd name="T17" fmla="*/ 19 h 35"/>
                            <a:gd name="T18" fmla="*/ 18 w 30"/>
                            <a:gd name="T19" fmla="*/ 23 h 35"/>
                            <a:gd name="T20" fmla="*/ 16 w 30"/>
                            <a:gd name="T21" fmla="*/ 24 h 35"/>
                            <a:gd name="T22" fmla="*/ 14 w 30"/>
                            <a:gd name="T23" fmla="*/ 25 h 35"/>
                            <a:gd name="T24" fmla="*/ 11 w 30"/>
                            <a:gd name="T25" fmla="*/ 25 h 35"/>
                            <a:gd name="T26" fmla="*/ 9 w 30"/>
                            <a:gd name="T27" fmla="*/ 24 h 35"/>
                            <a:gd name="T28" fmla="*/ 8 w 30"/>
                            <a:gd name="T29" fmla="*/ 23 h 35"/>
                            <a:gd name="T30" fmla="*/ 7 w 30"/>
                            <a:gd name="T31" fmla="*/ 19 h 35"/>
                            <a:gd name="T32" fmla="*/ 7 w 30"/>
                            <a:gd name="T33" fmla="*/ 17 h 35"/>
                            <a:gd name="T34" fmla="*/ 15 w 30"/>
                            <a:gd name="T35" fmla="*/ 35 h 35"/>
                            <a:gd name="T36" fmla="*/ 16 w 30"/>
                            <a:gd name="T37" fmla="*/ 33 h 35"/>
                            <a:gd name="T38" fmla="*/ 16 w 30"/>
                            <a:gd name="T39" fmla="*/ 33 h 35"/>
                            <a:gd name="T40" fmla="*/ 17 w 30"/>
                            <a:gd name="T41" fmla="*/ 33 h 35"/>
                            <a:gd name="T42" fmla="*/ 20 w 30"/>
                            <a:gd name="T43" fmla="*/ 34 h 35"/>
                            <a:gd name="T44" fmla="*/ 22 w 30"/>
                            <a:gd name="T45" fmla="*/ 34 h 35"/>
                            <a:gd name="T46" fmla="*/ 24 w 30"/>
                            <a:gd name="T47" fmla="*/ 34 h 35"/>
                            <a:gd name="T48" fmla="*/ 27 w 30"/>
                            <a:gd name="T49" fmla="*/ 33 h 35"/>
                            <a:gd name="T50" fmla="*/ 28 w 30"/>
                            <a:gd name="T51" fmla="*/ 31 h 35"/>
                            <a:gd name="T52" fmla="*/ 30 w 30"/>
                            <a:gd name="T53" fmla="*/ 29 h 35"/>
                            <a:gd name="T54" fmla="*/ 30 w 30"/>
                            <a:gd name="T55" fmla="*/ 27 h 35"/>
                            <a:gd name="T56" fmla="*/ 30 w 30"/>
                            <a:gd name="T57" fmla="*/ 25 h 35"/>
                            <a:gd name="T58" fmla="*/ 29 w 30"/>
                            <a:gd name="T59" fmla="*/ 23 h 35"/>
                            <a:gd name="T60" fmla="*/ 27 w 30"/>
                            <a:gd name="T61" fmla="*/ 20 h 35"/>
                            <a:gd name="T62" fmla="*/ 24 w 30"/>
                            <a:gd name="T63" fmla="*/ 19 h 35"/>
                            <a:gd name="T64" fmla="*/ 25 w 30"/>
                            <a:gd name="T65" fmla="*/ 18 h 35"/>
                            <a:gd name="T66" fmla="*/ 28 w 30"/>
                            <a:gd name="T67" fmla="*/ 15 h 35"/>
                            <a:gd name="T68" fmla="*/ 29 w 30"/>
                            <a:gd name="T69" fmla="*/ 13 h 35"/>
                            <a:gd name="T70" fmla="*/ 29 w 30"/>
                            <a:gd name="T71" fmla="*/ 11 h 35"/>
                            <a:gd name="T72" fmla="*/ 29 w 30"/>
                            <a:gd name="T73" fmla="*/ 9 h 35"/>
                            <a:gd name="T74" fmla="*/ 27 w 30"/>
                            <a:gd name="T75" fmla="*/ 7 h 35"/>
                            <a:gd name="T76" fmla="*/ 24 w 30"/>
                            <a:gd name="T77" fmla="*/ 6 h 35"/>
                            <a:gd name="T78" fmla="*/ 22 w 30"/>
                            <a:gd name="T79" fmla="*/ 5 h 35"/>
                            <a:gd name="T80" fmla="*/ 21 w 30"/>
                            <a:gd name="T81" fmla="*/ 4 h 35"/>
                            <a:gd name="T82" fmla="*/ 19 w 30"/>
                            <a:gd name="T83" fmla="*/ 5 h 35"/>
                            <a:gd name="T84" fmla="*/ 17 w 30"/>
                            <a:gd name="T85" fmla="*/ 6 h 35"/>
                            <a:gd name="T86" fmla="*/ 16 w 30"/>
                            <a:gd name="T87" fmla="*/ 7 h 35"/>
                            <a:gd name="T88" fmla="*/ 15 w 30"/>
                            <a:gd name="T89" fmla="*/ 5 h 35"/>
                            <a:gd name="T90" fmla="*/ 13 w 30"/>
                            <a:gd name="T91" fmla="*/ 3 h 35"/>
                            <a:gd name="T92" fmla="*/ 11 w 30"/>
                            <a:gd name="T93" fmla="*/ 1 h 35"/>
                            <a:gd name="T94" fmla="*/ 10 w 30"/>
                            <a:gd name="T95" fmla="*/ 0 h 35"/>
                            <a:gd name="T96" fmla="*/ 7 w 30"/>
                            <a:gd name="T97" fmla="*/ 1 h 35"/>
                            <a:gd name="T98" fmla="*/ 4 w 30"/>
                            <a:gd name="T99" fmla="*/ 3 h 35"/>
                            <a:gd name="T100" fmla="*/ 1 w 30"/>
                            <a:gd name="T101" fmla="*/ 6 h 35"/>
                            <a:gd name="T102" fmla="*/ 0 w 30"/>
                            <a:gd name="T103" fmla="*/ 9 h 35"/>
                            <a:gd name="T104" fmla="*/ 0 w 30"/>
                            <a:gd name="T105" fmla="*/ 12 h 35"/>
                            <a:gd name="T106" fmla="*/ 1 w 30"/>
                            <a:gd name="T107" fmla="*/ 13 h 35"/>
                            <a:gd name="T108" fmla="*/ 1 w 30"/>
                            <a:gd name="T109" fmla="*/ 16 h 35"/>
                            <a:gd name="T110" fmla="*/ 3 w 30"/>
                            <a:gd name="T111" fmla="*/ 20 h 35"/>
                            <a:gd name="T112" fmla="*/ 8 w 30"/>
                            <a:gd name="T113" fmla="*/ 26 h 35"/>
                            <a:gd name="T114" fmla="*/ 15 w 30"/>
                            <a:gd name="T115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0" h="35">
                              <a:moveTo>
                                <a:pt x="7" y="17"/>
                              </a:moveTo>
                              <a:lnTo>
                                <a:pt x="8" y="15"/>
                              </a:lnTo>
                              <a:lnTo>
                                <a:pt x="10" y="13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6" y="13"/>
                              </a:lnTo>
                              <a:lnTo>
                                <a:pt x="18" y="15"/>
                              </a:lnTo>
                              <a:lnTo>
                                <a:pt x="19" y="17"/>
                              </a:lnTo>
                              <a:lnTo>
                                <a:pt x="19" y="19"/>
                              </a:lnTo>
                              <a:lnTo>
                                <a:pt x="18" y="23"/>
                              </a:lnTo>
                              <a:lnTo>
                                <a:pt x="16" y="24"/>
                              </a:lnTo>
                              <a:lnTo>
                                <a:pt x="14" y="25"/>
                              </a:lnTo>
                              <a:lnTo>
                                <a:pt x="11" y="25"/>
                              </a:lnTo>
                              <a:lnTo>
                                <a:pt x="9" y="24"/>
                              </a:lnTo>
                              <a:lnTo>
                                <a:pt x="8" y="23"/>
                              </a:lnTo>
                              <a:lnTo>
                                <a:pt x="7" y="19"/>
                              </a:lnTo>
                              <a:lnTo>
                                <a:pt x="7" y="17"/>
                              </a:lnTo>
                              <a:close/>
                              <a:moveTo>
                                <a:pt x="15" y="35"/>
                              </a:moveTo>
                              <a:lnTo>
                                <a:pt x="16" y="33"/>
                              </a:lnTo>
                              <a:lnTo>
                                <a:pt x="16" y="33"/>
                              </a:lnTo>
                              <a:lnTo>
                                <a:pt x="17" y="33"/>
                              </a:lnTo>
                              <a:lnTo>
                                <a:pt x="20" y="34"/>
                              </a:lnTo>
                              <a:lnTo>
                                <a:pt x="22" y="34"/>
                              </a:lnTo>
                              <a:lnTo>
                                <a:pt x="24" y="34"/>
                              </a:lnTo>
                              <a:lnTo>
                                <a:pt x="27" y="33"/>
                              </a:lnTo>
                              <a:lnTo>
                                <a:pt x="28" y="31"/>
                              </a:lnTo>
                              <a:lnTo>
                                <a:pt x="30" y="29"/>
                              </a:lnTo>
                              <a:lnTo>
                                <a:pt x="30" y="27"/>
                              </a:lnTo>
                              <a:lnTo>
                                <a:pt x="30" y="25"/>
                              </a:lnTo>
                              <a:lnTo>
                                <a:pt x="29" y="23"/>
                              </a:lnTo>
                              <a:lnTo>
                                <a:pt x="27" y="20"/>
                              </a:lnTo>
                              <a:lnTo>
                                <a:pt x="24" y="19"/>
                              </a:lnTo>
                              <a:lnTo>
                                <a:pt x="25" y="18"/>
                              </a:lnTo>
                              <a:lnTo>
                                <a:pt x="28" y="15"/>
                              </a:lnTo>
                              <a:lnTo>
                                <a:pt x="29" y="13"/>
                              </a:lnTo>
                              <a:lnTo>
                                <a:pt x="29" y="11"/>
                              </a:lnTo>
                              <a:lnTo>
                                <a:pt x="29" y="9"/>
                              </a:lnTo>
                              <a:lnTo>
                                <a:pt x="27" y="7"/>
                              </a:lnTo>
                              <a:lnTo>
                                <a:pt x="24" y="6"/>
                              </a:lnTo>
                              <a:lnTo>
                                <a:pt x="22" y="5"/>
                              </a:lnTo>
                              <a:lnTo>
                                <a:pt x="21" y="4"/>
                              </a:lnTo>
                              <a:lnTo>
                                <a:pt x="19" y="5"/>
                              </a:lnTo>
                              <a:lnTo>
                                <a:pt x="17" y="6"/>
                              </a:lnTo>
                              <a:lnTo>
                                <a:pt x="16" y="7"/>
                              </a:lnTo>
                              <a:lnTo>
                                <a:pt x="15" y="5"/>
                              </a:lnTo>
                              <a:lnTo>
                                <a:pt x="13" y="3"/>
                              </a:lnTo>
                              <a:lnTo>
                                <a:pt x="11" y="1"/>
                              </a:ln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4" y="3"/>
                              </a:lnTo>
                              <a:lnTo>
                                <a:pt x="1" y="6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1" y="13"/>
                              </a:lnTo>
                              <a:lnTo>
                                <a:pt x="1" y="16"/>
                              </a:lnTo>
                              <a:lnTo>
                                <a:pt x="3" y="20"/>
                              </a:lnTo>
                              <a:lnTo>
                                <a:pt x="8" y="26"/>
                              </a:lnTo>
                              <a:lnTo>
                                <a:pt x="1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194"/>
                      <wps:cNvSpPr>
                        <a:spLocks noEditPoints="1"/>
                      </wps:cNvSpPr>
                      <wps:spPr bwMode="auto">
                        <a:xfrm>
                          <a:off x="781685" y="531495"/>
                          <a:ext cx="17145" cy="23495"/>
                        </a:xfrm>
                        <a:custGeom>
                          <a:avLst/>
                          <a:gdLst>
                            <a:gd name="T0" fmla="*/ 14 w 27"/>
                            <a:gd name="T1" fmla="*/ 14 h 37"/>
                            <a:gd name="T2" fmla="*/ 16 w 27"/>
                            <a:gd name="T3" fmla="*/ 13 h 37"/>
                            <a:gd name="T4" fmla="*/ 19 w 27"/>
                            <a:gd name="T5" fmla="*/ 13 h 37"/>
                            <a:gd name="T6" fmla="*/ 21 w 27"/>
                            <a:gd name="T7" fmla="*/ 13 h 37"/>
                            <a:gd name="T8" fmla="*/ 23 w 27"/>
                            <a:gd name="T9" fmla="*/ 14 h 37"/>
                            <a:gd name="T10" fmla="*/ 24 w 27"/>
                            <a:gd name="T11" fmla="*/ 16 h 37"/>
                            <a:gd name="T12" fmla="*/ 25 w 27"/>
                            <a:gd name="T13" fmla="*/ 20 h 37"/>
                            <a:gd name="T14" fmla="*/ 24 w 27"/>
                            <a:gd name="T15" fmla="*/ 22 h 37"/>
                            <a:gd name="T16" fmla="*/ 23 w 27"/>
                            <a:gd name="T17" fmla="*/ 24 h 37"/>
                            <a:gd name="T18" fmla="*/ 21 w 27"/>
                            <a:gd name="T19" fmla="*/ 25 h 37"/>
                            <a:gd name="T20" fmla="*/ 18 w 27"/>
                            <a:gd name="T21" fmla="*/ 26 h 37"/>
                            <a:gd name="T22" fmla="*/ 16 w 27"/>
                            <a:gd name="T23" fmla="*/ 25 h 37"/>
                            <a:gd name="T24" fmla="*/ 14 w 27"/>
                            <a:gd name="T25" fmla="*/ 24 h 37"/>
                            <a:gd name="T26" fmla="*/ 13 w 27"/>
                            <a:gd name="T27" fmla="*/ 22 h 37"/>
                            <a:gd name="T28" fmla="*/ 12 w 27"/>
                            <a:gd name="T29" fmla="*/ 20 h 37"/>
                            <a:gd name="T30" fmla="*/ 13 w 27"/>
                            <a:gd name="T31" fmla="*/ 17 h 37"/>
                            <a:gd name="T32" fmla="*/ 14 w 27"/>
                            <a:gd name="T33" fmla="*/ 14 h 37"/>
                            <a:gd name="T34" fmla="*/ 17 w 27"/>
                            <a:gd name="T35" fmla="*/ 37 h 37"/>
                            <a:gd name="T36" fmla="*/ 21 w 27"/>
                            <a:gd name="T37" fmla="*/ 36 h 37"/>
                            <a:gd name="T38" fmla="*/ 24 w 27"/>
                            <a:gd name="T39" fmla="*/ 34 h 37"/>
                            <a:gd name="T40" fmla="*/ 25 w 27"/>
                            <a:gd name="T41" fmla="*/ 31 h 37"/>
                            <a:gd name="T42" fmla="*/ 25 w 27"/>
                            <a:gd name="T43" fmla="*/ 29 h 37"/>
                            <a:gd name="T44" fmla="*/ 27 w 27"/>
                            <a:gd name="T45" fmla="*/ 28 h 37"/>
                            <a:gd name="T46" fmla="*/ 27 w 27"/>
                            <a:gd name="T47" fmla="*/ 23 h 37"/>
                            <a:gd name="T48" fmla="*/ 27 w 27"/>
                            <a:gd name="T49" fmla="*/ 15 h 37"/>
                            <a:gd name="T50" fmla="*/ 25 w 27"/>
                            <a:gd name="T51" fmla="*/ 4 h 37"/>
                            <a:gd name="T52" fmla="*/ 24 w 27"/>
                            <a:gd name="T53" fmla="*/ 5 h 37"/>
                            <a:gd name="T54" fmla="*/ 23 w 27"/>
                            <a:gd name="T55" fmla="*/ 6 h 37"/>
                            <a:gd name="T56" fmla="*/ 23 w 27"/>
                            <a:gd name="T57" fmla="*/ 4 h 37"/>
                            <a:gd name="T58" fmla="*/ 21 w 27"/>
                            <a:gd name="T59" fmla="*/ 2 h 37"/>
                            <a:gd name="T60" fmla="*/ 19 w 27"/>
                            <a:gd name="T61" fmla="*/ 1 h 37"/>
                            <a:gd name="T62" fmla="*/ 18 w 27"/>
                            <a:gd name="T63" fmla="*/ 0 h 37"/>
                            <a:gd name="T64" fmla="*/ 16 w 27"/>
                            <a:gd name="T65" fmla="*/ 0 h 37"/>
                            <a:gd name="T66" fmla="*/ 13 w 27"/>
                            <a:gd name="T67" fmla="*/ 0 h 37"/>
                            <a:gd name="T68" fmla="*/ 11 w 27"/>
                            <a:gd name="T69" fmla="*/ 2 h 37"/>
                            <a:gd name="T70" fmla="*/ 8 w 27"/>
                            <a:gd name="T71" fmla="*/ 3 h 37"/>
                            <a:gd name="T72" fmla="*/ 8 w 27"/>
                            <a:gd name="T73" fmla="*/ 5 h 37"/>
                            <a:gd name="T74" fmla="*/ 7 w 27"/>
                            <a:gd name="T75" fmla="*/ 7 h 37"/>
                            <a:gd name="T76" fmla="*/ 8 w 27"/>
                            <a:gd name="T77" fmla="*/ 10 h 37"/>
                            <a:gd name="T78" fmla="*/ 8 w 27"/>
                            <a:gd name="T79" fmla="*/ 11 h 37"/>
                            <a:gd name="T80" fmla="*/ 7 w 27"/>
                            <a:gd name="T81" fmla="*/ 12 h 37"/>
                            <a:gd name="T82" fmla="*/ 4 w 27"/>
                            <a:gd name="T83" fmla="*/ 13 h 37"/>
                            <a:gd name="T84" fmla="*/ 2 w 27"/>
                            <a:gd name="T85" fmla="*/ 14 h 37"/>
                            <a:gd name="T86" fmla="*/ 1 w 27"/>
                            <a:gd name="T87" fmla="*/ 16 h 37"/>
                            <a:gd name="T88" fmla="*/ 0 w 27"/>
                            <a:gd name="T89" fmla="*/ 18 h 37"/>
                            <a:gd name="T90" fmla="*/ 0 w 27"/>
                            <a:gd name="T91" fmla="*/ 21 h 37"/>
                            <a:gd name="T92" fmla="*/ 1 w 27"/>
                            <a:gd name="T93" fmla="*/ 24 h 37"/>
                            <a:gd name="T94" fmla="*/ 2 w 27"/>
                            <a:gd name="T95" fmla="*/ 26 h 37"/>
                            <a:gd name="T96" fmla="*/ 4 w 27"/>
                            <a:gd name="T97" fmla="*/ 27 h 37"/>
                            <a:gd name="T98" fmla="*/ 5 w 27"/>
                            <a:gd name="T99" fmla="*/ 27 h 37"/>
                            <a:gd name="T100" fmla="*/ 8 w 27"/>
                            <a:gd name="T101" fmla="*/ 28 h 37"/>
                            <a:gd name="T102" fmla="*/ 9 w 27"/>
                            <a:gd name="T103" fmla="*/ 28 h 37"/>
                            <a:gd name="T104" fmla="*/ 9 w 27"/>
                            <a:gd name="T105" fmla="*/ 29 h 37"/>
                            <a:gd name="T106" fmla="*/ 9 w 27"/>
                            <a:gd name="T107" fmla="*/ 32 h 37"/>
                            <a:gd name="T108" fmla="*/ 11 w 27"/>
                            <a:gd name="T109" fmla="*/ 34 h 37"/>
                            <a:gd name="T110" fmla="*/ 12 w 27"/>
                            <a:gd name="T111" fmla="*/ 35 h 37"/>
                            <a:gd name="T112" fmla="*/ 14 w 27"/>
                            <a:gd name="T113" fmla="*/ 36 h 37"/>
                            <a:gd name="T114" fmla="*/ 17 w 27"/>
                            <a:gd name="T115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7" h="37">
                              <a:moveTo>
                                <a:pt x="14" y="14"/>
                              </a:moveTo>
                              <a:lnTo>
                                <a:pt x="16" y="13"/>
                              </a:lnTo>
                              <a:lnTo>
                                <a:pt x="19" y="13"/>
                              </a:lnTo>
                              <a:lnTo>
                                <a:pt x="21" y="13"/>
                              </a:lnTo>
                              <a:lnTo>
                                <a:pt x="23" y="14"/>
                              </a:lnTo>
                              <a:lnTo>
                                <a:pt x="24" y="16"/>
                              </a:lnTo>
                              <a:lnTo>
                                <a:pt x="25" y="20"/>
                              </a:lnTo>
                              <a:lnTo>
                                <a:pt x="24" y="22"/>
                              </a:lnTo>
                              <a:lnTo>
                                <a:pt x="23" y="24"/>
                              </a:lnTo>
                              <a:lnTo>
                                <a:pt x="21" y="25"/>
                              </a:lnTo>
                              <a:lnTo>
                                <a:pt x="18" y="26"/>
                              </a:lnTo>
                              <a:lnTo>
                                <a:pt x="16" y="25"/>
                              </a:lnTo>
                              <a:lnTo>
                                <a:pt x="14" y="24"/>
                              </a:lnTo>
                              <a:lnTo>
                                <a:pt x="13" y="22"/>
                              </a:lnTo>
                              <a:lnTo>
                                <a:pt x="12" y="20"/>
                              </a:lnTo>
                              <a:lnTo>
                                <a:pt x="13" y="17"/>
                              </a:lnTo>
                              <a:lnTo>
                                <a:pt x="14" y="14"/>
                              </a:lnTo>
                              <a:close/>
                              <a:moveTo>
                                <a:pt x="17" y="37"/>
                              </a:moveTo>
                              <a:lnTo>
                                <a:pt x="21" y="36"/>
                              </a:lnTo>
                              <a:lnTo>
                                <a:pt x="24" y="34"/>
                              </a:lnTo>
                              <a:lnTo>
                                <a:pt x="25" y="31"/>
                              </a:lnTo>
                              <a:lnTo>
                                <a:pt x="25" y="29"/>
                              </a:lnTo>
                              <a:lnTo>
                                <a:pt x="27" y="28"/>
                              </a:lnTo>
                              <a:lnTo>
                                <a:pt x="27" y="23"/>
                              </a:lnTo>
                              <a:lnTo>
                                <a:pt x="27" y="15"/>
                              </a:lnTo>
                              <a:lnTo>
                                <a:pt x="25" y="4"/>
                              </a:lnTo>
                              <a:lnTo>
                                <a:pt x="24" y="5"/>
                              </a:lnTo>
                              <a:lnTo>
                                <a:pt x="23" y="6"/>
                              </a:lnTo>
                              <a:lnTo>
                                <a:pt x="23" y="4"/>
                              </a:lnTo>
                              <a:lnTo>
                                <a:pt x="21" y="2"/>
                              </a:lnTo>
                              <a:lnTo>
                                <a:pt x="19" y="1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1" y="2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7" y="7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7" y="12"/>
                              </a:lnTo>
                              <a:lnTo>
                                <a:pt x="4" y="13"/>
                              </a:lnTo>
                              <a:lnTo>
                                <a:pt x="2" y="14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0" y="21"/>
                              </a:lnTo>
                              <a:lnTo>
                                <a:pt x="1" y="24"/>
                              </a:lnTo>
                              <a:lnTo>
                                <a:pt x="2" y="26"/>
                              </a:lnTo>
                              <a:lnTo>
                                <a:pt x="4" y="27"/>
                              </a:lnTo>
                              <a:lnTo>
                                <a:pt x="5" y="27"/>
                              </a:lnTo>
                              <a:lnTo>
                                <a:pt x="8" y="28"/>
                              </a:lnTo>
                              <a:lnTo>
                                <a:pt x="9" y="28"/>
                              </a:lnTo>
                              <a:lnTo>
                                <a:pt x="9" y="29"/>
                              </a:lnTo>
                              <a:lnTo>
                                <a:pt x="9" y="32"/>
                              </a:lnTo>
                              <a:lnTo>
                                <a:pt x="11" y="34"/>
                              </a:lnTo>
                              <a:lnTo>
                                <a:pt x="12" y="35"/>
                              </a:lnTo>
                              <a:lnTo>
                                <a:pt x="14" y="36"/>
                              </a:lnTo>
                              <a:lnTo>
                                <a:pt x="17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95"/>
                      <wps:cNvSpPr>
                        <a:spLocks noEditPoints="1"/>
                      </wps:cNvSpPr>
                      <wps:spPr bwMode="auto">
                        <a:xfrm>
                          <a:off x="785495" y="480695"/>
                          <a:ext cx="19050" cy="22860"/>
                        </a:xfrm>
                        <a:custGeom>
                          <a:avLst/>
                          <a:gdLst>
                            <a:gd name="T0" fmla="*/ 25 w 30"/>
                            <a:gd name="T1" fmla="*/ 17 h 36"/>
                            <a:gd name="T2" fmla="*/ 25 w 30"/>
                            <a:gd name="T3" fmla="*/ 20 h 36"/>
                            <a:gd name="T4" fmla="*/ 25 w 30"/>
                            <a:gd name="T5" fmla="*/ 22 h 36"/>
                            <a:gd name="T6" fmla="*/ 22 w 30"/>
                            <a:gd name="T7" fmla="*/ 24 h 36"/>
                            <a:gd name="T8" fmla="*/ 20 w 30"/>
                            <a:gd name="T9" fmla="*/ 26 h 36"/>
                            <a:gd name="T10" fmla="*/ 18 w 30"/>
                            <a:gd name="T11" fmla="*/ 26 h 36"/>
                            <a:gd name="T12" fmla="*/ 15 w 30"/>
                            <a:gd name="T13" fmla="*/ 26 h 36"/>
                            <a:gd name="T14" fmla="*/ 13 w 30"/>
                            <a:gd name="T15" fmla="*/ 24 h 36"/>
                            <a:gd name="T16" fmla="*/ 12 w 30"/>
                            <a:gd name="T17" fmla="*/ 22 h 36"/>
                            <a:gd name="T18" fmla="*/ 12 w 30"/>
                            <a:gd name="T19" fmla="*/ 20 h 36"/>
                            <a:gd name="T20" fmla="*/ 12 w 30"/>
                            <a:gd name="T21" fmla="*/ 17 h 36"/>
                            <a:gd name="T22" fmla="*/ 14 w 30"/>
                            <a:gd name="T23" fmla="*/ 15 h 36"/>
                            <a:gd name="T24" fmla="*/ 16 w 30"/>
                            <a:gd name="T25" fmla="*/ 13 h 36"/>
                            <a:gd name="T26" fmla="*/ 18 w 30"/>
                            <a:gd name="T27" fmla="*/ 13 h 36"/>
                            <a:gd name="T28" fmla="*/ 21 w 30"/>
                            <a:gd name="T29" fmla="*/ 13 h 36"/>
                            <a:gd name="T30" fmla="*/ 23 w 30"/>
                            <a:gd name="T31" fmla="*/ 15 h 36"/>
                            <a:gd name="T32" fmla="*/ 25 w 30"/>
                            <a:gd name="T33" fmla="*/ 17 h 36"/>
                            <a:gd name="T34" fmla="*/ 12 w 30"/>
                            <a:gd name="T35" fmla="*/ 9 h 36"/>
                            <a:gd name="T36" fmla="*/ 11 w 30"/>
                            <a:gd name="T37" fmla="*/ 9 h 36"/>
                            <a:gd name="T38" fmla="*/ 8 w 30"/>
                            <a:gd name="T39" fmla="*/ 9 h 36"/>
                            <a:gd name="T40" fmla="*/ 6 w 30"/>
                            <a:gd name="T41" fmla="*/ 9 h 36"/>
                            <a:gd name="T42" fmla="*/ 3 w 30"/>
                            <a:gd name="T43" fmla="*/ 10 h 36"/>
                            <a:gd name="T44" fmla="*/ 1 w 30"/>
                            <a:gd name="T45" fmla="*/ 12 h 36"/>
                            <a:gd name="T46" fmla="*/ 0 w 30"/>
                            <a:gd name="T47" fmla="*/ 14 h 36"/>
                            <a:gd name="T48" fmla="*/ 0 w 30"/>
                            <a:gd name="T49" fmla="*/ 16 h 36"/>
                            <a:gd name="T50" fmla="*/ 0 w 30"/>
                            <a:gd name="T51" fmla="*/ 19 h 36"/>
                            <a:gd name="T52" fmla="*/ 1 w 30"/>
                            <a:gd name="T53" fmla="*/ 21 h 36"/>
                            <a:gd name="T54" fmla="*/ 2 w 30"/>
                            <a:gd name="T55" fmla="*/ 22 h 36"/>
                            <a:gd name="T56" fmla="*/ 6 w 30"/>
                            <a:gd name="T57" fmla="*/ 23 h 36"/>
                            <a:gd name="T58" fmla="*/ 7 w 30"/>
                            <a:gd name="T59" fmla="*/ 24 h 36"/>
                            <a:gd name="T60" fmla="*/ 6 w 30"/>
                            <a:gd name="T61" fmla="*/ 25 h 36"/>
                            <a:gd name="T62" fmla="*/ 5 w 30"/>
                            <a:gd name="T63" fmla="*/ 28 h 36"/>
                            <a:gd name="T64" fmla="*/ 5 w 30"/>
                            <a:gd name="T65" fmla="*/ 30 h 36"/>
                            <a:gd name="T66" fmla="*/ 6 w 30"/>
                            <a:gd name="T67" fmla="*/ 32 h 36"/>
                            <a:gd name="T68" fmla="*/ 7 w 30"/>
                            <a:gd name="T69" fmla="*/ 34 h 36"/>
                            <a:gd name="T70" fmla="*/ 10 w 30"/>
                            <a:gd name="T71" fmla="*/ 35 h 36"/>
                            <a:gd name="T72" fmla="*/ 14 w 30"/>
                            <a:gd name="T73" fmla="*/ 36 h 36"/>
                            <a:gd name="T74" fmla="*/ 17 w 30"/>
                            <a:gd name="T75" fmla="*/ 35 h 36"/>
                            <a:gd name="T76" fmla="*/ 19 w 30"/>
                            <a:gd name="T77" fmla="*/ 33 h 36"/>
                            <a:gd name="T78" fmla="*/ 20 w 30"/>
                            <a:gd name="T79" fmla="*/ 32 h 36"/>
                            <a:gd name="T80" fmla="*/ 23 w 30"/>
                            <a:gd name="T81" fmla="*/ 30 h 36"/>
                            <a:gd name="T82" fmla="*/ 26 w 30"/>
                            <a:gd name="T83" fmla="*/ 27 h 36"/>
                            <a:gd name="T84" fmla="*/ 28 w 30"/>
                            <a:gd name="T85" fmla="*/ 20 h 36"/>
                            <a:gd name="T86" fmla="*/ 30 w 30"/>
                            <a:gd name="T87" fmla="*/ 8 h 36"/>
                            <a:gd name="T88" fmla="*/ 29 w 30"/>
                            <a:gd name="T89" fmla="*/ 8 h 36"/>
                            <a:gd name="T90" fmla="*/ 28 w 30"/>
                            <a:gd name="T91" fmla="*/ 9 h 36"/>
                            <a:gd name="T92" fmla="*/ 28 w 30"/>
                            <a:gd name="T93" fmla="*/ 7 h 36"/>
                            <a:gd name="T94" fmla="*/ 27 w 30"/>
                            <a:gd name="T95" fmla="*/ 4 h 36"/>
                            <a:gd name="T96" fmla="*/ 27 w 30"/>
                            <a:gd name="T97" fmla="*/ 3 h 36"/>
                            <a:gd name="T98" fmla="*/ 25 w 30"/>
                            <a:gd name="T99" fmla="*/ 1 h 36"/>
                            <a:gd name="T100" fmla="*/ 23 w 30"/>
                            <a:gd name="T101" fmla="*/ 0 h 36"/>
                            <a:gd name="T102" fmla="*/ 20 w 30"/>
                            <a:gd name="T103" fmla="*/ 0 h 36"/>
                            <a:gd name="T104" fmla="*/ 17 w 30"/>
                            <a:gd name="T105" fmla="*/ 0 h 36"/>
                            <a:gd name="T106" fmla="*/ 15 w 30"/>
                            <a:gd name="T107" fmla="*/ 1 h 36"/>
                            <a:gd name="T108" fmla="*/ 14 w 30"/>
                            <a:gd name="T109" fmla="*/ 3 h 36"/>
                            <a:gd name="T110" fmla="*/ 13 w 30"/>
                            <a:gd name="T111" fmla="*/ 4 h 36"/>
                            <a:gd name="T112" fmla="*/ 12 w 30"/>
                            <a:gd name="T113" fmla="*/ 7 h 36"/>
                            <a:gd name="T114" fmla="*/ 12 w 30"/>
                            <a:gd name="T115" fmla="*/ 9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0" h="36">
                              <a:moveTo>
                                <a:pt x="25" y="17"/>
                              </a:moveTo>
                              <a:lnTo>
                                <a:pt x="25" y="20"/>
                              </a:lnTo>
                              <a:lnTo>
                                <a:pt x="25" y="22"/>
                              </a:lnTo>
                              <a:lnTo>
                                <a:pt x="22" y="24"/>
                              </a:lnTo>
                              <a:lnTo>
                                <a:pt x="20" y="26"/>
                              </a:lnTo>
                              <a:lnTo>
                                <a:pt x="18" y="26"/>
                              </a:lnTo>
                              <a:lnTo>
                                <a:pt x="15" y="26"/>
                              </a:lnTo>
                              <a:lnTo>
                                <a:pt x="13" y="24"/>
                              </a:lnTo>
                              <a:lnTo>
                                <a:pt x="12" y="22"/>
                              </a:lnTo>
                              <a:lnTo>
                                <a:pt x="12" y="20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6" y="13"/>
                              </a:lnTo>
                              <a:lnTo>
                                <a:pt x="18" y="13"/>
                              </a:lnTo>
                              <a:lnTo>
                                <a:pt x="21" y="13"/>
                              </a:lnTo>
                              <a:lnTo>
                                <a:pt x="23" y="15"/>
                              </a:lnTo>
                              <a:lnTo>
                                <a:pt x="25" y="17"/>
                              </a:lnTo>
                              <a:close/>
                              <a:moveTo>
                                <a:pt x="12" y="9"/>
                              </a:moveTo>
                              <a:lnTo>
                                <a:pt x="11" y="9"/>
                              </a:lnTo>
                              <a:lnTo>
                                <a:pt x="8" y="9"/>
                              </a:lnTo>
                              <a:lnTo>
                                <a:pt x="6" y="9"/>
                              </a:lnTo>
                              <a:lnTo>
                                <a:pt x="3" y="10"/>
                              </a:lnTo>
                              <a:lnTo>
                                <a:pt x="1" y="12"/>
                              </a:lnTo>
                              <a:lnTo>
                                <a:pt x="0" y="14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1" y="21"/>
                              </a:lnTo>
                              <a:lnTo>
                                <a:pt x="2" y="22"/>
                              </a:lnTo>
                              <a:lnTo>
                                <a:pt x="6" y="23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5" y="28"/>
                              </a:lnTo>
                              <a:lnTo>
                                <a:pt x="5" y="30"/>
                              </a:lnTo>
                              <a:lnTo>
                                <a:pt x="6" y="32"/>
                              </a:lnTo>
                              <a:lnTo>
                                <a:pt x="7" y="34"/>
                              </a:lnTo>
                              <a:lnTo>
                                <a:pt x="10" y="35"/>
                              </a:lnTo>
                              <a:lnTo>
                                <a:pt x="14" y="36"/>
                              </a:lnTo>
                              <a:lnTo>
                                <a:pt x="17" y="35"/>
                              </a:lnTo>
                              <a:lnTo>
                                <a:pt x="19" y="33"/>
                              </a:lnTo>
                              <a:lnTo>
                                <a:pt x="20" y="32"/>
                              </a:lnTo>
                              <a:lnTo>
                                <a:pt x="23" y="30"/>
                              </a:lnTo>
                              <a:lnTo>
                                <a:pt x="26" y="27"/>
                              </a:lnTo>
                              <a:lnTo>
                                <a:pt x="28" y="20"/>
                              </a:lnTo>
                              <a:lnTo>
                                <a:pt x="30" y="8"/>
                              </a:lnTo>
                              <a:lnTo>
                                <a:pt x="29" y="8"/>
                              </a:lnTo>
                              <a:lnTo>
                                <a:pt x="28" y="9"/>
                              </a:lnTo>
                              <a:lnTo>
                                <a:pt x="28" y="7"/>
                              </a:lnTo>
                              <a:lnTo>
                                <a:pt x="27" y="4"/>
                              </a:lnTo>
                              <a:lnTo>
                                <a:pt x="27" y="3"/>
                              </a:lnTo>
                              <a:lnTo>
                                <a:pt x="25" y="1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5" y="1"/>
                              </a:lnTo>
                              <a:lnTo>
                                <a:pt x="14" y="3"/>
                              </a:lnTo>
                              <a:lnTo>
                                <a:pt x="13" y="4"/>
                              </a:lnTo>
                              <a:lnTo>
                                <a:pt x="12" y="7"/>
                              </a:lnTo>
                              <a:lnTo>
                                <a:pt x="1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96"/>
                      <wps:cNvSpPr>
                        <a:spLocks/>
                      </wps:cNvSpPr>
                      <wps:spPr bwMode="auto">
                        <a:xfrm>
                          <a:off x="652780" y="429260"/>
                          <a:ext cx="20955" cy="16510"/>
                        </a:xfrm>
                        <a:custGeom>
                          <a:avLst/>
                          <a:gdLst>
                            <a:gd name="T0" fmla="*/ 14 w 33"/>
                            <a:gd name="T1" fmla="*/ 15 h 26"/>
                            <a:gd name="T2" fmla="*/ 12 w 33"/>
                            <a:gd name="T3" fmla="*/ 14 h 26"/>
                            <a:gd name="T4" fmla="*/ 10 w 33"/>
                            <a:gd name="T5" fmla="*/ 13 h 26"/>
                            <a:gd name="T6" fmla="*/ 0 w 33"/>
                            <a:gd name="T7" fmla="*/ 20 h 26"/>
                            <a:gd name="T8" fmla="*/ 0 w 33"/>
                            <a:gd name="T9" fmla="*/ 21 h 26"/>
                            <a:gd name="T10" fmla="*/ 1 w 33"/>
                            <a:gd name="T11" fmla="*/ 21 h 26"/>
                            <a:gd name="T12" fmla="*/ 3 w 33"/>
                            <a:gd name="T13" fmla="*/ 23 h 26"/>
                            <a:gd name="T14" fmla="*/ 5 w 33"/>
                            <a:gd name="T15" fmla="*/ 24 h 26"/>
                            <a:gd name="T16" fmla="*/ 7 w 33"/>
                            <a:gd name="T17" fmla="*/ 24 h 26"/>
                            <a:gd name="T18" fmla="*/ 8 w 33"/>
                            <a:gd name="T19" fmla="*/ 23 h 26"/>
                            <a:gd name="T20" fmla="*/ 12 w 33"/>
                            <a:gd name="T21" fmla="*/ 22 h 26"/>
                            <a:gd name="T22" fmla="*/ 12 w 33"/>
                            <a:gd name="T23" fmla="*/ 21 h 26"/>
                            <a:gd name="T24" fmla="*/ 13 w 33"/>
                            <a:gd name="T25" fmla="*/ 22 h 26"/>
                            <a:gd name="T26" fmla="*/ 16 w 33"/>
                            <a:gd name="T27" fmla="*/ 24 h 26"/>
                            <a:gd name="T28" fmla="*/ 17 w 33"/>
                            <a:gd name="T29" fmla="*/ 25 h 26"/>
                            <a:gd name="T30" fmla="*/ 19 w 33"/>
                            <a:gd name="T31" fmla="*/ 26 h 26"/>
                            <a:gd name="T32" fmla="*/ 21 w 33"/>
                            <a:gd name="T33" fmla="*/ 25 h 26"/>
                            <a:gd name="T34" fmla="*/ 24 w 33"/>
                            <a:gd name="T35" fmla="*/ 24 h 26"/>
                            <a:gd name="T36" fmla="*/ 26 w 33"/>
                            <a:gd name="T37" fmla="*/ 22 h 26"/>
                            <a:gd name="T38" fmla="*/ 27 w 33"/>
                            <a:gd name="T39" fmla="*/ 20 h 26"/>
                            <a:gd name="T40" fmla="*/ 27 w 33"/>
                            <a:gd name="T41" fmla="*/ 17 h 26"/>
                            <a:gd name="T42" fmla="*/ 27 w 33"/>
                            <a:gd name="T43" fmla="*/ 15 h 26"/>
                            <a:gd name="T44" fmla="*/ 26 w 33"/>
                            <a:gd name="T45" fmla="*/ 13 h 26"/>
                            <a:gd name="T46" fmla="*/ 25 w 33"/>
                            <a:gd name="T47" fmla="*/ 12 h 26"/>
                            <a:gd name="T48" fmla="*/ 27 w 33"/>
                            <a:gd name="T49" fmla="*/ 11 h 26"/>
                            <a:gd name="T50" fmla="*/ 29 w 33"/>
                            <a:gd name="T51" fmla="*/ 10 h 26"/>
                            <a:gd name="T52" fmla="*/ 30 w 33"/>
                            <a:gd name="T53" fmla="*/ 8 h 26"/>
                            <a:gd name="T54" fmla="*/ 32 w 33"/>
                            <a:gd name="T55" fmla="*/ 6 h 26"/>
                            <a:gd name="T56" fmla="*/ 33 w 33"/>
                            <a:gd name="T57" fmla="*/ 4 h 26"/>
                            <a:gd name="T58" fmla="*/ 32 w 33"/>
                            <a:gd name="T59" fmla="*/ 1 h 26"/>
                            <a:gd name="T60" fmla="*/ 32 w 33"/>
                            <a:gd name="T61" fmla="*/ 0 h 26"/>
                            <a:gd name="T62" fmla="*/ 30 w 33"/>
                            <a:gd name="T63" fmla="*/ 0 h 26"/>
                            <a:gd name="T64" fmla="*/ 20 w 33"/>
                            <a:gd name="T65" fmla="*/ 6 h 26"/>
                            <a:gd name="T66" fmla="*/ 20 w 33"/>
                            <a:gd name="T67" fmla="*/ 8 h 26"/>
                            <a:gd name="T68" fmla="*/ 20 w 33"/>
                            <a:gd name="T69" fmla="*/ 9 h 26"/>
                            <a:gd name="T70" fmla="*/ 20 w 33"/>
                            <a:gd name="T71" fmla="*/ 12 h 26"/>
                            <a:gd name="T72" fmla="*/ 18 w 33"/>
                            <a:gd name="T73" fmla="*/ 13 h 26"/>
                            <a:gd name="T74" fmla="*/ 16 w 33"/>
                            <a:gd name="T75" fmla="*/ 14 h 26"/>
                            <a:gd name="T76" fmla="*/ 14 w 33"/>
                            <a:gd name="T77" fmla="*/ 15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3" h="26">
                              <a:moveTo>
                                <a:pt x="14" y="15"/>
                              </a:moveTo>
                              <a:lnTo>
                                <a:pt x="12" y="14"/>
                              </a:lnTo>
                              <a:lnTo>
                                <a:pt x="10" y="13"/>
                              </a:lnTo>
                              <a:lnTo>
                                <a:pt x="0" y="20"/>
                              </a:lnTo>
                              <a:lnTo>
                                <a:pt x="0" y="21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5" y="24"/>
                              </a:lnTo>
                              <a:lnTo>
                                <a:pt x="7" y="24"/>
                              </a:lnTo>
                              <a:lnTo>
                                <a:pt x="8" y="23"/>
                              </a:lnTo>
                              <a:lnTo>
                                <a:pt x="12" y="22"/>
                              </a:lnTo>
                              <a:lnTo>
                                <a:pt x="12" y="21"/>
                              </a:lnTo>
                              <a:lnTo>
                                <a:pt x="13" y="22"/>
                              </a:lnTo>
                              <a:lnTo>
                                <a:pt x="16" y="24"/>
                              </a:lnTo>
                              <a:lnTo>
                                <a:pt x="17" y="25"/>
                              </a:lnTo>
                              <a:lnTo>
                                <a:pt x="19" y="26"/>
                              </a:lnTo>
                              <a:lnTo>
                                <a:pt x="21" y="25"/>
                              </a:lnTo>
                              <a:lnTo>
                                <a:pt x="24" y="24"/>
                              </a:lnTo>
                              <a:lnTo>
                                <a:pt x="26" y="22"/>
                              </a:lnTo>
                              <a:lnTo>
                                <a:pt x="27" y="20"/>
                              </a:lnTo>
                              <a:lnTo>
                                <a:pt x="27" y="17"/>
                              </a:lnTo>
                              <a:lnTo>
                                <a:pt x="27" y="15"/>
                              </a:lnTo>
                              <a:lnTo>
                                <a:pt x="26" y="13"/>
                              </a:lnTo>
                              <a:lnTo>
                                <a:pt x="25" y="12"/>
                              </a:lnTo>
                              <a:lnTo>
                                <a:pt x="27" y="11"/>
                              </a:lnTo>
                              <a:lnTo>
                                <a:pt x="29" y="10"/>
                              </a:lnTo>
                              <a:lnTo>
                                <a:pt x="30" y="8"/>
                              </a:lnTo>
                              <a:lnTo>
                                <a:pt x="32" y="6"/>
                              </a:lnTo>
                              <a:lnTo>
                                <a:pt x="33" y="4"/>
                              </a:lnTo>
                              <a:lnTo>
                                <a:pt x="32" y="1"/>
                              </a:lnTo>
                              <a:lnTo>
                                <a:pt x="32" y="0"/>
                              </a:lnTo>
                              <a:lnTo>
                                <a:pt x="30" y="0"/>
                              </a:lnTo>
                              <a:lnTo>
                                <a:pt x="20" y="6"/>
                              </a:lnTo>
                              <a:lnTo>
                                <a:pt x="20" y="8"/>
                              </a:lnTo>
                              <a:lnTo>
                                <a:pt x="20" y="9"/>
                              </a:lnTo>
                              <a:lnTo>
                                <a:pt x="20" y="12"/>
                              </a:lnTo>
                              <a:lnTo>
                                <a:pt x="18" y="13"/>
                              </a:lnTo>
                              <a:lnTo>
                                <a:pt x="16" y="14"/>
                              </a:lnTo>
                              <a:lnTo>
                                <a:pt x="14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97"/>
                      <wps:cNvSpPr>
                        <a:spLocks/>
                      </wps:cNvSpPr>
                      <wps:spPr bwMode="auto">
                        <a:xfrm>
                          <a:off x="603885" y="606425"/>
                          <a:ext cx="9525" cy="7620"/>
                        </a:xfrm>
                        <a:custGeom>
                          <a:avLst/>
                          <a:gdLst>
                            <a:gd name="T0" fmla="*/ 5 w 15"/>
                            <a:gd name="T1" fmla="*/ 1 h 12"/>
                            <a:gd name="T2" fmla="*/ 3 w 15"/>
                            <a:gd name="T3" fmla="*/ 3 h 12"/>
                            <a:gd name="T4" fmla="*/ 1 w 15"/>
                            <a:gd name="T5" fmla="*/ 5 h 12"/>
                            <a:gd name="T6" fmla="*/ 0 w 15"/>
                            <a:gd name="T7" fmla="*/ 7 h 12"/>
                            <a:gd name="T8" fmla="*/ 0 w 15"/>
                            <a:gd name="T9" fmla="*/ 8 h 12"/>
                            <a:gd name="T10" fmla="*/ 0 w 15"/>
                            <a:gd name="T11" fmla="*/ 11 h 12"/>
                            <a:gd name="T12" fmla="*/ 0 w 15"/>
                            <a:gd name="T13" fmla="*/ 12 h 12"/>
                            <a:gd name="T14" fmla="*/ 15 w 15"/>
                            <a:gd name="T15" fmla="*/ 12 h 12"/>
                            <a:gd name="T16" fmla="*/ 15 w 15"/>
                            <a:gd name="T17" fmla="*/ 1 h 12"/>
                            <a:gd name="T18" fmla="*/ 13 w 15"/>
                            <a:gd name="T19" fmla="*/ 0 h 12"/>
                            <a:gd name="T20" fmla="*/ 5 w 15"/>
                            <a:gd name="T21" fmla="*/ 1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12">
                              <a:moveTo>
                                <a:pt x="5" y="1"/>
                              </a:moveTo>
                              <a:lnTo>
                                <a:pt x="3" y="3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15" y="12"/>
                              </a:lnTo>
                              <a:lnTo>
                                <a:pt x="15" y="1"/>
                              </a:lnTo>
                              <a:lnTo>
                                <a:pt x="13" y="0"/>
                              </a:lnTo>
                              <a:lnTo>
                                <a:pt x="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98"/>
                      <wps:cNvSpPr>
                        <a:spLocks/>
                      </wps:cNvSpPr>
                      <wps:spPr bwMode="auto">
                        <a:xfrm>
                          <a:off x="528320" y="602615"/>
                          <a:ext cx="19685" cy="7620"/>
                        </a:xfrm>
                        <a:custGeom>
                          <a:avLst/>
                          <a:gdLst>
                            <a:gd name="T0" fmla="*/ 0 w 31"/>
                            <a:gd name="T1" fmla="*/ 9 h 12"/>
                            <a:gd name="T2" fmla="*/ 31 w 31"/>
                            <a:gd name="T3" fmla="*/ 12 h 12"/>
                            <a:gd name="T4" fmla="*/ 31 w 31"/>
                            <a:gd name="T5" fmla="*/ 11 h 12"/>
                            <a:gd name="T6" fmla="*/ 30 w 31"/>
                            <a:gd name="T7" fmla="*/ 6 h 12"/>
                            <a:gd name="T8" fmla="*/ 29 w 31"/>
                            <a:gd name="T9" fmla="*/ 4 h 12"/>
                            <a:gd name="T10" fmla="*/ 27 w 31"/>
                            <a:gd name="T11" fmla="*/ 3 h 12"/>
                            <a:gd name="T12" fmla="*/ 23 w 31"/>
                            <a:gd name="T13" fmla="*/ 1 h 12"/>
                            <a:gd name="T14" fmla="*/ 19 w 31"/>
                            <a:gd name="T15" fmla="*/ 0 h 12"/>
                            <a:gd name="T16" fmla="*/ 15 w 31"/>
                            <a:gd name="T17" fmla="*/ 0 h 12"/>
                            <a:gd name="T18" fmla="*/ 12 w 31"/>
                            <a:gd name="T19" fmla="*/ 1 h 12"/>
                            <a:gd name="T20" fmla="*/ 8 w 31"/>
                            <a:gd name="T21" fmla="*/ 2 h 12"/>
                            <a:gd name="T22" fmla="*/ 6 w 31"/>
                            <a:gd name="T23" fmla="*/ 4 h 12"/>
                            <a:gd name="T24" fmla="*/ 1 w 31"/>
                            <a:gd name="T25" fmla="*/ 7 h 12"/>
                            <a:gd name="T26" fmla="*/ 0 w 31"/>
                            <a:gd name="T27" fmla="*/ 9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1" h="12">
                              <a:moveTo>
                                <a:pt x="0" y="9"/>
                              </a:moveTo>
                              <a:lnTo>
                                <a:pt x="31" y="12"/>
                              </a:lnTo>
                              <a:lnTo>
                                <a:pt x="31" y="11"/>
                              </a:lnTo>
                              <a:lnTo>
                                <a:pt x="30" y="6"/>
                              </a:lnTo>
                              <a:lnTo>
                                <a:pt x="29" y="4"/>
                              </a:lnTo>
                              <a:lnTo>
                                <a:pt x="27" y="3"/>
                              </a:lnTo>
                              <a:lnTo>
                                <a:pt x="23" y="1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12" y="1"/>
                              </a:lnTo>
                              <a:lnTo>
                                <a:pt x="8" y="2"/>
                              </a:lnTo>
                              <a:lnTo>
                                <a:pt x="6" y="4"/>
                              </a:lnTo>
                              <a:lnTo>
                                <a:pt x="1" y="7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99"/>
                      <wps:cNvSpPr>
                        <a:spLocks/>
                      </wps:cNvSpPr>
                      <wps:spPr bwMode="auto">
                        <a:xfrm>
                          <a:off x="450850" y="703580"/>
                          <a:ext cx="15875" cy="22860"/>
                        </a:xfrm>
                        <a:custGeom>
                          <a:avLst/>
                          <a:gdLst>
                            <a:gd name="T0" fmla="*/ 16 w 25"/>
                            <a:gd name="T1" fmla="*/ 13 h 36"/>
                            <a:gd name="T2" fmla="*/ 14 w 25"/>
                            <a:gd name="T3" fmla="*/ 0 h 36"/>
                            <a:gd name="T4" fmla="*/ 12 w 25"/>
                            <a:gd name="T5" fmla="*/ 1 h 36"/>
                            <a:gd name="T6" fmla="*/ 11 w 25"/>
                            <a:gd name="T7" fmla="*/ 1 h 36"/>
                            <a:gd name="T8" fmla="*/ 9 w 25"/>
                            <a:gd name="T9" fmla="*/ 3 h 36"/>
                            <a:gd name="T10" fmla="*/ 8 w 25"/>
                            <a:gd name="T11" fmla="*/ 4 h 36"/>
                            <a:gd name="T12" fmla="*/ 7 w 25"/>
                            <a:gd name="T13" fmla="*/ 5 h 36"/>
                            <a:gd name="T14" fmla="*/ 7 w 25"/>
                            <a:gd name="T15" fmla="*/ 7 h 36"/>
                            <a:gd name="T16" fmla="*/ 8 w 25"/>
                            <a:gd name="T17" fmla="*/ 9 h 36"/>
                            <a:gd name="T18" fmla="*/ 8 w 25"/>
                            <a:gd name="T19" fmla="*/ 11 h 36"/>
                            <a:gd name="T20" fmla="*/ 7 w 25"/>
                            <a:gd name="T21" fmla="*/ 11 h 36"/>
                            <a:gd name="T22" fmla="*/ 4 w 25"/>
                            <a:gd name="T23" fmla="*/ 12 h 36"/>
                            <a:gd name="T24" fmla="*/ 2 w 25"/>
                            <a:gd name="T25" fmla="*/ 12 h 36"/>
                            <a:gd name="T26" fmla="*/ 1 w 25"/>
                            <a:gd name="T27" fmla="*/ 14 h 36"/>
                            <a:gd name="T28" fmla="*/ 1 w 25"/>
                            <a:gd name="T29" fmla="*/ 15 h 36"/>
                            <a:gd name="T30" fmla="*/ 0 w 25"/>
                            <a:gd name="T31" fmla="*/ 18 h 36"/>
                            <a:gd name="T32" fmla="*/ 1 w 25"/>
                            <a:gd name="T33" fmla="*/ 21 h 36"/>
                            <a:gd name="T34" fmla="*/ 4 w 25"/>
                            <a:gd name="T35" fmla="*/ 23 h 36"/>
                            <a:gd name="T36" fmla="*/ 7 w 25"/>
                            <a:gd name="T37" fmla="*/ 24 h 36"/>
                            <a:gd name="T38" fmla="*/ 8 w 25"/>
                            <a:gd name="T39" fmla="*/ 24 h 36"/>
                            <a:gd name="T40" fmla="*/ 7 w 25"/>
                            <a:gd name="T41" fmla="*/ 25 h 36"/>
                            <a:gd name="T42" fmla="*/ 7 w 25"/>
                            <a:gd name="T43" fmla="*/ 28 h 36"/>
                            <a:gd name="T44" fmla="*/ 7 w 25"/>
                            <a:gd name="T45" fmla="*/ 31 h 36"/>
                            <a:gd name="T46" fmla="*/ 8 w 25"/>
                            <a:gd name="T47" fmla="*/ 33 h 36"/>
                            <a:gd name="T48" fmla="*/ 9 w 25"/>
                            <a:gd name="T49" fmla="*/ 34 h 36"/>
                            <a:gd name="T50" fmla="*/ 11 w 25"/>
                            <a:gd name="T51" fmla="*/ 35 h 36"/>
                            <a:gd name="T52" fmla="*/ 14 w 25"/>
                            <a:gd name="T53" fmla="*/ 36 h 36"/>
                            <a:gd name="T54" fmla="*/ 16 w 25"/>
                            <a:gd name="T55" fmla="*/ 36 h 36"/>
                            <a:gd name="T56" fmla="*/ 18 w 25"/>
                            <a:gd name="T57" fmla="*/ 35 h 36"/>
                            <a:gd name="T58" fmla="*/ 19 w 25"/>
                            <a:gd name="T59" fmla="*/ 34 h 36"/>
                            <a:gd name="T60" fmla="*/ 21 w 25"/>
                            <a:gd name="T61" fmla="*/ 32 h 36"/>
                            <a:gd name="T62" fmla="*/ 22 w 25"/>
                            <a:gd name="T63" fmla="*/ 29 h 36"/>
                            <a:gd name="T64" fmla="*/ 23 w 25"/>
                            <a:gd name="T65" fmla="*/ 31 h 36"/>
                            <a:gd name="T66" fmla="*/ 25 w 25"/>
                            <a:gd name="T67" fmla="*/ 32 h 36"/>
                            <a:gd name="T68" fmla="*/ 20 w 25"/>
                            <a:gd name="T69" fmla="*/ 24 h 36"/>
                            <a:gd name="T70" fmla="*/ 18 w 25"/>
                            <a:gd name="T71" fmla="*/ 23 h 36"/>
                            <a:gd name="T72" fmla="*/ 16 w 25"/>
                            <a:gd name="T73" fmla="*/ 22 h 36"/>
                            <a:gd name="T74" fmla="*/ 14 w 25"/>
                            <a:gd name="T75" fmla="*/ 20 h 36"/>
                            <a:gd name="T76" fmla="*/ 14 w 25"/>
                            <a:gd name="T77" fmla="*/ 18 h 36"/>
                            <a:gd name="T78" fmla="*/ 14 w 25"/>
                            <a:gd name="T79" fmla="*/ 15 h 36"/>
                            <a:gd name="T80" fmla="*/ 16 w 25"/>
                            <a:gd name="T81" fmla="*/ 13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5" h="36">
                              <a:moveTo>
                                <a:pt x="16" y="13"/>
                              </a:moveTo>
                              <a:lnTo>
                                <a:pt x="14" y="0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8" y="4"/>
                              </a:lnTo>
                              <a:lnTo>
                                <a:pt x="7" y="5"/>
                              </a:lnTo>
                              <a:lnTo>
                                <a:pt x="7" y="7"/>
                              </a:lnTo>
                              <a:lnTo>
                                <a:pt x="8" y="9"/>
                              </a:lnTo>
                              <a:lnTo>
                                <a:pt x="8" y="11"/>
                              </a:lnTo>
                              <a:lnTo>
                                <a:pt x="7" y="11"/>
                              </a:lnTo>
                              <a:lnTo>
                                <a:pt x="4" y="12"/>
                              </a:lnTo>
                              <a:lnTo>
                                <a:pt x="2" y="12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7" y="24"/>
                              </a:lnTo>
                              <a:lnTo>
                                <a:pt x="8" y="24"/>
                              </a:lnTo>
                              <a:lnTo>
                                <a:pt x="7" y="25"/>
                              </a:lnTo>
                              <a:lnTo>
                                <a:pt x="7" y="28"/>
                              </a:lnTo>
                              <a:lnTo>
                                <a:pt x="7" y="31"/>
                              </a:lnTo>
                              <a:lnTo>
                                <a:pt x="8" y="33"/>
                              </a:lnTo>
                              <a:lnTo>
                                <a:pt x="9" y="34"/>
                              </a:lnTo>
                              <a:lnTo>
                                <a:pt x="11" y="35"/>
                              </a:lnTo>
                              <a:lnTo>
                                <a:pt x="14" y="36"/>
                              </a:lnTo>
                              <a:lnTo>
                                <a:pt x="16" y="36"/>
                              </a:lnTo>
                              <a:lnTo>
                                <a:pt x="18" y="35"/>
                              </a:lnTo>
                              <a:lnTo>
                                <a:pt x="19" y="34"/>
                              </a:lnTo>
                              <a:lnTo>
                                <a:pt x="21" y="32"/>
                              </a:lnTo>
                              <a:lnTo>
                                <a:pt x="22" y="29"/>
                              </a:lnTo>
                              <a:lnTo>
                                <a:pt x="23" y="31"/>
                              </a:lnTo>
                              <a:lnTo>
                                <a:pt x="25" y="32"/>
                              </a:lnTo>
                              <a:lnTo>
                                <a:pt x="20" y="24"/>
                              </a:lnTo>
                              <a:lnTo>
                                <a:pt x="18" y="23"/>
                              </a:lnTo>
                              <a:lnTo>
                                <a:pt x="16" y="22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6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200"/>
                      <wps:cNvSpPr>
                        <a:spLocks/>
                      </wps:cNvSpPr>
                      <wps:spPr bwMode="auto">
                        <a:xfrm>
                          <a:off x="799465" y="443865"/>
                          <a:ext cx="23495" cy="11430"/>
                        </a:xfrm>
                        <a:custGeom>
                          <a:avLst/>
                          <a:gdLst>
                            <a:gd name="T0" fmla="*/ 37 w 37"/>
                            <a:gd name="T1" fmla="*/ 4 h 18"/>
                            <a:gd name="T2" fmla="*/ 37 w 37"/>
                            <a:gd name="T3" fmla="*/ 3 h 18"/>
                            <a:gd name="T4" fmla="*/ 37 w 37"/>
                            <a:gd name="T5" fmla="*/ 2 h 18"/>
                            <a:gd name="T6" fmla="*/ 25 w 37"/>
                            <a:gd name="T7" fmla="*/ 2 h 18"/>
                            <a:gd name="T8" fmla="*/ 25 w 37"/>
                            <a:gd name="T9" fmla="*/ 3 h 18"/>
                            <a:gd name="T10" fmla="*/ 24 w 37"/>
                            <a:gd name="T11" fmla="*/ 4 h 18"/>
                            <a:gd name="T12" fmla="*/ 21 w 37"/>
                            <a:gd name="T13" fmla="*/ 5 h 18"/>
                            <a:gd name="T14" fmla="*/ 18 w 37"/>
                            <a:gd name="T15" fmla="*/ 6 h 18"/>
                            <a:gd name="T16" fmla="*/ 16 w 37"/>
                            <a:gd name="T17" fmla="*/ 6 h 18"/>
                            <a:gd name="T18" fmla="*/ 14 w 37"/>
                            <a:gd name="T19" fmla="*/ 4 h 18"/>
                            <a:gd name="T20" fmla="*/ 13 w 37"/>
                            <a:gd name="T21" fmla="*/ 3 h 18"/>
                            <a:gd name="T22" fmla="*/ 12 w 37"/>
                            <a:gd name="T23" fmla="*/ 1 h 18"/>
                            <a:gd name="T24" fmla="*/ 0 w 37"/>
                            <a:gd name="T25" fmla="*/ 0 h 18"/>
                            <a:gd name="T26" fmla="*/ 0 w 37"/>
                            <a:gd name="T27" fmla="*/ 1 h 18"/>
                            <a:gd name="T28" fmla="*/ 0 w 37"/>
                            <a:gd name="T29" fmla="*/ 2 h 18"/>
                            <a:gd name="T30" fmla="*/ 1 w 37"/>
                            <a:gd name="T31" fmla="*/ 4 h 18"/>
                            <a:gd name="T32" fmla="*/ 3 w 37"/>
                            <a:gd name="T33" fmla="*/ 6 h 18"/>
                            <a:gd name="T34" fmla="*/ 5 w 37"/>
                            <a:gd name="T35" fmla="*/ 7 h 18"/>
                            <a:gd name="T36" fmla="*/ 6 w 37"/>
                            <a:gd name="T37" fmla="*/ 8 h 18"/>
                            <a:gd name="T38" fmla="*/ 9 w 37"/>
                            <a:gd name="T39" fmla="*/ 8 h 18"/>
                            <a:gd name="T40" fmla="*/ 10 w 37"/>
                            <a:gd name="T41" fmla="*/ 8 h 18"/>
                            <a:gd name="T42" fmla="*/ 10 w 37"/>
                            <a:gd name="T43" fmla="*/ 9 h 18"/>
                            <a:gd name="T44" fmla="*/ 10 w 37"/>
                            <a:gd name="T45" fmla="*/ 12 h 18"/>
                            <a:gd name="T46" fmla="*/ 11 w 37"/>
                            <a:gd name="T47" fmla="*/ 14 h 18"/>
                            <a:gd name="T48" fmla="*/ 12 w 37"/>
                            <a:gd name="T49" fmla="*/ 17 h 18"/>
                            <a:gd name="T50" fmla="*/ 15 w 37"/>
                            <a:gd name="T51" fmla="*/ 18 h 18"/>
                            <a:gd name="T52" fmla="*/ 17 w 37"/>
                            <a:gd name="T53" fmla="*/ 18 h 18"/>
                            <a:gd name="T54" fmla="*/ 20 w 37"/>
                            <a:gd name="T55" fmla="*/ 18 h 18"/>
                            <a:gd name="T56" fmla="*/ 23 w 37"/>
                            <a:gd name="T57" fmla="*/ 17 h 18"/>
                            <a:gd name="T58" fmla="*/ 24 w 37"/>
                            <a:gd name="T59" fmla="*/ 14 h 18"/>
                            <a:gd name="T60" fmla="*/ 25 w 37"/>
                            <a:gd name="T61" fmla="*/ 13 h 18"/>
                            <a:gd name="T62" fmla="*/ 26 w 37"/>
                            <a:gd name="T63" fmla="*/ 10 h 18"/>
                            <a:gd name="T64" fmla="*/ 26 w 37"/>
                            <a:gd name="T65" fmla="*/ 9 h 18"/>
                            <a:gd name="T66" fmla="*/ 28 w 37"/>
                            <a:gd name="T67" fmla="*/ 9 h 18"/>
                            <a:gd name="T68" fmla="*/ 31 w 37"/>
                            <a:gd name="T69" fmla="*/ 10 h 18"/>
                            <a:gd name="T70" fmla="*/ 32 w 37"/>
                            <a:gd name="T71" fmla="*/ 9 h 18"/>
                            <a:gd name="T72" fmla="*/ 34 w 37"/>
                            <a:gd name="T73" fmla="*/ 8 h 18"/>
                            <a:gd name="T74" fmla="*/ 36 w 37"/>
                            <a:gd name="T75" fmla="*/ 7 h 18"/>
                            <a:gd name="T76" fmla="*/ 37 w 37"/>
                            <a:gd name="T77" fmla="*/ 4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7" h="18">
                              <a:moveTo>
                                <a:pt x="37" y="4"/>
                              </a:moveTo>
                              <a:lnTo>
                                <a:pt x="37" y="3"/>
                              </a:lnTo>
                              <a:lnTo>
                                <a:pt x="37" y="2"/>
                              </a:lnTo>
                              <a:lnTo>
                                <a:pt x="25" y="2"/>
                              </a:lnTo>
                              <a:lnTo>
                                <a:pt x="25" y="3"/>
                              </a:lnTo>
                              <a:lnTo>
                                <a:pt x="24" y="4"/>
                              </a:lnTo>
                              <a:lnTo>
                                <a:pt x="21" y="5"/>
                              </a:lnTo>
                              <a:lnTo>
                                <a:pt x="18" y="6"/>
                              </a:lnTo>
                              <a:lnTo>
                                <a:pt x="16" y="6"/>
                              </a:lnTo>
                              <a:lnTo>
                                <a:pt x="14" y="4"/>
                              </a:lnTo>
                              <a:lnTo>
                                <a:pt x="13" y="3"/>
                              </a:lnTo>
                              <a:lnTo>
                                <a:pt x="12" y="1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6" y="8"/>
                              </a:lnTo>
                              <a:lnTo>
                                <a:pt x="9" y="8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12"/>
                              </a:lnTo>
                              <a:lnTo>
                                <a:pt x="11" y="14"/>
                              </a:lnTo>
                              <a:lnTo>
                                <a:pt x="12" y="17"/>
                              </a:lnTo>
                              <a:lnTo>
                                <a:pt x="15" y="18"/>
                              </a:lnTo>
                              <a:lnTo>
                                <a:pt x="17" y="18"/>
                              </a:lnTo>
                              <a:lnTo>
                                <a:pt x="20" y="18"/>
                              </a:lnTo>
                              <a:lnTo>
                                <a:pt x="23" y="17"/>
                              </a:lnTo>
                              <a:lnTo>
                                <a:pt x="24" y="14"/>
                              </a:lnTo>
                              <a:lnTo>
                                <a:pt x="25" y="13"/>
                              </a:lnTo>
                              <a:lnTo>
                                <a:pt x="26" y="10"/>
                              </a:lnTo>
                              <a:lnTo>
                                <a:pt x="26" y="9"/>
                              </a:lnTo>
                              <a:lnTo>
                                <a:pt x="28" y="9"/>
                              </a:lnTo>
                              <a:lnTo>
                                <a:pt x="31" y="10"/>
                              </a:lnTo>
                              <a:lnTo>
                                <a:pt x="32" y="9"/>
                              </a:lnTo>
                              <a:lnTo>
                                <a:pt x="34" y="8"/>
                              </a:lnTo>
                              <a:lnTo>
                                <a:pt x="36" y="7"/>
                              </a:lnTo>
                              <a:lnTo>
                                <a:pt x="3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201"/>
                      <wps:cNvSpPr>
                        <a:spLocks/>
                      </wps:cNvSpPr>
                      <wps:spPr bwMode="auto">
                        <a:xfrm>
                          <a:off x="793750" y="584835"/>
                          <a:ext cx="20320" cy="7620"/>
                        </a:xfrm>
                        <a:custGeom>
                          <a:avLst/>
                          <a:gdLst>
                            <a:gd name="T0" fmla="*/ 19 w 32"/>
                            <a:gd name="T1" fmla="*/ 0 h 12"/>
                            <a:gd name="T2" fmla="*/ 15 w 32"/>
                            <a:gd name="T3" fmla="*/ 0 h 12"/>
                            <a:gd name="T4" fmla="*/ 12 w 32"/>
                            <a:gd name="T5" fmla="*/ 1 h 12"/>
                            <a:gd name="T6" fmla="*/ 8 w 32"/>
                            <a:gd name="T7" fmla="*/ 2 h 12"/>
                            <a:gd name="T8" fmla="*/ 5 w 32"/>
                            <a:gd name="T9" fmla="*/ 4 h 12"/>
                            <a:gd name="T10" fmla="*/ 2 w 32"/>
                            <a:gd name="T11" fmla="*/ 7 h 12"/>
                            <a:gd name="T12" fmla="*/ 0 w 32"/>
                            <a:gd name="T13" fmla="*/ 8 h 12"/>
                            <a:gd name="T14" fmla="*/ 32 w 32"/>
                            <a:gd name="T15" fmla="*/ 12 h 12"/>
                            <a:gd name="T16" fmla="*/ 32 w 32"/>
                            <a:gd name="T17" fmla="*/ 10 h 12"/>
                            <a:gd name="T18" fmla="*/ 29 w 32"/>
                            <a:gd name="T19" fmla="*/ 7 h 12"/>
                            <a:gd name="T20" fmla="*/ 28 w 32"/>
                            <a:gd name="T21" fmla="*/ 5 h 12"/>
                            <a:gd name="T22" fmla="*/ 26 w 32"/>
                            <a:gd name="T23" fmla="*/ 3 h 12"/>
                            <a:gd name="T24" fmla="*/ 23 w 32"/>
                            <a:gd name="T25" fmla="*/ 1 h 12"/>
                            <a:gd name="T26" fmla="*/ 19 w 32"/>
                            <a:gd name="T27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2" h="12">
                              <a:moveTo>
                                <a:pt x="19" y="0"/>
                              </a:moveTo>
                              <a:lnTo>
                                <a:pt x="15" y="0"/>
                              </a:lnTo>
                              <a:lnTo>
                                <a:pt x="12" y="1"/>
                              </a:lnTo>
                              <a:lnTo>
                                <a:pt x="8" y="2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8"/>
                              </a:lnTo>
                              <a:lnTo>
                                <a:pt x="32" y="12"/>
                              </a:lnTo>
                              <a:lnTo>
                                <a:pt x="32" y="10"/>
                              </a:lnTo>
                              <a:lnTo>
                                <a:pt x="29" y="7"/>
                              </a:lnTo>
                              <a:lnTo>
                                <a:pt x="28" y="5"/>
                              </a:lnTo>
                              <a:lnTo>
                                <a:pt x="26" y="3"/>
                              </a:lnTo>
                              <a:lnTo>
                                <a:pt x="23" y="1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202"/>
                      <wps:cNvSpPr>
                        <a:spLocks/>
                      </wps:cNvSpPr>
                      <wps:spPr bwMode="auto">
                        <a:xfrm>
                          <a:off x="734060" y="751840"/>
                          <a:ext cx="9525" cy="13335"/>
                        </a:xfrm>
                        <a:custGeom>
                          <a:avLst/>
                          <a:gdLst>
                            <a:gd name="T0" fmla="*/ 0 w 15"/>
                            <a:gd name="T1" fmla="*/ 2 h 21"/>
                            <a:gd name="T2" fmla="*/ 7 w 15"/>
                            <a:gd name="T3" fmla="*/ 21 h 21"/>
                            <a:gd name="T4" fmla="*/ 9 w 15"/>
                            <a:gd name="T5" fmla="*/ 20 h 21"/>
                            <a:gd name="T6" fmla="*/ 12 w 15"/>
                            <a:gd name="T7" fmla="*/ 17 h 21"/>
                            <a:gd name="T8" fmla="*/ 14 w 15"/>
                            <a:gd name="T9" fmla="*/ 15 h 21"/>
                            <a:gd name="T10" fmla="*/ 15 w 15"/>
                            <a:gd name="T11" fmla="*/ 12 h 21"/>
                            <a:gd name="T12" fmla="*/ 15 w 15"/>
                            <a:gd name="T13" fmla="*/ 9 h 21"/>
                            <a:gd name="T14" fmla="*/ 14 w 15"/>
                            <a:gd name="T15" fmla="*/ 6 h 21"/>
                            <a:gd name="T16" fmla="*/ 12 w 15"/>
                            <a:gd name="T17" fmla="*/ 3 h 21"/>
                            <a:gd name="T18" fmla="*/ 10 w 15"/>
                            <a:gd name="T19" fmla="*/ 1 h 21"/>
                            <a:gd name="T20" fmla="*/ 8 w 15"/>
                            <a:gd name="T21" fmla="*/ 1 h 21"/>
                            <a:gd name="T22" fmla="*/ 6 w 15"/>
                            <a:gd name="T23" fmla="*/ 0 h 21"/>
                            <a:gd name="T24" fmla="*/ 1 w 15"/>
                            <a:gd name="T25" fmla="*/ 1 h 21"/>
                            <a:gd name="T26" fmla="*/ 0 w 15"/>
                            <a:gd name="T27" fmla="*/ 2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0" y="2"/>
                              </a:moveTo>
                              <a:lnTo>
                                <a:pt x="7" y="21"/>
                              </a:lnTo>
                              <a:lnTo>
                                <a:pt x="9" y="20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5" y="12"/>
                              </a:lnTo>
                              <a:lnTo>
                                <a:pt x="15" y="9"/>
                              </a:lnTo>
                              <a:lnTo>
                                <a:pt x="14" y="6"/>
                              </a:lnTo>
                              <a:lnTo>
                                <a:pt x="12" y="3"/>
                              </a:lnTo>
                              <a:lnTo>
                                <a:pt x="10" y="1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203"/>
                      <wps:cNvSpPr>
                        <a:spLocks noEditPoints="1"/>
                      </wps:cNvSpPr>
                      <wps:spPr bwMode="auto">
                        <a:xfrm>
                          <a:off x="1041400" y="852170"/>
                          <a:ext cx="23495" cy="22225"/>
                        </a:xfrm>
                        <a:custGeom>
                          <a:avLst/>
                          <a:gdLst>
                            <a:gd name="T0" fmla="*/ 17 w 37"/>
                            <a:gd name="T1" fmla="*/ 23 h 35"/>
                            <a:gd name="T2" fmla="*/ 14 w 37"/>
                            <a:gd name="T3" fmla="*/ 20 h 35"/>
                            <a:gd name="T4" fmla="*/ 14 w 37"/>
                            <a:gd name="T5" fmla="*/ 14 h 35"/>
                            <a:gd name="T6" fmla="*/ 17 w 37"/>
                            <a:gd name="T7" fmla="*/ 11 h 35"/>
                            <a:gd name="T8" fmla="*/ 22 w 37"/>
                            <a:gd name="T9" fmla="*/ 11 h 35"/>
                            <a:gd name="T10" fmla="*/ 27 w 37"/>
                            <a:gd name="T11" fmla="*/ 14 h 35"/>
                            <a:gd name="T12" fmla="*/ 27 w 37"/>
                            <a:gd name="T13" fmla="*/ 20 h 35"/>
                            <a:gd name="T14" fmla="*/ 22 w 37"/>
                            <a:gd name="T15" fmla="*/ 23 h 35"/>
                            <a:gd name="T16" fmla="*/ 34 w 37"/>
                            <a:gd name="T17" fmla="*/ 6 h 35"/>
                            <a:gd name="T18" fmla="*/ 30 w 37"/>
                            <a:gd name="T19" fmla="*/ 3 h 35"/>
                            <a:gd name="T20" fmla="*/ 26 w 37"/>
                            <a:gd name="T21" fmla="*/ 3 h 35"/>
                            <a:gd name="T22" fmla="*/ 22 w 37"/>
                            <a:gd name="T23" fmla="*/ 5 h 35"/>
                            <a:gd name="T24" fmla="*/ 19 w 37"/>
                            <a:gd name="T25" fmla="*/ 2 h 35"/>
                            <a:gd name="T26" fmla="*/ 16 w 37"/>
                            <a:gd name="T27" fmla="*/ 0 h 35"/>
                            <a:gd name="T28" fmla="*/ 11 w 37"/>
                            <a:gd name="T29" fmla="*/ 1 h 35"/>
                            <a:gd name="T30" fmla="*/ 8 w 37"/>
                            <a:gd name="T31" fmla="*/ 4 h 35"/>
                            <a:gd name="T32" fmla="*/ 7 w 37"/>
                            <a:gd name="T33" fmla="*/ 7 h 35"/>
                            <a:gd name="T34" fmla="*/ 8 w 37"/>
                            <a:gd name="T35" fmla="*/ 10 h 35"/>
                            <a:gd name="T36" fmla="*/ 3 w 37"/>
                            <a:gd name="T37" fmla="*/ 11 h 35"/>
                            <a:gd name="T38" fmla="*/ 1 w 37"/>
                            <a:gd name="T39" fmla="*/ 13 h 35"/>
                            <a:gd name="T40" fmla="*/ 0 w 37"/>
                            <a:gd name="T41" fmla="*/ 18 h 35"/>
                            <a:gd name="T42" fmla="*/ 3 w 37"/>
                            <a:gd name="T43" fmla="*/ 23 h 35"/>
                            <a:gd name="T44" fmla="*/ 7 w 37"/>
                            <a:gd name="T45" fmla="*/ 24 h 35"/>
                            <a:gd name="T46" fmla="*/ 7 w 37"/>
                            <a:gd name="T47" fmla="*/ 28 h 35"/>
                            <a:gd name="T48" fmla="*/ 8 w 37"/>
                            <a:gd name="T49" fmla="*/ 32 h 35"/>
                            <a:gd name="T50" fmla="*/ 11 w 37"/>
                            <a:gd name="T51" fmla="*/ 34 h 35"/>
                            <a:gd name="T52" fmla="*/ 16 w 37"/>
                            <a:gd name="T53" fmla="*/ 35 h 35"/>
                            <a:gd name="T54" fmla="*/ 19 w 37"/>
                            <a:gd name="T55" fmla="*/ 33 h 35"/>
                            <a:gd name="T56" fmla="*/ 21 w 37"/>
                            <a:gd name="T57" fmla="*/ 29 h 35"/>
                            <a:gd name="T58" fmla="*/ 27 w 37"/>
                            <a:gd name="T59" fmla="*/ 31 h 35"/>
                            <a:gd name="T60" fmla="*/ 31 w 37"/>
                            <a:gd name="T61" fmla="*/ 31 h 35"/>
                            <a:gd name="T62" fmla="*/ 34 w 37"/>
                            <a:gd name="T63" fmla="*/ 29 h 35"/>
                            <a:gd name="T64" fmla="*/ 36 w 37"/>
                            <a:gd name="T65" fmla="*/ 24 h 35"/>
                            <a:gd name="T66" fmla="*/ 35 w 37"/>
                            <a:gd name="T67" fmla="*/ 21 h 35"/>
                            <a:gd name="T68" fmla="*/ 33 w 37"/>
                            <a:gd name="T69" fmla="*/ 18 h 35"/>
                            <a:gd name="T70" fmla="*/ 36 w 37"/>
                            <a:gd name="T71" fmla="*/ 14 h 35"/>
                            <a:gd name="T72" fmla="*/ 37 w 37"/>
                            <a:gd name="T73" fmla="*/ 10 h 35"/>
                            <a:gd name="T74" fmla="*/ 34 w 37"/>
                            <a:gd name="T75" fmla="*/ 6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20" y="24"/>
                              </a:move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4"/>
                              </a:lnTo>
                              <a:lnTo>
                                <a:pt x="15" y="12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lnTo>
                                <a:pt x="22" y="11"/>
                              </a:lnTo>
                              <a:lnTo>
                                <a:pt x="25" y="12"/>
                              </a:lnTo>
                              <a:lnTo>
                                <a:pt x="27" y="14"/>
                              </a:lnTo>
                              <a:lnTo>
                                <a:pt x="27" y="18"/>
                              </a:lnTo>
                              <a:lnTo>
                                <a:pt x="27" y="20"/>
                              </a:lnTo>
                              <a:lnTo>
                                <a:pt x="25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3"/>
                              </a:lnTo>
                              <a:lnTo>
                                <a:pt x="23" y="5"/>
                              </a:lnTo>
                              <a:lnTo>
                                <a:pt x="22" y="5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8" y="4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7" y="10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3"/>
                              </a:lnTo>
                              <a:lnTo>
                                <a:pt x="0" y="14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7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7" y="28"/>
                              </a:lnTo>
                              <a:lnTo>
                                <a:pt x="7" y="30"/>
                              </a:lnTo>
                              <a:lnTo>
                                <a:pt x="8" y="32"/>
                              </a:lnTo>
                              <a:lnTo>
                                <a:pt x="9" y="33"/>
                              </a:lnTo>
                              <a:lnTo>
                                <a:pt x="11" y="34"/>
                              </a:lnTo>
                              <a:lnTo>
                                <a:pt x="13" y="35"/>
                              </a:lnTo>
                              <a:lnTo>
                                <a:pt x="16" y="35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3" y="30"/>
                              </a:lnTo>
                              <a:lnTo>
                                <a:pt x="27" y="31"/>
                              </a:lnTo>
                              <a:lnTo>
                                <a:pt x="29" y="31"/>
                              </a:lnTo>
                              <a:lnTo>
                                <a:pt x="31" y="31"/>
                              </a:lnTo>
                              <a:lnTo>
                                <a:pt x="33" y="30"/>
                              </a:lnTo>
                              <a:lnTo>
                                <a:pt x="34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lnTo>
                                <a:pt x="34" y="16"/>
                              </a:lnTo>
                              <a:lnTo>
                                <a:pt x="36" y="14"/>
                              </a:lnTo>
                              <a:lnTo>
                                <a:pt x="36" y="12"/>
                              </a:lnTo>
                              <a:lnTo>
                                <a:pt x="37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204"/>
                      <wps:cNvSpPr>
                        <a:spLocks noEditPoints="1"/>
                      </wps:cNvSpPr>
                      <wps:spPr bwMode="auto">
                        <a:xfrm>
                          <a:off x="1101725" y="868045"/>
                          <a:ext cx="23495" cy="22860"/>
                        </a:xfrm>
                        <a:custGeom>
                          <a:avLst/>
                          <a:gdLst>
                            <a:gd name="T0" fmla="*/ 18 w 37"/>
                            <a:gd name="T1" fmla="*/ 23 h 36"/>
                            <a:gd name="T2" fmla="*/ 14 w 37"/>
                            <a:gd name="T3" fmla="*/ 20 h 36"/>
                            <a:gd name="T4" fmla="*/ 14 w 37"/>
                            <a:gd name="T5" fmla="*/ 15 h 36"/>
                            <a:gd name="T6" fmla="*/ 18 w 37"/>
                            <a:gd name="T7" fmla="*/ 11 h 36"/>
                            <a:gd name="T8" fmla="*/ 22 w 37"/>
                            <a:gd name="T9" fmla="*/ 11 h 36"/>
                            <a:gd name="T10" fmla="*/ 26 w 37"/>
                            <a:gd name="T11" fmla="*/ 15 h 36"/>
                            <a:gd name="T12" fmla="*/ 26 w 37"/>
                            <a:gd name="T13" fmla="*/ 20 h 36"/>
                            <a:gd name="T14" fmla="*/ 22 w 37"/>
                            <a:gd name="T15" fmla="*/ 23 h 36"/>
                            <a:gd name="T16" fmla="*/ 33 w 37"/>
                            <a:gd name="T17" fmla="*/ 18 h 36"/>
                            <a:gd name="T18" fmla="*/ 36 w 37"/>
                            <a:gd name="T19" fmla="*/ 15 h 36"/>
                            <a:gd name="T20" fmla="*/ 37 w 37"/>
                            <a:gd name="T21" fmla="*/ 10 h 36"/>
                            <a:gd name="T22" fmla="*/ 34 w 37"/>
                            <a:gd name="T23" fmla="*/ 6 h 36"/>
                            <a:gd name="T24" fmla="*/ 29 w 37"/>
                            <a:gd name="T25" fmla="*/ 3 h 36"/>
                            <a:gd name="T26" fmla="*/ 25 w 37"/>
                            <a:gd name="T27" fmla="*/ 3 h 36"/>
                            <a:gd name="T28" fmla="*/ 22 w 37"/>
                            <a:gd name="T29" fmla="*/ 6 h 36"/>
                            <a:gd name="T30" fmla="*/ 19 w 37"/>
                            <a:gd name="T31" fmla="*/ 2 h 36"/>
                            <a:gd name="T32" fmla="*/ 16 w 37"/>
                            <a:gd name="T33" fmla="*/ 0 h 36"/>
                            <a:gd name="T34" fmla="*/ 11 w 37"/>
                            <a:gd name="T35" fmla="*/ 1 h 36"/>
                            <a:gd name="T36" fmla="*/ 7 w 37"/>
                            <a:gd name="T37" fmla="*/ 4 h 36"/>
                            <a:gd name="T38" fmla="*/ 6 w 37"/>
                            <a:gd name="T39" fmla="*/ 7 h 36"/>
                            <a:gd name="T40" fmla="*/ 7 w 37"/>
                            <a:gd name="T41" fmla="*/ 10 h 36"/>
                            <a:gd name="T42" fmla="*/ 3 w 37"/>
                            <a:gd name="T43" fmla="*/ 11 h 36"/>
                            <a:gd name="T44" fmla="*/ 1 w 37"/>
                            <a:gd name="T45" fmla="*/ 14 h 36"/>
                            <a:gd name="T46" fmla="*/ 0 w 37"/>
                            <a:gd name="T47" fmla="*/ 18 h 36"/>
                            <a:gd name="T48" fmla="*/ 3 w 37"/>
                            <a:gd name="T49" fmla="*/ 23 h 36"/>
                            <a:gd name="T50" fmla="*/ 7 w 37"/>
                            <a:gd name="T51" fmla="*/ 24 h 36"/>
                            <a:gd name="T52" fmla="*/ 6 w 37"/>
                            <a:gd name="T53" fmla="*/ 28 h 36"/>
                            <a:gd name="T54" fmla="*/ 7 w 37"/>
                            <a:gd name="T55" fmla="*/ 32 h 36"/>
                            <a:gd name="T56" fmla="*/ 11 w 37"/>
                            <a:gd name="T57" fmla="*/ 36 h 36"/>
                            <a:gd name="T58" fmla="*/ 16 w 37"/>
                            <a:gd name="T59" fmla="*/ 36 h 36"/>
                            <a:gd name="T60" fmla="*/ 19 w 37"/>
                            <a:gd name="T61" fmla="*/ 34 h 36"/>
                            <a:gd name="T62" fmla="*/ 21 w 37"/>
                            <a:gd name="T63" fmla="*/ 29 h 36"/>
                            <a:gd name="T64" fmla="*/ 26 w 37"/>
                            <a:gd name="T65" fmla="*/ 31 h 36"/>
                            <a:gd name="T66" fmla="*/ 31 w 37"/>
                            <a:gd name="T67" fmla="*/ 31 h 36"/>
                            <a:gd name="T68" fmla="*/ 34 w 37"/>
                            <a:gd name="T69" fmla="*/ 29 h 36"/>
                            <a:gd name="T70" fmla="*/ 36 w 37"/>
                            <a:gd name="T71" fmla="*/ 24 h 36"/>
                            <a:gd name="T72" fmla="*/ 35 w 37"/>
                            <a:gd name="T73" fmla="*/ 21 h 36"/>
                            <a:gd name="T74" fmla="*/ 33 w 37"/>
                            <a:gd name="T75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20" y="24"/>
                              </a:moveTo>
                              <a:lnTo>
                                <a:pt x="18" y="23"/>
                              </a:lnTo>
                              <a:lnTo>
                                <a:pt x="16" y="22"/>
                              </a:lnTo>
                              <a:lnTo>
                                <a:pt x="14" y="20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8" y="11"/>
                              </a:lnTo>
                              <a:lnTo>
                                <a:pt x="20" y="11"/>
                              </a:lnTo>
                              <a:lnTo>
                                <a:pt x="22" y="11"/>
                              </a:lnTo>
                              <a:lnTo>
                                <a:pt x="24" y="14"/>
                              </a:lnTo>
                              <a:lnTo>
                                <a:pt x="26" y="15"/>
                              </a:lnTo>
                              <a:lnTo>
                                <a:pt x="26" y="18"/>
                              </a:lnTo>
                              <a:lnTo>
                                <a:pt x="26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3" y="18"/>
                              </a:moveTo>
                              <a:lnTo>
                                <a:pt x="34" y="18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lnTo>
                                <a:pt x="37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lnTo>
                                <a:pt x="32" y="4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5" y="3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1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8" y="34"/>
                              </a:lnTo>
                              <a:lnTo>
                                <a:pt x="11" y="36"/>
                              </a:lnTo>
                              <a:lnTo>
                                <a:pt x="13" y="36"/>
                              </a:lnTo>
                              <a:lnTo>
                                <a:pt x="16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2"/>
                              </a:lnTo>
                              <a:lnTo>
                                <a:pt x="31" y="31"/>
                              </a:lnTo>
                              <a:lnTo>
                                <a:pt x="33" y="30"/>
                              </a:lnTo>
                              <a:lnTo>
                                <a:pt x="34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205"/>
                      <wps:cNvSpPr>
                        <a:spLocks noEditPoints="1"/>
                      </wps:cNvSpPr>
                      <wps:spPr bwMode="auto">
                        <a:xfrm>
                          <a:off x="1079500" y="829945"/>
                          <a:ext cx="22860" cy="22860"/>
                        </a:xfrm>
                        <a:custGeom>
                          <a:avLst/>
                          <a:gdLst>
                            <a:gd name="T0" fmla="*/ 22 w 36"/>
                            <a:gd name="T1" fmla="*/ 11 h 36"/>
                            <a:gd name="T2" fmla="*/ 27 w 36"/>
                            <a:gd name="T3" fmla="*/ 16 h 36"/>
                            <a:gd name="T4" fmla="*/ 27 w 36"/>
                            <a:gd name="T5" fmla="*/ 20 h 36"/>
                            <a:gd name="T6" fmla="*/ 22 w 36"/>
                            <a:gd name="T7" fmla="*/ 23 h 36"/>
                            <a:gd name="T8" fmla="*/ 17 w 36"/>
                            <a:gd name="T9" fmla="*/ 23 h 36"/>
                            <a:gd name="T10" fmla="*/ 14 w 36"/>
                            <a:gd name="T11" fmla="*/ 20 h 36"/>
                            <a:gd name="T12" fmla="*/ 14 w 36"/>
                            <a:gd name="T13" fmla="*/ 16 h 36"/>
                            <a:gd name="T14" fmla="*/ 17 w 36"/>
                            <a:gd name="T15" fmla="*/ 11 h 36"/>
                            <a:gd name="T16" fmla="*/ 11 w 36"/>
                            <a:gd name="T17" fmla="*/ 36 h 36"/>
                            <a:gd name="T18" fmla="*/ 15 w 36"/>
                            <a:gd name="T19" fmla="*/ 36 h 36"/>
                            <a:gd name="T20" fmla="*/ 19 w 36"/>
                            <a:gd name="T21" fmla="*/ 34 h 36"/>
                            <a:gd name="T22" fmla="*/ 21 w 36"/>
                            <a:gd name="T23" fmla="*/ 29 h 36"/>
                            <a:gd name="T24" fmla="*/ 27 w 36"/>
                            <a:gd name="T25" fmla="*/ 31 h 36"/>
                            <a:gd name="T26" fmla="*/ 30 w 36"/>
                            <a:gd name="T27" fmla="*/ 31 h 36"/>
                            <a:gd name="T28" fmla="*/ 34 w 36"/>
                            <a:gd name="T29" fmla="*/ 29 h 36"/>
                            <a:gd name="T30" fmla="*/ 36 w 36"/>
                            <a:gd name="T31" fmla="*/ 24 h 36"/>
                            <a:gd name="T32" fmla="*/ 35 w 36"/>
                            <a:gd name="T33" fmla="*/ 21 h 36"/>
                            <a:gd name="T34" fmla="*/ 32 w 36"/>
                            <a:gd name="T35" fmla="*/ 19 h 36"/>
                            <a:gd name="T36" fmla="*/ 35 w 36"/>
                            <a:gd name="T37" fmla="*/ 15 h 36"/>
                            <a:gd name="T38" fmla="*/ 36 w 36"/>
                            <a:gd name="T39" fmla="*/ 10 h 36"/>
                            <a:gd name="T40" fmla="*/ 34 w 36"/>
                            <a:gd name="T41" fmla="*/ 6 h 36"/>
                            <a:gd name="T42" fmla="*/ 30 w 36"/>
                            <a:gd name="T43" fmla="*/ 3 h 36"/>
                            <a:gd name="T44" fmla="*/ 26 w 36"/>
                            <a:gd name="T45" fmla="*/ 4 h 36"/>
                            <a:gd name="T46" fmla="*/ 22 w 36"/>
                            <a:gd name="T47" fmla="*/ 6 h 36"/>
                            <a:gd name="T48" fmla="*/ 19 w 36"/>
                            <a:gd name="T49" fmla="*/ 2 h 36"/>
                            <a:gd name="T50" fmla="*/ 16 w 36"/>
                            <a:gd name="T51" fmla="*/ 0 h 36"/>
                            <a:gd name="T52" fmla="*/ 11 w 36"/>
                            <a:gd name="T53" fmla="*/ 1 h 36"/>
                            <a:gd name="T54" fmla="*/ 7 w 36"/>
                            <a:gd name="T55" fmla="*/ 4 h 36"/>
                            <a:gd name="T56" fmla="*/ 7 w 36"/>
                            <a:gd name="T57" fmla="*/ 7 h 36"/>
                            <a:gd name="T58" fmla="*/ 8 w 36"/>
                            <a:gd name="T59" fmla="*/ 10 h 36"/>
                            <a:gd name="T60" fmla="*/ 3 w 36"/>
                            <a:gd name="T61" fmla="*/ 11 h 36"/>
                            <a:gd name="T62" fmla="*/ 1 w 36"/>
                            <a:gd name="T63" fmla="*/ 14 h 36"/>
                            <a:gd name="T64" fmla="*/ 0 w 36"/>
                            <a:gd name="T65" fmla="*/ 18 h 36"/>
                            <a:gd name="T66" fmla="*/ 3 w 36"/>
                            <a:gd name="T67" fmla="*/ 23 h 36"/>
                            <a:gd name="T68" fmla="*/ 7 w 36"/>
                            <a:gd name="T69" fmla="*/ 24 h 36"/>
                            <a:gd name="T70" fmla="*/ 6 w 36"/>
                            <a:gd name="T71" fmla="*/ 28 h 36"/>
                            <a:gd name="T72" fmla="*/ 7 w 36"/>
                            <a:gd name="T73" fmla="*/ 33 h 36"/>
                            <a:gd name="T74" fmla="*/ 11 w 36"/>
                            <a:gd name="T75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11"/>
                              </a:moveTo>
                              <a:lnTo>
                                <a:pt x="22" y="11"/>
                              </a:lnTo>
                              <a:lnTo>
                                <a:pt x="24" y="14"/>
                              </a:lnTo>
                              <a:lnTo>
                                <a:pt x="27" y="16"/>
                              </a:lnTo>
                              <a:lnTo>
                                <a:pt x="27" y="18"/>
                              </a:lnTo>
                              <a:lnTo>
                                <a:pt x="27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6"/>
                              </a:lnTo>
                              <a:lnTo>
                                <a:pt x="15" y="14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11" y="36"/>
                              </a:moveTo>
                              <a:lnTo>
                                <a:pt x="13" y="36"/>
                              </a:lnTo>
                              <a:lnTo>
                                <a:pt x="15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0" y="31"/>
                              </a:lnTo>
                              <a:lnTo>
                                <a:pt x="21" y="29"/>
                              </a:lnTo>
                              <a:lnTo>
                                <a:pt x="22" y="30"/>
                              </a:lnTo>
                              <a:lnTo>
                                <a:pt x="27" y="31"/>
                              </a:lnTo>
                              <a:lnTo>
                                <a:pt x="28" y="33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4" y="29"/>
                              </a:lnTo>
                              <a:lnTo>
                                <a:pt x="35" y="27"/>
                              </a:lnTo>
                              <a:lnTo>
                                <a:pt x="36" y="24"/>
                              </a:lnTo>
                              <a:lnTo>
                                <a:pt x="36" y="23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9"/>
                              </a:lnTo>
                              <a:lnTo>
                                <a:pt x="34" y="18"/>
                              </a:lnTo>
                              <a:lnTo>
                                <a:pt x="35" y="15"/>
                              </a:lnTo>
                              <a:lnTo>
                                <a:pt x="36" y="13"/>
                              </a:lnTo>
                              <a:lnTo>
                                <a:pt x="36" y="10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4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6" y="10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2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6" y="28"/>
                              </a:lnTo>
                              <a:lnTo>
                                <a:pt x="7" y="30"/>
                              </a:lnTo>
                              <a:lnTo>
                                <a:pt x="7" y="33"/>
                              </a:lnTo>
                              <a:lnTo>
                                <a:pt x="9" y="34"/>
                              </a:lnTo>
                              <a:lnTo>
                                <a:pt x="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206"/>
                      <wps:cNvSpPr>
                        <a:spLocks noEditPoints="1"/>
                      </wps:cNvSpPr>
                      <wps:spPr bwMode="auto">
                        <a:xfrm>
                          <a:off x="1047115" y="795020"/>
                          <a:ext cx="23495" cy="22225"/>
                        </a:xfrm>
                        <a:custGeom>
                          <a:avLst/>
                          <a:gdLst>
                            <a:gd name="T0" fmla="*/ 18 w 37"/>
                            <a:gd name="T1" fmla="*/ 22 h 35"/>
                            <a:gd name="T2" fmla="*/ 13 w 37"/>
                            <a:gd name="T3" fmla="*/ 19 h 35"/>
                            <a:gd name="T4" fmla="*/ 13 w 37"/>
                            <a:gd name="T5" fmla="*/ 15 h 35"/>
                            <a:gd name="T6" fmla="*/ 18 w 37"/>
                            <a:gd name="T7" fmla="*/ 11 h 35"/>
                            <a:gd name="T8" fmla="*/ 23 w 37"/>
                            <a:gd name="T9" fmla="*/ 11 h 35"/>
                            <a:gd name="T10" fmla="*/ 26 w 37"/>
                            <a:gd name="T11" fmla="*/ 15 h 35"/>
                            <a:gd name="T12" fmla="*/ 26 w 37"/>
                            <a:gd name="T13" fmla="*/ 19 h 35"/>
                            <a:gd name="T14" fmla="*/ 23 w 37"/>
                            <a:gd name="T15" fmla="*/ 22 h 35"/>
                            <a:gd name="T16" fmla="*/ 33 w 37"/>
                            <a:gd name="T17" fmla="*/ 5 h 35"/>
                            <a:gd name="T18" fmla="*/ 29 w 37"/>
                            <a:gd name="T19" fmla="*/ 2 h 35"/>
                            <a:gd name="T20" fmla="*/ 26 w 37"/>
                            <a:gd name="T21" fmla="*/ 3 h 35"/>
                            <a:gd name="T22" fmla="*/ 22 w 37"/>
                            <a:gd name="T23" fmla="*/ 5 h 35"/>
                            <a:gd name="T24" fmla="*/ 20 w 37"/>
                            <a:gd name="T25" fmla="*/ 1 h 35"/>
                            <a:gd name="T26" fmla="*/ 16 w 37"/>
                            <a:gd name="T27" fmla="*/ 0 h 35"/>
                            <a:gd name="T28" fmla="*/ 10 w 37"/>
                            <a:gd name="T29" fmla="*/ 0 h 35"/>
                            <a:gd name="T30" fmla="*/ 7 w 37"/>
                            <a:gd name="T31" fmla="*/ 3 h 35"/>
                            <a:gd name="T32" fmla="*/ 6 w 37"/>
                            <a:gd name="T33" fmla="*/ 6 h 35"/>
                            <a:gd name="T34" fmla="*/ 7 w 37"/>
                            <a:gd name="T35" fmla="*/ 10 h 35"/>
                            <a:gd name="T36" fmla="*/ 4 w 37"/>
                            <a:gd name="T37" fmla="*/ 11 h 35"/>
                            <a:gd name="T38" fmla="*/ 1 w 37"/>
                            <a:gd name="T39" fmla="*/ 13 h 35"/>
                            <a:gd name="T40" fmla="*/ 0 w 37"/>
                            <a:gd name="T41" fmla="*/ 17 h 35"/>
                            <a:gd name="T42" fmla="*/ 4 w 37"/>
                            <a:gd name="T43" fmla="*/ 22 h 35"/>
                            <a:gd name="T44" fmla="*/ 7 w 37"/>
                            <a:gd name="T45" fmla="*/ 23 h 35"/>
                            <a:gd name="T46" fmla="*/ 6 w 37"/>
                            <a:gd name="T47" fmla="*/ 28 h 35"/>
                            <a:gd name="T48" fmla="*/ 7 w 37"/>
                            <a:gd name="T49" fmla="*/ 32 h 35"/>
                            <a:gd name="T50" fmla="*/ 10 w 37"/>
                            <a:gd name="T51" fmla="*/ 35 h 35"/>
                            <a:gd name="T52" fmla="*/ 16 w 37"/>
                            <a:gd name="T53" fmla="*/ 35 h 35"/>
                            <a:gd name="T54" fmla="*/ 19 w 37"/>
                            <a:gd name="T55" fmla="*/ 33 h 35"/>
                            <a:gd name="T56" fmla="*/ 22 w 37"/>
                            <a:gd name="T57" fmla="*/ 30 h 35"/>
                            <a:gd name="T58" fmla="*/ 26 w 37"/>
                            <a:gd name="T59" fmla="*/ 31 h 35"/>
                            <a:gd name="T60" fmla="*/ 30 w 37"/>
                            <a:gd name="T61" fmla="*/ 31 h 35"/>
                            <a:gd name="T62" fmla="*/ 34 w 37"/>
                            <a:gd name="T63" fmla="*/ 29 h 35"/>
                            <a:gd name="T64" fmla="*/ 35 w 37"/>
                            <a:gd name="T65" fmla="*/ 24 h 35"/>
                            <a:gd name="T66" fmla="*/ 35 w 37"/>
                            <a:gd name="T67" fmla="*/ 20 h 35"/>
                            <a:gd name="T68" fmla="*/ 32 w 37"/>
                            <a:gd name="T69" fmla="*/ 18 h 35"/>
                            <a:gd name="T70" fmla="*/ 35 w 37"/>
                            <a:gd name="T71" fmla="*/ 14 h 35"/>
                            <a:gd name="T72" fmla="*/ 37 w 37"/>
                            <a:gd name="T73" fmla="*/ 10 h 35"/>
                            <a:gd name="T74" fmla="*/ 33 w 37"/>
                            <a:gd name="T75" fmla="*/ 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20" y="23"/>
                              </a:moveTo>
                              <a:lnTo>
                                <a:pt x="18" y="22"/>
                              </a:lnTo>
                              <a:lnTo>
                                <a:pt x="16" y="21"/>
                              </a:lnTo>
                              <a:lnTo>
                                <a:pt x="13" y="19"/>
                              </a:lnTo>
                              <a:lnTo>
                                <a:pt x="13" y="17"/>
                              </a:lnTo>
                              <a:lnTo>
                                <a:pt x="13" y="15"/>
                              </a:lnTo>
                              <a:lnTo>
                                <a:pt x="16" y="13"/>
                              </a:lnTo>
                              <a:lnTo>
                                <a:pt x="18" y="11"/>
                              </a:lnTo>
                              <a:lnTo>
                                <a:pt x="20" y="11"/>
                              </a:lnTo>
                              <a:lnTo>
                                <a:pt x="23" y="11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7" y="17"/>
                              </a:lnTo>
                              <a:lnTo>
                                <a:pt x="26" y="19"/>
                              </a:lnTo>
                              <a:lnTo>
                                <a:pt x="25" y="21"/>
                              </a:lnTo>
                              <a:lnTo>
                                <a:pt x="23" y="22"/>
                              </a:lnTo>
                              <a:lnTo>
                                <a:pt x="20" y="23"/>
                              </a:lnTo>
                              <a:close/>
                              <a:moveTo>
                                <a:pt x="33" y="5"/>
                              </a:moveTo>
                              <a:lnTo>
                                <a:pt x="31" y="3"/>
                              </a:lnTo>
                              <a:lnTo>
                                <a:pt x="29" y="2"/>
                              </a:lnTo>
                              <a:lnTo>
                                <a:pt x="27" y="2"/>
                              </a:lnTo>
                              <a:lnTo>
                                <a:pt x="26" y="3"/>
                              </a:lnTo>
                              <a:lnTo>
                                <a:pt x="23" y="4"/>
                              </a:lnTo>
                              <a:lnTo>
                                <a:pt x="22" y="5"/>
                              </a:lnTo>
                              <a:lnTo>
                                <a:pt x="22" y="3"/>
                              </a:lnTo>
                              <a:lnTo>
                                <a:pt x="20" y="1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7" y="3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4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1" y="15"/>
                              </a:lnTo>
                              <a:lnTo>
                                <a:pt x="0" y="17"/>
                              </a:lnTo>
                              <a:lnTo>
                                <a:pt x="1" y="21"/>
                              </a:lnTo>
                              <a:lnTo>
                                <a:pt x="4" y="22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6" y="24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8" y="33"/>
                              </a:lnTo>
                              <a:lnTo>
                                <a:pt x="10" y="35"/>
                              </a:lnTo>
                              <a:lnTo>
                                <a:pt x="13" y="35"/>
                              </a:lnTo>
                              <a:lnTo>
                                <a:pt x="16" y="35"/>
                              </a:lnTo>
                              <a:lnTo>
                                <a:pt x="18" y="35"/>
                              </a:lnTo>
                              <a:lnTo>
                                <a:pt x="19" y="33"/>
                              </a:lnTo>
                              <a:lnTo>
                                <a:pt x="21" y="31"/>
                              </a:lnTo>
                              <a:lnTo>
                                <a:pt x="22" y="30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2"/>
                              </a:lnTo>
                              <a:lnTo>
                                <a:pt x="30" y="31"/>
                              </a:lnTo>
                              <a:lnTo>
                                <a:pt x="32" y="31"/>
                              </a:lnTo>
                              <a:lnTo>
                                <a:pt x="34" y="29"/>
                              </a:lnTo>
                              <a:lnTo>
                                <a:pt x="35" y="26"/>
                              </a:lnTo>
                              <a:lnTo>
                                <a:pt x="35" y="24"/>
                              </a:lnTo>
                              <a:lnTo>
                                <a:pt x="35" y="22"/>
                              </a:lnTo>
                              <a:lnTo>
                                <a:pt x="35" y="20"/>
                              </a:lnTo>
                              <a:lnTo>
                                <a:pt x="33" y="18"/>
                              </a:lnTo>
                              <a:lnTo>
                                <a:pt x="32" y="18"/>
                              </a:lnTo>
                              <a:lnTo>
                                <a:pt x="33" y="17"/>
                              </a:lnTo>
                              <a:lnTo>
                                <a:pt x="35" y="14"/>
                              </a:lnTo>
                              <a:lnTo>
                                <a:pt x="37" y="12"/>
                              </a:lnTo>
                              <a:lnTo>
                                <a:pt x="37" y="10"/>
                              </a:lnTo>
                              <a:lnTo>
                                <a:pt x="35" y="8"/>
                              </a:lnTo>
                              <a:lnTo>
                                <a:pt x="3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Freeform 207"/>
                      <wps:cNvSpPr>
                        <a:spLocks noEditPoints="1"/>
                      </wps:cNvSpPr>
                      <wps:spPr bwMode="auto">
                        <a:xfrm>
                          <a:off x="1019810" y="760095"/>
                          <a:ext cx="22860" cy="22860"/>
                        </a:xfrm>
                        <a:custGeom>
                          <a:avLst/>
                          <a:gdLst>
                            <a:gd name="T0" fmla="*/ 23 w 36"/>
                            <a:gd name="T1" fmla="*/ 12 h 36"/>
                            <a:gd name="T2" fmla="*/ 26 w 36"/>
                            <a:gd name="T3" fmla="*/ 15 h 36"/>
                            <a:gd name="T4" fmla="*/ 26 w 36"/>
                            <a:gd name="T5" fmla="*/ 20 h 36"/>
                            <a:gd name="T6" fmla="*/ 23 w 36"/>
                            <a:gd name="T7" fmla="*/ 24 h 36"/>
                            <a:gd name="T8" fmla="*/ 17 w 36"/>
                            <a:gd name="T9" fmla="*/ 24 h 36"/>
                            <a:gd name="T10" fmla="*/ 13 w 36"/>
                            <a:gd name="T11" fmla="*/ 20 h 36"/>
                            <a:gd name="T12" fmla="*/ 13 w 36"/>
                            <a:gd name="T13" fmla="*/ 15 h 36"/>
                            <a:gd name="T14" fmla="*/ 17 w 36"/>
                            <a:gd name="T15" fmla="*/ 12 h 36"/>
                            <a:gd name="T16" fmla="*/ 10 w 36"/>
                            <a:gd name="T17" fmla="*/ 35 h 36"/>
                            <a:gd name="T18" fmla="*/ 15 w 36"/>
                            <a:gd name="T19" fmla="*/ 36 h 36"/>
                            <a:gd name="T20" fmla="*/ 19 w 36"/>
                            <a:gd name="T21" fmla="*/ 34 h 36"/>
                            <a:gd name="T22" fmla="*/ 21 w 36"/>
                            <a:gd name="T23" fmla="*/ 30 h 36"/>
                            <a:gd name="T24" fmla="*/ 26 w 36"/>
                            <a:gd name="T25" fmla="*/ 32 h 36"/>
                            <a:gd name="T26" fmla="*/ 30 w 36"/>
                            <a:gd name="T27" fmla="*/ 32 h 36"/>
                            <a:gd name="T28" fmla="*/ 34 w 36"/>
                            <a:gd name="T29" fmla="*/ 29 h 36"/>
                            <a:gd name="T30" fmla="*/ 35 w 36"/>
                            <a:gd name="T31" fmla="*/ 25 h 36"/>
                            <a:gd name="T32" fmla="*/ 34 w 36"/>
                            <a:gd name="T33" fmla="*/ 22 h 36"/>
                            <a:gd name="T34" fmla="*/ 32 w 36"/>
                            <a:gd name="T35" fmla="*/ 18 h 36"/>
                            <a:gd name="T36" fmla="*/ 35 w 36"/>
                            <a:gd name="T37" fmla="*/ 14 h 36"/>
                            <a:gd name="T38" fmla="*/ 36 w 36"/>
                            <a:gd name="T39" fmla="*/ 11 h 36"/>
                            <a:gd name="T40" fmla="*/ 33 w 36"/>
                            <a:gd name="T41" fmla="*/ 6 h 36"/>
                            <a:gd name="T42" fmla="*/ 29 w 36"/>
                            <a:gd name="T43" fmla="*/ 4 h 36"/>
                            <a:gd name="T44" fmla="*/ 25 w 36"/>
                            <a:gd name="T45" fmla="*/ 4 h 36"/>
                            <a:gd name="T46" fmla="*/ 22 w 36"/>
                            <a:gd name="T47" fmla="*/ 6 h 36"/>
                            <a:gd name="T48" fmla="*/ 19 w 36"/>
                            <a:gd name="T49" fmla="*/ 2 h 36"/>
                            <a:gd name="T50" fmla="*/ 15 w 36"/>
                            <a:gd name="T51" fmla="*/ 0 h 36"/>
                            <a:gd name="T52" fmla="*/ 10 w 36"/>
                            <a:gd name="T53" fmla="*/ 2 h 36"/>
                            <a:gd name="T54" fmla="*/ 7 w 36"/>
                            <a:gd name="T55" fmla="*/ 5 h 36"/>
                            <a:gd name="T56" fmla="*/ 6 w 36"/>
                            <a:gd name="T57" fmla="*/ 7 h 36"/>
                            <a:gd name="T58" fmla="*/ 7 w 36"/>
                            <a:gd name="T59" fmla="*/ 11 h 36"/>
                            <a:gd name="T60" fmla="*/ 3 w 36"/>
                            <a:gd name="T61" fmla="*/ 11 h 36"/>
                            <a:gd name="T62" fmla="*/ 1 w 36"/>
                            <a:gd name="T63" fmla="*/ 13 h 36"/>
                            <a:gd name="T64" fmla="*/ 0 w 36"/>
                            <a:gd name="T65" fmla="*/ 17 h 36"/>
                            <a:gd name="T66" fmla="*/ 3 w 36"/>
                            <a:gd name="T67" fmla="*/ 24 h 36"/>
                            <a:gd name="T68" fmla="*/ 7 w 36"/>
                            <a:gd name="T69" fmla="*/ 24 h 36"/>
                            <a:gd name="T70" fmla="*/ 6 w 36"/>
                            <a:gd name="T71" fmla="*/ 29 h 36"/>
                            <a:gd name="T72" fmla="*/ 7 w 36"/>
                            <a:gd name="T73" fmla="*/ 32 h 36"/>
                            <a:gd name="T74" fmla="*/ 10 w 36"/>
                            <a:gd name="T75" fmla="*/ 35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11"/>
                              </a:moveTo>
                              <a:lnTo>
                                <a:pt x="23" y="12"/>
                              </a:lnTo>
                              <a:lnTo>
                                <a:pt x="25" y="13"/>
                              </a:lnTo>
                              <a:lnTo>
                                <a:pt x="26" y="15"/>
                              </a:lnTo>
                              <a:lnTo>
                                <a:pt x="26" y="17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4"/>
                              </a:lnTo>
                              <a:lnTo>
                                <a:pt x="20" y="24"/>
                              </a:lnTo>
                              <a:lnTo>
                                <a:pt x="17" y="24"/>
                              </a:lnTo>
                              <a:lnTo>
                                <a:pt x="15" y="22"/>
                              </a:lnTo>
                              <a:lnTo>
                                <a:pt x="13" y="20"/>
                              </a:lnTo>
                              <a:lnTo>
                                <a:pt x="13" y="17"/>
                              </a:lnTo>
                              <a:lnTo>
                                <a:pt x="13" y="15"/>
                              </a:lnTo>
                              <a:lnTo>
                                <a:pt x="15" y="13"/>
                              </a:lnTo>
                              <a:lnTo>
                                <a:pt x="17" y="12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3" y="36"/>
                              </a:lnTo>
                              <a:lnTo>
                                <a:pt x="15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1" y="31"/>
                              </a:lnTo>
                              <a:lnTo>
                                <a:pt x="21" y="30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2"/>
                              </a:lnTo>
                              <a:lnTo>
                                <a:pt x="30" y="32"/>
                              </a:lnTo>
                              <a:lnTo>
                                <a:pt x="32" y="31"/>
                              </a:lnTo>
                              <a:lnTo>
                                <a:pt x="34" y="29"/>
                              </a:lnTo>
                              <a:lnTo>
                                <a:pt x="35" y="27"/>
                              </a:lnTo>
                              <a:lnTo>
                                <a:pt x="35" y="25"/>
                              </a:lnTo>
                              <a:lnTo>
                                <a:pt x="35" y="23"/>
                              </a:lnTo>
                              <a:lnTo>
                                <a:pt x="34" y="22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7"/>
                              </a:lnTo>
                              <a:lnTo>
                                <a:pt x="35" y="14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5" y="8"/>
                              </a:lnTo>
                              <a:lnTo>
                                <a:pt x="33" y="6"/>
                              </a:lnTo>
                              <a:lnTo>
                                <a:pt x="31" y="4"/>
                              </a:lnTo>
                              <a:lnTo>
                                <a:pt x="29" y="4"/>
                              </a:lnTo>
                              <a:lnTo>
                                <a:pt x="27" y="4"/>
                              </a:lnTo>
                              <a:lnTo>
                                <a:pt x="25" y="4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1" y="5"/>
                              </a:lnTo>
                              <a:lnTo>
                                <a:pt x="19" y="2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0" y="2"/>
                              </a:lnTo>
                              <a:lnTo>
                                <a:pt x="8" y="3"/>
                              </a:lnTo>
                              <a:lnTo>
                                <a:pt x="7" y="5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3" y="11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1" y="22"/>
                              </a:lnTo>
                              <a:lnTo>
                                <a:pt x="3" y="24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6"/>
                              </a:lnTo>
                              <a:lnTo>
                                <a:pt x="6" y="29"/>
                              </a:lnTo>
                              <a:lnTo>
                                <a:pt x="6" y="30"/>
                              </a:lnTo>
                              <a:lnTo>
                                <a:pt x="7" y="32"/>
                              </a:lnTo>
                              <a:lnTo>
                                <a:pt x="8" y="34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208"/>
                      <wps:cNvSpPr>
                        <a:spLocks noEditPoints="1"/>
                      </wps:cNvSpPr>
                      <wps:spPr bwMode="auto">
                        <a:xfrm>
                          <a:off x="1119505" y="805815"/>
                          <a:ext cx="22860" cy="22860"/>
                        </a:xfrm>
                        <a:custGeom>
                          <a:avLst/>
                          <a:gdLst>
                            <a:gd name="T0" fmla="*/ 23 w 36"/>
                            <a:gd name="T1" fmla="*/ 12 h 36"/>
                            <a:gd name="T2" fmla="*/ 26 w 36"/>
                            <a:gd name="T3" fmla="*/ 15 h 36"/>
                            <a:gd name="T4" fmla="*/ 26 w 36"/>
                            <a:gd name="T5" fmla="*/ 20 h 36"/>
                            <a:gd name="T6" fmla="*/ 23 w 36"/>
                            <a:gd name="T7" fmla="*/ 23 h 36"/>
                            <a:gd name="T8" fmla="*/ 17 w 36"/>
                            <a:gd name="T9" fmla="*/ 23 h 36"/>
                            <a:gd name="T10" fmla="*/ 14 w 36"/>
                            <a:gd name="T11" fmla="*/ 20 h 36"/>
                            <a:gd name="T12" fmla="*/ 14 w 36"/>
                            <a:gd name="T13" fmla="*/ 15 h 36"/>
                            <a:gd name="T14" fmla="*/ 17 w 36"/>
                            <a:gd name="T15" fmla="*/ 12 h 36"/>
                            <a:gd name="T16" fmla="*/ 0 w 36"/>
                            <a:gd name="T17" fmla="*/ 18 h 36"/>
                            <a:gd name="T18" fmla="*/ 4 w 36"/>
                            <a:gd name="T19" fmla="*/ 23 h 36"/>
                            <a:gd name="T20" fmla="*/ 7 w 36"/>
                            <a:gd name="T21" fmla="*/ 24 h 36"/>
                            <a:gd name="T22" fmla="*/ 6 w 36"/>
                            <a:gd name="T23" fmla="*/ 28 h 36"/>
                            <a:gd name="T24" fmla="*/ 7 w 36"/>
                            <a:gd name="T25" fmla="*/ 33 h 36"/>
                            <a:gd name="T26" fmla="*/ 10 w 36"/>
                            <a:gd name="T27" fmla="*/ 36 h 36"/>
                            <a:gd name="T28" fmla="*/ 15 w 36"/>
                            <a:gd name="T29" fmla="*/ 36 h 36"/>
                            <a:gd name="T30" fmla="*/ 18 w 36"/>
                            <a:gd name="T31" fmla="*/ 34 h 36"/>
                            <a:gd name="T32" fmla="*/ 21 w 36"/>
                            <a:gd name="T33" fmla="*/ 29 h 36"/>
                            <a:gd name="T34" fmla="*/ 26 w 36"/>
                            <a:gd name="T35" fmla="*/ 32 h 36"/>
                            <a:gd name="T36" fmla="*/ 30 w 36"/>
                            <a:gd name="T37" fmla="*/ 32 h 36"/>
                            <a:gd name="T38" fmla="*/ 34 w 36"/>
                            <a:gd name="T39" fmla="*/ 29 h 36"/>
                            <a:gd name="T40" fmla="*/ 36 w 36"/>
                            <a:gd name="T41" fmla="*/ 24 h 36"/>
                            <a:gd name="T42" fmla="*/ 35 w 36"/>
                            <a:gd name="T43" fmla="*/ 21 h 36"/>
                            <a:gd name="T44" fmla="*/ 32 w 36"/>
                            <a:gd name="T45" fmla="*/ 18 h 36"/>
                            <a:gd name="T46" fmla="*/ 35 w 36"/>
                            <a:gd name="T47" fmla="*/ 15 h 36"/>
                            <a:gd name="T48" fmla="*/ 36 w 36"/>
                            <a:gd name="T49" fmla="*/ 11 h 36"/>
                            <a:gd name="T50" fmla="*/ 34 w 36"/>
                            <a:gd name="T51" fmla="*/ 6 h 36"/>
                            <a:gd name="T52" fmla="*/ 30 w 36"/>
                            <a:gd name="T53" fmla="*/ 3 h 36"/>
                            <a:gd name="T54" fmla="*/ 26 w 36"/>
                            <a:gd name="T55" fmla="*/ 3 h 36"/>
                            <a:gd name="T56" fmla="*/ 21 w 36"/>
                            <a:gd name="T57" fmla="*/ 6 h 36"/>
                            <a:gd name="T58" fmla="*/ 19 w 36"/>
                            <a:gd name="T59" fmla="*/ 2 h 36"/>
                            <a:gd name="T60" fmla="*/ 16 w 36"/>
                            <a:gd name="T61" fmla="*/ 0 h 36"/>
                            <a:gd name="T62" fmla="*/ 11 w 36"/>
                            <a:gd name="T63" fmla="*/ 1 h 36"/>
                            <a:gd name="T64" fmla="*/ 7 w 36"/>
                            <a:gd name="T65" fmla="*/ 4 h 36"/>
                            <a:gd name="T66" fmla="*/ 7 w 36"/>
                            <a:gd name="T67" fmla="*/ 7 h 36"/>
                            <a:gd name="T68" fmla="*/ 7 w 36"/>
                            <a:gd name="T69" fmla="*/ 11 h 36"/>
                            <a:gd name="T70" fmla="*/ 4 w 36"/>
                            <a:gd name="T71" fmla="*/ 12 h 36"/>
                            <a:gd name="T72" fmla="*/ 1 w 36"/>
                            <a:gd name="T73" fmla="*/ 14 h 36"/>
                            <a:gd name="T74" fmla="*/ 0 w 36"/>
                            <a:gd name="T75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12"/>
                              </a:moveTo>
                              <a:lnTo>
                                <a:pt x="23" y="12"/>
                              </a:lnTo>
                              <a:lnTo>
                                <a:pt x="25" y="14"/>
                              </a:lnTo>
                              <a:lnTo>
                                <a:pt x="26" y="15"/>
                              </a:lnTo>
                              <a:lnTo>
                                <a:pt x="27" y="18"/>
                              </a:lnTo>
                              <a:lnTo>
                                <a:pt x="26" y="20"/>
                              </a:lnTo>
                              <a:lnTo>
                                <a:pt x="25" y="22"/>
                              </a:lnTo>
                              <a:lnTo>
                                <a:pt x="23" y="23"/>
                              </a:lnTo>
                              <a:lnTo>
                                <a:pt x="20" y="24"/>
                              </a:ln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3" y="18"/>
                              </a:lnTo>
                              <a:lnTo>
                                <a:pt x="14" y="15"/>
                              </a:lnTo>
                              <a:lnTo>
                                <a:pt x="15" y="14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close/>
                              <a:moveTo>
                                <a:pt x="0" y="18"/>
                              </a:move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6" y="28"/>
                              </a:lnTo>
                              <a:lnTo>
                                <a:pt x="6" y="31"/>
                              </a:lnTo>
                              <a:lnTo>
                                <a:pt x="7" y="33"/>
                              </a:lnTo>
                              <a:lnTo>
                                <a:pt x="8" y="34"/>
                              </a:lnTo>
                              <a:lnTo>
                                <a:pt x="10" y="36"/>
                              </a:lnTo>
                              <a:lnTo>
                                <a:pt x="13" y="36"/>
                              </a:lnTo>
                              <a:lnTo>
                                <a:pt x="15" y="36"/>
                              </a:lnTo>
                              <a:lnTo>
                                <a:pt x="17" y="35"/>
                              </a:lnTo>
                              <a:lnTo>
                                <a:pt x="18" y="34"/>
                              </a:lnTo>
                              <a:lnTo>
                                <a:pt x="20" y="32"/>
                              </a:lnTo>
                              <a:lnTo>
                                <a:pt x="21" y="29"/>
                              </a:lnTo>
                              <a:lnTo>
                                <a:pt x="23" y="31"/>
                              </a:lnTo>
                              <a:lnTo>
                                <a:pt x="26" y="32"/>
                              </a:lnTo>
                              <a:lnTo>
                                <a:pt x="28" y="33"/>
                              </a:lnTo>
                              <a:lnTo>
                                <a:pt x="30" y="32"/>
                              </a:lnTo>
                              <a:lnTo>
                                <a:pt x="32" y="31"/>
                              </a:lnTo>
                              <a:lnTo>
                                <a:pt x="34" y="29"/>
                              </a:lnTo>
                              <a:lnTo>
                                <a:pt x="35" y="26"/>
                              </a:lnTo>
                              <a:lnTo>
                                <a:pt x="36" y="24"/>
                              </a:lnTo>
                              <a:lnTo>
                                <a:pt x="35" y="23"/>
                              </a:lnTo>
                              <a:lnTo>
                                <a:pt x="35" y="21"/>
                              </a:lnTo>
                              <a:lnTo>
                                <a:pt x="33" y="19"/>
                              </a:lnTo>
                              <a:lnTo>
                                <a:pt x="32" y="18"/>
                              </a:lnTo>
                              <a:lnTo>
                                <a:pt x="33" y="18"/>
                              </a:lnTo>
                              <a:lnTo>
                                <a:pt x="35" y="15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5" y="8"/>
                              </a:lnTo>
                              <a:lnTo>
                                <a:pt x="34" y="6"/>
                              </a:lnTo>
                              <a:lnTo>
                                <a:pt x="32" y="4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3"/>
                              </a:lnTo>
                              <a:lnTo>
                                <a:pt x="23" y="5"/>
                              </a:lnTo>
                              <a:lnTo>
                                <a:pt x="21" y="6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209"/>
                      <wps:cNvSpPr>
                        <a:spLocks/>
                      </wps:cNvSpPr>
                      <wps:spPr bwMode="auto">
                        <a:xfrm>
                          <a:off x="955040" y="481965"/>
                          <a:ext cx="12700" cy="12065"/>
                        </a:xfrm>
                        <a:custGeom>
                          <a:avLst/>
                          <a:gdLst>
                            <a:gd name="T0" fmla="*/ 0 w 20"/>
                            <a:gd name="T1" fmla="*/ 9 h 19"/>
                            <a:gd name="T2" fmla="*/ 1 w 20"/>
                            <a:gd name="T3" fmla="*/ 12 h 19"/>
                            <a:gd name="T4" fmla="*/ 3 w 20"/>
                            <a:gd name="T5" fmla="*/ 15 h 19"/>
                            <a:gd name="T6" fmla="*/ 6 w 20"/>
                            <a:gd name="T7" fmla="*/ 18 h 19"/>
                            <a:gd name="T8" fmla="*/ 10 w 20"/>
                            <a:gd name="T9" fmla="*/ 19 h 19"/>
                            <a:gd name="T10" fmla="*/ 13 w 20"/>
                            <a:gd name="T11" fmla="*/ 18 h 19"/>
                            <a:gd name="T12" fmla="*/ 16 w 20"/>
                            <a:gd name="T13" fmla="*/ 15 h 19"/>
                            <a:gd name="T14" fmla="*/ 18 w 20"/>
                            <a:gd name="T15" fmla="*/ 12 h 19"/>
                            <a:gd name="T16" fmla="*/ 20 w 20"/>
                            <a:gd name="T17" fmla="*/ 9 h 19"/>
                            <a:gd name="T18" fmla="*/ 18 w 20"/>
                            <a:gd name="T19" fmla="*/ 5 h 19"/>
                            <a:gd name="T20" fmla="*/ 16 w 20"/>
                            <a:gd name="T21" fmla="*/ 3 h 19"/>
                            <a:gd name="T22" fmla="*/ 13 w 20"/>
                            <a:gd name="T23" fmla="*/ 1 h 19"/>
                            <a:gd name="T24" fmla="*/ 10 w 20"/>
                            <a:gd name="T25" fmla="*/ 0 h 19"/>
                            <a:gd name="T26" fmla="*/ 6 w 20"/>
                            <a:gd name="T27" fmla="*/ 1 h 19"/>
                            <a:gd name="T28" fmla="*/ 3 w 20"/>
                            <a:gd name="T29" fmla="*/ 3 h 19"/>
                            <a:gd name="T30" fmla="*/ 1 w 20"/>
                            <a:gd name="T31" fmla="*/ 5 h 19"/>
                            <a:gd name="T32" fmla="*/ 0 w 20"/>
                            <a:gd name="T33" fmla="*/ 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9"/>
                              </a:moveTo>
                              <a:lnTo>
                                <a:pt x="1" y="12"/>
                              </a:lnTo>
                              <a:lnTo>
                                <a:pt x="3" y="15"/>
                              </a:lnTo>
                              <a:lnTo>
                                <a:pt x="6" y="18"/>
                              </a:lnTo>
                              <a:lnTo>
                                <a:pt x="10" y="19"/>
                              </a:lnTo>
                              <a:lnTo>
                                <a:pt x="13" y="18"/>
                              </a:lnTo>
                              <a:lnTo>
                                <a:pt x="16" y="15"/>
                              </a:lnTo>
                              <a:lnTo>
                                <a:pt x="18" y="12"/>
                              </a:lnTo>
                              <a:lnTo>
                                <a:pt x="20" y="9"/>
                              </a:lnTo>
                              <a:lnTo>
                                <a:pt x="18" y="5"/>
                              </a:lnTo>
                              <a:lnTo>
                                <a:pt x="16" y="3"/>
                              </a:lnTo>
                              <a:lnTo>
                                <a:pt x="13" y="1"/>
                              </a:lnTo>
                              <a:lnTo>
                                <a:pt x="10" y="0"/>
                              </a:lnTo>
                              <a:lnTo>
                                <a:pt x="6" y="1"/>
                              </a:lnTo>
                              <a:lnTo>
                                <a:pt x="3" y="3"/>
                              </a:lnTo>
                              <a:lnTo>
                                <a:pt x="1" y="5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210"/>
                      <wps:cNvSpPr>
                        <a:spLocks noEditPoints="1"/>
                      </wps:cNvSpPr>
                      <wps:spPr bwMode="auto">
                        <a:xfrm>
                          <a:off x="1055370" y="565785"/>
                          <a:ext cx="22860" cy="22860"/>
                        </a:xfrm>
                        <a:custGeom>
                          <a:avLst/>
                          <a:gdLst>
                            <a:gd name="T0" fmla="*/ 17 w 36"/>
                            <a:gd name="T1" fmla="*/ 23 h 36"/>
                            <a:gd name="T2" fmla="*/ 14 w 36"/>
                            <a:gd name="T3" fmla="*/ 20 h 36"/>
                            <a:gd name="T4" fmla="*/ 14 w 36"/>
                            <a:gd name="T5" fmla="*/ 15 h 36"/>
                            <a:gd name="T6" fmla="*/ 17 w 36"/>
                            <a:gd name="T7" fmla="*/ 12 h 36"/>
                            <a:gd name="T8" fmla="*/ 22 w 36"/>
                            <a:gd name="T9" fmla="*/ 12 h 36"/>
                            <a:gd name="T10" fmla="*/ 27 w 36"/>
                            <a:gd name="T11" fmla="*/ 15 h 36"/>
                            <a:gd name="T12" fmla="*/ 27 w 36"/>
                            <a:gd name="T13" fmla="*/ 20 h 36"/>
                            <a:gd name="T14" fmla="*/ 22 w 36"/>
                            <a:gd name="T15" fmla="*/ 23 h 36"/>
                            <a:gd name="T16" fmla="*/ 34 w 36"/>
                            <a:gd name="T17" fmla="*/ 6 h 36"/>
                            <a:gd name="T18" fmla="*/ 30 w 36"/>
                            <a:gd name="T19" fmla="*/ 3 h 36"/>
                            <a:gd name="T20" fmla="*/ 26 w 36"/>
                            <a:gd name="T21" fmla="*/ 3 h 36"/>
                            <a:gd name="T22" fmla="*/ 22 w 36"/>
                            <a:gd name="T23" fmla="*/ 6 h 36"/>
                            <a:gd name="T24" fmla="*/ 19 w 36"/>
                            <a:gd name="T25" fmla="*/ 1 h 36"/>
                            <a:gd name="T26" fmla="*/ 16 w 36"/>
                            <a:gd name="T27" fmla="*/ 0 h 36"/>
                            <a:gd name="T28" fmla="*/ 11 w 36"/>
                            <a:gd name="T29" fmla="*/ 1 h 36"/>
                            <a:gd name="T30" fmla="*/ 8 w 36"/>
                            <a:gd name="T31" fmla="*/ 4 h 36"/>
                            <a:gd name="T32" fmla="*/ 7 w 36"/>
                            <a:gd name="T33" fmla="*/ 7 h 36"/>
                            <a:gd name="T34" fmla="*/ 8 w 36"/>
                            <a:gd name="T35" fmla="*/ 11 h 36"/>
                            <a:gd name="T36" fmla="*/ 4 w 36"/>
                            <a:gd name="T37" fmla="*/ 11 h 36"/>
                            <a:gd name="T38" fmla="*/ 1 w 36"/>
                            <a:gd name="T39" fmla="*/ 13 h 36"/>
                            <a:gd name="T40" fmla="*/ 0 w 36"/>
                            <a:gd name="T41" fmla="*/ 17 h 36"/>
                            <a:gd name="T42" fmla="*/ 4 w 36"/>
                            <a:gd name="T43" fmla="*/ 23 h 36"/>
                            <a:gd name="T44" fmla="*/ 7 w 36"/>
                            <a:gd name="T45" fmla="*/ 23 h 36"/>
                            <a:gd name="T46" fmla="*/ 7 w 36"/>
                            <a:gd name="T47" fmla="*/ 29 h 36"/>
                            <a:gd name="T48" fmla="*/ 7 w 36"/>
                            <a:gd name="T49" fmla="*/ 32 h 36"/>
                            <a:gd name="T50" fmla="*/ 11 w 36"/>
                            <a:gd name="T51" fmla="*/ 35 h 36"/>
                            <a:gd name="T52" fmla="*/ 16 w 36"/>
                            <a:gd name="T53" fmla="*/ 36 h 36"/>
                            <a:gd name="T54" fmla="*/ 19 w 36"/>
                            <a:gd name="T55" fmla="*/ 34 h 36"/>
                            <a:gd name="T56" fmla="*/ 21 w 36"/>
                            <a:gd name="T57" fmla="*/ 30 h 36"/>
                            <a:gd name="T58" fmla="*/ 27 w 36"/>
                            <a:gd name="T59" fmla="*/ 32 h 36"/>
                            <a:gd name="T60" fmla="*/ 31 w 36"/>
                            <a:gd name="T61" fmla="*/ 32 h 36"/>
                            <a:gd name="T62" fmla="*/ 34 w 36"/>
                            <a:gd name="T63" fmla="*/ 29 h 36"/>
                            <a:gd name="T64" fmla="*/ 36 w 36"/>
                            <a:gd name="T65" fmla="*/ 24 h 36"/>
                            <a:gd name="T66" fmla="*/ 35 w 36"/>
                            <a:gd name="T67" fmla="*/ 21 h 36"/>
                            <a:gd name="T68" fmla="*/ 33 w 36"/>
                            <a:gd name="T69" fmla="*/ 18 h 36"/>
                            <a:gd name="T70" fmla="*/ 36 w 36"/>
                            <a:gd name="T71" fmla="*/ 14 h 36"/>
                            <a:gd name="T72" fmla="*/ 36 w 36"/>
                            <a:gd name="T73" fmla="*/ 11 h 36"/>
                            <a:gd name="T74" fmla="*/ 34 w 36"/>
                            <a:gd name="T75" fmla="*/ 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0" y="23"/>
                              </a:moveTo>
                              <a:lnTo>
                                <a:pt x="17" y="23"/>
                              </a:lnTo>
                              <a:lnTo>
                                <a:pt x="15" y="22"/>
                              </a:lnTo>
                              <a:lnTo>
                                <a:pt x="14" y="20"/>
                              </a:lnTo>
                              <a:lnTo>
                                <a:pt x="14" y="17"/>
                              </a:lnTo>
                              <a:lnTo>
                                <a:pt x="14" y="15"/>
                              </a:lnTo>
                              <a:lnTo>
                                <a:pt x="15" y="13"/>
                              </a:lnTo>
                              <a:lnTo>
                                <a:pt x="17" y="12"/>
                              </a:lnTo>
                              <a:lnTo>
                                <a:pt x="20" y="11"/>
                              </a:lnTo>
                              <a:lnTo>
                                <a:pt x="22" y="12"/>
                              </a:lnTo>
                              <a:lnTo>
                                <a:pt x="25" y="13"/>
                              </a:lnTo>
                              <a:lnTo>
                                <a:pt x="27" y="15"/>
                              </a:lnTo>
                              <a:lnTo>
                                <a:pt x="27" y="17"/>
                              </a:lnTo>
                              <a:lnTo>
                                <a:pt x="27" y="20"/>
                              </a:lnTo>
                              <a:lnTo>
                                <a:pt x="25" y="22"/>
                              </a:lnTo>
                              <a:lnTo>
                                <a:pt x="22" y="23"/>
                              </a:lnTo>
                              <a:lnTo>
                                <a:pt x="20" y="23"/>
                              </a:lnTo>
                              <a:close/>
                              <a:moveTo>
                                <a:pt x="34" y="6"/>
                              </a:moveTo>
                              <a:lnTo>
                                <a:pt x="32" y="3"/>
                              </a:lnTo>
                              <a:lnTo>
                                <a:pt x="30" y="3"/>
                              </a:lnTo>
                              <a:lnTo>
                                <a:pt x="28" y="3"/>
                              </a:lnTo>
                              <a:lnTo>
                                <a:pt x="26" y="3"/>
                              </a:lnTo>
                              <a:lnTo>
                                <a:pt x="24" y="4"/>
                              </a:lnTo>
                              <a:lnTo>
                                <a:pt x="22" y="6"/>
                              </a:lnTo>
                              <a:lnTo>
                                <a:pt x="21" y="4"/>
                              </a:lnTo>
                              <a:lnTo>
                                <a:pt x="19" y="1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9" y="2"/>
                              </a:lnTo>
                              <a:lnTo>
                                <a:pt x="8" y="4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10"/>
                              </a:lnTo>
                              <a:lnTo>
                                <a:pt x="8" y="11"/>
                              </a:lnTo>
                              <a:lnTo>
                                <a:pt x="7" y="11"/>
                              </a:lnTo>
                              <a:lnTo>
                                <a:pt x="4" y="11"/>
                              </a:lnTo>
                              <a:lnTo>
                                <a:pt x="3" y="12"/>
                              </a:lnTo>
                              <a:lnTo>
                                <a:pt x="1" y="13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1" y="21"/>
                              </a:lnTo>
                              <a:lnTo>
                                <a:pt x="4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7" y="26"/>
                              </a:lnTo>
                              <a:lnTo>
                                <a:pt x="7" y="29"/>
                              </a:lnTo>
                              <a:lnTo>
                                <a:pt x="7" y="30"/>
                              </a:lnTo>
                              <a:lnTo>
                                <a:pt x="7" y="32"/>
                              </a:lnTo>
                              <a:lnTo>
                                <a:pt x="9" y="34"/>
                              </a:lnTo>
                              <a:lnTo>
                                <a:pt x="11" y="35"/>
                              </a:lnTo>
                              <a:lnTo>
                                <a:pt x="13" y="36"/>
                              </a:lnTo>
                              <a:lnTo>
                                <a:pt x="16" y="36"/>
                              </a:lnTo>
                              <a:lnTo>
                                <a:pt x="17" y="35"/>
                              </a:lnTo>
                              <a:lnTo>
                                <a:pt x="19" y="34"/>
                              </a:lnTo>
                              <a:lnTo>
                                <a:pt x="21" y="31"/>
                              </a:lnTo>
                              <a:lnTo>
                                <a:pt x="21" y="30"/>
                              </a:lnTo>
                              <a:lnTo>
                                <a:pt x="24" y="31"/>
                              </a:lnTo>
                              <a:lnTo>
                                <a:pt x="27" y="32"/>
                              </a:lnTo>
                              <a:lnTo>
                                <a:pt x="29" y="32"/>
                              </a:lnTo>
                              <a:lnTo>
                                <a:pt x="31" y="32"/>
                              </a:lnTo>
                              <a:lnTo>
                                <a:pt x="33" y="31"/>
                              </a:lnTo>
                              <a:lnTo>
                                <a:pt x="34" y="29"/>
                              </a:lnTo>
                              <a:lnTo>
                                <a:pt x="36" y="27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5" y="21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lnTo>
                                <a:pt x="34" y="17"/>
                              </a:lnTo>
                              <a:lnTo>
                                <a:pt x="36" y="14"/>
                              </a:lnTo>
                              <a:lnTo>
                                <a:pt x="36" y="13"/>
                              </a:lnTo>
                              <a:lnTo>
                                <a:pt x="36" y="11"/>
                              </a:lnTo>
                              <a:lnTo>
                                <a:pt x="36" y="8"/>
                              </a:ln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211"/>
                      <wps:cNvSpPr>
                        <a:spLocks noEditPoints="1"/>
                      </wps:cNvSpPr>
                      <wps:spPr bwMode="auto">
                        <a:xfrm>
                          <a:off x="1023620" y="591185"/>
                          <a:ext cx="17145" cy="24130"/>
                        </a:xfrm>
                        <a:custGeom>
                          <a:avLst/>
                          <a:gdLst>
                            <a:gd name="T0" fmla="*/ 15 w 27"/>
                            <a:gd name="T1" fmla="*/ 22 h 38"/>
                            <a:gd name="T2" fmla="*/ 13 w 27"/>
                            <a:gd name="T3" fmla="*/ 24 h 38"/>
                            <a:gd name="T4" fmla="*/ 10 w 27"/>
                            <a:gd name="T5" fmla="*/ 24 h 38"/>
                            <a:gd name="T6" fmla="*/ 8 w 27"/>
                            <a:gd name="T7" fmla="*/ 24 h 38"/>
                            <a:gd name="T8" fmla="*/ 5 w 27"/>
                            <a:gd name="T9" fmla="*/ 24 h 38"/>
                            <a:gd name="T10" fmla="*/ 4 w 27"/>
                            <a:gd name="T11" fmla="*/ 22 h 38"/>
                            <a:gd name="T12" fmla="*/ 3 w 27"/>
                            <a:gd name="T13" fmla="*/ 19 h 38"/>
                            <a:gd name="T14" fmla="*/ 3 w 27"/>
                            <a:gd name="T15" fmla="*/ 17 h 38"/>
                            <a:gd name="T16" fmla="*/ 4 w 27"/>
                            <a:gd name="T17" fmla="*/ 15 h 38"/>
                            <a:gd name="T18" fmla="*/ 6 w 27"/>
                            <a:gd name="T19" fmla="*/ 13 h 38"/>
                            <a:gd name="T20" fmla="*/ 8 w 27"/>
                            <a:gd name="T21" fmla="*/ 12 h 38"/>
                            <a:gd name="T22" fmla="*/ 11 w 27"/>
                            <a:gd name="T23" fmla="*/ 12 h 38"/>
                            <a:gd name="T24" fmla="*/ 14 w 27"/>
                            <a:gd name="T25" fmla="*/ 13 h 38"/>
                            <a:gd name="T26" fmla="*/ 15 w 27"/>
                            <a:gd name="T27" fmla="*/ 15 h 38"/>
                            <a:gd name="T28" fmla="*/ 16 w 27"/>
                            <a:gd name="T29" fmla="*/ 17 h 38"/>
                            <a:gd name="T30" fmla="*/ 16 w 27"/>
                            <a:gd name="T31" fmla="*/ 20 h 38"/>
                            <a:gd name="T32" fmla="*/ 15 w 27"/>
                            <a:gd name="T33" fmla="*/ 22 h 38"/>
                            <a:gd name="T34" fmla="*/ 27 w 27"/>
                            <a:gd name="T35" fmla="*/ 14 h 38"/>
                            <a:gd name="T36" fmla="*/ 26 w 27"/>
                            <a:gd name="T37" fmla="*/ 12 h 38"/>
                            <a:gd name="T38" fmla="*/ 24 w 27"/>
                            <a:gd name="T39" fmla="*/ 10 h 38"/>
                            <a:gd name="T40" fmla="*/ 23 w 27"/>
                            <a:gd name="T41" fmla="*/ 9 h 38"/>
                            <a:gd name="T42" fmla="*/ 21 w 27"/>
                            <a:gd name="T43" fmla="*/ 9 h 38"/>
                            <a:gd name="T44" fmla="*/ 19 w 27"/>
                            <a:gd name="T45" fmla="*/ 9 h 38"/>
                            <a:gd name="T46" fmla="*/ 18 w 27"/>
                            <a:gd name="T47" fmla="*/ 9 h 38"/>
                            <a:gd name="T48" fmla="*/ 17 w 27"/>
                            <a:gd name="T49" fmla="*/ 8 h 38"/>
                            <a:gd name="T50" fmla="*/ 17 w 27"/>
                            <a:gd name="T51" fmla="*/ 4 h 38"/>
                            <a:gd name="T52" fmla="*/ 15 w 27"/>
                            <a:gd name="T53" fmla="*/ 2 h 38"/>
                            <a:gd name="T54" fmla="*/ 14 w 27"/>
                            <a:gd name="T55" fmla="*/ 1 h 38"/>
                            <a:gd name="T56" fmla="*/ 11 w 27"/>
                            <a:gd name="T57" fmla="*/ 0 h 38"/>
                            <a:gd name="T58" fmla="*/ 8 w 27"/>
                            <a:gd name="T59" fmla="*/ 0 h 38"/>
                            <a:gd name="T60" fmla="*/ 4 w 27"/>
                            <a:gd name="T61" fmla="*/ 2 h 38"/>
                            <a:gd name="T62" fmla="*/ 2 w 27"/>
                            <a:gd name="T63" fmla="*/ 4 h 38"/>
                            <a:gd name="T64" fmla="*/ 1 w 27"/>
                            <a:gd name="T65" fmla="*/ 8 h 38"/>
                            <a:gd name="T66" fmla="*/ 1 w 27"/>
                            <a:gd name="T67" fmla="*/ 10 h 38"/>
                            <a:gd name="T68" fmla="*/ 0 w 27"/>
                            <a:gd name="T69" fmla="*/ 12 h 38"/>
                            <a:gd name="T70" fmla="*/ 0 w 27"/>
                            <a:gd name="T71" fmla="*/ 16 h 38"/>
                            <a:gd name="T72" fmla="*/ 2 w 27"/>
                            <a:gd name="T73" fmla="*/ 23 h 38"/>
                            <a:gd name="T74" fmla="*/ 5 w 27"/>
                            <a:gd name="T75" fmla="*/ 35 h 38"/>
                            <a:gd name="T76" fmla="*/ 6 w 27"/>
                            <a:gd name="T77" fmla="*/ 34 h 38"/>
                            <a:gd name="T78" fmla="*/ 7 w 27"/>
                            <a:gd name="T79" fmla="*/ 33 h 38"/>
                            <a:gd name="T80" fmla="*/ 8 w 27"/>
                            <a:gd name="T81" fmla="*/ 34 h 38"/>
                            <a:gd name="T82" fmla="*/ 10 w 27"/>
                            <a:gd name="T83" fmla="*/ 36 h 38"/>
                            <a:gd name="T84" fmla="*/ 11 w 27"/>
                            <a:gd name="T85" fmla="*/ 37 h 38"/>
                            <a:gd name="T86" fmla="*/ 14 w 27"/>
                            <a:gd name="T87" fmla="*/ 38 h 38"/>
                            <a:gd name="T88" fmla="*/ 16 w 27"/>
                            <a:gd name="T89" fmla="*/ 37 h 38"/>
                            <a:gd name="T90" fmla="*/ 18 w 27"/>
                            <a:gd name="T91" fmla="*/ 37 h 38"/>
                            <a:gd name="T92" fmla="*/ 20 w 27"/>
                            <a:gd name="T93" fmla="*/ 35 h 38"/>
                            <a:gd name="T94" fmla="*/ 22 w 27"/>
                            <a:gd name="T95" fmla="*/ 33 h 38"/>
                            <a:gd name="T96" fmla="*/ 22 w 27"/>
                            <a:gd name="T97" fmla="*/ 31 h 38"/>
                            <a:gd name="T98" fmla="*/ 22 w 27"/>
                            <a:gd name="T99" fmla="*/ 29 h 38"/>
                            <a:gd name="T100" fmla="*/ 21 w 27"/>
                            <a:gd name="T101" fmla="*/ 25 h 38"/>
                            <a:gd name="T102" fmla="*/ 20 w 27"/>
                            <a:gd name="T103" fmla="*/ 24 h 38"/>
                            <a:gd name="T104" fmla="*/ 22 w 27"/>
                            <a:gd name="T105" fmla="*/ 23 h 38"/>
                            <a:gd name="T106" fmla="*/ 24 w 27"/>
                            <a:gd name="T107" fmla="*/ 22 h 38"/>
                            <a:gd name="T108" fmla="*/ 26 w 27"/>
                            <a:gd name="T109" fmla="*/ 20 h 38"/>
                            <a:gd name="T110" fmla="*/ 27 w 27"/>
                            <a:gd name="T111" fmla="*/ 18 h 38"/>
                            <a:gd name="T112" fmla="*/ 27 w 27"/>
                            <a:gd name="T113" fmla="*/ 16 h 38"/>
                            <a:gd name="T114" fmla="*/ 27 w 27"/>
                            <a:gd name="T115" fmla="*/ 14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7" h="38">
                              <a:moveTo>
                                <a:pt x="15" y="22"/>
                              </a:moveTo>
                              <a:lnTo>
                                <a:pt x="13" y="24"/>
                              </a:lnTo>
                              <a:lnTo>
                                <a:pt x="10" y="24"/>
                              </a:lnTo>
                              <a:lnTo>
                                <a:pt x="8" y="24"/>
                              </a:lnTo>
                              <a:lnTo>
                                <a:pt x="5" y="24"/>
                              </a:lnTo>
                              <a:lnTo>
                                <a:pt x="4" y="22"/>
                              </a:lnTo>
                              <a:lnTo>
                                <a:pt x="3" y="19"/>
                              </a:lnTo>
                              <a:lnTo>
                                <a:pt x="3" y="17"/>
                              </a:lnTo>
                              <a:lnTo>
                                <a:pt x="4" y="15"/>
                              </a:lnTo>
                              <a:lnTo>
                                <a:pt x="6" y="13"/>
                              </a:lnTo>
                              <a:lnTo>
                                <a:pt x="8" y="12"/>
                              </a:lnTo>
                              <a:lnTo>
                                <a:pt x="11" y="12"/>
                              </a:lnTo>
                              <a:lnTo>
                                <a:pt x="14" y="13"/>
                              </a:lnTo>
                              <a:lnTo>
                                <a:pt x="15" y="15"/>
                              </a:lnTo>
                              <a:lnTo>
                                <a:pt x="16" y="17"/>
                              </a:lnTo>
                              <a:lnTo>
                                <a:pt x="16" y="20"/>
                              </a:lnTo>
                              <a:lnTo>
                                <a:pt x="15" y="22"/>
                              </a:lnTo>
                              <a:close/>
                              <a:moveTo>
                                <a:pt x="27" y="14"/>
                              </a:moveTo>
                              <a:lnTo>
                                <a:pt x="26" y="12"/>
                              </a:lnTo>
                              <a:lnTo>
                                <a:pt x="24" y="10"/>
                              </a:lnTo>
                              <a:lnTo>
                                <a:pt x="23" y="9"/>
                              </a:lnTo>
                              <a:lnTo>
                                <a:pt x="21" y="9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7" y="8"/>
                              </a:lnTo>
                              <a:lnTo>
                                <a:pt x="17" y="4"/>
                              </a:lnTo>
                              <a:lnTo>
                                <a:pt x="15" y="2"/>
                              </a:lnTo>
                              <a:lnTo>
                                <a:pt x="14" y="1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1" y="8"/>
                              </a:lnTo>
                              <a:lnTo>
                                <a:pt x="1" y="10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2" y="23"/>
                              </a:lnTo>
                              <a:lnTo>
                                <a:pt x="5" y="35"/>
                              </a:lnTo>
                              <a:lnTo>
                                <a:pt x="6" y="34"/>
                              </a:lnTo>
                              <a:lnTo>
                                <a:pt x="7" y="33"/>
                              </a:lnTo>
                              <a:lnTo>
                                <a:pt x="8" y="34"/>
                              </a:lnTo>
                              <a:lnTo>
                                <a:pt x="10" y="36"/>
                              </a:lnTo>
                              <a:lnTo>
                                <a:pt x="11" y="37"/>
                              </a:lnTo>
                              <a:lnTo>
                                <a:pt x="14" y="38"/>
                              </a:lnTo>
                              <a:lnTo>
                                <a:pt x="16" y="37"/>
                              </a:lnTo>
                              <a:lnTo>
                                <a:pt x="18" y="37"/>
                              </a:lnTo>
                              <a:lnTo>
                                <a:pt x="20" y="35"/>
                              </a:lnTo>
                              <a:lnTo>
                                <a:pt x="22" y="33"/>
                              </a:lnTo>
                              <a:lnTo>
                                <a:pt x="22" y="31"/>
                              </a:lnTo>
                              <a:lnTo>
                                <a:pt x="22" y="29"/>
                              </a:lnTo>
                              <a:lnTo>
                                <a:pt x="21" y="25"/>
                              </a:lnTo>
                              <a:lnTo>
                                <a:pt x="20" y="24"/>
                              </a:lnTo>
                              <a:lnTo>
                                <a:pt x="22" y="23"/>
                              </a:lnTo>
                              <a:lnTo>
                                <a:pt x="24" y="22"/>
                              </a:lnTo>
                              <a:lnTo>
                                <a:pt x="26" y="20"/>
                              </a:lnTo>
                              <a:lnTo>
                                <a:pt x="27" y="18"/>
                              </a:lnTo>
                              <a:lnTo>
                                <a:pt x="27" y="16"/>
                              </a:lnTo>
                              <a:lnTo>
                                <a:pt x="27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212"/>
                      <wps:cNvSpPr>
                        <a:spLocks/>
                      </wps:cNvSpPr>
                      <wps:spPr bwMode="auto">
                        <a:xfrm>
                          <a:off x="1087120" y="603250"/>
                          <a:ext cx="24130" cy="10795"/>
                        </a:xfrm>
                        <a:custGeom>
                          <a:avLst/>
                          <a:gdLst>
                            <a:gd name="T0" fmla="*/ 15 w 38"/>
                            <a:gd name="T1" fmla="*/ 14 h 17"/>
                            <a:gd name="T2" fmla="*/ 17 w 38"/>
                            <a:gd name="T3" fmla="*/ 12 h 17"/>
                            <a:gd name="T4" fmla="*/ 19 w 38"/>
                            <a:gd name="T5" fmla="*/ 12 h 17"/>
                            <a:gd name="T6" fmla="*/ 21 w 38"/>
                            <a:gd name="T7" fmla="*/ 12 h 17"/>
                            <a:gd name="T8" fmla="*/ 23 w 38"/>
                            <a:gd name="T9" fmla="*/ 13 h 17"/>
                            <a:gd name="T10" fmla="*/ 25 w 38"/>
                            <a:gd name="T11" fmla="*/ 14 h 17"/>
                            <a:gd name="T12" fmla="*/ 25 w 38"/>
                            <a:gd name="T13" fmla="*/ 16 h 17"/>
                            <a:gd name="T14" fmla="*/ 38 w 38"/>
                            <a:gd name="T15" fmla="*/ 16 h 17"/>
                            <a:gd name="T16" fmla="*/ 37 w 38"/>
                            <a:gd name="T17" fmla="*/ 15 h 17"/>
                            <a:gd name="T18" fmla="*/ 37 w 38"/>
                            <a:gd name="T19" fmla="*/ 15 h 17"/>
                            <a:gd name="T20" fmla="*/ 36 w 38"/>
                            <a:gd name="T21" fmla="*/ 12 h 17"/>
                            <a:gd name="T22" fmla="*/ 35 w 38"/>
                            <a:gd name="T23" fmla="*/ 11 h 17"/>
                            <a:gd name="T24" fmla="*/ 34 w 38"/>
                            <a:gd name="T25" fmla="*/ 10 h 17"/>
                            <a:gd name="T26" fmla="*/ 31 w 38"/>
                            <a:gd name="T27" fmla="*/ 9 h 17"/>
                            <a:gd name="T28" fmla="*/ 28 w 38"/>
                            <a:gd name="T29" fmla="*/ 9 h 17"/>
                            <a:gd name="T30" fmla="*/ 27 w 38"/>
                            <a:gd name="T31" fmla="*/ 9 h 17"/>
                            <a:gd name="T32" fmla="*/ 27 w 38"/>
                            <a:gd name="T33" fmla="*/ 8 h 17"/>
                            <a:gd name="T34" fmla="*/ 27 w 38"/>
                            <a:gd name="T35" fmla="*/ 4 h 17"/>
                            <a:gd name="T36" fmla="*/ 26 w 38"/>
                            <a:gd name="T37" fmla="*/ 2 h 17"/>
                            <a:gd name="T38" fmla="*/ 24 w 38"/>
                            <a:gd name="T39" fmla="*/ 1 h 17"/>
                            <a:gd name="T40" fmla="*/ 22 w 38"/>
                            <a:gd name="T41" fmla="*/ 0 h 17"/>
                            <a:gd name="T42" fmla="*/ 19 w 38"/>
                            <a:gd name="T43" fmla="*/ 0 h 17"/>
                            <a:gd name="T44" fmla="*/ 17 w 38"/>
                            <a:gd name="T45" fmla="*/ 0 h 17"/>
                            <a:gd name="T46" fmla="*/ 15 w 38"/>
                            <a:gd name="T47" fmla="*/ 1 h 17"/>
                            <a:gd name="T48" fmla="*/ 12 w 38"/>
                            <a:gd name="T49" fmla="*/ 3 h 17"/>
                            <a:gd name="T50" fmla="*/ 12 w 38"/>
                            <a:gd name="T51" fmla="*/ 4 h 17"/>
                            <a:gd name="T52" fmla="*/ 11 w 38"/>
                            <a:gd name="T53" fmla="*/ 8 h 17"/>
                            <a:gd name="T54" fmla="*/ 11 w 38"/>
                            <a:gd name="T55" fmla="*/ 9 h 17"/>
                            <a:gd name="T56" fmla="*/ 10 w 38"/>
                            <a:gd name="T57" fmla="*/ 9 h 17"/>
                            <a:gd name="T58" fmla="*/ 7 w 38"/>
                            <a:gd name="T59" fmla="*/ 9 h 17"/>
                            <a:gd name="T60" fmla="*/ 5 w 38"/>
                            <a:gd name="T61" fmla="*/ 9 h 17"/>
                            <a:gd name="T62" fmla="*/ 3 w 38"/>
                            <a:gd name="T63" fmla="*/ 10 h 17"/>
                            <a:gd name="T64" fmla="*/ 2 w 38"/>
                            <a:gd name="T65" fmla="*/ 12 h 17"/>
                            <a:gd name="T66" fmla="*/ 1 w 38"/>
                            <a:gd name="T67" fmla="*/ 15 h 17"/>
                            <a:gd name="T68" fmla="*/ 0 w 38"/>
                            <a:gd name="T69" fmla="*/ 16 h 17"/>
                            <a:gd name="T70" fmla="*/ 0 w 38"/>
                            <a:gd name="T71" fmla="*/ 17 h 17"/>
                            <a:gd name="T72" fmla="*/ 12 w 38"/>
                            <a:gd name="T73" fmla="*/ 16 h 17"/>
                            <a:gd name="T74" fmla="*/ 14 w 38"/>
                            <a:gd name="T75" fmla="*/ 15 h 17"/>
                            <a:gd name="T76" fmla="*/ 15 w 38"/>
                            <a:gd name="T77" fmla="*/ 14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" h="17">
                              <a:moveTo>
                                <a:pt x="15" y="14"/>
                              </a:moveTo>
                              <a:lnTo>
                                <a:pt x="17" y="12"/>
                              </a:lnTo>
                              <a:lnTo>
                                <a:pt x="19" y="12"/>
                              </a:lnTo>
                              <a:lnTo>
                                <a:pt x="21" y="12"/>
                              </a:lnTo>
                              <a:lnTo>
                                <a:pt x="23" y="13"/>
                              </a:lnTo>
                              <a:lnTo>
                                <a:pt x="25" y="14"/>
                              </a:lnTo>
                              <a:lnTo>
                                <a:pt x="25" y="16"/>
                              </a:lnTo>
                              <a:lnTo>
                                <a:pt x="38" y="16"/>
                              </a:lnTo>
                              <a:lnTo>
                                <a:pt x="37" y="15"/>
                              </a:lnTo>
                              <a:lnTo>
                                <a:pt x="37" y="15"/>
                              </a:lnTo>
                              <a:lnTo>
                                <a:pt x="36" y="12"/>
                              </a:lnTo>
                              <a:lnTo>
                                <a:pt x="35" y="11"/>
                              </a:lnTo>
                              <a:lnTo>
                                <a:pt x="34" y="10"/>
                              </a:lnTo>
                              <a:lnTo>
                                <a:pt x="31" y="9"/>
                              </a:lnTo>
                              <a:lnTo>
                                <a:pt x="28" y="9"/>
                              </a:lnTo>
                              <a:lnTo>
                                <a:pt x="27" y="9"/>
                              </a:lnTo>
                              <a:lnTo>
                                <a:pt x="27" y="8"/>
                              </a:lnTo>
                              <a:lnTo>
                                <a:pt x="27" y="4"/>
                              </a:lnTo>
                              <a:lnTo>
                                <a:pt x="26" y="2"/>
                              </a:lnTo>
                              <a:lnTo>
                                <a:pt x="24" y="1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5" y="1"/>
                              </a:lnTo>
                              <a:lnTo>
                                <a:pt x="12" y="3"/>
                              </a:lnTo>
                              <a:lnTo>
                                <a:pt x="12" y="4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0" y="9"/>
                              </a:lnTo>
                              <a:lnTo>
                                <a:pt x="7" y="9"/>
                              </a:lnTo>
                              <a:lnTo>
                                <a:pt x="5" y="9"/>
                              </a:lnTo>
                              <a:lnTo>
                                <a:pt x="3" y="10"/>
                              </a:lnTo>
                              <a:lnTo>
                                <a:pt x="2" y="12"/>
                              </a:lnTo>
                              <a:lnTo>
                                <a:pt x="1" y="15"/>
                              </a:lnTo>
                              <a:lnTo>
                                <a:pt x="0" y="16"/>
                              </a:lnTo>
                              <a:lnTo>
                                <a:pt x="0" y="17"/>
                              </a:lnTo>
                              <a:lnTo>
                                <a:pt x="12" y="16"/>
                              </a:lnTo>
                              <a:lnTo>
                                <a:pt x="14" y="15"/>
                              </a:lnTo>
                              <a:lnTo>
                                <a:pt x="15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213"/>
                      <wps:cNvSpPr>
                        <a:spLocks/>
                      </wps:cNvSpPr>
                      <wps:spPr bwMode="auto">
                        <a:xfrm>
                          <a:off x="1002665" y="497205"/>
                          <a:ext cx="13970" cy="22860"/>
                        </a:xfrm>
                        <a:custGeom>
                          <a:avLst/>
                          <a:gdLst>
                            <a:gd name="T0" fmla="*/ 21 w 22"/>
                            <a:gd name="T1" fmla="*/ 14 h 36"/>
                            <a:gd name="T2" fmla="*/ 20 w 22"/>
                            <a:gd name="T3" fmla="*/ 11 h 36"/>
                            <a:gd name="T4" fmla="*/ 18 w 22"/>
                            <a:gd name="T5" fmla="*/ 9 h 36"/>
                            <a:gd name="T6" fmla="*/ 17 w 22"/>
                            <a:gd name="T7" fmla="*/ 9 h 36"/>
                            <a:gd name="T8" fmla="*/ 15 w 22"/>
                            <a:gd name="T9" fmla="*/ 8 h 36"/>
                            <a:gd name="T10" fmla="*/ 12 w 22"/>
                            <a:gd name="T11" fmla="*/ 8 h 36"/>
                            <a:gd name="T12" fmla="*/ 11 w 22"/>
                            <a:gd name="T13" fmla="*/ 9 h 36"/>
                            <a:gd name="T14" fmla="*/ 11 w 22"/>
                            <a:gd name="T15" fmla="*/ 7 h 36"/>
                            <a:gd name="T16" fmla="*/ 10 w 22"/>
                            <a:gd name="T17" fmla="*/ 4 h 36"/>
                            <a:gd name="T18" fmla="*/ 9 w 22"/>
                            <a:gd name="T19" fmla="*/ 3 h 36"/>
                            <a:gd name="T20" fmla="*/ 8 w 22"/>
                            <a:gd name="T21" fmla="*/ 1 h 36"/>
                            <a:gd name="T22" fmla="*/ 6 w 22"/>
                            <a:gd name="T23" fmla="*/ 0 h 36"/>
                            <a:gd name="T24" fmla="*/ 2 w 22"/>
                            <a:gd name="T25" fmla="*/ 0 h 36"/>
                            <a:gd name="T26" fmla="*/ 1 w 22"/>
                            <a:gd name="T27" fmla="*/ 0 h 36"/>
                            <a:gd name="T28" fmla="*/ 0 w 22"/>
                            <a:gd name="T29" fmla="*/ 0 h 36"/>
                            <a:gd name="T30" fmla="*/ 3 w 22"/>
                            <a:gd name="T31" fmla="*/ 13 h 36"/>
                            <a:gd name="T32" fmla="*/ 6 w 22"/>
                            <a:gd name="T33" fmla="*/ 13 h 36"/>
                            <a:gd name="T34" fmla="*/ 7 w 22"/>
                            <a:gd name="T35" fmla="*/ 13 h 36"/>
                            <a:gd name="T36" fmla="*/ 9 w 22"/>
                            <a:gd name="T37" fmla="*/ 15 h 36"/>
                            <a:gd name="T38" fmla="*/ 10 w 22"/>
                            <a:gd name="T39" fmla="*/ 17 h 36"/>
                            <a:gd name="T40" fmla="*/ 11 w 22"/>
                            <a:gd name="T41" fmla="*/ 19 h 36"/>
                            <a:gd name="T42" fmla="*/ 10 w 22"/>
                            <a:gd name="T43" fmla="*/ 22 h 36"/>
                            <a:gd name="T44" fmla="*/ 9 w 22"/>
                            <a:gd name="T45" fmla="*/ 23 h 36"/>
                            <a:gd name="T46" fmla="*/ 8 w 22"/>
                            <a:gd name="T47" fmla="*/ 24 h 36"/>
                            <a:gd name="T48" fmla="*/ 11 w 22"/>
                            <a:gd name="T49" fmla="*/ 36 h 36"/>
                            <a:gd name="T50" fmla="*/ 11 w 22"/>
                            <a:gd name="T51" fmla="*/ 36 h 36"/>
                            <a:gd name="T52" fmla="*/ 12 w 22"/>
                            <a:gd name="T53" fmla="*/ 35 h 36"/>
                            <a:gd name="T54" fmla="*/ 14 w 22"/>
                            <a:gd name="T55" fmla="*/ 34 h 36"/>
                            <a:gd name="T56" fmla="*/ 15 w 22"/>
                            <a:gd name="T57" fmla="*/ 31 h 36"/>
                            <a:gd name="T58" fmla="*/ 16 w 22"/>
                            <a:gd name="T59" fmla="*/ 30 h 36"/>
                            <a:gd name="T60" fmla="*/ 16 w 22"/>
                            <a:gd name="T61" fmla="*/ 28 h 36"/>
                            <a:gd name="T62" fmla="*/ 15 w 22"/>
                            <a:gd name="T63" fmla="*/ 25 h 36"/>
                            <a:gd name="T64" fmla="*/ 15 w 22"/>
                            <a:gd name="T65" fmla="*/ 24 h 36"/>
                            <a:gd name="T66" fmla="*/ 16 w 22"/>
                            <a:gd name="T67" fmla="*/ 24 h 36"/>
                            <a:gd name="T68" fmla="*/ 19 w 22"/>
                            <a:gd name="T69" fmla="*/ 23 h 36"/>
                            <a:gd name="T70" fmla="*/ 20 w 22"/>
                            <a:gd name="T71" fmla="*/ 21 h 36"/>
                            <a:gd name="T72" fmla="*/ 21 w 22"/>
                            <a:gd name="T73" fmla="*/ 19 h 36"/>
                            <a:gd name="T74" fmla="*/ 22 w 22"/>
                            <a:gd name="T75" fmla="*/ 17 h 36"/>
                            <a:gd name="T76" fmla="*/ 21 w 22"/>
                            <a:gd name="T77" fmla="*/ 14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2" h="36">
                              <a:moveTo>
                                <a:pt x="21" y="14"/>
                              </a:moveTo>
                              <a:lnTo>
                                <a:pt x="20" y="11"/>
                              </a:lnTo>
                              <a:lnTo>
                                <a:pt x="18" y="9"/>
                              </a:lnTo>
                              <a:lnTo>
                                <a:pt x="17" y="9"/>
                              </a:lnTo>
                              <a:lnTo>
                                <a:pt x="15" y="8"/>
                              </a:lnTo>
                              <a:lnTo>
                                <a:pt x="12" y="8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10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3" y="13"/>
                              </a:lnTo>
                              <a:lnTo>
                                <a:pt x="6" y="13"/>
                              </a:lnTo>
                              <a:lnTo>
                                <a:pt x="7" y="13"/>
                              </a:lnTo>
                              <a:lnTo>
                                <a:pt x="9" y="15"/>
                              </a:lnTo>
                              <a:lnTo>
                                <a:pt x="10" y="17"/>
                              </a:lnTo>
                              <a:lnTo>
                                <a:pt x="11" y="19"/>
                              </a:lnTo>
                              <a:lnTo>
                                <a:pt x="10" y="22"/>
                              </a:lnTo>
                              <a:lnTo>
                                <a:pt x="9" y="23"/>
                              </a:lnTo>
                              <a:lnTo>
                                <a:pt x="8" y="24"/>
                              </a:lnTo>
                              <a:lnTo>
                                <a:pt x="11" y="36"/>
                              </a:lnTo>
                              <a:lnTo>
                                <a:pt x="11" y="36"/>
                              </a:lnTo>
                              <a:lnTo>
                                <a:pt x="12" y="35"/>
                              </a:lnTo>
                              <a:lnTo>
                                <a:pt x="14" y="34"/>
                              </a:lnTo>
                              <a:lnTo>
                                <a:pt x="15" y="31"/>
                              </a:lnTo>
                              <a:lnTo>
                                <a:pt x="16" y="30"/>
                              </a:lnTo>
                              <a:lnTo>
                                <a:pt x="16" y="28"/>
                              </a:lnTo>
                              <a:lnTo>
                                <a:pt x="15" y="25"/>
                              </a:lnTo>
                              <a:lnTo>
                                <a:pt x="15" y="24"/>
                              </a:lnTo>
                              <a:lnTo>
                                <a:pt x="16" y="24"/>
                              </a:lnTo>
                              <a:lnTo>
                                <a:pt x="19" y="23"/>
                              </a:lnTo>
                              <a:lnTo>
                                <a:pt x="20" y="21"/>
                              </a:lnTo>
                              <a:lnTo>
                                <a:pt x="21" y="19"/>
                              </a:lnTo>
                              <a:lnTo>
                                <a:pt x="22" y="17"/>
                              </a:lnTo>
                              <a:lnTo>
                                <a:pt x="21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214"/>
                      <wps:cNvSpPr>
                        <a:spLocks noEditPoints="1"/>
                      </wps:cNvSpPr>
                      <wps:spPr bwMode="auto">
                        <a:xfrm>
                          <a:off x="1122045" y="574040"/>
                          <a:ext cx="22225" cy="22860"/>
                        </a:xfrm>
                        <a:custGeom>
                          <a:avLst/>
                          <a:gdLst>
                            <a:gd name="T0" fmla="*/ 16 w 35"/>
                            <a:gd name="T1" fmla="*/ 23 h 36"/>
                            <a:gd name="T2" fmla="*/ 13 w 35"/>
                            <a:gd name="T3" fmla="*/ 20 h 36"/>
                            <a:gd name="T4" fmla="*/ 13 w 35"/>
                            <a:gd name="T5" fmla="*/ 16 h 36"/>
                            <a:gd name="T6" fmla="*/ 16 w 35"/>
                            <a:gd name="T7" fmla="*/ 11 h 36"/>
                            <a:gd name="T8" fmla="*/ 22 w 35"/>
                            <a:gd name="T9" fmla="*/ 11 h 36"/>
                            <a:gd name="T10" fmla="*/ 26 w 35"/>
                            <a:gd name="T11" fmla="*/ 16 h 36"/>
                            <a:gd name="T12" fmla="*/ 26 w 35"/>
                            <a:gd name="T13" fmla="*/ 20 h 36"/>
                            <a:gd name="T14" fmla="*/ 22 w 35"/>
                            <a:gd name="T15" fmla="*/ 23 h 36"/>
                            <a:gd name="T16" fmla="*/ 33 w 35"/>
                            <a:gd name="T17" fmla="*/ 6 h 36"/>
                            <a:gd name="T18" fmla="*/ 29 w 35"/>
                            <a:gd name="T19" fmla="*/ 3 h 36"/>
                            <a:gd name="T20" fmla="*/ 25 w 35"/>
                            <a:gd name="T21" fmla="*/ 4 h 36"/>
                            <a:gd name="T22" fmla="*/ 22 w 35"/>
                            <a:gd name="T23" fmla="*/ 6 h 36"/>
                            <a:gd name="T24" fmla="*/ 19 w 35"/>
                            <a:gd name="T25" fmla="*/ 2 h 36"/>
                            <a:gd name="T26" fmla="*/ 15 w 35"/>
                            <a:gd name="T27" fmla="*/ 0 h 36"/>
                            <a:gd name="T28" fmla="*/ 10 w 35"/>
                            <a:gd name="T29" fmla="*/ 1 h 36"/>
                            <a:gd name="T30" fmla="*/ 7 w 35"/>
                            <a:gd name="T31" fmla="*/ 4 h 36"/>
                            <a:gd name="T32" fmla="*/ 6 w 35"/>
                            <a:gd name="T33" fmla="*/ 7 h 36"/>
                            <a:gd name="T34" fmla="*/ 7 w 35"/>
                            <a:gd name="T35" fmla="*/ 10 h 36"/>
                            <a:gd name="T36" fmla="*/ 3 w 35"/>
                            <a:gd name="T37" fmla="*/ 11 h 36"/>
                            <a:gd name="T38" fmla="*/ 1 w 35"/>
                            <a:gd name="T39" fmla="*/ 14 h 36"/>
                            <a:gd name="T40" fmla="*/ 0 w 35"/>
                            <a:gd name="T41" fmla="*/ 18 h 36"/>
                            <a:gd name="T42" fmla="*/ 3 w 35"/>
                            <a:gd name="T43" fmla="*/ 23 h 36"/>
                            <a:gd name="T44" fmla="*/ 6 w 35"/>
                            <a:gd name="T45" fmla="*/ 24 h 36"/>
                            <a:gd name="T46" fmla="*/ 6 w 35"/>
                            <a:gd name="T47" fmla="*/ 28 h 36"/>
                            <a:gd name="T48" fmla="*/ 6 w 35"/>
                            <a:gd name="T49" fmla="*/ 33 h 36"/>
                            <a:gd name="T50" fmla="*/ 10 w 35"/>
                            <a:gd name="T51" fmla="*/ 36 h 36"/>
                            <a:gd name="T52" fmla="*/ 15 w 35"/>
                            <a:gd name="T53" fmla="*/ 36 h 36"/>
                            <a:gd name="T54" fmla="*/ 19 w 35"/>
                            <a:gd name="T55" fmla="*/ 34 h 36"/>
                            <a:gd name="T56" fmla="*/ 21 w 35"/>
                            <a:gd name="T57" fmla="*/ 29 h 36"/>
                            <a:gd name="T58" fmla="*/ 26 w 35"/>
                            <a:gd name="T59" fmla="*/ 31 h 36"/>
                            <a:gd name="T60" fmla="*/ 30 w 35"/>
                            <a:gd name="T61" fmla="*/ 31 h 36"/>
                            <a:gd name="T62" fmla="*/ 33 w 35"/>
                            <a:gd name="T63" fmla="*/ 29 h 36"/>
                            <a:gd name="T64" fmla="*/ 35 w 35"/>
                            <a:gd name="T65" fmla="*/ 24 h 36"/>
                            <a:gd name="T66" fmla="*/ 34 w 35"/>
                            <a:gd name="T67" fmla="*/ 21 h 36"/>
                            <a:gd name="T68" fmla="*/ 32 w 35"/>
                            <a:gd name="T69" fmla="*/ 19 h 36"/>
                            <a:gd name="T70" fmla="*/ 35 w 35"/>
                            <a:gd name="T71" fmla="*/ 15 h 36"/>
                            <a:gd name="T72" fmla="*/ 35 w 35"/>
                            <a:gd name="T73" fmla="*/ 10 h 36"/>
                            <a:gd name="T74" fmla="*/ 33 w 35"/>
                            <a:gd name="T75" fmla="*/ 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20" y="24"/>
                              </a:moveTo>
                              <a:lnTo>
                                <a:pt x="16" y="23"/>
                              </a:lnTo>
                              <a:lnTo>
                                <a:pt x="14" y="22"/>
                              </a:lnTo>
                              <a:lnTo>
                                <a:pt x="13" y="20"/>
                              </a:lnTo>
                              <a:lnTo>
                                <a:pt x="12" y="18"/>
                              </a:lnTo>
                              <a:lnTo>
                                <a:pt x="13" y="16"/>
                              </a:lnTo>
                              <a:lnTo>
                                <a:pt x="14" y="14"/>
                              </a:lnTo>
                              <a:lnTo>
                                <a:pt x="16" y="11"/>
                              </a:lnTo>
                              <a:lnTo>
                                <a:pt x="20" y="11"/>
                              </a:lnTo>
                              <a:lnTo>
                                <a:pt x="22" y="11"/>
                              </a:lnTo>
                              <a:lnTo>
                                <a:pt x="24" y="14"/>
                              </a:lnTo>
                              <a:lnTo>
                                <a:pt x="26" y="16"/>
                              </a:lnTo>
                              <a:lnTo>
                                <a:pt x="26" y="18"/>
                              </a:lnTo>
                              <a:lnTo>
                                <a:pt x="26" y="20"/>
                              </a:lnTo>
                              <a:lnTo>
                                <a:pt x="24" y="22"/>
                              </a:lnTo>
                              <a:lnTo>
                                <a:pt x="22" y="23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33" y="6"/>
                              </a:moveTo>
                              <a:lnTo>
                                <a:pt x="31" y="4"/>
                              </a:lnTo>
                              <a:lnTo>
                                <a:pt x="29" y="3"/>
                              </a:lnTo>
                              <a:lnTo>
                                <a:pt x="27" y="3"/>
                              </a:lnTo>
                              <a:lnTo>
                                <a:pt x="25" y="4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1" y="4"/>
                              </a:lnTo>
                              <a:lnTo>
                                <a:pt x="19" y="2"/>
                              </a:lnTo>
                              <a:lnTo>
                                <a:pt x="17" y="1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0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1" y="22"/>
                              </a:lnTo>
                              <a:lnTo>
                                <a:pt x="3" y="23"/>
                              </a:lnTo>
                              <a:lnTo>
                                <a:pt x="5" y="24"/>
                              </a:lnTo>
                              <a:lnTo>
                                <a:pt x="6" y="24"/>
                              </a:lnTo>
                              <a:lnTo>
                                <a:pt x="6" y="25"/>
                              </a:lnTo>
                              <a:lnTo>
                                <a:pt x="6" y="28"/>
                              </a:lnTo>
                              <a:lnTo>
                                <a:pt x="6" y="30"/>
                              </a:lnTo>
                              <a:lnTo>
                                <a:pt x="6" y="33"/>
                              </a:lnTo>
                              <a:lnTo>
                                <a:pt x="8" y="34"/>
                              </a:lnTo>
                              <a:lnTo>
                                <a:pt x="10" y="36"/>
                              </a:lnTo>
                              <a:lnTo>
                                <a:pt x="12" y="36"/>
                              </a:lnTo>
                              <a:lnTo>
                                <a:pt x="15" y="36"/>
                              </a:lnTo>
                              <a:lnTo>
                                <a:pt x="16" y="35"/>
                              </a:lnTo>
                              <a:lnTo>
                                <a:pt x="19" y="34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3" y="30"/>
                              </a:lnTo>
                              <a:lnTo>
                                <a:pt x="26" y="31"/>
                              </a:lnTo>
                              <a:lnTo>
                                <a:pt x="28" y="33"/>
                              </a:lnTo>
                              <a:lnTo>
                                <a:pt x="30" y="31"/>
                              </a:lnTo>
                              <a:lnTo>
                                <a:pt x="32" y="31"/>
                              </a:lnTo>
                              <a:lnTo>
                                <a:pt x="33" y="29"/>
                              </a:lnTo>
                              <a:lnTo>
                                <a:pt x="35" y="27"/>
                              </a:lnTo>
                              <a:lnTo>
                                <a:pt x="35" y="24"/>
                              </a:lnTo>
                              <a:lnTo>
                                <a:pt x="35" y="23"/>
                              </a:lnTo>
                              <a:lnTo>
                                <a:pt x="34" y="21"/>
                              </a:lnTo>
                              <a:lnTo>
                                <a:pt x="32" y="19"/>
                              </a:lnTo>
                              <a:lnTo>
                                <a:pt x="32" y="19"/>
                              </a:lnTo>
                              <a:lnTo>
                                <a:pt x="33" y="18"/>
                              </a:lnTo>
                              <a:lnTo>
                                <a:pt x="35" y="15"/>
                              </a:lnTo>
                              <a:lnTo>
                                <a:pt x="35" y="13"/>
                              </a:lnTo>
                              <a:lnTo>
                                <a:pt x="35" y="10"/>
                              </a:lnTo>
                              <a:lnTo>
                                <a:pt x="35" y="8"/>
                              </a:lnTo>
                              <a:lnTo>
                                <a:pt x="33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wgp>
                      <wpg:cNvPr id="201" name="Group 416"/>
                      <wpg:cNvGrpSpPr>
                        <a:grpSpLocks/>
                      </wpg:cNvGrpSpPr>
                      <wpg:grpSpPr bwMode="auto">
                        <a:xfrm>
                          <a:off x="439420" y="282575"/>
                          <a:ext cx="742950" cy="805180"/>
                          <a:chOff x="693" y="446"/>
                          <a:chExt cx="1170" cy="1268"/>
                        </a:xfrm>
                      </wpg:grpSpPr>
                      <wps:wsp>
                        <wps:cNvPr id="202" name="Freeform 216"/>
                        <wps:cNvSpPr>
                          <a:spLocks noEditPoints="1"/>
                        </wps:cNvSpPr>
                        <wps:spPr bwMode="auto">
                          <a:xfrm>
                            <a:off x="1722" y="847"/>
                            <a:ext cx="36" cy="36"/>
                          </a:xfrm>
                          <a:custGeom>
                            <a:avLst/>
                            <a:gdLst>
                              <a:gd name="T0" fmla="*/ 17 w 36"/>
                              <a:gd name="T1" fmla="*/ 23 h 36"/>
                              <a:gd name="T2" fmla="*/ 14 w 36"/>
                              <a:gd name="T3" fmla="*/ 20 h 36"/>
                              <a:gd name="T4" fmla="*/ 14 w 36"/>
                              <a:gd name="T5" fmla="*/ 15 h 36"/>
                              <a:gd name="T6" fmla="*/ 17 w 36"/>
                              <a:gd name="T7" fmla="*/ 12 h 36"/>
                              <a:gd name="T8" fmla="*/ 22 w 36"/>
                              <a:gd name="T9" fmla="*/ 12 h 36"/>
                              <a:gd name="T10" fmla="*/ 27 w 36"/>
                              <a:gd name="T11" fmla="*/ 15 h 36"/>
                              <a:gd name="T12" fmla="*/ 27 w 36"/>
                              <a:gd name="T13" fmla="*/ 20 h 36"/>
                              <a:gd name="T14" fmla="*/ 22 w 36"/>
                              <a:gd name="T15" fmla="*/ 23 h 36"/>
                              <a:gd name="T16" fmla="*/ 34 w 36"/>
                              <a:gd name="T17" fmla="*/ 5 h 36"/>
                              <a:gd name="T18" fmla="*/ 30 w 36"/>
                              <a:gd name="T19" fmla="*/ 3 h 36"/>
                              <a:gd name="T20" fmla="*/ 26 w 36"/>
                              <a:gd name="T21" fmla="*/ 3 h 36"/>
                              <a:gd name="T22" fmla="*/ 22 w 36"/>
                              <a:gd name="T23" fmla="*/ 5 h 36"/>
                              <a:gd name="T24" fmla="*/ 19 w 36"/>
                              <a:gd name="T25" fmla="*/ 1 h 36"/>
                              <a:gd name="T26" fmla="*/ 16 w 36"/>
                              <a:gd name="T27" fmla="*/ 0 h 36"/>
                              <a:gd name="T28" fmla="*/ 11 w 36"/>
                              <a:gd name="T29" fmla="*/ 1 h 36"/>
                              <a:gd name="T30" fmla="*/ 7 w 36"/>
                              <a:gd name="T31" fmla="*/ 3 h 36"/>
                              <a:gd name="T32" fmla="*/ 7 w 36"/>
                              <a:gd name="T33" fmla="*/ 6 h 36"/>
                              <a:gd name="T34" fmla="*/ 8 w 36"/>
                              <a:gd name="T35" fmla="*/ 11 h 36"/>
                              <a:gd name="T36" fmla="*/ 3 w 36"/>
                              <a:gd name="T37" fmla="*/ 11 h 36"/>
                              <a:gd name="T38" fmla="*/ 1 w 36"/>
                              <a:gd name="T39" fmla="*/ 13 h 36"/>
                              <a:gd name="T40" fmla="*/ 0 w 36"/>
                              <a:gd name="T41" fmla="*/ 17 h 36"/>
                              <a:gd name="T42" fmla="*/ 3 w 36"/>
                              <a:gd name="T43" fmla="*/ 23 h 36"/>
                              <a:gd name="T44" fmla="*/ 7 w 36"/>
                              <a:gd name="T45" fmla="*/ 23 h 36"/>
                              <a:gd name="T46" fmla="*/ 6 w 36"/>
                              <a:gd name="T47" fmla="*/ 28 h 36"/>
                              <a:gd name="T48" fmla="*/ 7 w 36"/>
                              <a:gd name="T49" fmla="*/ 32 h 36"/>
                              <a:gd name="T50" fmla="*/ 11 w 36"/>
                              <a:gd name="T51" fmla="*/ 35 h 36"/>
                              <a:gd name="T52" fmla="*/ 15 w 36"/>
                              <a:gd name="T53" fmla="*/ 36 h 36"/>
                              <a:gd name="T54" fmla="*/ 19 w 36"/>
                              <a:gd name="T55" fmla="*/ 34 h 36"/>
                              <a:gd name="T56" fmla="*/ 21 w 36"/>
                              <a:gd name="T57" fmla="*/ 29 h 36"/>
                              <a:gd name="T58" fmla="*/ 27 w 36"/>
                              <a:gd name="T59" fmla="*/ 32 h 36"/>
                              <a:gd name="T60" fmla="*/ 30 w 36"/>
                              <a:gd name="T61" fmla="*/ 32 h 36"/>
                              <a:gd name="T62" fmla="*/ 34 w 36"/>
                              <a:gd name="T63" fmla="*/ 28 h 36"/>
                              <a:gd name="T64" fmla="*/ 36 w 36"/>
                              <a:gd name="T65" fmla="*/ 24 h 36"/>
                              <a:gd name="T66" fmla="*/ 35 w 36"/>
                              <a:gd name="T67" fmla="*/ 21 h 36"/>
                              <a:gd name="T68" fmla="*/ 32 w 36"/>
                              <a:gd name="T69" fmla="*/ 18 h 36"/>
                              <a:gd name="T70" fmla="*/ 35 w 36"/>
                              <a:gd name="T71" fmla="*/ 14 h 36"/>
                              <a:gd name="T72" fmla="*/ 36 w 36"/>
                              <a:gd name="T73" fmla="*/ 11 h 36"/>
                              <a:gd name="T74" fmla="*/ 34 w 36"/>
                              <a:gd name="T7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0" y="23"/>
                                </a:moveTo>
                                <a:lnTo>
                                  <a:pt x="17" y="23"/>
                                </a:lnTo>
                                <a:lnTo>
                                  <a:pt x="15" y="21"/>
                                </a:lnTo>
                                <a:lnTo>
                                  <a:pt x="14" y="20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2"/>
                                </a:lnTo>
                                <a:lnTo>
                                  <a:pt x="20" y="11"/>
                                </a:lnTo>
                                <a:lnTo>
                                  <a:pt x="22" y="12"/>
                                </a:lnTo>
                                <a:lnTo>
                                  <a:pt x="25" y="13"/>
                                </a:lnTo>
                                <a:lnTo>
                                  <a:pt x="27" y="15"/>
                                </a:lnTo>
                                <a:lnTo>
                                  <a:pt x="27" y="17"/>
                                </a:lnTo>
                                <a:lnTo>
                                  <a:pt x="27" y="20"/>
                                </a:lnTo>
                                <a:lnTo>
                                  <a:pt x="25" y="21"/>
                                </a:lnTo>
                                <a:lnTo>
                                  <a:pt x="22" y="2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34" y="5"/>
                                </a:moveTo>
                                <a:lnTo>
                                  <a:pt x="32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4"/>
                                </a:lnTo>
                                <a:lnTo>
                                  <a:pt x="22" y="5"/>
                                </a:lnTo>
                                <a:lnTo>
                                  <a:pt x="21" y="4"/>
                                </a:lnTo>
                                <a:lnTo>
                                  <a:pt x="19" y="1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9"/>
                                </a:lnTo>
                                <a:lnTo>
                                  <a:pt x="8" y="11"/>
                                </a:lnTo>
                                <a:lnTo>
                                  <a:pt x="6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6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5"/>
                                </a:lnTo>
                                <a:lnTo>
                                  <a:pt x="13" y="36"/>
                                </a:lnTo>
                                <a:lnTo>
                                  <a:pt x="15" y="36"/>
                                </a:lnTo>
                                <a:lnTo>
                                  <a:pt x="17" y="35"/>
                                </a:lnTo>
                                <a:lnTo>
                                  <a:pt x="19" y="34"/>
                                </a:lnTo>
                                <a:lnTo>
                                  <a:pt x="20" y="31"/>
                                </a:lnTo>
                                <a:lnTo>
                                  <a:pt x="21" y="29"/>
                                </a:lnTo>
                                <a:lnTo>
                                  <a:pt x="22" y="31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1"/>
                                </a:lnTo>
                                <a:lnTo>
                                  <a:pt x="34" y="28"/>
                                </a:lnTo>
                                <a:lnTo>
                                  <a:pt x="35" y="26"/>
                                </a:lnTo>
                                <a:lnTo>
                                  <a:pt x="36" y="24"/>
                                </a:lnTo>
                                <a:lnTo>
                                  <a:pt x="36" y="22"/>
                                </a:lnTo>
                                <a:lnTo>
                                  <a:pt x="35" y="21"/>
                                </a:ln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3" y="17"/>
                                </a:lnTo>
                                <a:lnTo>
                                  <a:pt x="35" y="14"/>
                                </a:lnTo>
                                <a:lnTo>
                                  <a:pt x="36" y="13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670" y="795"/>
                            <a:ext cx="35" cy="36"/>
                          </a:xfrm>
                          <a:custGeom>
                            <a:avLst/>
                            <a:gdLst>
                              <a:gd name="T0" fmla="*/ 17 w 35"/>
                              <a:gd name="T1" fmla="*/ 24 h 36"/>
                              <a:gd name="T2" fmla="*/ 13 w 35"/>
                              <a:gd name="T3" fmla="*/ 19 h 36"/>
                              <a:gd name="T4" fmla="*/ 13 w 35"/>
                              <a:gd name="T5" fmla="*/ 15 h 36"/>
                              <a:gd name="T6" fmla="*/ 17 w 35"/>
                              <a:gd name="T7" fmla="*/ 12 h 36"/>
                              <a:gd name="T8" fmla="*/ 22 w 35"/>
                              <a:gd name="T9" fmla="*/ 12 h 36"/>
                              <a:gd name="T10" fmla="*/ 26 w 35"/>
                              <a:gd name="T11" fmla="*/ 15 h 36"/>
                              <a:gd name="T12" fmla="*/ 26 w 35"/>
                              <a:gd name="T13" fmla="*/ 19 h 36"/>
                              <a:gd name="T14" fmla="*/ 22 w 35"/>
                              <a:gd name="T15" fmla="*/ 24 h 36"/>
                              <a:gd name="T16" fmla="*/ 33 w 35"/>
                              <a:gd name="T17" fmla="*/ 6 h 36"/>
                              <a:gd name="T18" fmla="*/ 29 w 35"/>
                              <a:gd name="T19" fmla="*/ 4 h 36"/>
                              <a:gd name="T20" fmla="*/ 25 w 35"/>
                              <a:gd name="T21" fmla="*/ 4 h 36"/>
                              <a:gd name="T22" fmla="*/ 22 w 35"/>
                              <a:gd name="T23" fmla="*/ 6 h 36"/>
                              <a:gd name="T24" fmla="*/ 19 w 35"/>
                              <a:gd name="T25" fmla="*/ 2 h 36"/>
                              <a:gd name="T26" fmla="*/ 15 w 35"/>
                              <a:gd name="T27" fmla="*/ 0 h 36"/>
                              <a:gd name="T28" fmla="*/ 10 w 35"/>
                              <a:gd name="T29" fmla="*/ 2 h 36"/>
                              <a:gd name="T30" fmla="*/ 7 w 35"/>
                              <a:gd name="T31" fmla="*/ 4 h 36"/>
                              <a:gd name="T32" fmla="*/ 6 w 35"/>
                              <a:gd name="T33" fmla="*/ 7 h 36"/>
                              <a:gd name="T34" fmla="*/ 7 w 35"/>
                              <a:gd name="T35" fmla="*/ 11 h 36"/>
                              <a:gd name="T36" fmla="*/ 3 w 35"/>
                              <a:gd name="T37" fmla="*/ 11 h 36"/>
                              <a:gd name="T38" fmla="*/ 1 w 35"/>
                              <a:gd name="T39" fmla="*/ 13 h 36"/>
                              <a:gd name="T40" fmla="*/ 0 w 35"/>
                              <a:gd name="T41" fmla="*/ 17 h 36"/>
                              <a:gd name="T42" fmla="*/ 3 w 35"/>
                              <a:gd name="T43" fmla="*/ 24 h 36"/>
                              <a:gd name="T44" fmla="*/ 6 w 35"/>
                              <a:gd name="T45" fmla="*/ 24 h 36"/>
                              <a:gd name="T46" fmla="*/ 6 w 35"/>
                              <a:gd name="T47" fmla="*/ 29 h 36"/>
                              <a:gd name="T48" fmla="*/ 6 w 35"/>
                              <a:gd name="T49" fmla="*/ 32 h 36"/>
                              <a:gd name="T50" fmla="*/ 10 w 35"/>
                              <a:gd name="T51" fmla="*/ 35 h 36"/>
                              <a:gd name="T52" fmla="*/ 15 w 35"/>
                              <a:gd name="T53" fmla="*/ 35 h 36"/>
                              <a:gd name="T54" fmla="*/ 19 w 35"/>
                              <a:gd name="T55" fmla="*/ 34 h 36"/>
                              <a:gd name="T56" fmla="*/ 21 w 35"/>
                              <a:gd name="T57" fmla="*/ 30 h 36"/>
                              <a:gd name="T58" fmla="*/ 26 w 35"/>
                              <a:gd name="T59" fmla="*/ 32 h 36"/>
                              <a:gd name="T60" fmla="*/ 30 w 35"/>
                              <a:gd name="T61" fmla="*/ 32 h 36"/>
                              <a:gd name="T62" fmla="*/ 33 w 35"/>
                              <a:gd name="T63" fmla="*/ 29 h 36"/>
                              <a:gd name="T64" fmla="*/ 35 w 35"/>
                              <a:gd name="T65" fmla="*/ 25 h 36"/>
                              <a:gd name="T66" fmla="*/ 34 w 35"/>
                              <a:gd name="T67" fmla="*/ 21 h 36"/>
                              <a:gd name="T68" fmla="*/ 32 w 35"/>
                              <a:gd name="T69" fmla="*/ 18 h 36"/>
                              <a:gd name="T70" fmla="*/ 35 w 35"/>
                              <a:gd name="T71" fmla="*/ 14 h 36"/>
                              <a:gd name="T72" fmla="*/ 35 w 35"/>
                              <a:gd name="T73" fmla="*/ 11 h 36"/>
                              <a:gd name="T74" fmla="*/ 33 w 35"/>
                              <a:gd name="T75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20" y="24"/>
                                </a:moveTo>
                                <a:lnTo>
                                  <a:pt x="17" y="24"/>
                                </a:lnTo>
                                <a:lnTo>
                                  <a:pt x="14" y="21"/>
                                </a:lnTo>
                                <a:lnTo>
                                  <a:pt x="13" y="19"/>
                                </a:lnTo>
                                <a:lnTo>
                                  <a:pt x="13" y="17"/>
                                </a:lnTo>
                                <a:lnTo>
                                  <a:pt x="13" y="15"/>
                                </a:lnTo>
                                <a:lnTo>
                                  <a:pt x="14" y="13"/>
                                </a:lnTo>
                                <a:lnTo>
                                  <a:pt x="17" y="12"/>
                                </a:lnTo>
                                <a:lnTo>
                                  <a:pt x="20" y="11"/>
                                </a:lnTo>
                                <a:lnTo>
                                  <a:pt x="22" y="12"/>
                                </a:lnTo>
                                <a:lnTo>
                                  <a:pt x="24" y="13"/>
                                </a:lnTo>
                                <a:lnTo>
                                  <a:pt x="26" y="15"/>
                                </a:lnTo>
                                <a:lnTo>
                                  <a:pt x="26" y="17"/>
                                </a:lnTo>
                                <a:lnTo>
                                  <a:pt x="26" y="19"/>
                                </a:lnTo>
                                <a:lnTo>
                                  <a:pt x="24" y="21"/>
                                </a:lnTo>
                                <a:lnTo>
                                  <a:pt x="22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7" y="3"/>
                                </a:lnTo>
                                <a:lnTo>
                                  <a:pt x="25" y="4"/>
                                </a:lnTo>
                                <a:lnTo>
                                  <a:pt x="23" y="5"/>
                                </a:lnTo>
                                <a:lnTo>
                                  <a:pt x="22" y="6"/>
                                </a:lnTo>
                                <a:lnTo>
                                  <a:pt x="21" y="5"/>
                                </a:lnTo>
                                <a:lnTo>
                                  <a:pt x="19" y="2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2"/>
                                </a:lnTo>
                                <a:lnTo>
                                  <a:pt x="8" y="3"/>
                                </a:ln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10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4"/>
                                </a:lnTo>
                                <a:lnTo>
                                  <a:pt x="5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8" y="34"/>
                                </a:lnTo>
                                <a:lnTo>
                                  <a:pt x="10" y="35"/>
                                </a:lnTo>
                                <a:lnTo>
                                  <a:pt x="12" y="36"/>
                                </a:lnTo>
                                <a:lnTo>
                                  <a:pt x="15" y="35"/>
                                </a:lnTo>
                                <a:lnTo>
                                  <a:pt x="17" y="35"/>
                                </a:lnTo>
                                <a:lnTo>
                                  <a:pt x="19" y="34"/>
                                </a:lnTo>
                                <a:lnTo>
                                  <a:pt x="21" y="31"/>
                                </a:lnTo>
                                <a:lnTo>
                                  <a:pt x="21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2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1"/>
                                </a:lnTo>
                                <a:lnTo>
                                  <a:pt x="33" y="29"/>
                                </a:lnTo>
                                <a:lnTo>
                                  <a:pt x="35" y="27"/>
                                </a:lnTo>
                                <a:lnTo>
                                  <a:pt x="35" y="25"/>
                                </a:lnTo>
                                <a:lnTo>
                                  <a:pt x="35" y="23"/>
                                </a:lnTo>
                                <a:lnTo>
                                  <a:pt x="34" y="21"/>
                                </a:lnTo>
                                <a:lnTo>
                                  <a:pt x="33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7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5" y="11"/>
                                </a:lnTo>
                                <a:lnTo>
                                  <a:pt x="35" y="8"/>
                                </a:lnTo>
                                <a:lnTo>
                                  <a:pt x="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8"/>
                        <wps:cNvSpPr>
                          <a:spLocks noEditPoints="1"/>
                        </wps:cNvSpPr>
                        <wps:spPr bwMode="auto">
                          <a:xfrm>
                            <a:off x="1620" y="746"/>
                            <a:ext cx="37" cy="36"/>
                          </a:xfrm>
                          <a:custGeom>
                            <a:avLst/>
                            <a:gdLst>
                              <a:gd name="T0" fmla="*/ 18 w 37"/>
                              <a:gd name="T1" fmla="*/ 23 h 36"/>
                              <a:gd name="T2" fmla="*/ 14 w 37"/>
                              <a:gd name="T3" fmla="*/ 20 h 36"/>
                              <a:gd name="T4" fmla="*/ 14 w 37"/>
                              <a:gd name="T5" fmla="*/ 15 h 36"/>
                              <a:gd name="T6" fmla="*/ 18 w 37"/>
                              <a:gd name="T7" fmla="*/ 12 h 36"/>
                              <a:gd name="T8" fmla="*/ 23 w 37"/>
                              <a:gd name="T9" fmla="*/ 12 h 36"/>
                              <a:gd name="T10" fmla="*/ 27 w 37"/>
                              <a:gd name="T11" fmla="*/ 15 h 36"/>
                              <a:gd name="T12" fmla="*/ 27 w 37"/>
                              <a:gd name="T13" fmla="*/ 20 h 36"/>
                              <a:gd name="T14" fmla="*/ 23 w 37"/>
                              <a:gd name="T15" fmla="*/ 23 h 36"/>
                              <a:gd name="T16" fmla="*/ 34 w 37"/>
                              <a:gd name="T17" fmla="*/ 5 h 36"/>
                              <a:gd name="T18" fmla="*/ 30 w 37"/>
                              <a:gd name="T19" fmla="*/ 3 h 36"/>
                              <a:gd name="T20" fmla="*/ 27 w 37"/>
                              <a:gd name="T21" fmla="*/ 3 h 36"/>
                              <a:gd name="T22" fmla="*/ 22 w 37"/>
                              <a:gd name="T23" fmla="*/ 5 h 36"/>
                              <a:gd name="T24" fmla="*/ 20 w 37"/>
                              <a:gd name="T25" fmla="*/ 2 h 36"/>
                              <a:gd name="T26" fmla="*/ 16 w 37"/>
                              <a:gd name="T27" fmla="*/ 0 h 36"/>
                              <a:gd name="T28" fmla="*/ 11 w 37"/>
                              <a:gd name="T29" fmla="*/ 1 h 36"/>
                              <a:gd name="T30" fmla="*/ 8 w 37"/>
                              <a:gd name="T31" fmla="*/ 4 h 36"/>
                              <a:gd name="T32" fmla="*/ 7 w 37"/>
                              <a:gd name="T33" fmla="*/ 7 h 36"/>
                              <a:gd name="T34" fmla="*/ 8 w 37"/>
                              <a:gd name="T35" fmla="*/ 11 h 36"/>
                              <a:gd name="T36" fmla="*/ 3 w 37"/>
                              <a:gd name="T37" fmla="*/ 11 h 36"/>
                              <a:gd name="T38" fmla="*/ 1 w 37"/>
                              <a:gd name="T39" fmla="*/ 13 h 36"/>
                              <a:gd name="T40" fmla="*/ 0 w 37"/>
                              <a:gd name="T41" fmla="*/ 17 h 36"/>
                              <a:gd name="T42" fmla="*/ 4 w 37"/>
                              <a:gd name="T43" fmla="*/ 23 h 36"/>
                              <a:gd name="T44" fmla="*/ 8 w 37"/>
                              <a:gd name="T45" fmla="*/ 24 h 36"/>
                              <a:gd name="T46" fmla="*/ 7 w 37"/>
                              <a:gd name="T47" fmla="*/ 28 h 36"/>
                              <a:gd name="T48" fmla="*/ 8 w 37"/>
                              <a:gd name="T49" fmla="*/ 32 h 36"/>
                              <a:gd name="T50" fmla="*/ 11 w 37"/>
                              <a:gd name="T51" fmla="*/ 35 h 36"/>
                              <a:gd name="T52" fmla="*/ 16 w 37"/>
                              <a:gd name="T53" fmla="*/ 36 h 36"/>
                              <a:gd name="T54" fmla="*/ 19 w 37"/>
                              <a:gd name="T55" fmla="*/ 34 h 36"/>
                              <a:gd name="T56" fmla="*/ 22 w 37"/>
                              <a:gd name="T57" fmla="*/ 29 h 36"/>
                              <a:gd name="T58" fmla="*/ 27 w 37"/>
                              <a:gd name="T59" fmla="*/ 32 h 36"/>
                              <a:gd name="T60" fmla="*/ 31 w 37"/>
                              <a:gd name="T61" fmla="*/ 32 h 36"/>
                              <a:gd name="T62" fmla="*/ 35 w 37"/>
                              <a:gd name="T63" fmla="*/ 28 h 36"/>
                              <a:gd name="T64" fmla="*/ 36 w 37"/>
                              <a:gd name="T65" fmla="*/ 24 h 36"/>
                              <a:gd name="T66" fmla="*/ 35 w 37"/>
                              <a:gd name="T67" fmla="*/ 21 h 36"/>
                              <a:gd name="T68" fmla="*/ 33 w 37"/>
                              <a:gd name="T69" fmla="*/ 18 h 36"/>
                              <a:gd name="T70" fmla="*/ 36 w 37"/>
                              <a:gd name="T71" fmla="*/ 15 h 36"/>
                              <a:gd name="T72" fmla="*/ 37 w 37"/>
                              <a:gd name="T73" fmla="*/ 11 h 36"/>
                              <a:gd name="T74" fmla="*/ 34 w 37"/>
                              <a:gd name="T75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20" y="23"/>
                                </a:moveTo>
                                <a:lnTo>
                                  <a:pt x="18" y="23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4" y="17"/>
                                </a:lnTo>
                                <a:lnTo>
                                  <a:pt x="14" y="15"/>
                                </a:lnTo>
                                <a:lnTo>
                                  <a:pt x="16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2"/>
                                </a:lnTo>
                                <a:lnTo>
                                  <a:pt x="26" y="13"/>
                                </a:lnTo>
                                <a:lnTo>
                                  <a:pt x="27" y="15"/>
                                </a:lnTo>
                                <a:lnTo>
                                  <a:pt x="27" y="17"/>
                                </a:lnTo>
                                <a:lnTo>
                                  <a:pt x="27" y="20"/>
                                </a:lnTo>
                                <a:lnTo>
                                  <a:pt x="26" y="22"/>
                                </a:lnTo>
                                <a:lnTo>
                                  <a:pt x="23" y="2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34" y="5"/>
                                </a:moveTo>
                                <a:lnTo>
                                  <a:pt x="32" y="4"/>
                                </a:lnTo>
                                <a:lnTo>
                                  <a:pt x="30" y="3"/>
                                </a:lnTo>
                                <a:lnTo>
                                  <a:pt x="28" y="3"/>
                                </a:lnTo>
                                <a:lnTo>
                                  <a:pt x="27" y="3"/>
                                </a:lnTo>
                                <a:lnTo>
                                  <a:pt x="23" y="4"/>
                                </a:lnTo>
                                <a:lnTo>
                                  <a:pt x="22" y="5"/>
                                </a:lnTo>
                                <a:lnTo>
                                  <a:pt x="21" y="4"/>
                                </a:lnTo>
                                <a:lnTo>
                                  <a:pt x="20" y="2"/>
                                </a:lnTo>
                                <a:lnTo>
                                  <a:pt x="18" y="1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8" y="4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8" y="9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4" y="23"/>
                                </a:lnTo>
                                <a:lnTo>
                                  <a:pt x="7" y="24"/>
                                </a:lnTo>
                                <a:lnTo>
                                  <a:pt x="8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7" y="31"/>
                                </a:lnTo>
                                <a:lnTo>
                                  <a:pt x="8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5"/>
                                </a:lnTo>
                                <a:lnTo>
                                  <a:pt x="14" y="36"/>
                                </a:lnTo>
                                <a:lnTo>
                                  <a:pt x="16" y="36"/>
                                </a:lnTo>
                                <a:lnTo>
                                  <a:pt x="18" y="35"/>
                                </a:lnTo>
                                <a:lnTo>
                                  <a:pt x="19" y="34"/>
                                </a:lnTo>
                                <a:lnTo>
                                  <a:pt x="21" y="31"/>
                                </a:lnTo>
                                <a:lnTo>
                                  <a:pt x="22" y="29"/>
                                </a:lnTo>
                                <a:lnTo>
                                  <a:pt x="23" y="31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2"/>
                                </a:lnTo>
                                <a:lnTo>
                                  <a:pt x="33" y="31"/>
                                </a:lnTo>
                                <a:lnTo>
                                  <a:pt x="35" y="28"/>
                                </a:lnTo>
                                <a:lnTo>
                                  <a:pt x="36" y="26"/>
                                </a:lnTo>
                                <a:lnTo>
                                  <a:pt x="36" y="24"/>
                                </a:lnTo>
                                <a:lnTo>
                                  <a:pt x="36" y="22"/>
                                </a:lnTo>
                                <a:lnTo>
                                  <a:pt x="35" y="21"/>
                                </a:lnTo>
                                <a:lnTo>
                                  <a:pt x="34" y="19"/>
                                </a:lnTo>
                                <a:lnTo>
                                  <a:pt x="33" y="18"/>
                                </a:lnTo>
                                <a:lnTo>
                                  <a:pt x="34" y="17"/>
                                </a:lnTo>
                                <a:lnTo>
                                  <a:pt x="36" y="15"/>
                                </a:lnTo>
                                <a:lnTo>
                                  <a:pt x="37" y="13"/>
                                </a:lnTo>
                                <a:lnTo>
                                  <a:pt x="37" y="11"/>
                                </a:lnTo>
                                <a:lnTo>
                                  <a:pt x="36" y="8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9"/>
                        <wps:cNvSpPr>
                          <a:spLocks noEditPoints="1"/>
                        </wps:cNvSpPr>
                        <wps:spPr bwMode="auto">
                          <a:xfrm>
                            <a:off x="1576" y="699"/>
                            <a:ext cx="36" cy="35"/>
                          </a:xfrm>
                          <a:custGeom>
                            <a:avLst/>
                            <a:gdLst>
                              <a:gd name="T0" fmla="*/ 17 w 36"/>
                              <a:gd name="T1" fmla="*/ 23 h 35"/>
                              <a:gd name="T2" fmla="*/ 14 w 36"/>
                              <a:gd name="T3" fmla="*/ 20 h 35"/>
                              <a:gd name="T4" fmla="*/ 14 w 36"/>
                              <a:gd name="T5" fmla="*/ 14 h 35"/>
                              <a:gd name="T6" fmla="*/ 17 w 36"/>
                              <a:gd name="T7" fmla="*/ 11 h 35"/>
                              <a:gd name="T8" fmla="*/ 22 w 36"/>
                              <a:gd name="T9" fmla="*/ 11 h 35"/>
                              <a:gd name="T10" fmla="*/ 25 w 36"/>
                              <a:gd name="T11" fmla="*/ 14 h 35"/>
                              <a:gd name="T12" fmla="*/ 25 w 36"/>
                              <a:gd name="T13" fmla="*/ 20 h 35"/>
                              <a:gd name="T14" fmla="*/ 22 w 36"/>
                              <a:gd name="T15" fmla="*/ 23 h 35"/>
                              <a:gd name="T16" fmla="*/ 34 w 36"/>
                              <a:gd name="T17" fmla="*/ 29 h 35"/>
                              <a:gd name="T18" fmla="*/ 36 w 36"/>
                              <a:gd name="T19" fmla="*/ 24 h 35"/>
                              <a:gd name="T20" fmla="*/ 35 w 36"/>
                              <a:gd name="T21" fmla="*/ 21 h 35"/>
                              <a:gd name="T22" fmla="*/ 32 w 36"/>
                              <a:gd name="T23" fmla="*/ 18 h 35"/>
                              <a:gd name="T24" fmla="*/ 35 w 36"/>
                              <a:gd name="T25" fmla="*/ 14 h 35"/>
                              <a:gd name="T26" fmla="*/ 36 w 36"/>
                              <a:gd name="T27" fmla="*/ 10 h 35"/>
                              <a:gd name="T28" fmla="*/ 34 w 36"/>
                              <a:gd name="T29" fmla="*/ 5 h 35"/>
                              <a:gd name="T30" fmla="*/ 30 w 36"/>
                              <a:gd name="T31" fmla="*/ 3 h 35"/>
                              <a:gd name="T32" fmla="*/ 25 w 36"/>
                              <a:gd name="T33" fmla="*/ 3 h 35"/>
                              <a:gd name="T34" fmla="*/ 21 w 36"/>
                              <a:gd name="T35" fmla="*/ 5 h 35"/>
                              <a:gd name="T36" fmla="*/ 19 w 36"/>
                              <a:gd name="T37" fmla="*/ 2 h 35"/>
                              <a:gd name="T38" fmla="*/ 16 w 36"/>
                              <a:gd name="T39" fmla="*/ 0 h 35"/>
                              <a:gd name="T40" fmla="*/ 11 w 36"/>
                              <a:gd name="T41" fmla="*/ 1 h 35"/>
                              <a:gd name="T42" fmla="*/ 6 w 36"/>
                              <a:gd name="T43" fmla="*/ 4 h 35"/>
                              <a:gd name="T44" fmla="*/ 6 w 36"/>
                              <a:gd name="T45" fmla="*/ 7 h 35"/>
                              <a:gd name="T46" fmla="*/ 6 w 36"/>
                              <a:gd name="T47" fmla="*/ 10 h 35"/>
                              <a:gd name="T48" fmla="*/ 3 w 36"/>
                              <a:gd name="T49" fmla="*/ 11 h 35"/>
                              <a:gd name="T50" fmla="*/ 1 w 36"/>
                              <a:gd name="T51" fmla="*/ 12 h 35"/>
                              <a:gd name="T52" fmla="*/ 0 w 36"/>
                              <a:gd name="T53" fmla="*/ 18 h 35"/>
                              <a:gd name="T54" fmla="*/ 3 w 36"/>
                              <a:gd name="T55" fmla="*/ 23 h 35"/>
                              <a:gd name="T56" fmla="*/ 6 w 36"/>
                              <a:gd name="T57" fmla="*/ 24 h 35"/>
                              <a:gd name="T58" fmla="*/ 5 w 36"/>
                              <a:gd name="T59" fmla="*/ 28 h 35"/>
                              <a:gd name="T60" fmla="*/ 6 w 36"/>
                              <a:gd name="T61" fmla="*/ 31 h 35"/>
                              <a:gd name="T62" fmla="*/ 10 w 36"/>
                              <a:gd name="T63" fmla="*/ 34 h 35"/>
                              <a:gd name="T64" fmla="*/ 15 w 36"/>
                              <a:gd name="T65" fmla="*/ 35 h 35"/>
                              <a:gd name="T66" fmla="*/ 19 w 36"/>
                              <a:gd name="T67" fmla="*/ 33 h 35"/>
                              <a:gd name="T68" fmla="*/ 21 w 36"/>
                              <a:gd name="T69" fmla="*/ 29 h 35"/>
                              <a:gd name="T70" fmla="*/ 25 w 36"/>
                              <a:gd name="T71" fmla="*/ 31 h 35"/>
                              <a:gd name="T72" fmla="*/ 30 w 36"/>
                              <a:gd name="T73" fmla="*/ 31 h 35"/>
                              <a:gd name="T74" fmla="*/ 34 w 36"/>
                              <a:gd name="T75" fmla="*/ 29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35">
                                <a:moveTo>
                                  <a:pt x="20" y="24"/>
                                </a:moveTo>
                                <a:lnTo>
                                  <a:pt x="17" y="23"/>
                                </a:lnTo>
                                <a:lnTo>
                                  <a:pt x="15" y="22"/>
                                </a:lnTo>
                                <a:lnTo>
                                  <a:pt x="14" y="20"/>
                                </a:lnTo>
                                <a:lnTo>
                                  <a:pt x="13" y="18"/>
                                </a:lnTo>
                                <a:lnTo>
                                  <a:pt x="14" y="14"/>
                                </a:lnTo>
                                <a:lnTo>
                                  <a:pt x="15" y="12"/>
                                </a:lnTo>
                                <a:lnTo>
                                  <a:pt x="17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2"/>
                                </a:lnTo>
                                <a:lnTo>
                                  <a:pt x="25" y="14"/>
                                </a:lnTo>
                                <a:lnTo>
                                  <a:pt x="26" y="18"/>
                                </a:lnTo>
                                <a:lnTo>
                                  <a:pt x="25" y="20"/>
                                </a:lnTo>
                                <a:lnTo>
                                  <a:pt x="24" y="22"/>
                                </a:lnTo>
                                <a:lnTo>
                                  <a:pt x="22" y="2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35" y="26"/>
                                </a:lnTo>
                                <a:lnTo>
                                  <a:pt x="36" y="24"/>
                                </a:lnTo>
                                <a:lnTo>
                                  <a:pt x="35" y="22"/>
                                </a:lnTo>
                                <a:lnTo>
                                  <a:pt x="35" y="21"/>
                                </a:ln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3" y="16"/>
                                </a:lnTo>
                                <a:lnTo>
                                  <a:pt x="35" y="14"/>
                                </a:lnTo>
                                <a:lnTo>
                                  <a:pt x="36" y="12"/>
                                </a:lnTo>
                                <a:lnTo>
                                  <a:pt x="36" y="10"/>
                                </a:lnTo>
                                <a:lnTo>
                                  <a:pt x="35" y="8"/>
                                </a:lnTo>
                                <a:lnTo>
                                  <a:pt x="34" y="5"/>
                                </a:lnTo>
                                <a:lnTo>
                                  <a:pt x="32" y="4"/>
                                </a:lnTo>
                                <a:lnTo>
                                  <a:pt x="30" y="3"/>
                                </a:lnTo>
                                <a:lnTo>
                                  <a:pt x="27" y="3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4"/>
                                </a:lnTo>
                                <a:lnTo>
                                  <a:pt x="19" y="2"/>
                                </a:ln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8" y="2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7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5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5" y="28"/>
                                </a:lnTo>
                                <a:lnTo>
                                  <a:pt x="5" y="30"/>
                                </a:lnTo>
                                <a:lnTo>
                                  <a:pt x="6" y="31"/>
                                </a:lnTo>
                                <a:lnTo>
                                  <a:pt x="7" y="33"/>
                                </a:lnTo>
                                <a:lnTo>
                                  <a:pt x="10" y="34"/>
                                </a:lnTo>
                                <a:lnTo>
                                  <a:pt x="13" y="35"/>
                                </a:lnTo>
                                <a:lnTo>
                                  <a:pt x="15" y="35"/>
                                </a:lnTo>
                                <a:lnTo>
                                  <a:pt x="17" y="34"/>
                                </a:lnTo>
                                <a:lnTo>
                                  <a:pt x="19" y="33"/>
                                </a:lnTo>
                                <a:lnTo>
                                  <a:pt x="20" y="30"/>
                                </a:lnTo>
                                <a:lnTo>
                                  <a:pt x="21" y="29"/>
                                </a:lnTo>
                                <a:lnTo>
                                  <a:pt x="22" y="30"/>
                                </a:lnTo>
                                <a:lnTo>
                                  <a:pt x="25" y="31"/>
                                </a:lnTo>
                                <a:lnTo>
                                  <a:pt x="27" y="31"/>
                                </a:lnTo>
                                <a:lnTo>
                                  <a:pt x="30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20"/>
                        <wps:cNvSpPr>
                          <a:spLocks noEditPoints="1"/>
                        </wps:cNvSpPr>
                        <wps:spPr bwMode="auto">
                          <a:xfrm>
                            <a:off x="1610" y="836"/>
                            <a:ext cx="36" cy="36"/>
                          </a:xfrm>
                          <a:custGeom>
                            <a:avLst/>
                            <a:gdLst>
                              <a:gd name="T0" fmla="*/ 17 w 36"/>
                              <a:gd name="T1" fmla="*/ 24 h 36"/>
                              <a:gd name="T2" fmla="*/ 13 w 36"/>
                              <a:gd name="T3" fmla="*/ 20 h 36"/>
                              <a:gd name="T4" fmla="*/ 13 w 36"/>
                              <a:gd name="T5" fmla="*/ 15 h 36"/>
                              <a:gd name="T6" fmla="*/ 17 w 36"/>
                              <a:gd name="T7" fmla="*/ 12 h 36"/>
                              <a:gd name="T8" fmla="*/ 22 w 36"/>
                              <a:gd name="T9" fmla="*/ 12 h 36"/>
                              <a:gd name="T10" fmla="*/ 26 w 36"/>
                              <a:gd name="T11" fmla="*/ 15 h 36"/>
                              <a:gd name="T12" fmla="*/ 26 w 36"/>
                              <a:gd name="T13" fmla="*/ 20 h 36"/>
                              <a:gd name="T14" fmla="*/ 22 w 36"/>
                              <a:gd name="T15" fmla="*/ 24 h 36"/>
                              <a:gd name="T16" fmla="*/ 33 w 36"/>
                              <a:gd name="T17" fmla="*/ 6 h 36"/>
                              <a:gd name="T18" fmla="*/ 29 w 36"/>
                              <a:gd name="T19" fmla="*/ 4 h 36"/>
                              <a:gd name="T20" fmla="*/ 25 w 36"/>
                              <a:gd name="T21" fmla="*/ 4 h 36"/>
                              <a:gd name="T22" fmla="*/ 22 w 36"/>
                              <a:gd name="T23" fmla="*/ 6 h 36"/>
                              <a:gd name="T24" fmla="*/ 19 w 36"/>
                              <a:gd name="T25" fmla="*/ 3 h 36"/>
                              <a:gd name="T26" fmla="*/ 16 w 36"/>
                              <a:gd name="T27" fmla="*/ 0 h 36"/>
                              <a:gd name="T28" fmla="*/ 10 w 36"/>
                              <a:gd name="T29" fmla="*/ 2 h 36"/>
                              <a:gd name="T30" fmla="*/ 7 w 36"/>
                              <a:gd name="T31" fmla="*/ 5 h 36"/>
                              <a:gd name="T32" fmla="*/ 6 w 36"/>
                              <a:gd name="T33" fmla="*/ 8 h 36"/>
                              <a:gd name="T34" fmla="*/ 7 w 36"/>
                              <a:gd name="T35" fmla="*/ 11 h 36"/>
                              <a:gd name="T36" fmla="*/ 3 w 36"/>
                              <a:gd name="T37" fmla="*/ 12 h 36"/>
                              <a:gd name="T38" fmla="*/ 1 w 36"/>
                              <a:gd name="T39" fmla="*/ 13 h 36"/>
                              <a:gd name="T40" fmla="*/ 0 w 36"/>
                              <a:gd name="T41" fmla="*/ 18 h 36"/>
                              <a:gd name="T42" fmla="*/ 3 w 36"/>
                              <a:gd name="T43" fmla="*/ 24 h 36"/>
                              <a:gd name="T44" fmla="*/ 6 w 36"/>
                              <a:gd name="T45" fmla="*/ 25 h 36"/>
                              <a:gd name="T46" fmla="*/ 6 w 36"/>
                              <a:gd name="T47" fmla="*/ 29 h 36"/>
                              <a:gd name="T48" fmla="*/ 7 w 36"/>
                              <a:gd name="T49" fmla="*/ 33 h 36"/>
                              <a:gd name="T50" fmla="*/ 10 w 36"/>
                              <a:gd name="T51" fmla="*/ 35 h 36"/>
                              <a:gd name="T52" fmla="*/ 16 w 36"/>
                              <a:gd name="T53" fmla="*/ 36 h 36"/>
                              <a:gd name="T54" fmla="*/ 19 w 36"/>
                              <a:gd name="T55" fmla="*/ 34 h 36"/>
                              <a:gd name="T56" fmla="*/ 21 w 36"/>
                              <a:gd name="T57" fmla="*/ 30 h 36"/>
                              <a:gd name="T58" fmla="*/ 26 w 36"/>
                              <a:gd name="T59" fmla="*/ 32 h 36"/>
                              <a:gd name="T60" fmla="*/ 30 w 36"/>
                              <a:gd name="T61" fmla="*/ 32 h 36"/>
                              <a:gd name="T62" fmla="*/ 33 w 36"/>
                              <a:gd name="T63" fmla="*/ 30 h 36"/>
                              <a:gd name="T64" fmla="*/ 36 w 36"/>
                              <a:gd name="T65" fmla="*/ 25 h 36"/>
                              <a:gd name="T66" fmla="*/ 34 w 36"/>
                              <a:gd name="T67" fmla="*/ 22 h 36"/>
                              <a:gd name="T68" fmla="*/ 32 w 36"/>
                              <a:gd name="T69" fmla="*/ 18 h 36"/>
                              <a:gd name="T70" fmla="*/ 36 w 36"/>
                              <a:gd name="T71" fmla="*/ 15 h 36"/>
                              <a:gd name="T72" fmla="*/ 36 w 36"/>
                              <a:gd name="T73" fmla="*/ 11 h 36"/>
                              <a:gd name="T74" fmla="*/ 33 w 36"/>
                              <a:gd name="T75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0" y="25"/>
                                </a:moveTo>
                                <a:lnTo>
                                  <a:pt x="17" y="24"/>
                                </a:lnTo>
                                <a:lnTo>
                                  <a:pt x="14" y="23"/>
                                </a:lnTo>
                                <a:lnTo>
                                  <a:pt x="13" y="20"/>
                                </a:lnTo>
                                <a:lnTo>
                                  <a:pt x="13" y="18"/>
                                </a:lnTo>
                                <a:lnTo>
                                  <a:pt x="13" y="15"/>
                                </a:lnTo>
                                <a:lnTo>
                                  <a:pt x="14" y="13"/>
                                </a:lnTo>
                                <a:lnTo>
                                  <a:pt x="17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3"/>
                                </a:lnTo>
                                <a:lnTo>
                                  <a:pt x="26" y="15"/>
                                </a:lnTo>
                                <a:lnTo>
                                  <a:pt x="26" y="18"/>
                                </a:lnTo>
                                <a:lnTo>
                                  <a:pt x="26" y="20"/>
                                </a:lnTo>
                                <a:lnTo>
                                  <a:pt x="24" y="23"/>
                                </a:lnTo>
                                <a:lnTo>
                                  <a:pt x="22" y="24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31" y="5"/>
                                </a:lnTo>
                                <a:lnTo>
                                  <a:pt x="29" y="4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5"/>
                                </a:lnTo>
                                <a:lnTo>
                                  <a:pt x="19" y="3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2"/>
                                </a:lnTo>
                                <a:lnTo>
                                  <a:pt x="8" y="3"/>
                                </a:lnTo>
                                <a:lnTo>
                                  <a:pt x="7" y="5"/>
                                </a:lnTo>
                                <a:lnTo>
                                  <a:pt x="6" y="6"/>
                                </a:lnTo>
                                <a:lnTo>
                                  <a:pt x="6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1" y="22"/>
                                </a:lnTo>
                                <a:lnTo>
                                  <a:pt x="3" y="24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7" y="33"/>
                                </a:lnTo>
                                <a:lnTo>
                                  <a:pt x="8" y="34"/>
                                </a:lnTo>
                                <a:lnTo>
                                  <a:pt x="10" y="35"/>
                                </a:lnTo>
                                <a:lnTo>
                                  <a:pt x="12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5"/>
                                </a:lnTo>
                                <a:lnTo>
                                  <a:pt x="19" y="34"/>
                                </a:lnTo>
                                <a:lnTo>
                                  <a:pt x="21" y="32"/>
                                </a:lnTo>
                                <a:lnTo>
                                  <a:pt x="21" y="30"/>
                                </a:lnTo>
                                <a:lnTo>
                                  <a:pt x="23" y="31"/>
                                </a:lnTo>
                                <a:lnTo>
                                  <a:pt x="26" y="32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1"/>
                                </a:lnTo>
                                <a:lnTo>
                                  <a:pt x="33" y="30"/>
                                </a:lnTo>
                                <a:lnTo>
                                  <a:pt x="36" y="27"/>
                                </a:lnTo>
                                <a:lnTo>
                                  <a:pt x="36" y="25"/>
                                </a:lnTo>
                                <a:lnTo>
                                  <a:pt x="36" y="23"/>
                                </a:lnTo>
                                <a:lnTo>
                                  <a:pt x="34" y="22"/>
                                </a:ln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3" y="17"/>
                                </a:lnTo>
                                <a:lnTo>
                                  <a:pt x="36" y="15"/>
                                </a:lnTo>
                                <a:lnTo>
                                  <a:pt x="36" y="13"/>
                                </a:lnTo>
                                <a:lnTo>
                                  <a:pt x="36" y="11"/>
                                </a:lnTo>
                                <a:lnTo>
                                  <a:pt x="36" y="9"/>
                                </a:lnTo>
                                <a:lnTo>
                                  <a:pt x="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21"/>
                        <wps:cNvSpPr>
                          <a:spLocks noEditPoints="1"/>
                        </wps:cNvSpPr>
                        <wps:spPr bwMode="auto">
                          <a:xfrm>
                            <a:off x="1349" y="574"/>
                            <a:ext cx="37" cy="36"/>
                          </a:xfrm>
                          <a:custGeom>
                            <a:avLst/>
                            <a:gdLst>
                              <a:gd name="T0" fmla="*/ 23 w 37"/>
                              <a:gd name="T1" fmla="*/ 12 h 36"/>
                              <a:gd name="T2" fmla="*/ 26 w 37"/>
                              <a:gd name="T3" fmla="*/ 15 h 36"/>
                              <a:gd name="T4" fmla="*/ 26 w 37"/>
                              <a:gd name="T5" fmla="*/ 20 h 36"/>
                              <a:gd name="T6" fmla="*/ 23 w 37"/>
                              <a:gd name="T7" fmla="*/ 24 h 36"/>
                              <a:gd name="T8" fmla="*/ 18 w 37"/>
                              <a:gd name="T9" fmla="*/ 24 h 36"/>
                              <a:gd name="T10" fmla="*/ 13 w 37"/>
                              <a:gd name="T11" fmla="*/ 20 h 36"/>
                              <a:gd name="T12" fmla="*/ 13 w 37"/>
                              <a:gd name="T13" fmla="*/ 15 h 36"/>
                              <a:gd name="T14" fmla="*/ 18 w 37"/>
                              <a:gd name="T15" fmla="*/ 12 h 36"/>
                              <a:gd name="T16" fmla="*/ 0 w 37"/>
                              <a:gd name="T17" fmla="*/ 18 h 36"/>
                              <a:gd name="T18" fmla="*/ 4 w 37"/>
                              <a:gd name="T19" fmla="*/ 24 h 36"/>
                              <a:gd name="T20" fmla="*/ 7 w 37"/>
                              <a:gd name="T21" fmla="*/ 25 h 36"/>
                              <a:gd name="T22" fmla="*/ 6 w 37"/>
                              <a:gd name="T23" fmla="*/ 29 h 36"/>
                              <a:gd name="T24" fmla="*/ 7 w 37"/>
                              <a:gd name="T25" fmla="*/ 33 h 36"/>
                              <a:gd name="T26" fmla="*/ 10 w 37"/>
                              <a:gd name="T27" fmla="*/ 35 h 36"/>
                              <a:gd name="T28" fmla="*/ 16 w 37"/>
                              <a:gd name="T29" fmla="*/ 36 h 36"/>
                              <a:gd name="T30" fmla="*/ 19 w 37"/>
                              <a:gd name="T31" fmla="*/ 34 h 36"/>
                              <a:gd name="T32" fmla="*/ 22 w 37"/>
                              <a:gd name="T33" fmla="*/ 30 h 36"/>
                              <a:gd name="T34" fmla="*/ 26 w 37"/>
                              <a:gd name="T35" fmla="*/ 32 h 36"/>
                              <a:gd name="T36" fmla="*/ 30 w 37"/>
                              <a:gd name="T37" fmla="*/ 32 h 36"/>
                              <a:gd name="T38" fmla="*/ 35 w 37"/>
                              <a:gd name="T39" fmla="*/ 30 h 36"/>
                              <a:gd name="T40" fmla="*/ 36 w 37"/>
                              <a:gd name="T41" fmla="*/ 25 h 36"/>
                              <a:gd name="T42" fmla="*/ 36 w 37"/>
                              <a:gd name="T43" fmla="*/ 22 h 36"/>
                              <a:gd name="T44" fmla="*/ 32 w 37"/>
                              <a:gd name="T45" fmla="*/ 18 h 36"/>
                              <a:gd name="T46" fmla="*/ 36 w 37"/>
                              <a:gd name="T47" fmla="*/ 15 h 36"/>
                              <a:gd name="T48" fmla="*/ 37 w 37"/>
                              <a:gd name="T49" fmla="*/ 11 h 36"/>
                              <a:gd name="T50" fmla="*/ 33 w 37"/>
                              <a:gd name="T51" fmla="*/ 7 h 36"/>
                              <a:gd name="T52" fmla="*/ 29 w 37"/>
                              <a:gd name="T53" fmla="*/ 4 h 36"/>
                              <a:gd name="T54" fmla="*/ 26 w 37"/>
                              <a:gd name="T55" fmla="*/ 4 h 36"/>
                              <a:gd name="T56" fmla="*/ 22 w 37"/>
                              <a:gd name="T57" fmla="*/ 6 h 36"/>
                              <a:gd name="T58" fmla="*/ 20 w 37"/>
                              <a:gd name="T59" fmla="*/ 3 h 36"/>
                              <a:gd name="T60" fmla="*/ 16 w 37"/>
                              <a:gd name="T61" fmla="*/ 0 h 36"/>
                              <a:gd name="T62" fmla="*/ 10 w 37"/>
                              <a:gd name="T63" fmla="*/ 2 h 36"/>
                              <a:gd name="T64" fmla="*/ 7 w 37"/>
                              <a:gd name="T65" fmla="*/ 5 h 36"/>
                              <a:gd name="T66" fmla="*/ 6 w 37"/>
                              <a:gd name="T67" fmla="*/ 8 h 36"/>
                              <a:gd name="T68" fmla="*/ 7 w 37"/>
                              <a:gd name="T69" fmla="*/ 11 h 36"/>
                              <a:gd name="T70" fmla="*/ 4 w 37"/>
                              <a:gd name="T71" fmla="*/ 12 h 36"/>
                              <a:gd name="T72" fmla="*/ 1 w 37"/>
                              <a:gd name="T73" fmla="*/ 14 h 36"/>
                              <a:gd name="T74" fmla="*/ 0 w 37"/>
                              <a:gd name="T75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20" y="12"/>
                                </a:moveTo>
                                <a:lnTo>
                                  <a:pt x="23" y="12"/>
                                </a:lnTo>
                                <a:lnTo>
                                  <a:pt x="25" y="13"/>
                                </a:lnTo>
                                <a:lnTo>
                                  <a:pt x="26" y="15"/>
                                </a:lnTo>
                                <a:lnTo>
                                  <a:pt x="27" y="18"/>
                                </a:lnTo>
                                <a:lnTo>
                                  <a:pt x="26" y="20"/>
                                </a:lnTo>
                                <a:lnTo>
                                  <a:pt x="25" y="23"/>
                                </a:lnTo>
                                <a:lnTo>
                                  <a:pt x="23" y="24"/>
                                </a:lnTo>
                                <a:lnTo>
                                  <a:pt x="20" y="25"/>
                                </a:lnTo>
                                <a:lnTo>
                                  <a:pt x="18" y="24"/>
                                </a:lnTo>
                                <a:lnTo>
                                  <a:pt x="16" y="23"/>
                                </a:lnTo>
                                <a:lnTo>
                                  <a:pt x="13" y="20"/>
                                </a:lnTo>
                                <a:lnTo>
                                  <a:pt x="13" y="18"/>
                                </a:lnTo>
                                <a:lnTo>
                                  <a:pt x="13" y="15"/>
                                </a:lnTo>
                                <a:lnTo>
                                  <a:pt x="16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1" y="22"/>
                                </a:lnTo>
                                <a:lnTo>
                                  <a:pt x="4" y="24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7" y="33"/>
                                </a:lnTo>
                                <a:lnTo>
                                  <a:pt x="8" y="34"/>
                                </a:lnTo>
                                <a:lnTo>
                                  <a:pt x="10" y="35"/>
                                </a:lnTo>
                                <a:lnTo>
                                  <a:pt x="13" y="36"/>
                                </a:lnTo>
                                <a:lnTo>
                                  <a:pt x="16" y="36"/>
                                </a:lnTo>
                                <a:lnTo>
                                  <a:pt x="18" y="35"/>
                                </a:lnTo>
                                <a:lnTo>
                                  <a:pt x="19" y="34"/>
                                </a:lnTo>
                                <a:lnTo>
                                  <a:pt x="21" y="32"/>
                                </a:lnTo>
                                <a:lnTo>
                                  <a:pt x="22" y="30"/>
                                </a:lnTo>
                                <a:lnTo>
                                  <a:pt x="23" y="31"/>
                                </a:lnTo>
                                <a:lnTo>
                                  <a:pt x="26" y="32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1"/>
                                </a:lnTo>
                                <a:lnTo>
                                  <a:pt x="35" y="30"/>
                                </a:lnTo>
                                <a:lnTo>
                                  <a:pt x="36" y="27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6" y="22"/>
                                </a:ln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3" y="17"/>
                                </a:lnTo>
                                <a:lnTo>
                                  <a:pt x="36" y="15"/>
                                </a:lnTo>
                                <a:lnTo>
                                  <a:pt x="37" y="13"/>
                                </a:lnTo>
                                <a:lnTo>
                                  <a:pt x="37" y="11"/>
                                </a:lnTo>
                                <a:lnTo>
                                  <a:pt x="36" y="9"/>
                                </a:lnTo>
                                <a:lnTo>
                                  <a:pt x="33" y="7"/>
                                </a:lnTo>
                                <a:lnTo>
                                  <a:pt x="31" y="5"/>
                                </a:lnTo>
                                <a:lnTo>
                                  <a:pt x="29" y="4"/>
                                </a:lnTo>
                                <a:lnTo>
                                  <a:pt x="27" y="4"/>
                                </a:lnTo>
                                <a:lnTo>
                                  <a:pt x="26" y="4"/>
                                </a:lnTo>
                                <a:lnTo>
                                  <a:pt x="23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2"/>
                                </a:lnTo>
                                <a:lnTo>
                                  <a:pt x="8" y="4"/>
                                </a:lnTo>
                                <a:lnTo>
                                  <a:pt x="7" y="5"/>
                                </a:lnTo>
                                <a:lnTo>
                                  <a:pt x="6" y="6"/>
                                </a:lnTo>
                                <a:lnTo>
                                  <a:pt x="6" y="8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4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4"/>
                                </a:lnTo>
                                <a:lnTo>
                                  <a:pt x="1" y="1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22"/>
                        <wps:cNvSpPr>
                          <a:spLocks/>
                        </wps:cNvSpPr>
                        <wps:spPr bwMode="auto">
                          <a:xfrm>
                            <a:off x="1548" y="657"/>
                            <a:ext cx="11" cy="26"/>
                          </a:xfrm>
                          <a:custGeom>
                            <a:avLst/>
                            <a:gdLst>
                              <a:gd name="T0" fmla="*/ 2 w 11"/>
                              <a:gd name="T1" fmla="*/ 22 h 26"/>
                              <a:gd name="T2" fmla="*/ 3 w 11"/>
                              <a:gd name="T3" fmla="*/ 26 h 26"/>
                              <a:gd name="T4" fmla="*/ 5 w 11"/>
                              <a:gd name="T5" fmla="*/ 26 h 26"/>
                              <a:gd name="T6" fmla="*/ 7 w 11"/>
                              <a:gd name="T7" fmla="*/ 25 h 26"/>
                              <a:gd name="T8" fmla="*/ 10 w 11"/>
                              <a:gd name="T9" fmla="*/ 23 h 26"/>
                              <a:gd name="T10" fmla="*/ 11 w 11"/>
                              <a:gd name="T11" fmla="*/ 18 h 26"/>
                              <a:gd name="T12" fmla="*/ 11 w 11"/>
                              <a:gd name="T13" fmla="*/ 14 h 26"/>
                              <a:gd name="T14" fmla="*/ 9 w 11"/>
                              <a:gd name="T15" fmla="*/ 12 h 26"/>
                              <a:gd name="T16" fmla="*/ 7 w 11"/>
                              <a:gd name="T17" fmla="*/ 11 h 26"/>
                              <a:gd name="T18" fmla="*/ 6 w 11"/>
                              <a:gd name="T19" fmla="*/ 11 h 26"/>
                              <a:gd name="T20" fmla="*/ 7 w 11"/>
                              <a:gd name="T21" fmla="*/ 9 h 26"/>
                              <a:gd name="T22" fmla="*/ 7 w 11"/>
                              <a:gd name="T23" fmla="*/ 5 h 26"/>
                              <a:gd name="T24" fmla="*/ 3 w 11"/>
                              <a:gd name="T25" fmla="*/ 1 h 26"/>
                              <a:gd name="T26" fmla="*/ 0 w 11"/>
                              <a:gd name="T27" fmla="*/ 0 h 26"/>
                              <a:gd name="T28" fmla="*/ 0 w 11"/>
                              <a:gd name="T29" fmla="*/ 2 h 26"/>
                              <a:gd name="T30" fmla="*/ 1 w 11"/>
                              <a:gd name="T31" fmla="*/ 3 h 26"/>
                              <a:gd name="T32" fmla="*/ 2 w 11"/>
                              <a:gd name="T33" fmla="*/ 6 h 26"/>
                              <a:gd name="T34" fmla="*/ 2 w 11"/>
                              <a:gd name="T35" fmla="*/ 10 h 26"/>
                              <a:gd name="T36" fmla="*/ 2 w 11"/>
                              <a:gd name="T37" fmla="*/ 12 h 26"/>
                              <a:gd name="T38" fmla="*/ 3 w 11"/>
                              <a:gd name="T39" fmla="*/ 13 h 26"/>
                              <a:gd name="T40" fmla="*/ 5 w 11"/>
                              <a:gd name="T41" fmla="*/ 17 h 26"/>
                              <a:gd name="T42" fmla="*/ 4 w 11"/>
                              <a:gd name="T43" fmla="*/ 21 h 26"/>
                              <a:gd name="T44" fmla="*/ 2 w 11"/>
                              <a:gd name="T45" fmla="*/ 2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6">
                                <a:moveTo>
                                  <a:pt x="2" y="22"/>
                                </a:moveTo>
                                <a:lnTo>
                                  <a:pt x="3" y="26"/>
                                </a:lnTo>
                                <a:lnTo>
                                  <a:pt x="5" y="26"/>
                                </a:lnTo>
                                <a:lnTo>
                                  <a:pt x="7" y="25"/>
                                </a:lnTo>
                                <a:lnTo>
                                  <a:pt x="10" y="23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6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3" y="13"/>
                                </a:lnTo>
                                <a:lnTo>
                                  <a:pt x="5" y="17"/>
                                </a:lnTo>
                                <a:lnTo>
                                  <a:pt x="4" y="21"/>
                                </a:lnTo>
                                <a:lnTo>
                                  <a:pt x="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23"/>
                        <wps:cNvSpPr>
                          <a:spLocks/>
                        </wps:cNvSpPr>
                        <wps:spPr bwMode="auto">
                          <a:xfrm>
                            <a:off x="1354" y="557"/>
                            <a:ext cx="8" cy="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9"/>
                              <a:gd name="T2" fmla="*/ 8 w 8"/>
                              <a:gd name="T3" fmla="*/ 3 h 9"/>
                              <a:gd name="T4" fmla="*/ 7 w 8"/>
                              <a:gd name="T5" fmla="*/ 1 h 9"/>
                              <a:gd name="T6" fmla="*/ 6 w 8"/>
                              <a:gd name="T7" fmla="*/ 1 h 9"/>
                              <a:gd name="T8" fmla="*/ 4 w 8"/>
                              <a:gd name="T9" fmla="*/ 0 h 9"/>
                              <a:gd name="T10" fmla="*/ 2 w 8"/>
                              <a:gd name="T11" fmla="*/ 1 h 9"/>
                              <a:gd name="T12" fmla="*/ 1 w 8"/>
                              <a:gd name="T13" fmla="*/ 1 h 9"/>
                              <a:gd name="T14" fmla="*/ 0 w 8"/>
                              <a:gd name="T15" fmla="*/ 3 h 9"/>
                              <a:gd name="T16" fmla="*/ 0 w 8"/>
                              <a:gd name="T17" fmla="*/ 4 h 9"/>
                              <a:gd name="T18" fmla="*/ 0 w 8"/>
                              <a:gd name="T19" fmla="*/ 6 h 9"/>
                              <a:gd name="T20" fmla="*/ 1 w 8"/>
                              <a:gd name="T21" fmla="*/ 7 h 9"/>
                              <a:gd name="T22" fmla="*/ 2 w 8"/>
                              <a:gd name="T23" fmla="*/ 8 h 9"/>
                              <a:gd name="T24" fmla="*/ 4 w 8"/>
                              <a:gd name="T25" fmla="*/ 9 h 9"/>
                              <a:gd name="T26" fmla="*/ 6 w 8"/>
                              <a:gd name="T27" fmla="*/ 8 h 9"/>
                              <a:gd name="T28" fmla="*/ 7 w 8"/>
                              <a:gd name="T29" fmla="*/ 7 h 9"/>
                              <a:gd name="T30" fmla="*/ 8 w 8"/>
                              <a:gd name="T31" fmla="*/ 6 h 9"/>
                              <a:gd name="T32" fmla="*/ 8 w 8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4"/>
                                </a:move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4"/>
                        <wps:cNvSpPr>
                          <a:spLocks/>
                        </wps:cNvSpPr>
                        <wps:spPr bwMode="auto">
                          <a:xfrm>
                            <a:off x="1372" y="558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8"/>
                              <a:gd name="T2" fmla="*/ 8 w 8"/>
                              <a:gd name="T3" fmla="*/ 3 h 8"/>
                              <a:gd name="T4" fmla="*/ 7 w 8"/>
                              <a:gd name="T5" fmla="*/ 1 h 8"/>
                              <a:gd name="T6" fmla="*/ 6 w 8"/>
                              <a:gd name="T7" fmla="*/ 0 h 8"/>
                              <a:gd name="T8" fmla="*/ 4 w 8"/>
                              <a:gd name="T9" fmla="*/ 0 h 8"/>
                              <a:gd name="T10" fmla="*/ 2 w 8"/>
                              <a:gd name="T11" fmla="*/ 0 h 8"/>
                              <a:gd name="T12" fmla="*/ 1 w 8"/>
                              <a:gd name="T13" fmla="*/ 1 h 8"/>
                              <a:gd name="T14" fmla="*/ 0 w 8"/>
                              <a:gd name="T15" fmla="*/ 3 h 8"/>
                              <a:gd name="T16" fmla="*/ 0 w 8"/>
                              <a:gd name="T17" fmla="*/ 4 h 8"/>
                              <a:gd name="T18" fmla="*/ 0 w 8"/>
                              <a:gd name="T19" fmla="*/ 6 h 8"/>
                              <a:gd name="T20" fmla="*/ 1 w 8"/>
                              <a:gd name="T21" fmla="*/ 7 h 8"/>
                              <a:gd name="T22" fmla="*/ 2 w 8"/>
                              <a:gd name="T23" fmla="*/ 8 h 8"/>
                              <a:gd name="T24" fmla="*/ 4 w 8"/>
                              <a:gd name="T25" fmla="*/ 8 h 8"/>
                              <a:gd name="T26" fmla="*/ 6 w 8"/>
                              <a:gd name="T27" fmla="*/ 8 h 8"/>
                              <a:gd name="T28" fmla="*/ 7 w 8"/>
                              <a:gd name="T29" fmla="*/ 7 h 8"/>
                              <a:gd name="T30" fmla="*/ 8 w 8"/>
                              <a:gd name="T31" fmla="*/ 6 h 8"/>
                              <a:gd name="T32" fmla="*/ 8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4"/>
                                </a:move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25"/>
                        <wps:cNvSpPr>
                          <a:spLocks/>
                        </wps:cNvSpPr>
                        <wps:spPr bwMode="auto">
                          <a:xfrm>
                            <a:off x="1388" y="561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9 w 9"/>
                              <a:gd name="T3" fmla="*/ 2 h 8"/>
                              <a:gd name="T4" fmla="*/ 8 w 9"/>
                              <a:gd name="T5" fmla="*/ 1 h 8"/>
                              <a:gd name="T6" fmla="*/ 7 w 9"/>
                              <a:gd name="T7" fmla="*/ 0 h 8"/>
                              <a:gd name="T8" fmla="*/ 5 w 9"/>
                              <a:gd name="T9" fmla="*/ 0 h 8"/>
                              <a:gd name="T10" fmla="*/ 3 w 9"/>
                              <a:gd name="T11" fmla="*/ 0 h 8"/>
                              <a:gd name="T12" fmla="*/ 2 w 9"/>
                              <a:gd name="T13" fmla="*/ 1 h 8"/>
                              <a:gd name="T14" fmla="*/ 1 w 9"/>
                              <a:gd name="T15" fmla="*/ 2 h 8"/>
                              <a:gd name="T16" fmla="*/ 0 w 9"/>
                              <a:gd name="T17" fmla="*/ 4 h 8"/>
                              <a:gd name="T18" fmla="*/ 1 w 9"/>
                              <a:gd name="T19" fmla="*/ 6 h 8"/>
                              <a:gd name="T20" fmla="*/ 2 w 9"/>
                              <a:gd name="T21" fmla="*/ 7 h 8"/>
                              <a:gd name="T22" fmla="*/ 3 w 9"/>
                              <a:gd name="T23" fmla="*/ 8 h 8"/>
                              <a:gd name="T24" fmla="*/ 5 w 9"/>
                              <a:gd name="T25" fmla="*/ 8 h 8"/>
                              <a:gd name="T26" fmla="*/ 7 w 9"/>
                              <a:gd name="T27" fmla="*/ 8 h 8"/>
                              <a:gd name="T28" fmla="*/ 8 w 9"/>
                              <a:gd name="T29" fmla="*/ 7 h 8"/>
                              <a:gd name="T30" fmla="*/ 9 w 9"/>
                              <a:gd name="T31" fmla="*/ 6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26"/>
                        <wps:cNvSpPr>
                          <a:spLocks/>
                        </wps:cNvSpPr>
                        <wps:spPr bwMode="auto">
                          <a:xfrm>
                            <a:off x="1405" y="564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9 w 9"/>
                              <a:gd name="T3" fmla="*/ 2 h 8"/>
                              <a:gd name="T4" fmla="*/ 8 w 9"/>
                              <a:gd name="T5" fmla="*/ 1 h 8"/>
                              <a:gd name="T6" fmla="*/ 6 w 9"/>
                              <a:gd name="T7" fmla="*/ 0 h 8"/>
                              <a:gd name="T8" fmla="*/ 5 w 9"/>
                              <a:gd name="T9" fmla="*/ 0 h 8"/>
                              <a:gd name="T10" fmla="*/ 3 w 9"/>
                              <a:gd name="T11" fmla="*/ 0 h 8"/>
                              <a:gd name="T12" fmla="*/ 1 w 9"/>
                              <a:gd name="T13" fmla="*/ 1 h 8"/>
                              <a:gd name="T14" fmla="*/ 1 w 9"/>
                              <a:gd name="T15" fmla="*/ 2 h 8"/>
                              <a:gd name="T16" fmla="*/ 0 w 9"/>
                              <a:gd name="T17" fmla="*/ 4 h 8"/>
                              <a:gd name="T18" fmla="*/ 1 w 9"/>
                              <a:gd name="T19" fmla="*/ 5 h 8"/>
                              <a:gd name="T20" fmla="*/ 1 w 9"/>
                              <a:gd name="T21" fmla="*/ 7 h 8"/>
                              <a:gd name="T22" fmla="*/ 3 w 9"/>
                              <a:gd name="T23" fmla="*/ 8 h 8"/>
                              <a:gd name="T24" fmla="*/ 5 w 9"/>
                              <a:gd name="T25" fmla="*/ 8 h 8"/>
                              <a:gd name="T26" fmla="*/ 6 w 9"/>
                              <a:gd name="T27" fmla="*/ 8 h 8"/>
                              <a:gd name="T28" fmla="*/ 8 w 9"/>
                              <a:gd name="T29" fmla="*/ 7 h 8"/>
                              <a:gd name="T30" fmla="*/ 9 w 9"/>
                              <a:gd name="T31" fmla="*/ 5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27"/>
                        <wps:cNvSpPr>
                          <a:spLocks/>
                        </wps:cNvSpPr>
                        <wps:spPr bwMode="auto">
                          <a:xfrm>
                            <a:off x="1421" y="56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9 w 10"/>
                              <a:gd name="T3" fmla="*/ 3 h 10"/>
                              <a:gd name="T4" fmla="*/ 8 w 10"/>
                              <a:gd name="T5" fmla="*/ 2 h 10"/>
                              <a:gd name="T6" fmla="*/ 7 w 10"/>
                              <a:gd name="T7" fmla="*/ 1 h 10"/>
                              <a:gd name="T8" fmla="*/ 5 w 10"/>
                              <a:gd name="T9" fmla="*/ 0 h 10"/>
                              <a:gd name="T10" fmla="*/ 4 w 10"/>
                              <a:gd name="T11" fmla="*/ 1 h 10"/>
                              <a:gd name="T12" fmla="*/ 1 w 10"/>
                              <a:gd name="T13" fmla="*/ 2 h 10"/>
                              <a:gd name="T14" fmla="*/ 0 w 10"/>
                              <a:gd name="T15" fmla="*/ 3 h 10"/>
                              <a:gd name="T16" fmla="*/ 0 w 10"/>
                              <a:gd name="T17" fmla="*/ 5 h 10"/>
                              <a:gd name="T18" fmla="*/ 0 w 10"/>
                              <a:gd name="T19" fmla="*/ 6 h 10"/>
                              <a:gd name="T20" fmla="*/ 1 w 10"/>
                              <a:gd name="T21" fmla="*/ 8 h 10"/>
                              <a:gd name="T22" fmla="*/ 4 w 10"/>
                              <a:gd name="T23" fmla="*/ 10 h 10"/>
                              <a:gd name="T24" fmla="*/ 5 w 10"/>
                              <a:gd name="T25" fmla="*/ 10 h 10"/>
                              <a:gd name="T26" fmla="*/ 7 w 10"/>
                              <a:gd name="T27" fmla="*/ 10 h 10"/>
                              <a:gd name="T28" fmla="*/ 8 w 10"/>
                              <a:gd name="T29" fmla="*/ 8 h 10"/>
                              <a:gd name="T30" fmla="*/ 9 w 10"/>
                              <a:gd name="T31" fmla="*/ 6 h 10"/>
                              <a:gd name="T32" fmla="*/ 10 w 10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28"/>
                        <wps:cNvSpPr>
                          <a:spLocks/>
                        </wps:cNvSpPr>
                        <wps:spPr bwMode="auto">
                          <a:xfrm>
                            <a:off x="1436" y="571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9"/>
                              <a:gd name="T2" fmla="*/ 10 w 10"/>
                              <a:gd name="T3" fmla="*/ 2 h 9"/>
                              <a:gd name="T4" fmla="*/ 9 w 10"/>
                              <a:gd name="T5" fmla="*/ 1 h 9"/>
                              <a:gd name="T6" fmla="*/ 6 w 10"/>
                              <a:gd name="T7" fmla="*/ 0 h 9"/>
                              <a:gd name="T8" fmla="*/ 5 w 10"/>
                              <a:gd name="T9" fmla="*/ 0 h 9"/>
                              <a:gd name="T10" fmla="*/ 3 w 10"/>
                              <a:gd name="T11" fmla="*/ 0 h 9"/>
                              <a:gd name="T12" fmla="*/ 1 w 10"/>
                              <a:gd name="T13" fmla="*/ 1 h 9"/>
                              <a:gd name="T14" fmla="*/ 1 w 10"/>
                              <a:gd name="T15" fmla="*/ 2 h 9"/>
                              <a:gd name="T16" fmla="*/ 0 w 10"/>
                              <a:gd name="T17" fmla="*/ 5 h 9"/>
                              <a:gd name="T18" fmla="*/ 1 w 10"/>
                              <a:gd name="T19" fmla="*/ 6 h 9"/>
                              <a:gd name="T20" fmla="*/ 1 w 10"/>
                              <a:gd name="T21" fmla="*/ 8 h 9"/>
                              <a:gd name="T22" fmla="*/ 3 w 10"/>
                              <a:gd name="T23" fmla="*/ 9 h 9"/>
                              <a:gd name="T24" fmla="*/ 5 w 10"/>
                              <a:gd name="T25" fmla="*/ 9 h 9"/>
                              <a:gd name="T26" fmla="*/ 6 w 10"/>
                              <a:gd name="T27" fmla="*/ 9 h 9"/>
                              <a:gd name="T28" fmla="*/ 9 w 10"/>
                              <a:gd name="T29" fmla="*/ 8 h 9"/>
                              <a:gd name="T30" fmla="*/ 10 w 10"/>
                              <a:gd name="T31" fmla="*/ 6 h 9"/>
                              <a:gd name="T32" fmla="*/ 1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5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29"/>
                        <wps:cNvSpPr>
                          <a:spLocks/>
                        </wps:cNvSpPr>
                        <wps:spPr bwMode="auto">
                          <a:xfrm>
                            <a:off x="1451" y="574"/>
                            <a:ext cx="8" cy="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9"/>
                              <a:gd name="T2" fmla="*/ 8 w 8"/>
                              <a:gd name="T3" fmla="*/ 4 h 9"/>
                              <a:gd name="T4" fmla="*/ 7 w 8"/>
                              <a:gd name="T5" fmla="*/ 2 h 9"/>
                              <a:gd name="T6" fmla="*/ 6 w 8"/>
                              <a:gd name="T7" fmla="*/ 0 h 9"/>
                              <a:gd name="T8" fmla="*/ 4 w 8"/>
                              <a:gd name="T9" fmla="*/ 0 h 9"/>
                              <a:gd name="T10" fmla="*/ 2 w 8"/>
                              <a:gd name="T11" fmla="*/ 0 h 9"/>
                              <a:gd name="T12" fmla="*/ 1 w 8"/>
                              <a:gd name="T13" fmla="*/ 2 h 9"/>
                              <a:gd name="T14" fmla="*/ 0 w 8"/>
                              <a:gd name="T15" fmla="*/ 4 h 9"/>
                              <a:gd name="T16" fmla="*/ 0 w 8"/>
                              <a:gd name="T17" fmla="*/ 5 h 9"/>
                              <a:gd name="T18" fmla="*/ 0 w 8"/>
                              <a:gd name="T19" fmla="*/ 7 h 9"/>
                              <a:gd name="T20" fmla="*/ 1 w 8"/>
                              <a:gd name="T21" fmla="*/ 8 h 9"/>
                              <a:gd name="T22" fmla="*/ 2 w 8"/>
                              <a:gd name="T23" fmla="*/ 9 h 9"/>
                              <a:gd name="T24" fmla="*/ 4 w 8"/>
                              <a:gd name="T25" fmla="*/ 9 h 9"/>
                              <a:gd name="T26" fmla="*/ 6 w 8"/>
                              <a:gd name="T27" fmla="*/ 9 h 9"/>
                              <a:gd name="T28" fmla="*/ 7 w 8"/>
                              <a:gd name="T29" fmla="*/ 8 h 9"/>
                              <a:gd name="T30" fmla="*/ 8 w 8"/>
                              <a:gd name="T31" fmla="*/ 7 h 9"/>
                              <a:gd name="T32" fmla="*/ 8 w 8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5"/>
                                </a:move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30"/>
                        <wps:cNvSpPr>
                          <a:spLocks/>
                        </wps:cNvSpPr>
                        <wps:spPr bwMode="auto">
                          <a:xfrm>
                            <a:off x="1463" y="579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9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5 w 10"/>
                              <a:gd name="T9" fmla="*/ 0 h 8"/>
                              <a:gd name="T10" fmla="*/ 4 w 10"/>
                              <a:gd name="T11" fmla="*/ 0 h 8"/>
                              <a:gd name="T12" fmla="*/ 2 w 10"/>
                              <a:gd name="T13" fmla="*/ 1 h 8"/>
                              <a:gd name="T14" fmla="*/ 0 w 10"/>
                              <a:gd name="T15" fmla="*/ 2 h 8"/>
                              <a:gd name="T16" fmla="*/ 0 w 10"/>
                              <a:gd name="T17" fmla="*/ 4 h 8"/>
                              <a:gd name="T18" fmla="*/ 0 w 10"/>
                              <a:gd name="T19" fmla="*/ 5 h 8"/>
                              <a:gd name="T20" fmla="*/ 2 w 10"/>
                              <a:gd name="T21" fmla="*/ 7 h 8"/>
                              <a:gd name="T22" fmla="*/ 4 w 10"/>
                              <a:gd name="T23" fmla="*/ 8 h 8"/>
                              <a:gd name="T24" fmla="*/ 5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9 w 10"/>
                              <a:gd name="T31" fmla="*/ 5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31"/>
                        <wps:cNvSpPr>
                          <a:spLocks/>
                        </wps:cNvSpPr>
                        <wps:spPr bwMode="auto">
                          <a:xfrm>
                            <a:off x="1477" y="582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9 w 9"/>
                              <a:gd name="T3" fmla="*/ 3 h 9"/>
                              <a:gd name="T4" fmla="*/ 8 w 9"/>
                              <a:gd name="T5" fmla="*/ 1 h 9"/>
                              <a:gd name="T6" fmla="*/ 6 w 9"/>
                              <a:gd name="T7" fmla="*/ 0 h 9"/>
                              <a:gd name="T8" fmla="*/ 4 w 9"/>
                              <a:gd name="T9" fmla="*/ 0 h 9"/>
                              <a:gd name="T10" fmla="*/ 2 w 9"/>
                              <a:gd name="T11" fmla="*/ 0 h 9"/>
                              <a:gd name="T12" fmla="*/ 1 w 9"/>
                              <a:gd name="T13" fmla="*/ 1 h 9"/>
                              <a:gd name="T14" fmla="*/ 0 w 9"/>
                              <a:gd name="T15" fmla="*/ 3 h 9"/>
                              <a:gd name="T16" fmla="*/ 0 w 9"/>
                              <a:gd name="T17" fmla="*/ 4 h 9"/>
                              <a:gd name="T18" fmla="*/ 0 w 9"/>
                              <a:gd name="T19" fmla="*/ 6 h 9"/>
                              <a:gd name="T20" fmla="*/ 1 w 9"/>
                              <a:gd name="T21" fmla="*/ 7 h 9"/>
                              <a:gd name="T22" fmla="*/ 2 w 9"/>
                              <a:gd name="T23" fmla="*/ 8 h 9"/>
                              <a:gd name="T24" fmla="*/ 4 w 9"/>
                              <a:gd name="T25" fmla="*/ 9 h 9"/>
                              <a:gd name="T26" fmla="*/ 6 w 9"/>
                              <a:gd name="T27" fmla="*/ 8 h 9"/>
                              <a:gd name="T28" fmla="*/ 8 w 9"/>
                              <a:gd name="T29" fmla="*/ 7 h 9"/>
                              <a:gd name="T30" fmla="*/ 9 w 9"/>
                              <a:gd name="T31" fmla="*/ 6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32"/>
                        <wps:cNvSpPr>
                          <a:spLocks/>
                        </wps:cNvSpPr>
                        <wps:spPr bwMode="auto">
                          <a:xfrm>
                            <a:off x="1492" y="588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9 w 9"/>
                              <a:gd name="T3" fmla="*/ 3 h 9"/>
                              <a:gd name="T4" fmla="*/ 8 w 9"/>
                              <a:gd name="T5" fmla="*/ 1 h 9"/>
                              <a:gd name="T6" fmla="*/ 6 w 9"/>
                              <a:gd name="T7" fmla="*/ 0 h 9"/>
                              <a:gd name="T8" fmla="*/ 5 w 9"/>
                              <a:gd name="T9" fmla="*/ 0 h 9"/>
                              <a:gd name="T10" fmla="*/ 3 w 9"/>
                              <a:gd name="T11" fmla="*/ 0 h 9"/>
                              <a:gd name="T12" fmla="*/ 2 w 9"/>
                              <a:gd name="T13" fmla="*/ 1 h 9"/>
                              <a:gd name="T14" fmla="*/ 1 w 9"/>
                              <a:gd name="T15" fmla="*/ 3 h 9"/>
                              <a:gd name="T16" fmla="*/ 0 w 9"/>
                              <a:gd name="T17" fmla="*/ 4 h 9"/>
                              <a:gd name="T18" fmla="*/ 1 w 9"/>
                              <a:gd name="T19" fmla="*/ 6 h 9"/>
                              <a:gd name="T20" fmla="*/ 2 w 9"/>
                              <a:gd name="T21" fmla="*/ 8 h 9"/>
                              <a:gd name="T22" fmla="*/ 3 w 9"/>
                              <a:gd name="T23" fmla="*/ 9 h 9"/>
                              <a:gd name="T24" fmla="*/ 5 w 9"/>
                              <a:gd name="T25" fmla="*/ 9 h 9"/>
                              <a:gd name="T26" fmla="*/ 6 w 9"/>
                              <a:gd name="T27" fmla="*/ 9 h 9"/>
                              <a:gd name="T28" fmla="*/ 8 w 9"/>
                              <a:gd name="T29" fmla="*/ 8 h 9"/>
                              <a:gd name="T30" fmla="*/ 9 w 9"/>
                              <a:gd name="T31" fmla="*/ 6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33"/>
                        <wps:cNvSpPr>
                          <a:spLocks/>
                        </wps:cNvSpPr>
                        <wps:spPr bwMode="auto">
                          <a:xfrm>
                            <a:off x="1508" y="594"/>
                            <a:ext cx="8" cy="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9"/>
                              <a:gd name="T2" fmla="*/ 8 w 8"/>
                              <a:gd name="T3" fmla="*/ 3 h 9"/>
                              <a:gd name="T4" fmla="*/ 7 w 8"/>
                              <a:gd name="T5" fmla="*/ 2 h 9"/>
                              <a:gd name="T6" fmla="*/ 6 w 8"/>
                              <a:gd name="T7" fmla="*/ 0 h 9"/>
                              <a:gd name="T8" fmla="*/ 4 w 8"/>
                              <a:gd name="T9" fmla="*/ 0 h 9"/>
                              <a:gd name="T10" fmla="*/ 2 w 8"/>
                              <a:gd name="T11" fmla="*/ 0 h 9"/>
                              <a:gd name="T12" fmla="*/ 1 w 8"/>
                              <a:gd name="T13" fmla="*/ 2 h 9"/>
                              <a:gd name="T14" fmla="*/ 0 w 8"/>
                              <a:gd name="T15" fmla="*/ 3 h 9"/>
                              <a:gd name="T16" fmla="*/ 0 w 8"/>
                              <a:gd name="T17" fmla="*/ 5 h 9"/>
                              <a:gd name="T18" fmla="*/ 0 w 8"/>
                              <a:gd name="T19" fmla="*/ 7 h 9"/>
                              <a:gd name="T20" fmla="*/ 1 w 8"/>
                              <a:gd name="T21" fmla="*/ 8 h 9"/>
                              <a:gd name="T22" fmla="*/ 2 w 8"/>
                              <a:gd name="T23" fmla="*/ 9 h 9"/>
                              <a:gd name="T24" fmla="*/ 4 w 8"/>
                              <a:gd name="T25" fmla="*/ 9 h 9"/>
                              <a:gd name="T26" fmla="*/ 6 w 8"/>
                              <a:gd name="T27" fmla="*/ 9 h 9"/>
                              <a:gd name="T28" fmla="*/ 7 w 8"/>
                              <a:gd name="T29" fmla="*/ 8 h 9"/>
                              <a:gd name="T30" fmla="*/ 8 w 8"/>
                              <a:gd name="T31" fmla="*/ 7 h 9"/>
                              <a:gd name="T32" fmla="*/ 8 w 8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5"/>
                                </a:move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34"/>
                        <wps:cNvSpPr>
                          <a:spLocks/>
                        </wps:cNvSpPr>
                        <wps:spPr bwMode="auto">
                          <a:xfrm>
                            <a:off x="1520" y="60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9 w 9"/>
                              <a:gd name="T3" fmla="*/ 3 h 9"/>
                              <a:gd name="T4" fmla="*/ 8 w 9"/>
                              <a:gd name="T5" fmla="*/ 2 h 9"/>
                              <a:gd name="T6" fmla="*/ 7 w 9"/>
                              <a:gd name="T7" fmla="*/ 1 h 9"/>
                              <a:gd name="T8" fmla="*/ 5 w 9"/>
                              <a:gd name="T9" fmla="*/ 0 h 9"/>
                              <a:gd name="T10" fmla="*/ 2 w 9"/>
                              <a:gd name="T11" fmla="*/ 1 h 9"/>
                              <a:gd name="T12" fmla="*/ 1 w 9"/>
                              <a:gd name="T13" fmla="*/ 2 h 9"/>
                              <a:gd name="T14" fmla="*/ 0 w 9"/>
                              <a:gd name="T15" fmla="*/ 3 h 9"/>
                              <a:gd name="T16" fmla="*/ 0 w 9"/>
                              <a:gd name="T17" fmla="*/ 5 h 9"/>
                              <a:gd name="T18" fmla="*/ 0 w 9"/>
                              <a:gd name="T19" fmla="*/ 6 h 9"/>
                              <a:gd name="T20" fmla="*/ 1 w 9"/>
                              <a:gd name="T21" fmla="*/ 8 h 9"/>
                              <a:gd name="T22" fmla="*/ 2 w 9"/>
                              <a:gd name="T23" fmla="*/ 8 h 9"/>
                              <a:gd name="T24" fmla="*/ 5 w 9"/>
                              <a:gd name="T25" fmla="*/ 9 h 9"/>
                              <a:gd name="T26" fmla="*/ 7 w 9"/>
                              <a:gd name="T27" fmla="*/ 8 h 9"/>
                              <a:gd name="T28" fmla="*/ 8 w 9"/>
                              <a:gd name="T29" fmla="*/ 8 h 9"/>
                              <a:gd name="T30" fmla="*/ 9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35"/>
                        <wps:cNvSpPr>
                          <a:spLocks/>
                        </wps:cNvSpPr>
                        <wps:spPr bwMode="auto">
                          <a:xfrm>
                            <a:off x="1532" y="606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5 h 10"/>
                              <a:gd name="T2" fmla="*/ 9 w 9"/>
                              <a:gd name="T3" fmla="*/ 3 h 10"/>
                              <a:gd name="T4" fmla="*/ 8 w 9"/>
                              <a:gd name="T5" fmla="*/ 2 h 10"/>
                              <a:gd name="T6" fmla="*/ 6 w 9"/>
                              <a:gd name="T7" fmla="*/ 1 h 10"/>
                              <a:gd name="T8" fmla="*/ 5 w 9"/>
                              <a:gd name="T9" fmla="*/ 0 h 10"/>
                              <a:gd name="T10" fmla="*/ 3 w 9"/>
                              <a:gd name="T11" fmla="*/ 1 h 10"/>
                              <a:gd name="T12" fmla="*/ 2 w 9"/>
                              <a:gd name="T13" fmla="*/ 2 h 10"/>
                              <a:gd name="T14" fmla="*/ 1 w 9"/>
                              <a:gd name="T15" fmla="*/ 3 h 10"/>
                              <a:gd name="T16" fmla="*/ 0 w 9"/>
                              <a:gd name="T17" fmla="*/ 5 h 10"/>
                              <a:gd name="T18" fmla="*/ 1 w 9"/>
                              <a:gd name="T19" fmla="*/ 6 h 10"/>
                              <a:gd name="T20" fmla="*/ 2 w 9"/>
                              <a:gd name="T21" fmla="*/ 8 h 10"/>
                              <a:gd name="T22" fmla="*/ 3 w 9"/>
                              <a:gd name="T23" fmla="*/ 10 h 10"/>
                              <a:gd name="T24" fmla="*/ 5 w 9"/>
                              <a:gd name="T25" fmla="*/ 10 h 10"/>
                              <a:gd name="T26" fmla="*/ 6 w 9"/>
                              <a:gd name="T27" fmla="*/ 10 h 10"/>
                              <a:gd name="T28" fmla="*/ 8 w 9"/>
                              <a:gd name="T29" fmla="*/ 8 h 10"/>
                              <a:gd name="T30" fmla="*/ 9 w 9"/>
                              <a:gd name="T31" fmla="*/ 6 h 10"/>
                              <a:gd name="T32" fmla="*/ 9 w 9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5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36"/>
                        <wps:cNvSpPr>
                          <a:spLocks/>
                        </wps:cNvSpPr>
                        <wps:spPr bwMode="auto">
                          <a:xfrm>
                            <a:off x="1545" y="612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8 w 9"/>
                              <a:gd name="T3" fmla="*/ 2 h 9"/>
                              <a:gd name="T4" fmla="*/ 7 w 9"/>
                              <a:gd name="T5" fmla="*/ 1 h 9"/>
                              <a:gd name="T6" fmla="*/ 6 w 9"/>
                              <a:gd name="T7" fmla="*/ 0 h 9"/>
                              <a:gd name="T8" fmla="*/ 4 w 9"/>
                              <a:gd name="T9" fmla="*/ 0 h 9"/>
                              <a:gd name="T10" fmla="*/ 3 w 9"/>
                              <a:gd name="T11" fmla="*/ 0 h 9"/>
                              <a:gd name="T12" fmla="*/ 1 w 9"/>
                              <a:gd name="T13" fmla="*/ 1 h 9"/>
                              <a:gd name="T14" fmla="*/ 0 w 9"/>
                              <a:gd name="T15" fmla="*/ 2 h 9"/>
                              <a:gd name="T16" fmla="*/ 0 w 9"/>
                              <a:gd name="T17" fmla="*/ 5 h 9"/>
                              <a:gd name="T18" fmla="*/ 0 w 9"/>
                              <a:gd name="T19" fmla="*/ 6 h 9"/>
                              <a:gd name="T20" fmla="*/ 1 w 9"/>
                              <a:gd name="T21" fmla="*/ 8 h 9"/>
                              <a:gd name="T22" fmla="*/ 3 w 9"/>
                              <a:gd name="T23" fmla="*/ 9 h 9"/>
                              <a:gd name="T24" fmla="*/ 4 w 9"/>
                              <a:gd name="T25" fmla="*/ 9 h 9"/>
                              <a:gd name="T26" fmla="*/ 6 w 9"/>
                              <a:gd name="T27" fmla="*/ 9 h 9"/>
                              <a:gd name="T28" fmla="*/ 7 w 9"/>
                              <a:gd name="T29" fmla="*/ 8 h 9"/>
                              <a:gd name="T30" fmla="*/ 8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37"/>
                        <wps:cNvSpPr>
                          <a:spLocks/>
                        </wps:cNvSpPr>
                        <wps:spPr bwMode="auto">
                          <a:xfrm>
                            <a:off x="1557" y="618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9 w 9"/>
                              <a:gd name="T3" fmla="*/ 2 h 8"/>
                              <a:gd name="T4" fmla="*/ 7 w 9"/>
                              <a:gd name="T5" fmla="*/ 1 h 8"/>
                              <a:gd name="T6" fmla="*/ 6 w 9"/>
                              <a:gd name="T7" fmla="*/ 0 h 8"/>
                              <a:gd name="T8" fmla="*/ 4 w 9"/>
                              <a:gd name="T9" fmla="*/ 0 h 8"/>
                              <a:gd name="T10" fmla="*/ 2 w 9"/>
                              <a:gd name="T11" fmla="*/ 0 h 8"/>
                              <a:gd name="T12" fmla="*/ 1 w 9"/>
                              <a:gd name="T13" fmla="*/ 1 h 8"/>
                              <a:gd name="T14" fmla="*/ 0 w 9"/>
                              <a:gd name="T15" fmla="*/ 2 h 8"/>
                              <a:gd name="T16" fmla="*/ 0 w 9"/>
                              <a:gd name="T17" fmla="*/ 4 h 8"/>
                              <a:gd name="T18" fmla="*/ 0 w 9"/>
                              <a:gd name="T19" fmla="*/ 5 h 8"/>
                              <a:gd name="T20" fmla="*/ 1 w 9"/>
                              <a:gd name="T21" fmla="*/ 7 h 8"/>
                              <a:gd name="T22" fmla="*/ 2 w 9"/>
                              <a:gd name="T23" fmla="*/ 8 h 8"/>
                              <a:gd name="T24" fmla="*/ 4 w 9"/>
                              <a:gd name="T25" fmla="*/ 8 h 8"/>
                              <a:gd name="T26" fmla="*/ 6 w 9"/>
                              <a:gd name="T27" fmla="*/ 8 h 8"/>
                              <a:gd name="T28" fmla="*/ 7 w 9"/>
                              <a:gd name="T29" fmla="*/ 7 h 8"/>
                              <a:gd name="T30" fmla="*/ 9 w 9"/>
                              <a:gd name="T31" fmla="*/ 5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38"/>
                        <wps:cNvSpPr>
                          <a:spLocks/>
                        </wps:cNvSpPr>
                        <wps:spPr bwMode="auto">
                          <a:xfrm>
                            <a:off x="1570" y="624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9"/>
                        <wps:cNvSpPr>
                          <a:spLocks/>
                        </wps:cNvSpPr>
                        <wps:spPr bwMode="auto">
                          <a:xfrm>
                            <a:off x="1582" y="631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10"/>
                              <a:gd name="T2" fmla="*/ 1 w 10"/>
                              <a:gd name="T3" fmla="*/ 7 h 10"/>
                              <a:gd name="T4" fmla="*/ 2 w 10"/>
                              <a:gd name="T5" fmla="*/ 8 h 10"/>
                              <a:gd name="T6" fmla="*/ 4 w 10"/>
                              <a:gd name="T7" fmla="*/ 9 h 10"/>
                              <a:gd name="T8" fmla="*/ 6 w 10"/>
                              <a:gd name="T9" fmla="*/ 10 h 10"/>
                              <a:gd name="T10" fmla="*/ 8 w 10"/>
                              <a:gd name="T11" fmla="*/ 9 h 10"/>
                              <a:gd name="T12" fmla="*/ 9 w 10"/>
                              <a:gd name="T13" fmla="*/ 8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  <a:gd name="T18" fmla="*/ 10 w 10"/>
                              <a:gd name="T19" fmla="*/ 3 h 10"/>
                              <a:gd name="T20" fmla="*/ 9 w 10"/>
                              <a:gd name="T21" fmla="*/ 1 h 10"/>
                              <a:gd name="T22" fmla="*/ 8 w 10"/>
                              <a:gd name="T23" fmla="*/ 0 h 10"/>
                              <a:gd name="T24" fmla="*/ 6 w 10"/>
                              <a:gd name="T25" fmla="*/ 0 h 10"/>
                              <a:gd name="T26" fmla="*/ 4 w 10"/>
                              <a:gd name="T27" fmla="*/ 0 h 10"/>
                              <a:gd name="T28" fmla="*/ 2 w 10"/>
                              <a:gd name="T29" fmla="*/ 1 h 10"/>
                              <a:gd name="T30" fmla="*/ 1 w 10"/>
                              <a:gd name="T31" fmla="*/ 3 h 10"/>
                              <a:gd name="T32" fmla="*/ 0 w 10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1596" y="641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1 w 10"/>
                              <a:gd name="T3" fmla="*/ 6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5 w 10"/>
                              <a:gd name="T9" fmla="*/ 8 h 8"/>
                              <a:gd name="T10" fmla="*/ 6 w 10"/>
                              <a:gd name="T11" fmla="*/ 8 h 8"/>
                              <a:gd name="T12" fmla="*/ 8 w 10"/>
                              <a:gd name="T13" fmla="*/ 7 h 8"/>
                              <a:gd name="T14" fmla="*/ 10 w 10"/>
                              <a:gd name="T15" fmla="*/ 6 h 8"/>
                              <a:gd name="T16" fmla="*/ 10 w 10"/>
                              <a:gd name="T17" fmla="*/ 4 h 8"/>
                              <a:gd name="T18" fmla="*/ 10 w 10"/>
                              <a:gd name="T19" fmla="*/ 2 h 8"/>
                              <a:gd name="T20" fmla="*/ 8 w 10"/>
                              <a:gd name="T21" fmla="*/ 1 h 8"/>
                              <a:gd name="T22" fmla="*/ 6 w 10"/>
                              <a:gd name="T23" fmla="*/ 0 h 8"/>
                              <a:gd name="T24" fmla="*/ 5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1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41"/>
                        <wps:cNvSpPr>
                          <a:spLocks/>
                        </wps:cNvSpPr>
                        <wps:spPr bwMode="auto">
                          <a:xfrm>
                            <a:off x="1610" y="649"/>
                            <a:ext cx="9" cy="10"/>
                          </a:xfrm>
                          <a:custGeom>
                            <a:avLst/>
                            <a:gdLst>
                              <a:gd name="T0" fmla="*/ 0 w 9"/>
                              <a:gd name="T1" fmla="*/ 5 h 10"/>
                              <a:gd name="T2" fmla="*/ 0 w 9"/>
                              <a:gd name="T3" fmla="*/ 6 h 10"/>
                              <a:gd name="T4" fmla="*/ 1 w 9"/>
                              <a:gd name="T5" fmla="*/ 9 h 10"/>
                              <a:gd name="T6" fmla="*/ 3 w 9"/>
                              <a:gd name="T7" fmla="*/ 10 h 10"/>
                              <a:gd name="T8" fmla="*/ 4 w 9"/>
                              <a:gd name="T9" fmla="*/ 10 h 10"/>
                              <a:gd name="T10" fmla="*/ 6 w 9"/>
                              <a:gd name="T11" fmla="*/ 10 h 10"/>
                              <a:gd name="T12" fmla="*/ 7 w 9"/>
                              <a:gd name="T13" fmla="*/ 9 h 10"/>
                              <a:gd name="T14" fmla="*/ 8 w 9"/>
                              <a:gd name="T15" fmla="*/ 6 h 10"/>
                              <a:gd name="T16" fmla="*/ 9 w 9"/>
                              <a:gd name="T17" fmla="*/ 5 h 10"/>
                              <a:gd name="T18" fmla="*/ 8 w 9"/>
                              <a:gd name="T19" fmla="*/ 3 h 10"/>
                              <a:gd name="T20" fmla="*/ 7 w 9"/>
                              <a:gd name="T21" fmla="*/ 2 h 10"/>
                              <a:gd name="T22" fmla="*/ 6 w 9"/>
                              <a:gd name="T23" fmla="*/ 1 h 10"/>
                              <a:gd name="T24" fmla="*/ 4 w 9"/>
                              <a:gd name="T25" fmla="*/ 0 h 10"/>
                              <a:gd name="T26" fmla="*/ 3 w 9"/>
                              <a:gd name="T27" fmla="*/ 1 h 10"/>
                              <a:gd name="T28" fmla="*/ 1 w 9"/>
                              <a:gd name="T29" fmla="*/ 2 h 10"/>
                              <a:gd name="T30" fmla="*/ 0 w 9"/>
                              <a:gd name="T31" fmla="*/ 3 h 10"/>
                              <a:gd name="T32" fmla="*/ 0 w 9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42"/>
                        <wps:cNvSpPr>
                          <a:spLocks/>
                        </wps:cNvSpPr>
                        <wps:spPr bwMode="auto">
                          <a:xfrm>
                            <a:off x="1623" y="659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0 w 9"/>
                              <a:gd name="T3" fmla="*/ 6 h 9"/>
                              <a:gd name="T4" fmla="*/ 1 w 9"/>
                              <a:gd name="T5" fmla="*/ 7 h 9"/>
                              <a:gd name="T6" fmla="*/ 3 w 9"/>
                              <a:gd name="T7" fmla="*/ 8 h 9"/>
                              <a:gd name="T8" fmla="*/ 5 w 9"/>
                              <a:gd name="T9" fmla="*/ 9 h 9"/>
                              <a:gd name="T10" fmla="*/ 7 w 9"/>
                              <a:gd name="T11" fmla="*/ 8 h 9"/>
                              <a:gd name="T12" fmla="*/ 8 w 9"/>
                              <a:gd name="T13" fmla="*/ 7 h 9"/>
                              <a:gd name="T14" fmla="*/ 9 w 9"/>
                              <a:gd name="T15" fmla="*/ 6 h 9"/>
                              <a:gd name="T16" fmla="*/ 9 w 9"/>
                              <a:gd name="T17" fmla="*/ 4 h 9"/>
                              <a:gd name="T18" fmla="*/ 9 w 9"/>
                              <a:gd name="T19" fmla="*/ 3 h 9"/>
                              <a:gd name="T20" fmla="*/ 8 w 9"/>
                              <a:gd name="T21" fmla="*/ 1 h 9"/>
                              <a:gd name="T22" fmla="*/ 7 w 9"/>
                              <a:gd name="T23" fmla="*/ 0 h 9"/>
                              <a:gd name="T24" fmla="*/ 5 w 9"/>
                              <a:gd name="T25" fmla="*/ 0 h 9"/>
                              <a:gd name="T26" fmla="*/ 3 w 9"/>
                              <a:gd name="T27" fmla="*/ 0 h 9"/>
                              <a:gd name="T28" fmla="*/ 1 w 9"/>
                              <a:gd name="T29" fmla="*/ 1 h 9"/>
                              <a:gd name="T30" fmla="*/ 0 w 9"/>
                              <a:gd name="T31" fmla="*/ 3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43"/>
                        <wps:cNvSpPr>
                          <a:spLocks/>
                        </wps:cNvSpPr>
                        <wps:spPr bwMode="auto">
                          <a:xfrm>
                            <a:off x="1633" y="668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1 w 9"/>
                              <a:gd name="T3" fmla="*/ 6 h 9"/>
                              <a:gd name="T4" fmla="*/ 2 w 9"/>
                              <a:gd name="T5" fmla="*/ 7 h 9"/>
                              <a:gd name="T6" fmla="*/ 3 w 9"/>
                              <a:gd name="T7" fmla="*/ 9 h 9"/>
                              <a:gd name="T8" fmla="*/ 5 w 9"/>
                              <a:gd name="T9" fmla="*/ 9 h 9"/>
                              <a:gd name="T10" fmla="*/ 6 w 9"/>
                              <a:gd name="T11" fmla="*/ 9 h 9"/>
                              <a:gd name="T12" fmla="*/ 8 w 9"/>
                              <a:gd name="T13" fmla="*/ 7 h 9"/>
                              <a:gd name="T14" fmla="*/ 9 w 9"/>
                              <a:gd name="T15" fmla="*/ 6 h 9"/>
                              <a:gd name="T16" fmla="*/ 9 w 9"/>
                              <a:gd name="T17" fmla="*/ 4 h 9"/>
                              <a:gd name="T18" fmla="*/ 9 w 9"/>
                              <a:gd name="T19" fmla="*/ 2 h 9"/>
                              <a:gd name="T20" fmla="*/ 8 w 9"/>
                              <a:gd name="T21" fmla="*/ 1 h 9"/>
                              <a:gd name="T22" fmla="*/ 6 w 9"/>
                              <a:gd name="T23" fmla="*/ 0 h 9"/>
                              <a:gd name="T24" fmla="*/ 5 w 9"/>
                              <a:gd name="T25" fmla="*/ 0 h 9"/>
                              <a:gd name="T26" fmla="*/ 3 w 9"/>
                              <a:gd name="T27" fmla="*/ 0 h 9"/>
                              <a:gd name="T28" fmla="*/ 2 w 9"/>
                              <a:gd name="T29" fmla="*/ 1 h 9"/>
                              <a:gd name="T30" fmla="*/ 1 w 9"/>
                              <a:gd name="T31" fmla="*/ 2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44"/>
                        <wps:cNvSpPr>
                          <a:spLocks/>
                        </wps:cNvSpPr>
                        <wps:spPr bwMode="auto">
                          <a:xfrm>
                            <a:off x="1643" y="678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6 w 10"/>
                              <a:gd name="T9" fmla="*/ 0 h 8"/>
                              <a:gd name="T10" fmla="*/ 4 w 10"/>
                              <a:gd name="T11" fmla="*/ 0 h 8"/>
                              <a:gd name="T12" fmla="*/ 1 w 10"/>
                              <a:gd name="T13" fmla="*/ 1 h 8"/>
                              <a:gd name="T14" fmla="*/ 1 w 10"/>
                              <a:gd name="T15" fmla="*/ 2 h 8"/>
                              <a:gd name="T16" fmla="*/ 0 w 10"/>
                              <a:gd name="T17" fmla="*/ 4 h 8"/>
                              <a:gd name="T18" fmla="*/ 1 w 10"/>
                              <a:gd name="T19" fmla="*/ 5 h 8"/>
                              <a:gd name="T20" fmla="*/ 1 w 10"/>
                              <a:gd name="T21" fmla="*/ 7 h 8"/>
                              <a:gd name="T22" fmla="*/ 4 w 10"/>
                              <a:gd name="T23" fmla="*/ 8 h 8"/>
                              <a:gd name="T24" fmla="*/ 6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5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45"/>
                        <wps:cNvSpPr>
                          <a:spLocks/>
                        </wps:cNvSpPr>
                        <wps:spPr bwMode="auto">
                          <a:xfrm>
                            <a:off x="1656" y="686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5 h 8"/>
                              <a:gd name="T8" fmla="*/ 8 w 8"/>
                              <a:gd name="T9" fmla="*/ 4 h 8"/>
                              <a:gd name="T10" fmla="*/ 8 w 8"/>
                              <a:gd name="T11" fmla="*/ 2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2 h 8"/>
                              <a:gd name="T24" fmla="*/ 0 w 8"/>
                              <a:gd name="T25" fmla="*/ 4 h 8"/>
                              <a:gd name="T26" fmla="*/ 0 w 8"/>
                              <a:gd name="T27" fmla="*/ 5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46"/>
                        <wps:cNvSpPr>
                          <a:spLocks/>
                        </wps:cNvSpPr>
                        <wps:spPr bwMode="auto">
                          <a:xfrm>
                            <a:off x="1668" y="698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8"/>
                              <a:gd name="T2" fmla="*/ 8 w 8"/>
                              <a:gd name="T3" fmla="*/ 2 h 8"/>
                              <a:gd name="T4" fmla="*/ 7 w 8"/>
                              <a:gd name="T5" fmla="*/ 1 h 8"/>
                              <a:gd name="T6" fmla="*/ 6 w 8"/>
                              <a:gd name="T7" fmla="*/ 0 h 8"/>
                              <a:gd name="T8" fmla="*/ 4 w 8"/>
                              <a:gd name="T9" fmla="*/ 0 h 8"/>
                              <a:gd name="T10" fmla="*/ 2 w 8"/>
                              <a:gd name="T11" fmla="*/ 0 h 8"/>
                              <a:gd name="T12" fmla="*/ 1 w 8"/>
                              <a:gd name="T13" fmla="*/ 1 h 8"/>
                              <a:gd name="T14" fmla="*/ 0 w 8"/>
                              <a:gd name="T15" fmla="*/ 2 h 8"/>
                              <a:gd name="T16" fmla="*/ 0 w 8"/>
                              <a:gd name="T17" fmla="*/ 4 h 8"/>
                              <a:gd name="T18" fmla="*/ 0 w 8"/>
                              <a:gd name="T19" fmla="*/ 5 h 8"/>
                              <a:gd name="T20" fmla="*/ 1 w 8"/>
                              <a:gd name="T21" fmla="*/ 7 h 8"/>
                              <a:gd name="T22" fmla="*/ 2 w 8"/>
                              <a:gd name="T23" fmla="*/ 8 h 8"/>
                              <a:gd name="T24" fmla="*/ 4 w 8"/>
                              <a:gd name="T25" fmla="*/ 8 h 8"/>
                              <a:gd name="T26" fmla="*/ 6 w 8"/>
                              <a:gd name="T27" fmla="*/ 8 h 8"/>
                              <a:gd name="T28" fmla="*/ 7 w 8"/>
                              <a:gd name="T29" fmla="*/ 7 h 8"/>
                              <a:gd name="T30" fmla="*/ 8 w 8"/>
                              <a:gd name="T31" fmla="*/ 5 h 8"/>
                              <a:gd name="T32" fmla="*/ 8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47"/>
                        <wps:cNvSpPr>
                          <a:spLocks/>
                        </wps:cNvSpPr>
                        <wps:spPr bwMode="auto">
                          <a:xfrm>
                            <a:off x="1679" y="709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9 h 9"/>
                              <a:gd name="T2" fmla="*/ 6 w 10"/>
                              <a:gd name="T3" fmla="*/ 9 h 9"/>
                              <a:gd name="T4" fmla="*/ 8 w 10"/>
                              <a:gd name="T5" fmla="*/ 8 h 9"/>
                              <a:gd name="T6" fmla="*/ 9 w 10"/>
                              <a:gd name="T7" fmla="*/ 5 h 9"/>
                              <a:gd name="T8" fmla="*/ 10 w 10"/>
                              <a:gd name="T9" fmla="*/ 4 h 9"/>
                              <a:gd name="T10" fmla="*/ 9 w 10"/>
                              <a:gd name="T11" fmla="*/ 2 h 9"/>
                              <a:gd name="T12" fmla="*/ 8 w 10"/>
                              <a:gd name="T13" fmla="*/ 1 h 9"/>
                              <a:gd name="T14" fmla="*/ 6 w 10"/>
                              <a:gd name="T15" fmla="*/ 0 h 9"/>
                              <a:gd name="T16" fmla="*/ 4 w 10"/>
                              <a:gd name="T17" fmla="*/ 0 h 9"/>
                              <a:gd name="T18" fmla="*/ 3 w 10"/>
                              <a:gd name="T19" fmla="*/ 0 h 9"/>
                              <a:gd name="T20" fmla="*/ 1 w 10"/>
                              <a:gd name="T21" fmla="*/ 1 h 9"/>
                              <a:gd name="T22" fmla="*/ 0 w 10"/>
                              <a:gd name="T23" fmla="*/ 2 h 9"/>
                              <a:gd name="T24" fmla="*/ 0 w 10"/>
                              <a:gd name="T25" fmla="*/ 4 h 9"/>
                              <a:gd name="T26" fmla="*/ 0 w 10"/>
                              <a:gd name="T27" fmla="*/ 5 h 9"/>
                              <a:gd name="T28" fmla="*/ 1 w 10"/>
                              <a:gd name="T29" fmla="*/ 8 h 9"/>
                              <a:gd name="T30" fmla="*/ 3 w 10"/>
                              <a:gd name="T31" fmla="*/ 9 h 9"/>
                              <a:gd name="T32" fmla="*/ 4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48"/>
                        <wps:cNvSpPr>
                          <a:spLocks/>
                        </wps:cNvSpPr>
                        <wps:spPr bwMode="auto">
                          <a:xfrm>
                            <a:off x="1690" y="720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8 w 9"/>
                              <a:gd name="T3" fmla="*/ 2 h 8"/>
                              <a:gd name="T4" fmla="*/ 8 w 9"/>
                              <a:gd name="T5" fmla="*/ 1 h 8"/>
                              <a:gd name="T6" fmla="*/ 6 w 9"/>
                              <a:gd name="T7" fmla="*/ 0 h 8"/>
                              <a:gd name="T8" fmla="*/ 4 w 9"/>
                              <a:gd name="T9" fmla="*/ 0 h 8"/>
                              <a:gd name="T10" fmla="*/ 3 w 9"/>
                              <a:gd name="T11" fmla="*/ 0 h 8"/>
                              <a:gd name="T12" fmla="*/ 1 w 9"/>
                              <a:gd name="T13" fmla="*/ 1 h 8"/>
                              <a:gd name="T14" fmla="*/ 0 w 9"/>
                              <a:gd name="T15" fmla="*/ 2 h 8"/>
                              <a:gd name="T16" fmla="*/ 0 w 9"/>
                              <a:gd name="T17" fmla="*/ 4 h 8"/>
                              <a:gd name="T18" fmla="*/ 0 w 9"/>
                              <a:gd name="T19" fmla="*/ 5 h 8"/>
                              <a:gd name="T20" fmla="*/ 1 w 9"/>
                              <a:gd name="T21" fmla="*/ 7 h 8"/>
                              <a:gd name="T22" fmla="*/ 3 w 9"/>
                              <a:gd name="T23" fmla="*/ 8 h 8"/>
                              <a:gd name="T24" fmla="*/ 4 w 9"/>
                              <a:gd name="T25" fmla="*/ 8 h 8"/>
                              <a:gd name="T26" fmla="*/ 6 w 9"/>
                              <a:gd name="T27" fmla="*/ 8 h 8"/>
                              <a:gd name="T28" fmla="*/ 8 w 9"/>
                              <a:gd name="T29" fmla="*/ 7 h 8"/>
                              <a:gd name="T30" fmla="*/ 8 w 9"/>
                              <a:gd name="T31" fmla="*/ 5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49"/>
                        <wps:cNvSpPr>
                          <a:spLocks/>
                        </wps:cNvSpPr>
                        <wps:spPr bwMode="auto">
                          <a:xfrm>
                            <a:off x="1701" y="731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10"/>
                              <a:gd name="T2" fmla="*/ 10 w 10"/>
                              <a:gd name="T3" fmla="*/ 3 h 10"/>
                              <a:gd name="T4" fmla="*/ 9 w 10"/>
                              <a:gd name="T5" fmla="*/ 1 h 10"/>
                              <a:gd name="T6" fmla="*/ 7 w 10"/>
                              <a:gd name="T7" fmla="*/ 1 h 10"/>
                              <a:gd name="T8" fmla="*/ 6 w 10"/>
                              <a:gd name="T9" fmla="*/ 0 h 10"/>
                              <a:gd name="T10" fmla="*/ 3 w 10"/>
                              <a:gd name="T11" fmla="*/ 1 h 10"/>
                              <a:gd name="T12" fmla="*/ 1 w 10"/>
                              <a:gd name="T13" fmla="*/ 1 h 10"/>
                              <a:gd name="T14" fmla="*/ 1 w 10"/>
                              <a:gd name="T15" fmla="*/ 3 h 10"/>
                              <a:gd name="T16" fmla="*/ 0 w 10"/>
                              <a:gd name="T17" fmla="*/ 4 h 10"/>
                              <a:gd name="T18" fmla="*/ 1 w 10"/>
                              <a:gd name="T19" fmla="*/ 7 h 10"/>
                              <a:gd name="T20" fmla="*/ 1 w 10"/>
                              <a:gd name="T21" fmla="*/ 8 h 10"/>
                              <a:gd name="T22" fmla="*/ 3 w 10"/>
                              <a:gd name="T23" fmla="*/ 9 h 10"/>
                              <a:gd name="T24" fmla="*/ 6 w 10"/>
                              <a:gd name="T25" fmla="*/ 10 h 10"/>
                              <a:gd name="T26" fmla="*/ 7 w 10"/>
                              <a:gd name="T27" fmla="*/ 9 h 10"/>
                              <a:gd name="T28" fmla="*/ 9 w 10"/>
                              <a:gd name="T29" fmla="*/ 8 h 10"/>
                              <a:gd name="T30" fmla="*/ 10 w 10"/>
                              <a:gd name="T31" fmla="*/ 7 h 10"/>
                              <a:gd name="T32" fmla="*/ 10 w 10"/>
                              <a:gd name="T33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4"/>
                                </a:move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50"/>
                        <wps:cNvSpPr>
                          <a:spLocks/>
                        </wps:cNvSpPr>
                        <wps:spPr bwMode="auto">
                          <a:xfrm>
                            <a:off x="1712" y="744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8 w 9"/>
                              <a:gd name="T3" fmla="*/ 3 h 9"/>
                              <a:gd name="T4" fmla="*/ 8 w 9"/>
                              <a:gd name="T5" fmla="*/ 2 h 9"/>
                              <a:gd name="T6" fmla="*/ 6 w 9"/>
                              <a:gd name="T7" fmla="*/ 1 h 9"/>
                              <a:gd name="T8" fmla="*/ 4 w 9"/>
                              <a:gd name="T9" fmla="*/ 0 h 9"/>
                              <a:gd name="T10" fmla="*/ 3 w 9"/>
                              <a:gd name="T11" fmla="*/ 1 h 9"/>
                              <a:gd name="T12" fmla="*/ 1 w 9"/>
                              <a:gd name="T13" fmla="*/ 2 h 9"/>
                              <a:gd name="T14" fmla="*/ 0 w 9"/>
                              <a:gd name="T15" fmla="*/ 3 h 9"/>
                              <a:gd name="T16" fmla="*/ 0 w 9"/>
                              <a:gd name="T17" fmla="*/ 5 h 9"/>
                              <a:gd name="T18" fmla="*/ 0 w 9"/>
                              <a:gd name="T19" fmla="*/ 6 h 9"/>
                              <a:gd name="T20" fmla="*/ 1 w 9"/>
                              <a:gd name="T21" fmla="*/ 8 h 9"/>
                              <a:gd name="T22" fmla="*/ 3 w 9"/>
                              <a:gd name="T23" fmla="*/ 8 h 9"/>
                              <a:gd name="T24" fmla="*/ 4 w 9"/>
                              <a:gd name="T25" fmla="*/ 9 h 9"/>
                              <a:gd name="T26" fmla="*/ 6 w 9"/>
                              <a:gd name="T27" fmla="*/ 8 h 9"/>
                              <a:gd name="T28" fmla="*/ 8 w 9"/>
                              <a:gd name="T29" fmla="*/ 8 h 9"/>
                              <a:gd name="T30" fmla="*/ 8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51"/>
                        <wps:cNvSpPr>
                          <a:spLocks/>
                        </wps:cNvSpPr>
                        <wps:spPr bwMode="auto">
                          <a:xfrm>
                            <a:off x="1722" y="757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7 w 10"/>
                              <a:gd name="T3" fmla="*/ 8 h 8"/>
                              <a:gd name="T4" fmla="*/ 9 w 10"/>
                              <a:gd name="T5" fmla="*/ 7 h 8"/>
                              <a:gd name="T6" fmla="*/ 9 w 10"/>
                              <a:gd name="T7" fmla="*/ 6 h 8"/>
                              <a:gd name="T8" fmla="*/ 10 w 10"/>
                              <a:gd name="T9" fmla="*/ 4 h 8"/>
                              <a:gd name="T10" fmla="*/ 9 w 10"/>
                              <a:gd name="T11" fmla="*/ 2 h 8"/>
                              <a:gd name="T12" fmla="*/ 9 w 10"/>
                              <a:gd name="T13" fmla="*/ 1 h 8"/>
                              <a:gd name="T14" fmla="*/ 7 w 10"/>
                              <a:gd name="T15" fmla="*/ 0 h 8"/>
                              <a:gd name="T16" fmla="*/ 5 w 10"/>
                              <a:gd name="T17" fmla="*/ 0 h 8"/>
                              <a:gd name="T18" fmla="*/ 3 w 10"/>
                              <a:gd name="T19" fmla="*/ 0 h 8"/>
                              <a:gd name="T20" fmla="*/ 1 w 10"/>
                              <a:gd name="T21" fmla="*/ 1 h 8"/>
                              <a:gd name="T22" fmla="*/ 0 w 10"/>
                              <a:gd name="T23" fmla="*/ 2 h 8"/>
                              <a:gd name="T24" fmla="*/ 0 w 10"/>
                              <a:gd name="T25" fmla="*/ 4 h 8"/>
                              <a:gd name="T26" fmla="*/ 0 w 10"/>
                              <a:gd name="T27" fmla="*/ 6 h 8"/>
                              <a:gd name="T28" fmla="*/ 1 w 10"/>
                              <a:gd name="T29" fmla="*/ 7 h 8"/>
                              <a:gd name="T30" fmla="*/ 3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52"/>
                        <wps:cNvSpPr>
                          <a:spLocks/>
                        </wps:cNvSpPr>
                        <wps:spPr bwMode="auto">
                          <a:xfrm>
                            <a:off x="1733" y="768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5 h 10"/>
                              <a:gd name="T2" fmla="*/ 9 w 9"/>
                              <a:gd name="T3" fmla="*/ 3 h 10"/>
                              <a:gd name="T4" fmla="*/ 8 w 9"/>
                              <a:gd name="T5" fmla="*/ 2 h 10"/>
                              <a:gd name="T6" fmla="*/ 6 w 9"/>
                              <a:gd name="T7" fmla="*/ 1 h 10"/>
                              <a:gd name="T8" fmla="*/ 5 w 9"/>
                              <a:gd name="T9" fmla="*/ 0 h 10"/>
                              <a:gd name="T10" fmla="*/ 3 w 9"/>
                              <a:gd name="T11" fmla="*/ 1 h 10"/>
                              <a:gd name="T12" fmla="*/ 1 w 9"/>
                              <a:gd name="T13" fmla="*/ 2 h 10"/>
                              <a:gd name="T14" fmla="*/ 1 w 9"/>
                              <a:gd name="T15" fmla="*/ 3 h 10"/>
                              <a:gd name="T16" fmla="*/ 0 w 9"/>
                              <a:gd name="T17" fmla="*/ 5 h 10"/>
                              <a:gd name="T18" fmla="*/ 1 w 9"/>
                              <a:gd name="T19" fmla="*/ 6 h 10"/>
                              <a:gd name="T20" fmla="*/ 1 w 9"/>
                              <a:gd name="T21" fmla="*/ 9 h 10"/>
                              <a:gd name="T22" fmla="*/ 3 w 9"/>
                              <a:gd name="T23" fmla="*/ 9 h 10"/>
                              <a:gd name="T24" fmla="*/ 5 w 9"/>
                              <a:gd name="T25" fmla="*/ 10 h 10"/>
                              <a:gd name="T26" fmla="*/ 6 w 9"/>
                              <a:gd name="T27" fmla="*/ 9 h 10"/>
                              <a:gd name="T28" fmla="*/ 8 w 9"/>
                              <a:gd name="T29" fmla="*/ 9 h 10"/>
                              <a:gd name="T30" fmla="*/ 9 w 9"/>
                              <a:gd name="T31" fmla="*/ 6 h 10"/>
                              <a:gd name="T32" fmla="*/ 9 w 9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5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53"/>
                        <wps:cNvSpPr>
                          <a:spLocks/>
                        </wps:cNvSpPr>
                        <wps:spPr bwMode="auto">
                          <a:xfrm>
                            <a:off x="1743" y="781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8 h 8"/>
                              <a:gd name="T2" fmla="*/ 7 w 10"/>
                              <a:gd name="T3" fmla="*/ 8 h 8"/>
                              <a:gd name="T4" fmla="*/ 9 w 10"/>
                              <a:gd name="T5" fmla="*/ 7 h 8"/>
                              <a:gd name="T6" fmla="*/ 10 w 10"/>
                              <a:gd name="T7" fmla="*/ 6 h 8"/>
                              <a:gd name="T8" fmla="*/ 10 w 10"/>
                              <a:gd name="T9" fmla="*/ 4 h 8"/>
                              <a:gd name="T10" fmla="*/ 10 w 10"/>
                              <a:gd name="T11" fmla="*/ 3 h 8"/>
                              <a:gd name="T12" fmla="*/ 9 w 10"/>
                              <a:gd name="T13" fmla="*/ 1 h 8"/>
                              <a:gd name="T14" fmla="*/ 7 w 10"/>
                              <a:gd name="T15" fmla="*/ 0 h 8"/>
                              <a:gd name="T16" fmla="*/ 6 w 10"/>
                              <a:gd name="T17" fmla="*/ 0 h 8"/>
                              <a:gd name="T18" fmla="*/ 4 w 10"/>
                              <a:gd name="T19" fmla="*/ 0 h 8"/>
                              <a:gd name="T20" fmla="*/ 1 w 10"/>
                              <a:gd name="T21" fmla="*/ 1 h 8"/>
                              <a:gd name="T22" fmla="*/ 1 w 10"/>
                              <a:gd name="T23" fmla="*/ 3 h 8"/>
                              <a:gd name="T24" fmla="*/ 0 w 10"/>
                              <a:gd name="T25" fmla="*/ 4 h 8"/>
                              <a:gd name="T26" fmla="*/ 1 w 10"/>
                              <a:gd name="T27" fmla="*/ 6 h 8"/>
                              <a:gd name="T28" fmla="*/ 1 w 10"/>
                              <a:gd name="T29" fmla="*/ 7 h 8"/>
                              <a:gd name="T30" fmla="*/ 4 w 10"/>
                              <a:gd name="T31" fmla="*/ 8 h 8"/>
                              <a:gd name="T32" fmla="*/ 6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8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54"/>
                        <wps:cNvSpPr>
                          <a:spLocks/>
                        </wps:cNvSpPr>
                        <wps:spPr bwMode="auto">
                          <a:xfrm>
                            <a:off x="1754" y="792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9 w 9"/>
                              <a:gd name="T3" fmla="*/ 3 h 10"/>
                              <a:gd name="T4" fmla="*/ 8 w 9"/>
                              <a:gd name="T5" fmla="*/ 2 h 10"/>
                              <a:gd name="T6" fmla="*/ 6 w 9"/>
                              <a:gd name="T7" fmla="*/ 1 h 10"/>
                              <a:gd name="T8" fmla="*/ 5 w 9"/>
                              <a:gd name="T9" fmla="*/ 0 h 10"/>
                              <a:gd name="T10" fmla="*/ 3 w 9"/>
                              <a:gd name="T11" fmla="*/ 1 h 10"/>
                              <a:gd name="T12" fmla="*/ 2 w 9"/>
                              <a:gd name="T13" fmla="*/ 2 h 10"/>
                              <a:gd name="T14" fmla="*/ 1 w 9"/>
                              <a:gd name="T15" fmla="*/ 3 h 10"/>
                              <a:gd name="T16" fmla="*/ 0 w 9"/>
                              <a:gd name="T17" fmla="*/ 6 h 10"/>
                              <a:gd name="T18" fmla="*/ 1 w 9"/>
                              <a:gd name="T19" fmla="*/ 7 h 10"/>
                              <a:gd name="T20" fmla="*/ 2 w 9"/>
                              <a:gd name="T21" fmla="*/ 9 h 10"/>
                              <a:gd name="T22" fmla="*/ 3 w 9"/>
                              <a:gd name="T23" fmla="*/ 10 h 10"/>
                              <a:gd name="T24" fmla="*/ 5 w 9"/>
                              <a:gd name="T25" fmla="*/ 10 h 10"/>
                              <a:gd name="T26" fmla="*/ 6 w 9"/>
                              <a:gd name="T27" fmla="*/ 10 h 10"/>
                              <a:gd name="T28" fmla="*/ 8 w 9"/>
                              <a:gd name="T29" fmla="*/ 9 h 10"/>
                              <a:gd name="T30" fmla="*/ 9 w 9"/>
                              <a:gd name="T31" fmla="*/ 7 h 10"/>
                              <a:gd name="T32" fmla="*/ 9 w 9"/>
                              <a:gd name="T33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55"/>
                        <wps:cNvSpPr>
                          <a:spLocks/>
                        </wps:cNvSpPr>
                        <wps:spPr bwMode="auto">
                          <a:xfrm>
                            <a:off x="1762" y="806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9 h 9"/>
                              <a:gd name="T2" fmla="*/ 7 w 10"/>
                              <a:gd name="T3" fmla="*/ 9 h 9"/>
                              <a:gd name="T4" fmla="*/ 9 w 10"/>
                              <a:gd name="T5" fmla="*/ 8 h 9"/>
                              <a:gd name="T6" fmla="*/ 10 w 10"/>
                              <a:gd name="T7" fmla="*/ 6 h 9"/>
                              <a:gd name="T8" fmla="*/ 10 w 10"/>
                              <a:gd name="T9" fmla="*/ 5 h 9"/>
                              <a:gd name="T10" fmla="*/ 10 w 10"/>
                              <a:gd name="T11" fmla="*/ 3 h 9"/>
                              <a:gd name="T12" fmla="*/ 9 w 10"/>
                              <a:gd name="T13" fmla="*/ 2 h 9"/>
                              <a:gd name="T14" fmla="*/ 7 w 10"/>
                              <a:gd name="T15" fmla="*/ 1 h 9"/>
                              <a:gd name="T16" fmla="*/ 6 w 10"/>
                              <a:gd name="T17" fmla="*/ 0 h 9"/>
                              <a:gd name="T18" fmla="*/ 3 w 10"/>
                              <a:gd name="T19" fmla="*/ 1 h 9"/>
                              <a:gd name="T20" fmla="*/ 2 w 10"/>
                              <a:gd name="T21" fmla="*/ 2 h 9"/>
                              <a:gd name="T22" fmla="*/ 1 w 10"/>
                              <a:gd name="T23" fmla="*/ 3 h 9"/>
                              <a:gd name="T24" fmla="*/ 0 w 10"/>
                              <a:gd name="T25" fmla="*/ 5 h 9"/>
                              <a:gd name="T26" fmla="*/ 1 w 10"/>
                              <a:gd name="T27" fmla="*/ 6 h 9"/>
                              <a:gd name="T28" fmla="*/ 2 w 10"/>
                              <a:gd name="T29" fmla="*/ 8 h 9"/>
                              <a:gd name="T30" fmla="*/ 3 w 10"/>
                              <a:gd name="T31" fmla="*/ 9 h 9"/>
                              <a:gd name="T32" fmla="*/ 6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9"/>
                                </a:move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56"/>
                        <wps:cNvSpPr>
                          <a:spLocks/>
                        </wps:cNvSpPr>
                        <wps:spPr bwMode="auto">
                          <a:xfrm>
                            <a:off x="1771" y="821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6 h 9"/>
                              <a:gd name="T12" fmla="*/ 1 w 9"/>
                              <a:gd name="T13" fmla="*/ 8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7 w 9"/>
                              <a:gd name="T21" fmla="*/ 8 h 9"/>
                              <a:gd name="T22" fmla="*/ 8 w 9"/>
                              <a:gd name="T23" fmla="*/ 6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1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7"/>
                        <wps:cNvSpPr>
                          <a:spLocks/>
                        </wps:cNvSpPr>
                        <wps:spPr bwMode="auto">
                          <a:xfrm>
                            <a:off x="1777" y="834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9 h 9"/>
                              <a:gd name="T2" fmla="*/ 7 w 10"/>
                              <a:gd name="T3" fmla="*/ 9 h 9"/>
                              <a:gd name="T4" fmla="*/ 8 w 10"/>
                              <a:gd name="T5" fmla="*/ 8 h 9"/>
                              <a:gd name="T6" fmla="*/ 10 w 10"/>
                              <a:gd name="T7" fmla="*/ 6 h 9"/>
                              <a:gd name="T8" fmla="*/ 10 w 10"/>
                              <a:gd name="T9" fmla="*/ 5 h 9"/>
                              <a:gd name="T10" fmla="*/ 10 w 10"/>
                              <a:gd name="T11" fmla="*/ 2 h 9"/>
                              <a:gd name="T12" fmla="*/ 8 w 10"/>
                              <a:gd name="T13" fmla="*/ 1 h 9"/>
                              <a:gd name="T14" fmla="*/ 7 w 10"/>
                              <a:gd name="T15" fmla="*/ 0 h 9"/>
                              <a:gd name="T16" fmla="*/ 5 w 10"/>
                              <a:gd name="T17" fmla="*/ 0 h 9"/>
                              <a:gd name="T18" fmla="*/ 3 w 10"/>
                              <a:gd name="T19" fmla="*/ 0 h 9"/>
                              <a:gd name="T20" fmla="*/ 2 w 10"/>
                              <a:gd name="T21" fmla="*/ 1 h 9"/>
                              <a:gd name="T22" fmla="*/ 1 w 10"/>
                              <a:gd name="T23" fmla="*/ 2 h 9"/>
                              <a:gd name="T24" fmla="*/ 0 w 10"/>
                              <a:gd name="T25" fmla="*/ 5 h 9"/>
                              <a:gd name="T26" fmla="*/ 1 w 10"/>
                              <a:gd name="T27" fmla="*/ 6 h 9"/>
                              <a:gd name="T28" fmla="*/ 2 w 10"/>
                              <a:gd name="T29" fmla="*/ 8 h 9"/>
                              <a:gd name="T30" fmla="*/ 3 w 10"/>
                              <a:gd name="T31" fmla="*/ 9 h 9"/>
                              <a:gd name="T32" fmla="*/ 5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58"/>
                        <wps:cNvSpPr>
                          <a:spLocks/>
                        </wps:cNvSpPr>
                        <wps:spPr bwMode="auto">
                          <a:xfrm>
                            <a:off x="1784" y="847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7 w 10"/>
                              <a:gd name="T3" fmla="*/ 8 h 8"/>
                              <a:gd name="T4" fmla="*/ 8 w 10"/>
                              <a:gd name="T5" fmla="*/ 7 h 8"/>
                              <a:gd name="T6" fmla="*/ 9 w 10"/>
                              <a:gd name="T7" fmla="*/ 6 h 8"/>
                              <a:gd name="T8" fmla="*/ 10 w 10"/>
                              <a:gd name="T9" fmla="*/ 4 h 8"/>
                              <a:gd name="T10" fmla="*/ 9 w 10"/>
                              <a:gd name="T11" fmla="*/ 2 h 8"/>
                              <a:gd name="T12" fmla="*/ 8 w 10"/>
                              <a:gd name="T13" fmla="*/ 1 h 8"/>
                              <a:gd name="T14" fmla="*/ 7 w 10"/>
                              <a:gd name="T15" fmla="*/ 0 h 8"/>
                              <a:gd name="T16" fmla="*/ 5 w 10"/>
                              <a:gd name="T17" fmla="*/ 0 h 8"/>
                              <a:gd name="T18" fmla="*/ 4 w 10"/>
                              <a:gd name="T19" fmla="*/ 0 h 8"/>
                              <a:gd name="T20" fmla="*/ 1 w 10"/>
                              <a:gd name="T21" fmla="*/ 1 h 8"/>
                              <a:gd name="T22" fmla="*/ 0 w 10"/>
                              <a:gd name="T23" fmla="*/ 2 h 8"/>
                              <a:gd name="T24" fmla="*/ 0 w 10"/>
                              <a:gd name="T25" fmla="*/ 4 h 8"/>
                              <a:gd name="T26" fmla="*/ 0 w 10"/>
                              <a:gd name="T27" fmla="*/ 6 h 8"/>
                              <a:gd name="T28" fmla="*/ 1 w 10"/>
                              <a:gd name="T29" fmla="*/ 7 h 8"/>
                              <a:gd name="T30" fmla="*/ 4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59"/>
                        <wps:cNvSpPr>
                          <a:spLocks/>
                        </wps:cNvSpPr>
                        <wps:spPr bwMode="auto">
                          <a:xfrm>
                            <a:off x="1792" y="862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6 h 8"/>
                              <a:gd name="T8" fmla="*/ 8 w 8"/>
                              <a:gd name="T9" fmla="*/ 4 h 8"/>
                              <a:gd name="T10" fmla="*/ 8 w 8"/>
                              <a:gd name="T11" fmla="*/ 3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3 h 8"/>
                              <a:gd name="T24" fmla="*/ 0 w 8"/>
                              <a:gd name="T25" fmla="*/ 4 h 8"/>
                              <a:gd name="T26" fmla="*/ 0 w 8"/>
                              <a:gd name="T27" fmla="*/ 6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60"/>
                        <wps:cNvSpPr>
                          <a:spLocks/>
                        </wps:cNvSpPr>
                        <wps:spPr bwMode="auto">
                          <a:xfrm>
                            <a:off x="1799" y="876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9 w 9"/>
                              <a:gd name="T3" fmla="*/ 4 h 9"/>
                              <a:gd name="T4" fmla="*/ 7 w 9"/>
                              <a:gd name="T5" fmla="*/ 2 h 9"/>
                              <a:gd name="T6" fmla="*/ 6 w 9"/>
                              <a:gd name="T7" fmla="*/ 0 h 9"/>
                              <a:gd name="T8" fmla="*/ 4 w 9"/>
                              <a:gd name="T9" fmla="*/ 0 h 9"/>
                              <a:gd name="T10" fmla="*/ 2 w 9"/>
                              <a:gd name="T11" fmla="*/ 0 h 9"/>
                              <a:gd name="T12" fmla="*/ 1 w 9"/>
                              <a:gd name="T13" fmla="*/ 2 h 9"/>
                              <a:gd name="T14" fmla="*/ 0 w 9"/>
                              <a:gd name="T15" fmla="*/ 4 h 9"/>
                              <a:gd name="T16" fmla="*/ 0 w 9"/>
                              <a:gd name="T17" fmla="*/ 5 h 9"/>
                              <a:gd name="T18" fmla="*/ 0 w 9"/>
                              <a:gd name="T19" fmla="*/ 7 h 9"/>
                              <a:gd name="T20" fmla="*/ 1 w 9"/>
                              <a:gd name="T21" fmla="*/ 8 h 9"/>
                              <a:gd name="T22" fmla="*/ 2 w 9"/>
                              <a:gd name="T23" fmla="*/ 9 h 9"/>
                              <a:gd name="T24" fmla="*/ 4 w 9"/>
                              <a:gd name="T25" fmla="*/ 9 h 9"/>
                              <a:gd name="T26" fmla="*/ 6 w 9"/>
                              <a:gd name="T27" fmla="*/ 9 h 9"/>
                              <a:gd name="T28" fmla="*/ 7 w 9"/>
                              <a:gd name="T29" fmla="*/ 8 h 9"/>
                              <a:gd name="T30" fmla="*/ 9 w 9"/>
                              <a:gd name="T31" fmla="*/ 7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61"/>
                        <wps:cNvSpPr>
                          <a:spLocks/>
                        </wps:cNvSpPr>
                        <wps:spPr bwMode="auto">
                          <a:xfrm>
                            <a:off x="1806" y="891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7 h 9"/>
                              <a:gd name="T8" fmla="*/ 9 w 9"/>
                              <a:gd name="T9" fmla="*/ 4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7 w 9"/>
                              <a:gd name="T15" fmla="*/ 0 h 9"/>
                              <a:gd name="T16" fmla="*/ 5 w 9"/>
                              <a:gd name="T17" fmla="*/ 0 h 9"/>
                              <a:gd name="T18" fmla="*/ 3 w 9"/>
                              <a:gd name="T19" fmla="*/ 0 h 9"/>
                              <a:gd name="T20" fmla="*/ 2 w 9"/>
                              <a:gd name="T21" fmla="*/ 1 h 9"/>
                              <a:gd name="T22" fmla="*/ 0 w 9"/>
                              <a:gd name="T23" fmla="*/ 3 h 9"/>
                              <a:gd name="T24" fmla="*/ 0 w 9"/>
                              <a:gd name="T25" fmla="*/ 4 h 9"/>
                              <a:gd name="T26" fmla="*/ 0 w 9"/>
                              <a:gd name="T27" fmla="*/ 7 h 9"/>
                              <a:gd name="T28" fmla="*/ 2 w 9"/>
                              <a:gd name="T29" fmla="*/ 8 h 9"/>
                              <a:gd name="T30" fmla="*/ 3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62"/>
                        <wps:cNvSpPr>
                          <a:spLocks/>
                        </wps:cNvSpPr>
                        <wps:spPr bwMode="auto">
                          <a:xfrm>
                            <a:off x="1813" y="906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8 h 9"/>
                              <a:gd name="T4" fmla="*/ 8 w 9"/>
                              <a:gd name="T5" fmla="*/ 7 h 9"/>
                              <a:gd name="T6" fmla="*/ 9 w 9"/>
                              <a:gd name="T7" fmla="*/ 6 h 9"/>
                              <a:gd name="T8" fmla="*/ 9 w 9"/>
                              <a:gd name="T9" fmla="*/ 4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7 w 9"/>
                              <a:gd name="T15" fmla="*/ 1 h 9"/>
                              <a:gd name="T16" fmla="*/ 5 w 9"/>
                              <a:gd name="T17" fmla="*/ 0 h 9"/>
                              <a:gd name="T18" fmla="*/ 3 w 9"/>
                              <a:gd name="T19" fmla="*/ 1 h 9"/>
                              <a:gd name="T20" fmla="*/ 2 w 9"/>
                              <a:gd name="T21" fmla="*/ 1 h 9"/>
                              <a:gd name="T22" fmla="*/ 1 w 9"/>
                              <a:gd name="T23" fmla="*/ 3 h 9"/>
                              <a:gd name="T24" fmla="*/ 0 w 9"/>
                              <a:gd name="T25" fmla="*/ 4 h 9"/>
                              <a:gd name="T26" fmla="*/ 1 w 9"/>
                              <a:gd name="T27" fmla="*/ 6 h 9"/>
                              <a:gd name="T28" fmla="*/ 2 w 9"/>
                              <a:gd name="T29" fmla="*/ 7 h 9"/>
                              <a:gd name="T30" fmla="*/ 3 w 9"/>
                              <a:gd name="T31" fmla="*/ 8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63"/>
                        <wps:cNvSpPr>
                          <a:spLocks/>
                        </wps:cNvSpPr>
                        <wps:spPr bwMode="auto">
                          <a:xfrm>
                            <a:off x="1819" y="920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7 w 9"/>
                              <a:gd name="T5" fmla="*/ 7 h 8"/>
                              <a:gd name="T6" fmla="*/ 9 w 9"/>
                              <a:gd name="T7" fmla="*/ 5 h 8"/>
                              <a:gd name="T8" fmla="*/ 9 w 9"/>
                              <a:gd name="T9" fmla="*/ 4 h 8"/>
                              <a:gd name="T10" fmla="*/ 9 w 9"/>
                              <a:gd name="T11" fmla="*/ 2 h 8"/>
                              <a:gd name="T12" fmla="*/ 7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2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5 h 8"/>
                              <a:gd name="T28" fmla="*/ 1 w 9"/>
                              <a:gd name="T29" fmla="*/ 7 h 8"/>
                              <a:gd name="T30" fmla="*/ 2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64"/>
                        <wps:cNvSpPr>
                          <a:spLocks/>
                        </wps:cNvSpPr>
                        <wps:spPr bwMode="auto">
                          <a:xfrm>
                            <a:off x="1824" y="932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7 h 9"/>
                              <a:gd name="T8" fmla="*/ 9 w 9"/>
                              <a:gd name="T9" fmla="*/ 4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7 w 9"/>
                              <a:gd name="T15" fmla="*/ 0 h 9"/>
                              <a:gd name="T16" fmla="*/ 5 w 9"/>
                              <a:gd name="T17" fmla="*/ 0 h 9"/>
                              <a:gd name="T18" fmla="*/ 2 w 9"/>
                              <a:gd name="T19" fmla="*/ 0 h 9"/>
                              <a:gd name="T20" fmla="*/ 1 w 9"/>
                              <a:gd name="T21" fmla="*/ 1 h 9"/>
                              <a:gd name="T22" fmla="*/ 0 w 9"/>
                              <a:gd name="T23" fmla="*/ 3 h 9"/>
                              <a:gd name="T24" fmla="*/ 0 w 9"/>
                              <a:gd name="T25" fmla="*/ 4 h 9"/>
                              <a:gd name="T26" fmla="*/ 0 w 9"/>
                              <a:gd name="T27" fmla="*/ 7 h 9"/>
                              <a:gd name="T28" fmla="*/ 1 w 9"/>
                              <a:gd name="T29" fmla="*/ 8 h 9"/>
                              <a:gd name="T30" fmla="*/ 2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65"/>
                        <wps:cNvSpPr>
                          <a:spLocks/>
                        </wps:cNvSpPr>
                        <wps:spPr bwMode="auto">
                          <a:xfrm>
                            <a:off x="1830" y="945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8 h 9"/>
                              <a:gd name="T4" fmla="*/ 7 w 8"/>
                              <a:gd name="T5" fmla="*/ 8 h 9"/>
                              <a:gd name="T6" fmla="*/ 8 w 8"/>
                              <a:gd name="T7" fmla="*/ 6 h 9"/>
                              <a:gd name="T8" fmla="*/ 8 w 8"/>
                              <a:gd name="T9" fmla="*/ 5 h 9"/>
                              <a:gd name="T10" fmla="*/ 8 w 8"/>
                              <a:gd name="T11" fmla="*/ 3 h 9"/>
                              <a:gd name="T12" fmla="*/ 7 w 8"/>
                              <a:gd name="T13" fmla="*/ 2 h 9"/>
                              <a:gd name="T14" fmla="*/ 6 w 8"/>
                              <a:gd name="T15" fmla="*/ 1 h 9"/>
                              <a:gd name="T16" fmla="*/ 4 w 8"/>
                              <a:gd name="T17" fmla="*/ 0 h 9"/>
                              <a:gd name="T18" fmla="*/ 2 w 8"/>
                              <a:gd name="T19" fmla="*/ 1 h 9"/>
                              <a:gd name="T20" fmla="*/ 1 w 8"/>
                              <a:gd name="T21" fmla="*/ 2 h 9"/>
                              <a:gd name="T22" fmla="*/ 0 w 8"/>
                              <a:gd name="T23" fmla="*/ 3 h 9"/>
                              <a:gd name="T24" fmla="*/ 0 w 8"/>
                              <a:gd name="T25" fmla="*/ 5 h 9"/>
                              <a:gd name="T26" fmla="*/ 0 w 8"/>
                              <a:gd name="T27" fmla="*/ 6 h 9"/>
                              <a:gd name="T28" fmla="*/ 1 w 8"/>
                              <a:gd name="T29" fmla="*/ 8 h 9"/>
                              <a:gd name="T30" fmla="*/ 2 w 8"/>
                              <a:gd name="T31" fmla="*/ 8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66"/>
                        <wps:cNvSpPr>
                          <a:spLocks/>
                        </wps:cNvSpPr>
                        <wps:spPr bwMode="auto">
                          <a:xfrm>
                            <a:off x="1834" y="962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7 w 9"/>
                              <a:gd name="T5" fmla="*/ 7 h 8"/>
                              <a:gd name="T6" fmla="*/ 8 w 9"/>
                              <a:gd name="T7" fmla="*/ 5 h 8"/>
                              <a:gd name="T8" fmla="*/ 9 w 9"/>
                              <a:gd name="T9" fmla="*/ 4 h 8"/>
                              <a:gd name="T10" fmla="*/ 8 w 9"/>
                              <a:gd name="T11" fmla="*/ 2 h 8"/>
                              <a:gd name="T12" fmla="*/ 7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5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67"/>
                        <wps:cNvSpPr>
                          <a:spLocks/>
                        </wps:cNvSpPr>
                        <wps:spPr bwMode="auto">
                          <a:xfrm>
                            <a:off x="1838" y="977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9"/>
                              <a:gd name="T2" fmla="*/ 3 w 10"/>
                              <a:gd name="T3" fmla="*/ 0 h 9"/>
                              <a:gd name="T4" fmla="*/ 1 w 10"/>
                              <a:gd name="T5" fmla="*/ 2 h 9"/>
                              <a:gd name="T6" fmla="*/ 1 w 10"/>
                              <a:gd name="T7" fmla="*/ 3 h 9"/>
                              <a:gd name="T8" fmla="*/ 0 w 10"/>
                              <a:gd name="T9" fmla="*/ 5 h 9"/>
                              <a:gd name="T10" fmla="*/ 1 w 10"/>
                              <a:gd name="T11" fmla="*/ 6 h 9"/>
                              <a:gd name="T12" fmla="*/ 1 w 10"/>
                              <a:gd name="T13" fmla="*/ 8 h 9"/>
                              <a:gd name="T14" fmla="*/ 3 w 10"/>
                              <a:gd name="T15" fmla="*/ 9 h 9"/>
                              <a:gd name="T16" fmla="*/ 5 w 10"/>
                              <a:gd name="T17" fmla="*/ 9 h 9"/>
                              <a:gd name="T18" fmla="*/ 6 w 10"/>
                              <a:gd name="T19" fmla="*/ 9 h 9"/>
                              <a:gd name="T20" fmla="*/ 8 w 10"/>
                              <a:gd name="T21" fmla="*/ 8 h 9"/>
                              <a:gd name="T22" fmla="*/ 10 w 10"/>
                              <a:gd name="T23" fmla="*/ 6 h 9"/>
                              <a:gd name="T24" fmla="*/ 10 w 10"/>
                              <a:gd name="T25" fmla="*/ 5 h 9"/>
                              <a:gd name="T26" fmla="*/ 10 w 10"/>
                              <a:gd name="T27" fmla="*/ 3 h 9"/>
                              <a:gd name="T28" fmla="*/ 8 w 10"/>
                              <a:gd name="T29" fmla="*/ 2 h 9"/>
                              <a:gd name="T30" fmla="*/ 6 w 10"/>
                              <a:gd name="T31" fmla="*/ 0 h 9"/>
                              <a:gd name="T32" fmla="*/ 5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68"/>
                        <wps:cNvSpPr>
                          <a:spLocks/>
                        </wps:cNvSpPr>
                        <wps:spPr bwMode="auto">
                          <a:xfrm>
                            <a:off x="1840" y="993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9"/>
                              <a:gd name="T2" fmla="*/ 3 w 10"/>
                              <a:gd name="T3" fmla="*/ 0 h 9"/>
                              <a:gd name="T4" fmla="*/ 2 w 10"/>
                              <a:gd name="T5" fmla="*/ 1 h 9"/>
                              <a:gd name="T6" fmla="*/ 1 w 10"/>
                              <a:gd name="T7" fmla="*/ 2 h 9"/>
                              <a:gd name="T8" fmla="*/ 0 w 10"/>
                              <a:gd name="T9" fmla="*/ 4 h 9"/>
                              <a:gd name="T10" fmla="*/ 1 w 10"/>
                              <a:gd name="T11" fmla="*/ 7 h 9"/>
                              <a:gd name="T12" fmla="*/ 2 w 10"/>
                              <a:gd name="T13" fmla="*/ 8 h 9"/>
                              <a:gd name="T14" fmla="*/ 3 w 10"/>
                              <a:gd name="T15" fmla="*/ 9 h 9"/>
                              <a:gd name="T16" fmla="*/ 5 w 10"/>
                              <a:gd name="T17" fmla="*/ 9 h 9"/>
                              <a:gd name="T18" fmla="*/ 6 w 10"/>
                              <a:gd name="T19" fmla="*/ 9 h 9"/>
                              <a:gd name="T20" fmla="*/ 9 w 10"/>
                              <a:gd name="T21" fmla="*/ 8 h 9"/>
                              <a:gd name="T22" fmla="*/ 10 w 10"/>
                              <a:gd name="T23" fmla="*/ 7 h 9"/>
                              <a:gd name="T24" fmla="*/ 10 w 10"/>
                              <a:gd name="T25" fmla="*/ 4 h 9"/>
                              <a:gd name="T26" fmla="*/ 10 w 10"/>
                              <a:gd name="T27" fmla="*/ 2 h 9"/>
                              <a:gd name="T28" fmla="*/ 9 w 10"/>
                              <a:gd name="T29" fmla="*/ 1 h 9"/>
                              <a:gd name="T30" fmla="*/ 6 w 10"/>
                              <a:gd name="T31" fmla="*/ 0 h 9"/>
                              <a:gd name="T32" fmla="*/ 5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69"/>
                        <wps:cNvSpPr>
                          <a:spLocks/>
                        </wps:cNvSpPr>
                        <wps:spPr bwMode="auto">
                          <a:xfrm>
                            <a:off x="1843" y="1009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0 h 10"/>
                              <a:gd name="T2" fmla="*/ 2 w 9"/>
                              <a:gd name="T3" fmla="*/ 0 h 10"/>
                              <a:gd name="T4" fmla="*/ 1 w 9"/>
                              <a:gd name="T5" fmla="*/ 1 h 10"/>
                              <a:gd name="T6" fmla="*/ 0 w 9"/>
                              <a:gd name="T7" fmla="*/ 3 h 10"/>
                              <a:gd name="T8" fmla="*/ 0 w 9"/>
                              <a:gd name="T9" fmla="*/ 4 h 10"/>
                              <a:gd name="T10" fmla="*/ 0 w 9"/>
                              <a:gd name="T11" fmla="*/ 6 h 10"/>
                              <a:gd name="T12" fmla="*/ 1 w 9"/>
                              <a:gd name="T13" fmla="*/ 7 h 10"/>
                              <a:gd name="T14" fmla="*/ 2 w 9"/>
                              <a:gd name="T15" fmla="*/ 8 h 10"/>
                              <a:gd name="T16" fmla="*/ 5 w 9"/>
                              <a:gd name="T17" fmla="*/ 10 h 10"/>
                              <a:gd name="T18" fmla="*/ 7 w 9"/>
                              <a:gd name="T19" fmla="*/ 8 h 10"/>
                              <a:gd name="T20" fmla="*/ 8 w 9"/>
                              <a:gd name="T21" fmla="*/ 7 h 10"/>
                              <a:gd name="T22" fmla="*/ 9 w 9"/>
                              <a:gd name="T23" fmla="*/ 6 h 10"/>
                              <a:gd name="T24" fmla="*/ 9 w 9"/>
                              <a:gd name="T25" fmla="*/ 4 h 10"/>
                              <a:gd name="T26" fmla="*/ 9 w 9"/>
                              <a:gd name="T27" fmla="*/ 3 h 10"/>
                              <a:gd name="T28" fmla="*/ 8 w 9"/>
                              <a:gd name="T29" fmla="*/ 1 h 10"/>
                              <a:gd name="T30" fmla="*/ 7 w 9"/>
                              <a:gd name="T31" fmla="*/ 0 h 10"/>
                              <a:gd name="T32" fmla="*/ 5 w 9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70"/>
                        <wps:cNvSpPr>
                          <a:spLocks/>
                        </wps:cNvSpPr>
                        <wps:spPr bwMode="auto">
                          <a:xfrm>
                            <a:off x="1845" y="1025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9"/>
                              <a:gd name="T2" fmla="*/ 4 w 10"/>
                              <a:gd name="T3" fmla="*/ 1 h 9"/>
                              <a:gd name="T4" fmla="*/ 1 w 10"/>
                              <a:gd name="T5" fmla="*/ 2 h 9"/>
                              <a:gd name="T6" fmla="*/ 0 w 10"/>
                              <a:gd name="T7" fmla="*/ 3 h 9"/>
                              <a:gd name="T8" fmla="*/ 0 w 10"/>
                              <a:gd name="T9" fmla="*/ 5 h 9"/>
                              <a:gd name="T10" fmla="*/ 0 w 10"/>
                              <a:gd name="T11" fmla="*/ 6 h 9"/>
                              <a:gd name="T12" fmla="*/ 1 w 10"/>
                              <a:gd name="T13" fmla="*/ 8 h 9"/>
                              <a:gd name="T14" fmla="*/ 4 w 10"/>
                              <a:gd name="T15" fmla="*/ 8 h 9"/>
                              <a:gd name="T16" fmla="*/ 5 w 10"/>
                              <a:gd name="T17" fmla="*/ 9 h 9"/>
                              <a:gd name="T18" fmla="*/ 7 w 10"/>
                              <a:gd name="T19" fmla="*/ 8 h 9"/>
                              <a:gd name="T20" fmla="*/ 8 w 10"/>
                              <a:gd name="T21" fmla="*/ 8 h 9"/>
                              <a:gd name="T22" fmla="*/ 9 w 10"/>
                              <a:gd name="T23" fmla="*/ 6 h 9"/>
                              <a:gd name="T24" fmla="*/ 10 w 10"/>
                              <a:gd name="T25" fmla="*/ 5 h 9"/>
                              <a:gd name="T26" fmla="*/ 9 w 10"/>
                              <a:gd name="T27" fmla="*/ 3 h 9"/>
                              <a:gd name="T28" fmla="*/ 8 w 10"/>
                              <a:gd name="T29" fmla="*/ 2 h 9"/>
                              <a:gd name="T30" fmla="*/ 7 w 10"/>
                              <a:gd name="T31" fmla="*/ 1 h 9"/>
                              <a:gd name="T32" fmla="*/ 5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71"/>
                        <wps:cNvSpPr>
                          <a:spLocks/>
                        </wps:cNvSpPr>
                        <wps:spPr bwMode="auto">
                          <a:xfrm>
                            <a:off x="1849" y="1040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2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72"/>
                        <wps:cNvSpPr>
                          <a:spLocks/>
                        </wps:cNvSpPr>
                        <wps:spPr bwMode="auto">
                          <a:xfrm>
                            <a:off x="1851" y="1055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5 h 9"/>
                              <a:gd name="T10" fmla="*/ 0 w 8"/>
                              <a:gd name="T11" fmla="*/ 6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6 h 9"/>
                              <a:gd name="T24" fmla="*/ 8 w 8"/>
                              <a:gd name="T25" fmla="*/ 5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73"/>
                        <wps:cNvSpPr>
                          <a:spLocks/>
                        </wps:cNvSpPr>
                        <wps:spPr bwMode="auto">
                          <a:xfrm>
                            <a:off x="1853" y="1070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2 w 8"/>
                              <a:gd name="T3" fmla="*/ 1 h 10"/>
                              <a:gd name="T4" fmla="*/ 1 w 8"/>
                              <a:gd name="T5" fmla="*/ 2 h 10"/>
                              <a:gd name="T6" fmla="*/ 0 w 8"/>
                              <a:gd name="T7" fmla="*/ 3 h 10"/>
                              <a:gd name="T8" fmla="*/ 0 w 8"/>
                              <a:gd name="T9" fmla="*/ 5 h 10"/>
                              <a:gd name="T10" fmla="*/ 0 w 8"/>
                              <a:gd name="T11" fmla="*/ 6 h 10"/>
                              <a:gd name="T12" fmla="*/ 1 w 8"/>
                              <a:gd name="T13" fmla="*/ 9 h 10"/>
                              <a:gd name="T14" fmla="*/ 2 w 8"/>
                              <a:gd name="T15" fmla="*/ 9 h 10"/>
                              <a:gd name="T16" fmla="*/ 4 w 8"/>
                              <a:gd name="T17" fmla="*/ 10 h 10"/>
                              <a:gd name="T18" fmla="*/ 6 w 8"/>
                              <a:gd name="T19" fmla="*/ 9 h 10"/>
                              <a:gd name="T20" fmla="*/ 7 w 8"/>
                              <a:gd name="T21" fmla="*/ 9 h 10"/>
                              <a:gd name="T22" fmla="*/ 8 w 8"/>
                              <a:gd name="T23" fmla="*/ 6 h 10"/>
                              <a:gd name="T24" fmla="*/ 8 w 8"/>
                              <a:gd name="T25" fmla="*/ 5 h 10"/>
                              <a:gd name="T26" fmla="*/ 8 w 8"/>
                              <a:gd name="T27" fmla="*/ 3 h 10"/>
                              <a:gd name="T28" fmla="*/ 7 w 8"/>
                              <a:gd name="T29" fmla="*/ 2 h 10"/>
                              <a:gd name="T30" fmla="*/ 6 w 8"/>
                              <a:gd name="T31" fmla="*/ 1 h 10"/>
                              <a:gd name="T32" fmla="*/ 4 w 8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74"/>
                        <wps:cNvSpPr>
                          <a:spLocks/>
                        </wps:cNvSpPr>
                        <wps:spPr bwMode="auto">
                          <a:xfrm>
                            <a:off x="1854" y="1086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1 w 9"/>
                              <a:gd name="T7" fmla="*/ 3 h 9"/>
                              <a:gd name="T8" fmla="*/ 0 w 9"/>
                              <a:gd name="T9" fmla="*/ 4 h 9"/>
                              <a:gd name="T10" fmla="*/ 1 w 9"/>
                              <a:gd name="T11" fmla="*/ 6 h 9"/>
                              <a:gd name="T12" fmla="*/ 2 w 9"/>
                              <a:gd name="T13" fmla="*/ 7 h 9"/>
                              <a:gd name="T14" fmla="*/ 3 w 9"/>
                              <a:gd name="T15" fmla="*/ 8 h 9"/>
                              <a:gd name="T16" fmla="*/ 5 w 9"/>
                              <a:gd name="T17" fmla="*/ 9 h 9"/>
                              <a:gd name="T18" fmla="*/ 6 w 9"/>
                              <a:gd name="T19" fmla="*/ 8 h 9"/>
                              <a:gd name="T20" fmla="*/ 8 w 9"/>
                              <a:gd name="T21" fmla="*/ 7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3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75"/>
                        <wps:cNvSpPr>
                          <a:spLocks/>
                        </wps:cNvSpPr>
                        <wps:spPr bwMode="auto">
                          <a:xfrm>
                            <a:off x="1854" y="1103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8 w 9"/>
                              <a:gd name="T3" fmla="*/ 2 h 8"/>
                              <a:gd name="T4" fmla="*/ 7 w 9"/>
                              <a:gd name="T5" fmla="*/ 1 h 8"/>
                              <a:gd name="T6" fmla="*/ 6 w 9"/>
                              <a:gd name="T7" fmla="*/ 0 h 8"/>
                              <a:gd name="T8" fmla="*/ 4 w 9"/>
                              <a:gd name="T9" fmla="*/ 0 h 8"/>
                              <a:gd name="T10" fmla="*/ 3 w 9"/>
                              <a:gd name="T11" fmla="*/ 0 h 8"/>
                              <a:gd name="T12" fmla="*/ 1 w 9"/>
                              <a:gd name="T13" fmla="*/ 1 h 8"/>
                              <a:gd name="T14" fmla="*/ 0 w 9"/>
                              <a:gd name="T15" fmla="*/ 2 h 8"/>
                              <a:gd name="T16" fmla="*/ 0 w 9"/>
                              <a:gd name="T17" fmla="*/ 4 h 8"/>
                              <a:gd name="T18" fmla="*/ 0 w 9"/>
                              <a:gd name="T19" fmla="*/ 6 h 8"/>
                              <a:gd name="T20" fmla="*/ 1 w 9"/>
                              <a:gd name="T21" fmla="*/ 7 h 8"/>
                              <a:gd name="T22" fmla="*/ 3 w 9"/>
                              <a:gd name="T23" fmla="*/ 8 h 8"/>
                              <a:gd name="T24" fmla="*/ 4 w 9"/>
                              <a:gd name="T25" fmla="*/ 8 h 8"/>
                              <a:gd name="T26" fmla="*/ 6 w 9"/>
                              <a:gd name="T27" fmla="*/ 8 h 8"/>
                              <a:gd name="T28" fmla="*/ 7 w 9"/>
                              <a:gd name="T29" fmla="*/ 7 h 8"/>
                              <a:gd name="T30" fmla="*/ 8 w 9"/>
                              <a:gd name="T31" fmla="*/ 6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76"/>
                        <wps:cNvSpPr>
                          <a:spLocks/>
                        </wps:cNvSpPr>
                        <wps:spPr bwMode="auto">
                          <a:xfrm>
                            <a:off x="1854" y="1117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10 h 10"/>
                              <a:gd name="T2" fmla="*/ 6 w 9"/>
                              <a:gd name="T3" fmla="*/ 10 h 10"/>
                              <a:gd name="T4" fmla="*/ 8 w 9"/>
                              <a:gd name="T5" fmla="*/ 9 h 10"/>
                              <a:gd name="T6" fmla="*/ 9 w 9"/>
                              <a:gd name="T7" fmla="*/ 7 h 10"/>
                              <a:gd name="T8" fmla="*/ 9 w 9"/>
                              <a:gd name="T9" fmla="*/ 6 h 10"/>
                              <a:gd name="T10" fmla="*/ 9 w 9"/>
                              <a:gd name="T11" fmla="*/ 4 h 10"/>
                              <a:gd name="T12" fmla="*/ 8 w 9"/>
                              <a:gd name="T13" fmla="*/ 3 h 10"/>
                              <a:gd name="T14" fmla="*/ 6 w 9"/>
                              <a:gd name="T15" fmla="*/ 1 h 10"/>
                              <a:gd name="T16" fmla="*/ 5 w 9"/>
                              <a:gd name="T17" fmla="*/ 0 h 10"/>
                              <a:gd name="T18" fmla="*/ 3 w 9"/>
                              <a:gd name="T19" fmla="*/ 1 h 10"/>
                              <a:gd name="T20" fmla="*/ 1 w 9"/>
                              <a:gd name="T21" fmla="*/ 3 h 10"/>
                              <a:gd name="T22" fmla="*/ 0 w 9"/>
                              <a:gd name="T23" fmla="*/ 4 h 10"/>
                              <a:gd name="T24" fmla="*/ 0 w 9"/>
                              <a:gd name="T25" fmla="*/ 6 h 10"/>
                              <a:gd name="T26" fmla="*/ 0 w 9"/>
                              <a:gd name="T27" fmla="*/ 7 h 10"/>
                              <a:gd name="T28" fmla="*/ 1 w 9"/>
                              <a:gd name="T29" fmla="*/ 9 h 10"/>
                              <a:gd name="T30" fmla="*/ 3 w 9"/>
                              <a:gd name="T31" fmla="*/ 10 h 10"/>
                              <a:gd name="T32" fmla="*/ 5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10"/>
                                </a:move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77"/>
                        <wps:cNvSpPr>
                          <a:spLocks/>
                        </wps:cNvSpPr>
                        <wps:spPr bwMode="auto">
                          <a:xfrm>
                            <a:off x="1854" y="1133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10 h 10"/>
                              <a:gd name="T2" fmla="*/ 7 w 9"/>
                              <a:gd name="T3" fmla="*/ 9 h 10"/>
                              <a:gd name="T4" fmla="*/ 8 w 9"/>
                              <a:gd name="T5" fmla="*/ 8 h 10"/>
                              <a:gd name="T6" fmla="*/ 9 w 9"/>
                              <a:gd name="T7" fmla="*/ 7 h 10"/>
                              <a:gd name="T8" fmla="*/ 9 w 9"/>
                              <a:gd name="T9" fmla="*/ 4 h 10"/>
                              <a:gd name="T10" fmla="*/ 9 w 9"/>
                              <a:gd name="T11" fmla="*/ 3 h 10"/>
                              <a:gd name="T12" fmla="*/ 8 w 9"/>
                              <a:gd name="T13" fmla="*/ 1 h 10"/>
                              <a:gd name="T14" fmla="*/ 7 w 9"/>
                              <a:gd name="T15" fmla="*/ 1 h 10"/>
                              <a:gd name="T16" fmla="*/ 5 w 9"/>
                              <a:gd name="T17" fmla="*/ 0 h 10"/>
                              <a:gd name="T18" fmla="*/ 3 w 9"/>
                              <a:gd name="T19" fmla="*/ 1 h 10"/>
                              <a:gd name="T20" fmla="*/ 2 w 9"/>
                              <a:gd name="T21" fmla="*/ 1 h 10"/>
                              <a:gd name="T22" fmla="*/ 1 w 9"/>
                              <a:gd name="T23" fmla="*/ 3 h 10"/>
                              <a:gd name="T24" fmla="*/ 0 w 9"/>
                              <a:gd name="T25" fmla="*/ 4 h 10"/>
                              <a:gd name="T26" fmla="*/ 1 w 9"/>
                              <a:gd name="T27" fmla="*/ 7 h 10"/>
                              <a:gd name="T28" fmla="*/ 2 w 9"/>
                              <a:gd name="T29" fmla="*/ 8 h 10"/>
                              <a:gd name="T30" fmla="*/ 3 w 9"/>
                              <a:gd name="T31" fmla="*/ 9 h 10"/>
                              <a:gd name="T32" fmla="*/ 5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10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78"/>
                        <wps:cNvSpPr>
                          <a:spLocks/>
                        </wps:cNvSpPr>
                        <wps:spPr bwMode="auto">
                          <a:xfrm>
                            <a:off x="1855" y="1149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3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3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79"/>
                        <wps:cNvSpPr>
                          <a:spLocks/>
                        </wps:cNvSpPr>
                        <wps:spPr bwMode="auto">
                          <a:xfrm>
                            <a:off x="1854" y="1165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80"/>
                        <wps:cNvSpPr>
                          <a:spLocks/>
                        </wps:cNvSpPr>
                        <wps:spPr bwMode="auto">
                          <a:xfrm>
                            <a:off x="1853" y="118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8 w 9"/>
                              <a:gd name="T3" fmla="*/ 3 h 9"/>
                              <a:gd name="T4" fmla="*/ 7 w 9"/>
                              <a:gd name="T5" fmla="*/ 1 h 9"/>
                              <a:gd name="T6" fmla="*/ 6 w 9"/>
                              <a:gd name="T7" fmla="*/ 1 h 9"/>
                              <a:gd name="T8" fmla="*/ 4 w 9"/>
                              <a:gd name="T9" fmla="*/ 0 h 9"/>
                              <a:gd name="T10" fmla="*/ 3 w 9"/>
                              <a:gd name="T11" fmla="*/ 1 h 9"/>
                              <a:gd name="T12" fmla="*/ 1 w 9"/>
                              <a:gd name="T13" fmla="*/ 1 h 9"/>
                              <a:gd name="T14" fmla="*/ 0 w 9"/>
                              <a:gd name="T15" fmla="*/ 3 h 9"/>
                              <a:gd name="T16" fmla="*/ 0 w 9"/>
                              <a:gd name="T17" fmla="*/ 4 h 9"/>
                              <a:gd name="T18" fmla="*/ 0 w 9"/>
                              <a:gd name="T19" fmla="*/ 6 h 9"/>
                              <a:gd name="T20" fmla="*/ 1 w 9"/>
                              <a:gd name="T21" fmla="*/ 7 h 9"/>
                              <a:gd name="T22" fmla="*/ 3 w 9"/>
                              <a:gd name="T23" fmla="*/ 8 h 9"/>
                              <a:gd name="T24" fmla="*/ 4 w 9"/>
                              <a:gd name="T25" fmla="*/ 9 h 9"/>
                              <a:gd name="T26" fmla="*/ 6 w 9"/>
                              <a:gd name="T27" fmla="*/ 8 h 9"/>
                              <a:gd name="T28" fmla="*/ 7 w 9"/>
                              <a:gd name="T29" fmla="*/ 7 h 9"/>
                              <a:gd name="T30" fmla="*/ 8 w 9"/>
                              <a:gd name="T31" fmla="*/ 6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81"/>
                        <wps:cNvSpPr>
                          <a:spLocks/>
                        </wps:cNvSpPr>
                        <wps:spPr bwMode="auto">
                          <a:xfrm>
                            <a:off x="1852" y="1198"/>
                            <a:ext cx="8" cy="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9"/>
                              <a:gd name="T2" fmla="*/ 8 w 8"/>
                              <a:gd name="T3" fmla="*/ 3 h 9"/>
                              <a:gd name="T4" fmla="*/ 7 w 8"/>
                              <a:gd name="T5" fmla="*/ 2 h 9"/>
                              <a:gd name="T6" fmla="*/ 6 w 8"/>
                              <a:gd name="T7" fmla="*/ 0 h 9"/>
                              <a:gd name="T8" fmla="*/ 4 w 8"/>
                              <a:gd name="T9" fmla="*/ 0 h 9"/>
                              <a:gd name="T10" fmla="*/ 2 w 8"/>
                              <a:gd name="T11" fmla="*/ 0 h 9"/>
                              <a:gd name="T12" fmla="*/ 1 w 8"/>
                              <a:gd name="T13" fmla="*/ 2 h 9"/>
                              <a:gd name="T14" fmla="*/ 0 w 8"/>
                              <a:gd name="T15" fmla="*/ 3 h 9"/>
                              <a:gd name="T16" fmla="*/ 0 w 8"/>
                              <a:gd name="T17" fmla="*/ 5 h 9"/>
                              <a:gd name="T18" fmla="*/ 0 w 8"/>
                              <a:gd name="T19" fmla="*/ 7 h 9"/>
                              <a:gd name="T20" fmla="*/ 1 w 8"/>
                              <a:gd name="T21" fmla="*/ 8 h 9"/>
                              <a:gd name="T22" fmla="*/ 2 w 8"/>
                              <a:gd name="T23" fmla="*/ 9 h 9"/>
                              <a:gd name="T24" fmla="*/ 4 w 8"/>
                              <a:gd name="T25" fmla="*/ 9 h 9"/>
                              <a:gd name="T26" fmla="*/ 6 w 8"/>
                              <a:gd name="T27" fmla="*/ 9 h 9"/>
                              <a:gd name="T28" fmla="*/ 7 w 8"/>
                              <a:gd name="T29" fmla="*/ 8 h 9"/>
                              <a:gd name="T30" fmla="*/ 8 w 8"/>
                              <a:gd name="T31" fmla="*/ 7 h 9"/>
                              <a:gd name="T32" fmla="*/ 8 w 8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5"/>
                                </a:move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82"/>
                        <wps:cNvSpPr>
                          <a:spLocks/>
                        </wps:cNvSpPr>
                        <wps:spPr bwMode="auto">
                          <a:xfrm>
                            <a:off x="1850" y="1215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5 h 10"/>
                              <a:gd name="T2" fmla="*/ 9 w 9"/>
                              <a:gd name="T3" fmla="*/ 3 h 10"/>
                              <a:gd name="T4" fmla="*/ 8 w 9"/>
                              <a:gd name="T5" fmla="*/ 1 h 10"/>
                              <a:gd name="T6" fmla="*/ 6 w 9"/>
                              <a:gd name="T7" fmla="*/ 0 h 10"/>
                              <a:gd name="T8" fmla="*/ 5 w 9"/>
                              <a:gd name="T9" fmla="*/ 0 h 10"/>
                              <a:gd name="T10" fmla="*/ 3 w 9"/>
                              <a:gd name="T11" fmla="*/ 0 h 10"/>
                              <a:gd name="T12" fmla="*/ 2 w 9"/>
                              <a:gd name="T13" fmla="*/ 1 h 10"/>
                              <a:gd name="T14" fmla="*/ 1 w 9"/>
                              <a:gd name="T15" fmla="*/ 3 h 10"/>
                              <a:gd name="T16" fmla="*/ 0 w 9"/>
                              <a:gd name="T17" fmla="*/ 5 h 10"/>
                              <a:gd name="T18" fmla="*/ 1 w 9"/>
                              <a:gd name="T19" fmla="*/ 7 h 10"/>
                              <a:gd name="T20" fmla="*/ 2 w 9"/>
                              <a:gd name="T21" fmla="*/ 8 h 10"/>
                              <a:gd name="T22" fmla="*/ 3 w 9"/>
                              <a:gd name="T23" fmla="*/ 9 h 10"/>
                              <a:gd name="T24" fmla="*/ 5 w 9"/>
                              <a:gd name="T25" fmla="*/ 10 h 10"/>
                              <a:gd name="T26" fmla="*/ 6 w 9"/>
                              <a:gd name="T27" fmla="*/ 9 h 10"/>
                              <a:gd name="T28" fmla="*/ 8 w 9"/>
                              <a:gd name="T29" fmla="*/ 8 h 10"/>
                              <a:gd name="T30" fmla="*/ 9 w 9"/>
                              <a:gd name="T31" fmla="*/ 7 h 10"/>
                              <a:gd name="T32" fmla="*/ 9 w 9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5"/>
                                </a:move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83"/>
                        <wps:cNvSpPr>
                          <a:spLocks/>
                        </wps:cNvSpPr>
                        <wps:spPr bwMode="auto">
                          <a:xfrm>
                            <a:off x="1846" y="1233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9"/>
                              <a:gd name="T2" fmla="*/ 10 w 10"/>
                              <a:gd name="T3" fmla="*/ 2 h 9"/>
                              <a:gd name="T4" fmla="*/ 9 w 10"/>
                              <a:gd name="T5" fmla="*/ 1 h 9"/>
                              <a:gd name="T6" fmla="*/ 7 w 10"/>
                              <a:gd name="T7" fmla="*/ 0 h 9"/>
                              <a:gd name="T8" fmla="*/ 6 w 10"/>
                              <a:gd name="T9" fmla="*/ 0 h 9"/>
                              <a:gd name="T10" fmla="*/ 4 w 10"/>
                              <a:gd name="T11" fmla="*/ 0 h 9"/>
                              <a:gd name="T12" fmla="*/ 3 w 10"/>
                              <a:gd name="T13" fmla="*/ 1 h 9"/>
                              <a:gd name="T14" fmla="*/ 2 w 10"/>
                              <a:gd name="T15" fmla="*/ 2 h 9"/>
                              <a:gd name="T16" fmla="*/ 0 w 10"/>
                              <a:gd name="T17" fmla="*/ 4 h 9"/>
                              <a:gd name="T18" fmla="*/ 2 w 10"/>
                              <a:gd name="T19" fmla="*/ 5 h 9"/>
                              <a:gd name="T20" fmla="*/ 3 w 10"/>
                              <a:gd name="T21" fmla="*/ 8 h 9"/>
                              <a:gd name="T22" fmla="*/ 4 w 10"/>
                              <a:gd name="T23" fmla="*/ 9 h 9"/>
                              <a:gd name="T24" fmla="*/ 6 w 10"/>
                              <a:gd name="T25" fmla="*/ 9 h 9"/>
                              <a:gd name="T26" fmla="*/ 7 w 10"/>
                              <a:gd name="T27" fmla="*/ 9 h 9"/>
                              <a:gd name="T28" fmla="*/ 9 w 10"/>
                              <a:gd name="T29" fmla="*/ 8 h 9"/>
                              <a:gd name="T30" fmla="*/ 10 w 10"/>
                              <a:gd name="T31" fmla="*/ 5 h 9"/>
                              <a:gd name="T32" fmla="*/ 1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2" y="5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84"/>
                        <wps:cNvSpPr>
                          <a:spLocks/>
                        </wps:cNvSpPr>
                        <wps:spPr bwMode="auto">
                          <a:xfrm>
                            <a:off x="1843" y="1250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3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6 w 10"/>
                              <a:gd name="T9" fmla="*/ 0 h 8"/>
                              <a:gd name="T10" fmla="*/ 3 w 10"/>
                              <a:gd name="T11" fmla="*/ 0 h 8"/>
                              <a:gd name="T12" fmla="*/ 2 w 10"/>
                              <a:gd name="T13" fmla="*/ 1 h 8"/>
                              <a:gd name="T14" fmla="*/ 1 w 10"/>
                              <a:gd name="T15" fmla="*/ 3 h 8"/>
                              <a:gd name="T16" fmla="*/ 0 w 10"/>
                              <a:gd name="T17" fmla="*/ 4 h 8"/>
                              <a:gd name="T18" fmla="*/ 1 w 10"/>
                              <a:gd name="T19" fmla="*/ 6 h 8"/>
                              <a:gd name="T20" fmla="*/ 2 w 10"/>
                              <a:gd name="T21" fmla="*/ 7 h 8"/>
                              <a:gd name="T22" fmla="*/ 3 w 10"/>
                              <a:gd name="T23" fmla="*/ 8 h 8"/>
                              <a:gd name="T24" fmla="*/ 6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85"/>
                        <wps:cNvSpPr>
                          <a:spLocks/>
                        </wps:cNvSpPr>
                        <wps:spPr bwMode="auto">
                          <a:xfrm>
                            <a:off x="1839" y="1269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9 h 9"/>
                              <a:gd name="T2" fmla="*/ 6 w 10"/>
                              <a:gd name="T3" fmla="*/ 8 h 9"/>
                              <a:gd name="T4" fmla="*/ 7 w 10"/>
                              <a:gd name="T5" fmla="*/ 7 h 9"/>
                              <a:gd name="T6" fmla="*/ 9 w 10"/>
                              <a:gd name="T7" fmla="*/ 6 h 9"/>
                              <a:gd name="T8" fmla="*/ 10 w 10"/>
                              <a:gd name="T9" fmla="*/ 4 h 9"/>
                              <a:gd name="T10" fmla="*/ 9 w 10"/>
                              <a:gd name="T11" fmla="*/ 3 h 9"/>
                              <a:gd name="T12" fmla="*/ 7 w 10"/>
                              <a:gd name="T13" fmla="*/ 1 h 9"/>
                              <a:gd name="T14" fmla="*/ 6 w 10"/>
                              <a:gd name="T15" fmla="*/ 0 h 9"/>
                              <a:gd name="T16" fmla="*/ 4 w 10"/>
                              <a:gd name="T17" fmla="*/ 0 h 9"/>
                              <a:gd name="T18" fmla="*/ 3 w 10"/>
                              <a:gd name="T19" fmla="*/ 0 h 9"/>
                              <a:gd name="T20" fmla="*/ 1 w 10"/>
                              <a:gd name="T21" fmla="*/ 1 h 9"/>
                              <a:gd name="T22" fmla="*/ 0 w 10"/>
                              <a:gd name="T23" fmla="*/ 3 h 9"/>
                              <a:gd name="T24" fmla="*/ 0 w 10"/>
                              <a:gd name="T25" fmla="*/ 4 h 9"/>
                              <a:gd name="T26" fmla="*/ 0 w 10"/>
                              <a:gd name="T27" fmla="*/ 6 h 9"/>
                              <a:gd name="T28" fmla="*/ 1 w 10"/>
                              <a:gd name="T29" fmla="*/ 7 h 9"/>
                              <a:gd name="T30" fmla="*/ 3 w 10"/>
                              <a:gd name="T31" fmla="*/ 8 h 9"/>
                              <a:gd name="T32" fmla="*/ 4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9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86"/>
                        <wps:cNvSpPr>
                          <a:spLocks/>
                        </wps:cNvSpPr>
                        <wps:spPr bwMode="auto">
                          <a:xfrm>
                            <a:off x="1834" y="1285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6 w 9"/>
                              <a:gd name="T3" fmla="*/ 8 h 9"/>
                              <a:gd name="T4" fmla="*/ 8 w 9"/>
                              <a:gd name="T5" fmla="*/ 8 h 9"/>
                              <a:gd name="T6" fmla="*/ 9 w 9"/>
                              <a:gd name="T7" fmla="*/ 6 h 9"/>
                              <a:gd name="T8" fmla="*/ 9 w 9"/>
                              <a:gd name="T9" fmla="*/ 5 h 9"/>
                              <a:gd name="T10" fmla="*/ 9 w 9"/>
                              <a:gd name="T11" fmla="*/ 3 h 9"/>
                              <a:gd name="T12" fmla="*/ 8 w 9"/>
                              <a:gd name="T13" fmla="*/ 2 h 9"/>
                              <a:gd name="T14" fmla="*/ 6 w 9"/>
                              <a:gd name="T15" fmla="*/ 1 h 9"/>
                              <a:gd name="T16" fmla="*/ 5 w 9"/>
                              <a:gd name="T17" fmla="*/ 0 h 9"/>
                              <a:gd name="T18" fmla="*/ 3 w 9"/>
                              <a:gd name="T19" fmla="*/ 1 h 9"/>
                              <a:gd name="T20" fmla="*/ 2 w 9"/>
                              <a:gd name="T21" fmla="*/ 2 h 9"/>
                              <a:gd name="T22" fmla="*/ 1 w 9"/>
                              <a:gd name="T23" fmla="*/ 3 h 9"/>
                              <a:gd name="T24" fmla="*/ 0 w 9"/>
                              <a:gd name="T25" fmla="*/ 5 h 9"/>
                              <a:gd name="T26" fmla="*/ 1 w 9"/>
                              <a:gd name="T27" fmla="*/ 6 h 9"/>
                              <a:gd name="T28" fmla="*/ 2 w 9"/>
                              <a:gd name="T29" fmla="*/ 8 h 9"/>
                              <a:gd name="T30" fmla="*/ 3 w 9"/>
                              <a:gd name="T31" fmla="*/ 8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87"/>
                        <wps:cNvSpPr>
                          <a:spLocks/>
                        </wps:cNvSpPr>
                        <wps:spPr bwMode="auto">
                          <a:xfrm>
                            <a:off x="1830" y="1304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6 h 9"/>
                              <a:gd name="T4" fmla="*/ 1 w 9"/>
                              <a:gd name="T5" fmla="*/ 8 h 9"/>
                              <a:gd name="T6" fmla="*/ 3 w 9"/>
                              <a:gd name="T7" fmla="*/ 9 h 9"/>
                              <a:gd name="T8" fmla="*/ 4 w 9"/>
                              <a:gd name="T9" fmla="*/ 9 h 9"/>
                              <a:gd name="T10" fmla="*/ 6 w 9"/>
                              <a:gd name="T11" fmla="*/ 9 h 9"/>
                              <a:gd name="T12" fmla="*/ 7 w 9"/>
                              <a:gd name="T13" fmla="*/ 8 h 9"/>
                              <a:gd name="T14" fmla="*/ 8 w 9"/>
                              <a:gd name="T15" fmla="*/ 6 h 9"/>
                              <a:gd name="T16" fmla="*/ 9 w 9"/>
                              <a:gd name="T17" fmla="*/ 5 h 9"/>
                              <a:gd name="T18" fmla="*/ 8 w 9"/>
                              <a:gd name="T19" fmla="*/ 3 h 9"/>
                              <a:gd name="T20" fmla="*/ 7 w 9"/>
                              <a:gd name="T21" fmla="*/ 2 h 9"/>
                              <a:gd name="T22" fmla="*/ 6 w 9"/>
                              <a:gd name="T23" fmla="*/ 1 h 9"/>
                              <a:gd name="T24" fmla="*/ 4 w 9"/>
                              <a:gd name="T25" fmla="*/ 0 h 9"/>
                              <a:gd name="T26" fmla="*/ 3 w 9"/>
                              <a:gd name="T27" fmla="*/ 1 h 9"/>
                              <a:gd name="T28" fmla="*/ 1 w 9"/>
                              <a:gd name="T29" fmla="*/ 2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88"/>
                        <wps:cNvSpPr>
                          <a:spLocks/>
                        </wps:cNvSpPr>
                        <wps:spPr bwMode="auto">
                          <a:xfrm>
                            <a:off x="1823" y="1318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10"/>
                              <a:gd name="T2" fmla="*/ 1 w 10"/>
                              <a:gd name="T3" fmla="*/ 7 h 10"/>
                              <a:gd name="T4" fmla="*/ 2 w 10"/>
                              <a:gd name="T5" fmla="*/ 8 h 10"/>
                              <a:gd name="T6" fmla="*/ 3 w 10"/>
                              <a:gd name="T7" fmla="*/ 9 h 10"/>
                              <a:gd name="T8" fmla="*/ 6 w 10"/>
                              <a:gd name="T9" fmla="*/ 10 h 10"/>
                              <a:gd name="T10" fmla="*/ 7 w 10"/>
                              <a:gd name="T11" fmla="*/ 9 h 10"/>
                              <a:gd name="T12" fmla="*/ 9 w 10"/>
                              <a:gd name="T13" fmla="*/ 8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  <a:gd name="T18" fmla="*/ 10 w 10"/>
                              <a:gd name="T19" fmla="*/ 4 h 10"/>
                              <a:gd name="T20" fmla="*/ 9 w 10"/>
                              <a:gd name="T21" fmla="*/ 1 h 10"/>
                              <a:gd name="T22" fmla="*/ 7 w 10"/>
                              <a:gd name="T23" fmla="*/ 0 h 10"/>
                              <a:gd name="T24" fmla="*/ 6 w 10"/>
                              <a:gd name="T25" fmla="*/ 0 h 10"/>
                              <a:gd name="T26" fmla="*/ 3 w 10"/>
                              <a:gd name="T27" fmla="*/ 0 h 10"/>
                              <a:gd name="T28" fmla="*/ 2 w 10"/>
                              <a:gd name="T29" fmla="*/ 1 h 10"/>
                              <a:gd name="T30" fmla="*/ 1 w 10"/>
                              <a:gd name="T31" fmla="*/ 4 h 10"/>
                              <a:gd name="T32" fmla="*/ 0 w 10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89"/>
                        <wps:cNvSpPr>
                          <a:spLocks/>
                        </wps:cNvSpPr>
                        <wps:spPr bwMode="auto">
                          <a:xfrm>
                            <a:off x="1819" y="1333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10"/>
                              <a:gd name="T2" fmla="*/ 1 w 10"/>
                              <a:gd name="T3" fmla="*/ 6 h 10"/>
                              <a:gd name="T4" fmla="*/ 1 w 10"/>
                              <a:gd name="T5" fmla="*/ 8 h 10"/>
                              <a:gd name="T6" fmla="*/ 3 w 10"/>
                              <a:gd name="T7" fmla="*/ 9 h 10"/>
                              <a:gd name="T8" fmla="*/ 5 w 10"/>
                              <a:gd name="T9" fmla="*/ 10 h 10"/>
                              <a:gd name="T10" fmla="*/ 6 w 10"/>
                              <a:gd name="T11" fmla="*/ 9 h 10"/>
                              <a:gd name="T12" fmla="*/ 9 w 10"/>
                              <a:gd name="T13" fmla="*/ 8 h 10"/>
                              <a:gd name="T14" fmla="*/ 10 w 10"/>
                              <a:gd name="T15" fmla="*/ 6 h 10"/>
                              <a:gd name="T16" fmla="*/ 10 w 10"/>
                              <a:gd name="T17" fmla="*/ 4 h 10"/>
                              <a:gd name="T18" fmla="*/ 10 w 10"/>
                              <a:gd name="T19" fmla="*/ 3 h 10"/>
                              <a:gd name="T20" fmla="*/ 9 w 10"/>
                              <a:gd name="T21" fmla="*/ 1 h 10"/>
                              <a:gd name="T22" fmla="*/ 6 w 10"/>
                              <a:gd name="T23" fmla="*/ 1 h 10"/>
                              <a:gd name="T24" fmla="*/ 5 w 10"/>
                              <a:gd name="T25" fmla="*/ 0 h 10"/>
                              <a:gd name="T26" fmla="*/ 3 w 10"/>
                              <a:gd name="T27" fmla="*/ 1 h 10"/>
                              <a:gd name="T28" fmla="*/ 1 w 10"/>
                              <a:gd name="T29" fmla="*/ 1 h 10"/>
                              <a:gd name="T30" fmla="*/ 1 w 10"/>
                              <a:gd name="T31" fmla="*/ 3 h 10"/>
                              <a:gd name="T32" fmla="*/ 0 w 10"/>
                              <a:gd name="T33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90"/>
                        <wps:cNvSpPr>
                          <a:spLocks/>
                        </wps:cNvSpPr>
                        <wps:spPr bwMode="auto">
                          <a:xfrm>
                            <a:off x="1812" y="1348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1 w 9"/>
                              <a:gd name="T3" fmla="*/ 6 h 8"/>
                              <a:gd name="T4" fmla="*/ 2 w 9"/>
                              <a:gd name="T5" fmla="*/ 7 h 8"/>
                              <a:gd name="T6" fmla="*/ 3 w 9"/>
                              <a:gd name="T7" fmla="*/ 8 h 8"/>
                              <a:gd name="T8" fmla="*/ 5 w 9"/>
                              <a:gd name="T9" fmla="*/ 8 h 8"/>
                              <a:gd name="T10" fmla="*/ 6 w 9"/>
                              <a:gd name="T11" fmla="*/ 8 h 8"/>
                              <a:gd name="T12" fmla="*/ 8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3 h 8"/>
                              <a:gd name="T20" fmla="*/ 8 w 9"/>
                              <a:gd name="T21" fmla="*/ 1 h 8"/>
                              <a:gd name="T22" fmla="*/ 6 w 9"/>
                              <a:gd name="T23" fmla="*/ 0 h 8"/>
                              <a:gd name="T24" fmla="*/ 5 w 9"/>
                              <a:gd name="T25" fmla="*/ 0 h 8"/>
                              <a:gd name="T26" fmla="*/ 3 w 9"/>
                              <a:gd name="T27" fmla="*/ 0 h 8"/>
                              <a:gd name="T28" fmla="*/ 2 w 9"/>
                              <a:gd name="T29" fmla="*/ 1 h 8"/>
                              <a:gd name="T30" fmla="*/ 1 w 9"/>
                              <a:gd name="T31" fmla="*/ 3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91"/>
                        <wps:cNvSpPr>
                          <a:spLocks/>
                        </wps:cNvSpPr>
                        <wps:spPr bwMode="auto">
                          <a:xfrm>
                            <a:off x="1805" y="1363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6 w 10"/>
                              <a:gd name="T9" fmla="*/ 0 h 8"/>
                              <a:gd name="T10" fmla="*/ 4 w 10"/>
                              <a:gd name="T11" fmla="*/ 0 h 8"/>
                              <a:gd name="T12" fmla="*/ 3 w 10"/>
                              <a:gd name="T13" fmla="*/ 1 h 8"/>
                              <a:gd name="T14" fmla="*/ 1 w 10"/>
                              <a:gd name="T15" fmla="*/ 2 h 8"/>
                              <a:gd name="T16" fmla="*/ 0 w 10"/>
                              <a:gd name="T17" fmla="*/ 4 h 8"/>
                              <a:gd name="T18" fmla="*/ 1 w 10"/>
                              <a:gd name="T19" fmla="*/ 6 h 8"/>
                              <a:gd name="T20" fmla="*/ 3 w 10"/>
                              <a:gd name="T21" fmla="*/ 7 h 8"/>
                              <a:gd name="T22" fmla="*/ 4 w 10"/>
                              <a:gd name="T23" fmla="*/ 8 h 8"/>
                              <a:gd name="T24" fmla="*/ 6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92"/>
                        <wps:cNvSpPr>
                          <a:spLocks/>
                        </wps:cNvSpPr>
                        <wps:spPr bwMode="auto">
                          <a:xfrm>
                            <a:off x="1799" y="1377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1 w 10"/>
                              <a:gd name="T3" fmla="*/ 7 h 9"/>
                              <a:gd name="T4" fmla="*/ 2 w 10"/>
                              <a:gd name="T5" fmla="*/ 8 h 9"/>
                              <a:gd name="T6" fmla="*/ 3 w 10"/>
                              <a:gd name="T7" fmla="*/ 9 h 9"/>
                              <a:gd name="T8" fmla="*/ 5 w 10"/>
                              <a:gd name="T9" fmla="*/ 9 h 9"/>
                              <a:gd name="T10" fmla="*/ 6 w 10"/>
                              <a:gd name="T11" fmla="*/ 9 h 9"/>
                              <a:gd name="T12" fmla="*/ 9 w 10"/>
                              <a:gd name="T13" fmla="*/ 8 h 9"/>
                              <a:gd name="T14" fmla="*/ 10 w 10"/>
                              <a:gd name="T15" fmla="*/ 7 h 9"/>
                              <a:gd name="T16" fmla="*/ 10 w 10"/>
                              <a:gd name="T17" fmla="*/ 5 h 9"/>
                              <a:gd name="T18" fmla="*/ 10 w 10"/>
                              <a:gd name="T19" fmla="*/ 2 h 9"/>
                              <a:gd name="T20" fmla="*/ 9 w 10"/>
                              <a:gd name="T21" fmla="*/ 1 h 9"/>
                              <a:gd name="T22" fmla="*/ 6 w 10"/>
                              <a:gd name="T23" fmla="*/ 0 h 9"/>
                              <a:gd name="T24" fmla="*/ 5 w 10"/>
                              <a:gd name="T25" fmla="*/ 0 h 9"/>
                              <a:gd name="T26" fmla="*/ 3 w 10"/>
                              <a:gd name="T27" fmla="*/ 0 h 9"/>
                              <a:gd name="T28" fmla="*/ 2 w 10"/>
                              <a:gd name="T29" fmla="*/ 1 h 9"/>
                              <a:gd name="T30" fmla="*/ 1 w 10"/>
                              <a:gd name="T31" fmla="*/ 2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93"/>
                        <wps:cNvSpPr>
                          <a:spLocks/>
                        </wps:cNvSpPr>
                        <wps:spPr bwMode="auto">
                          <a:xfrm>
                            <a:off x="1793" y="1392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9 w 9"/>
                              <a:gd name="T3" fmla="*/ 2 h 8"/>
                              <a:gd name="T4" fmla="*/ 8 w 9"/>
                              <a:gd name="T5" fmla="*/ 1 h 8"/>
                              <a:gd name="T6" fmla="*/ 6 w 9"/>
                              <a:gd name="T7" fmla="*/ 0 h 8"/>
                              <a:gd name="T8" fmla="*/ 5 w 9"/>
                              <a:gd name="T9" fmla="*/ 0 h 8"/>
                              <a:gd name="T10" fmla="*/ 3 w 9"/>
                              <a:gd name="T11" fmla="*/ 0 h 8"/>
                              <a:gd name="T12" fmla="*/ 2 w 9"/>
                              <a:gd name="T13" fmla="*/ 1 h 8"/>
                              <a:gd name="T14" fmla="*/ 1 w 9"/>
                              <a:gd name="T15" fmla="*/ 2 h 8"/>
                              <a:gd name="T16" fmla="*/ 0 w 9"/>
                              <a:gd name="T17" fmla="*/ 4 h 8"/>
                              <a:gd name="T18" fmla="*/ 1 w 9"/>
                              <a:gd name="T19" fmla="*/ 5 h 8"/>
                              <a:gd name="T20" fmla="*/ 2 w 9"/>
                              <a:gd name="T21" fmla="*/ 7 h 8"/>
                              <a:gd name="T22" fmla="*/ 3 w 9"/>
                              <a:gd name="T23" fmla="*/ 8 h 8"/>
                              <a:gd name="T24" fmla="*/ 5 w 9"/>
                              <a:gd name="T25" fmla="*/ 8 h 8"/>
                              <a:gd name="T26" fmla="*/ 6 w 9"/>
                              <a:gd name="T27" fmla="*/ 8 h 8"/>
                              <a:gd name="T28" fmla="*/ 8 w 9"/>
                              <a:gd name="T29" fmla="*/ 7 h 8"/>
                              <a:gd name="T30" fmla="*/ 9 w 9"/>
                              <a:gd name="T31" fmla="*/ 5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94"/>
                        <wps:cNvSpPr>
                          <a:spLocks/>
                        </wps:cNvSpPr>
                        <wps:spPr bwMode="auto">
                          <a:xfrm>
                            <a:off x="1787" y="1405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8"/>
                              <a:gd name="T2" fmla="*/ 8 w 8"/>
                              <a:gd name="T3" fmla="*/ 2 h 8"/>
                              <a:gd name="T4" fmla="*/ 7 w 8"/>
                              <a:gd name="T5" fmla="*/ 1 h 8"/>
                              <a:gd name="T6" fmla="*/ 6 w 8"/>
                              <a:gd name="T7" fmla="*/ 0 h 8"/>
                              <a:gd name="T8" fmla="*/ 4 w 8"/>
                              <a:gd name="T9" fmla="*/ 0 h 8"/>
                              <a:gd name="T10" fmla="*/ 2 w 8"/>
                              <a:gd name="T11" fmla="*/ 0 h 8"/>
                              <a:gd name="T12" fmla="*/ 1 w 8"/>
                              <a:gd name="T13" fmla="*/ 1 h 8"/>
                              <a:gd name="T14" fmla="*/ 0 w 8"/>
                              <a:gd name="T15" fmla="*/ 2 h 8"/>
                              <a:gd name="T16" fmla="*/ 0 w 8"/>
                              <a:gd name="T17" fmla="*/ 4 h 8"/>
                              <a:gd name="T18" fmla="*/ 0 w 8"/>
                              <a:gd name="T19" fmla="*/ 5 h 8"/>
                              <a:gd name="T20" fmla="*/ 1 w 8"/>
                              <a:gd name="T21" fmla="*/ 7 h 8"/>
                              <a:gd name="T22" fmla="*/ 2 w 8"/>
                              <a:gd name="T23" fmla="*/ 8 h 8"/>
                              <a:gd name="T24" fmla="*/ 4 w 8"/>
                              <a:gd name="T25" fmla="*/ 8 h 8"/>
                              <a:gd name="T26" fmla="*/ 6 w 8"/>
                              <a:gd name="T27" fmla="*/ 8 h 8"/>
                              <a:gd name="T28" fmla="*/ 7 w 8"/>
                              <a:gd name="T29" fmla="*/ 7 h 8"/>
                              <a:gd name="T30" fmla="*/ 8 w 8"/>
                              <a:gd name="T31" fmla="*/ 5 h 8"/>
                              <a:gd name="T32" fmla="*/ 8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95"/>
                        <wps:cNvSpPr>
                          <a:spLocks/>
                        </wps:cNvSpPr>
                        <wps:spPr bwMode="auto">
                          <a:xfrm>
                            <a:off x="1779" y="1418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9 w 9"/>
                              <a:gd name="T3" fmla="*/ 2 h 9"/>
                              <a:gd name="T4" fmla="*/ 8 w 9"/>
                              <a:gd name="T5" fmla="*/ 1 h 9"/>
                              <a:gd name="T6" fmla="*/ 6 w 9"/>
                              <a:gd name="T7" fmla="*/ 0 h 9"/>
                              <a:gd name="T8" fmla="*/ 4 w 9"/>
                              <a:gd name="T9" fmla="*/ 0 h 9"/>
                              <a:gd name="T10" fmla="*/ 2 w 9"/>
                              <a:gd name="T11" fmla="*/ 0 h 9"/>
                              <a:gd name="T12" fmla="*/ 1 w 9"/>
                              <a:gd name="T13" fmla="*/ 1 h 9"/>
                              <a:gd name="T14" fmla="*/ 0 w 9"/>
                              <a:gd name="T15" fmla="*/ 2 h 9"/>
                              <a:gd name="T16" fmla="*/ 0 w 9"/>
                              <a:gd name="T17" fmla="*/ 5 h 9"/>
                              <a:gd name="T18" fmla="*/ 0 w 9"/>
                              <a:gd name="T19" fmla="*/ 6 h 9"/>
                              <a:gd name="T20" fmla="*/ 1 w 9"/>
                              <a:gd name="T21" fmla="*/ 8 h 9"/>
                              <a:gd name="T22" fmla="*/ 2 w 9"/>
                              <a:gd name="T23" fmla="*/ 9 h 9"/>
                              <a:gd name="T24" fmla="*/ 4 w 9"/>
                              <a:gd name="T25" fmla="*/ 9 h 9"/>
                              <a:gd name="T26" fmla="*/ 6 w 9"/>
                              <a:gd name="T27" fmla="*/ 9 h 9"/>
                              <a:gd name="T28" fmla="*/ 8 w 9"/>
                              <a:gd name="T29" fmla="*/ 8 h 9"/>
                              <a:gd name="T30" fmla="*/ 9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96"/>
                        <wps:cNvSpPr>
                          <a:spLocks/>
                        </wps:cNvSpPr>
                        <wps:spPr bwMode="auto">
                          <a:xfrm>
                            <a:off x="1772" y="1432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7 w 9"/>
                              <a:gd name="T5" fmla="*/ 7 h 8"/>
                              <a:gd name="T6" fmla="*/ 8 w 9"/>
                              <a:gd name="T7" fmla="*/ 5 h 8"/>
                              <a:gd name="T8" fmla="*/ 9 w 9"/>
                              <a:gd name="T9" fmla="*/ 4 h 8"/>
                              <a:gd name="T10" fmla="*/ 8 w 9"/>
                              <a:gd name="T11" fmla="*/ 2 h 8"/>
                              <a:gd name="T12" fmla="*/ 7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5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97"/>
                        <wps:cNvSpPr>
                          <a:spLocks/>
                        </wps:cNvSpPr>
                        <wps:spPr bwMode="auto">
                          <a:xfrm>
                            <a:off x="1762" y="1446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2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2 w 9"/>
                              <a:gd name="T15" fmla="*/ 8 h 8"/>
                              <a:gd name="T16" fmla="*/ 5 w 9"/>
                              <a:gd name="T17" fmla="*/ 8 h 8"/>
                              <a:gd name="T18" fmla="*/ 7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7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98"/>
                        <wps:cNvSpPr>
                          <a:spLocks/>
                        </wps:cNvSpPr>
                        <wps:spPr bwMode="auto">
                          <a:xfrm>
                            <a:off x="1752" y="1460"/>
                            <a:ext cx="8" cy="1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10"/>
                              <a:gd name="T2" fmla="*/ 0 w 8"/>
                              <a:gd name="T3" fmla="*/ 7 h 10"/>
                              <a:gd name="T4" fmla="*/ 1 w 8"/>
                              <a:gd name="T5" fmla="*/ 8 h 10"/>
                              <a:gd name="T6" fmla="*/ 2 w 8"/>
                              <a:gd name="T7" fmla="*/ 9 h 10"/>
                              <a:gd name="T8" fmla="*/ 4 w 8"/>
                              <a:gd name="T9" fmla="*/ 10 h 10"/>
                              <a:gd name="T10" fmla="*/ 6 w 8"/>
                              <a:gd name="T11" fmla="*/ 9 h 10"/>
                              <a:gd name="T12" fmla="*/ 7 w 8"/>
                              <a:gd name="T13" fmla="*/ 8 h 10"/>
                              <a:gd name="T14" fmla="*/ 8 w 8"/>
                              <a:gd name="T15" fmla="*/ 7 h 10"/>
                              <a:gd name="T16" fmla="*/ 8 w 8"/>
                              <a:gd name="T17" fmla="*/ 5 h 10"/>
                              <a:gd name="T18" fmla="*/ 8 w 8"/>
                              <a:gd name="T19" fmla="*/ 4 h 10"/>
                              <a:gd name="T20" fmla="*/ 7 w 8"/>
                              <a:gd name="T21" fmla="*/ 2 h 10"/>
                              <a:gd name="T22" fmla="*/ 6 w 8"/>
                              <a:gd name="T23" fmla="*/ 2 h 10"/>
                              <a:gd name="T24" fmla="*/ 4 w 8"/>
                              <a:gd name="T25" fmla="*/ 0 h 10"/>
                              <a:gd name="T26" fmla="*/ 2 w 8"/>
                              <a:gd name="T27" fmla="*/ 2 h 10"/>
                              <a:gd name="T28" fmla="*/ 1 w 8"/>
                              <a:gd name="T29" fmla="*/ 2 h 10"/>
                              <a:gd name="T30" fmla="*/ 0 w 8"/>
                              <a:gd name="T31" fmla="*/ 4 h 10"/>
                              <a:gd name="T32" fmla="*/ 0 w 8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99"/>
                        <wps:cNvSpPr>
                          <a:spLocks/>
                        </wps:cNvSpPr>
                        <wps:spPr bwMode="auto">
                          <a:xfrm>
                            <a:off x="1741" y="1476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2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2 h 9"/>
                              <a:gd name="T8" fmla="*/ 0 w 9"/>
                              <a:gd name="T9" fmla="*/ 4 h 9"/>
                              <a:gd name="T10" fmla="*/ 0 w 9"/>
                              <a:gd name="T11" fmla="*/ 6 h 9"/>
                              <a:gd name="T12" fmla="*/ 1 w 9"/>
                              <a:gd name="T13" fmla="*/ 8 h 9"/>
                              <a:gd name="T14" fmla="*/ 2 w 9"/>
                              <a:gd name="T15" fmla="*/ 9 h 9"/>
                              <a:gd name="T16" fmla="*/ 4 w 9"/>
                              <a:gd name="T17" fmla="*/ 9 h 9"/>
                              <a:gd name="T18" fmla="*/ 7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7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0"/>
                        <wps:cNvSpPr>
                          <a:spLocks/>
                        </wps:cNvSpPr>
                        <wps:spPr bwMode="auto">
                          <a:xfrm>
                            <a:off x="1730" y="1491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6 h 8"/>
                              <a:gd name="T8" fmla="*/ 8 w 8"/>
                              <a:gd name="T9" fmla="*/ 4 h 8"/>
                              <a:gd name="T10" fmla="*/ 8 w 8"/>
                              <a:gd name="T11" fmla="*/ 2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2 h 8"/>
                              <a:gd name="T24" fmla="*/ 0 w 8"/>
                              <a:gd name="T25" fmla="*/ 4 h 8"/>
                              <a:gd name="T26" fmla="*/ 0 w 8"/>
                              <a:gd name="T27" fmla="*/ 6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01"/>
                        <wps:cNvSpPr>
                          <a:spLocks/>
                        </wps:cNvSpPr>
                        <wps:spPr bwMode="auto">
                          <a:xfrm>
                            <a:off x="922" y="1137"/>
                            <a:ext cx="71" cy="60"/>
                          </a:xfrm>
                          <a:custGeom>
                            <a:avLst/>
                            <a:gdLst>
                              <a:gd name="T0" fmla="*/ 68 w 71"/>
                              <a:gd name="T1" fmla="*/ 0 h 60"/>
                              <a:gd name="T2" fmla="*/ 29 w 71"/>
                              <a:gd name="T3" fmla="*/ 28 h 60"/>
                              <a:gd name="T4" fmla="*/ 20 w 71"/>
                              <a:gd name="T5" fmla="*/ 20 h 60"/>
                              <a:gd name="T6" fmla="*/ 18 w 71"/>
                              <a:gd name="T7" fmla="*/ 24 h 60"/>
                              <a:gd name="T8" fmla="*/ 26 w 71"/>
                              <a:gd name="T9" fmla="*/ 30 h 60"/>
                              <a:gd name="T10" fmla="*/ 0 w 71"/>
                              <a:gd name="T11" fmla="*/ 48 h 60"/>
                              <a:gd name="T12" fmla="*/ 2 w 71"/>
                              <a:gd name="T13" fmla="*/ 51 h 60"/>
                              <a:gd name="T14" fmla="*/ 28 w 71"/>
                              <a:gd name="T15" fmla="*/ 33 h 60"/>
                              <a:gd name="T16" fmla="*/ 60 w 71"/>
                              <a:gd name="T17" fmla="*/ 60 h 60"/>
                              <a:gd name="T18" fmla="*/ 62 w 71"/>
                              <a:gd name="T19" fmla="*/ 58 h 60"/>
                              <a:gd name="T20" fmla="*/ 31 w 71"/>
                              <a:gd name="T21" fmla="*/ 31 h 60"/>
                              <a:gd name="T22" fmla="*/ 71 w 71"/>
                              <a:gd name="T23" fmla="*/ 4 h 60"/>
                              <a:gd name="T24" fmla="*/ 68 w 71"/>
                              <a:gd name="T2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60">
                                <a:moveTo>
                                  <a:pt x="68" y="0"/>
                                </a:moveTo>
                                <a:lnTo>
                                  <a:pt x="29" y="28"/>
                                </a:lnTo>
                                <a:lnTo>
                                  <a:pt x="20" y="20"/>
                                </a:lnTo>
                                <a:lnTo>
                                  <a:pt x="18" y="24"/>
                                </a:lnTo>
                                <a:lnTo>
                                  <a:pt x="26" y="30"/>
                                </a:lnTo>
                                <a:lnTo>
                                  <a:pt x="0" y="48"/>
                                </a:lnTo>
                                <a:lnTo>
                                  <a:pt x="2" y="51"/>
                                </a:lnTo>
                                <a:lnTo>
                                  <a:pt x="28" y="33"/>
                                </a:lnTo>
                                <a:lnTo>
                                  <a:pt x="60" y="60"/>
                                </a:lnTo>
                                <a:lnTo>
                                  <a:pt x="62" y="58"/>
                                </a:lnTo>
                                <a:lnTo>
                                  <a:pt x="31" y="31"/>
                                </a:lnTo>
                                <a:lnTo>
                                  <a:pt x="71" y="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02"/>
                        <wps:cNvSpPr>
                          <a:spLocks/>
                        </wps:cNvSpPr>
                        <wps:spPr bwMode="auto">
                          <a:xfrm>
                            <a:off x="713" y="1150"/>
                            <a:ext cx="28" cy="19"/>
                          </a:xfrm>
                          <a:custGeom>
                            <a:avLst/>
                            <a:gdLst>
                              <a:gd name="T0" fmla="*/ 27 w 28"/>
                              <a:gd name="T1" fmla="*/ 0 h 19"/>
                              <a:gd name="T2" fmla="*/ 0 w 28"/>
                              <a:gd name="T3" fmla="*/ 16 h 19"/>
                              <a:gd name="T4" fmla="*/ 2 w 28"/>
                              <a:gd name="T5" fmla="*/ 19 h 19"/>
                              <a:gd name="T6" fmla="*/ 28 w 28"/>
                              <a:gd name="T7" fmla="*/ 4 h 19"/>
                              <a:gd name="T8" fmla="*/ 27 w 28"/>
                              <a:gd name="T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19">
                                <a:moveTo>
                                  <a:pt x="27" y="0"/>
                                </a:moveTo>
                                <a:lnTo>
                                  <a:pt x="0" y="16"/>
                                </a:lnTo>
                                <a:lnTo>
                                  <a:pt x="2" y="19"/>
                                </a:lnTo>
                                <a:lnTo>
                                  <a:pt x="28" y="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03"/>
                        <wps:cNvSpPr>
                          <a:spLocks/>
                        </wps:cNvSpPr>
                        <wps:spPr bwMode="auto">
                          <a:xfrm>
                            <a:off x="909" y="930"/>
                            <a:ext cx="54" cy="40"/>
                          </a:xfrm>
                          <a:custGeom>
                            <a:avLst/>
                            <a:gdLst>
                              <a:gd name="T0" fmla="*/ 0 w 54"/>
                              <a:gd name="T1" fmla="*/ 37 h 40"/>
                              <a:gd name="T2" fmla="*/ 2 w 54"/>
                              <a:gd name="T3" fmla="*/ 40 h 40"/>
                              <a:gd name="T4" fmla="*/ 54 w 54"/>
                              <a:gd name="T5" fmla="*/ 3 h 40"/>
                              <a:gd name="T6" fmla="*/ 52 w 54"/>
                              <a:gd name="T7" fmla="*/ 0 h 40"/>
                              <a:gd name="T8" fmla="*/ 0 w 54"/>
                              <a:gd name="T9" fmla="*/ 3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0" y="37"/>
                                </a:moveTo>
                                <a:lnTo>
                                  <a:pt x="2" y="40"/>
                                </a:lnTo>
                                <a:lnTo>
                                  <a:pt x="54" y="3"/>
                                </a:lnTo>
                                <a:lnTo>
                                  <a:pt x="5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04"/>
                        <wps:cNvSpPr>
                          <a:spLocks noEditPoints="1"/>
                        </wps:cNvSpPr>
                        <wps:spPr bwMode="auto">
                          <a:xfrm>
                            <a:off x="767" y="668"/>
                            <a:ext cx="552" cy="346"/>
                          </a:xfrm>
                          <a:custGeom>
                            <a:avLst/>
                            <a:gdLst>
                              <a:gd name="T0" fmla="*/ 145 w 552"/>
                              <a:gd name="T1" fmla="*/ 218 h 346"/>
                              <a:gd name="T2" fmla="*/ 35 w 552"/>
                              <a:gd name="T3" fmla="*/ 216 h 346"/>
                              <a:gd name="T4" fmla="*/ 489 w 552"/>
                              <a:gd name="T5" fmla="*/ 231 h 346"/>
                              <a:gd name="T6" fmla="*/ 380 w 552"/>
                              <a:gd name="T7" fmla="*/ 225 h 346"/>
                              <a:gd name="T8" fmla="*/ 489 w 552"/>
                              <a:gd name="T9" fmla="*/ 231 h 346"/>
                              <a:gd name="T10" fmla="*/ 32 w 552"/>
                              <a:gd name="T11" fmla="*/ 219 h 346"/>
                              <a:gd name="T12" fmla="*/ 47 w 552"/>
                              <a:gd name="T13" fmla="*/ 282 h 346"/>
                              <a:gd name="T14" fmla="*/ 86 w 552"/>
                              <a:gd name="T15" fmla="*/ 261 h 346"/>
                              <a:gd name="T16" fmla="*/ 139 w 552"/>
                              <a:gd name="T17" fmla="*/ 299 h 346"/>
                              <a:gd name="T18" fmla="*/ 148 w 552"/>
                              <a:gd name="T19" fmla="*/ 220 h 346"/>
                              <a:gd name="T20" fmla="*/ 195 w 552"/>
                              <a:gd name="T21" fmla="*/ 252 h 346"/>
                              <a:gd name="T22" fmla="*/ 167 w 552"/>
                              <a:gd name="T23" fmla="*/ 208 h 346"/>
                              <a:gd name="T24" fmla="*/ 148 w 552"/>
                              <a:gd name="T25" fmla="*/ 216 h 346"/>
                              <a:gd name="T26" fmla="*/ 151 w 552"/>
                              <a:gd name="T27" fmla="*/ 138 h 346"/>
                              <a:gd name="T28" fmla="*/ 177 w 552"/>
                              <a:gd name="T29" fmla="*/ 154 h 346"/>
                              <a:gd name="T30" fmla="*/ 213 w 552"/>
                              <a:gd name="T31" fmla="*/ 98 h 346"/>
                              <a:gd name="T32" fmla="*/ 249 w 552"/>
                              <a:gd name="T33" fmla="*/ 125 h 346"/>
                              <a:gd name="T34" fmla="*/ 271 w 552"/>
                              <a:gd name="T35" fmla="*/ 59 h 346"/>
                              <a:gd name="T36" fmla="*/ 284 w 552"/>
                              <a:gd name="T37" fmla="*/ 124 h 346"/>
                              <a:gd name="T38" fmla="*/ 325 w 552"/>
                              <a:gd name="T39" fmla="*/ 102 h 346"/>
                              <a:gd name="T40" fmla="*/ 369 w 552"/>
                              <a:gd name="T41" fmla="*/ 155 h 346"/>
                              <a:gd name="T42" fmla="*/ 385 w 552"/>
                              <a:gd name="T43" fmla="*/ 148 h 346"/>
                              <a:gd name="T44" fmla="*/ 377 w 552"/>
                              <a:gd name="T45" fmla="*/ 223 h 346"/>
                              <a:gd name="T46" fmla="*/ 364 w 552"/>
                              <a:gd name="T47" fmla="*/ 217 h 346"/>
                              <a:gd name="T48" fmla="*/ 352 w 552"/>
                              <a:gd name="T49" fmla="*/ 239 h 346"/>
                              <a:gd name="T50" fmla="*/ 377 w 552"/>
                              <a:gd name="T51" fmla="*/ 227 h 346"/>
                              <a:gd name="T52" fmla="*/ 368 w 552"/>
                              <a:gd name="T53" fmla="*/ 307 h 346"/>
                              <a:gd name="T54" fmla="*/ 351 w 552"/>
                              <a:gd name="T55" fmla="*/ 298 h 346"/>
                              <a:gd name="T56" fmla="*/ 352 w 552"/>
                              <a:gd name="T57" fmla="*/ 318 h 346"/>
                              <a:gd name="T58" fmla="*/ 368 w 552"/>
                              <a:gd name="T59" fmla="*/ 313 h 346"/>
                              <a:gd name="T60" fmla="*/ 410 w 552"/>
                              <a:gd name="T61" fmla="*/ 343 h 346"/>
                              <a:gd name="T62" fmla="*/ 428 w 552"/>
                              <a:gd name="T63" fmla="*/ 274 h 346"/>
                              <a:gd name="T64" fmla="*/ 452 w 552"/>
                              <a:gd name="T65" fmla="*/ 289 h 346"/>
                              <a:gd name="T66" fmla="*/ 492 w 552"/>
                              <a:gd name="T67" fmla="*/ 233 h 346"/>
                              <a:gd name="T68" fmla="*/ 502 w 552"/>
                              <a:gd name="T69" fmla="*/ 236 h 346"/>
                              <a:gd name="T70" fmla="*/ 491 w 552"/>
                              <a:gd name="T71" fmla="*/ 157 h 346"/>
                              <a:gd name="T72" fmla="*/ 438 w 552"/>
                              <a:gd name="T73" fmla="*/ 185 h 346"/>
                              <a:gd name="T74" fmla="*/ 447 w 552"/>
                              <a:gd name="T75" fmla="*/ 109 h 346"/>
                              <a:gd name="T76" fmla="*/ 492 w 552"/>
                              <a:gd name="T77" fmla="*/ 145 h 346"/>
                              <a:gd name="T78" fmla="*/ 499 w 552"/>
                              <a:gd name="T79" fmla="*/ 75 h 346"/>
                              <a:gd name="T80" fmla="*/ 510 w 552"/>
                              <a:gd name="T81" fmla="*/ 80 h 346"/>
                              <a:gd name="T82" fmla="*/ 552 w 552"/>
                              <a:gd name="T83" fmla="*/ 39 h 346"/>
                              <a:gd name="T84" fmla="*/ 500 w 552"/>
                              <a:gd name="T85" fmla="*/ 70 h 346"/>
                              <a:gd name="T86" fmla="*/ 474 w 552"/>
                              <a:gd name="T87" fmla="*/ 52 h 346"/>
                              <a:gd name="T88" fmla="*/ 385 w 552"/>
                              <a:gd name="T89" fmla="*/ 144 h 346"/>
                              <a:gd name="T90" fmla="*/ 365 w 552"/>
                              <a:gd name="T91" fmla="*/ 76 h 346"/>
                              <a:gd name="T92" fmla="*/ 326 w 552"/>
                              <a:gd name="T93" fmla="*/ 97 h 346"/>
                              <a:gd name="T94" fmla="*/ 329 w 552"/>
                              <a:gd name="T95" fmla="*/ 21 h 346"/>
                              <a:gd name="T96" fmla="*/ 348 w 552"/>
                              <a:gd name="T97" fmla="*/ 32 h 346"/>
                              <a:gd name="T98" fmla="*/ 309 w 552"/>
                              <a:gd name="T99" fmla="*/ 3 h 346"/>
                              <a:gd name="T100" fmla="*/ 271 w 552"/>
                              <a:gd name="T101" fmla="*/ 55 h 346"/>
                              <a:gd name="T102" fmla="*/ 247 w 552"/>
                              <a:gd name="T103" fmla="*/ 39 h 346"/>
                              <a:gd name="T104" fmla="*/ 213 w 552"/>
                              <a:gd name="T105" fmla="*/ 94 h 346"/>
                              <a:gd name="T106" fmla="*/ 205 w 552"/>
                              <a:gd name="T107" fmla="*/ 92 h 346"/>
                              <a:gd name="T108" fmla="*/ 153 w 552"/>
                              <a:gd name="T109" fmla="*/ 134 h 346"/>
                              <a:gd name="T110" fmla="*/ 95 w 552"/>
                              <a:gd name="T111" fmla="*/ 92 h 346"/>
                              <a:gd name="T112" fmla="*/ 94 w 552"/>
                              <a:gd name="T113" fmla="*/ 173 h 346"/>
                              <a:gd name="T114" fmla="*/ 49 w 552"/>
                              <a:gd name="T115" fmla="*/ 143 h 346"/>
                              <a:gd name="T116" fmla="*/ 32 w 552"/>
                              <a:gd name="T117" fmla="*/ 214 h 346"/>
                              <a:gd name="T118" fmla="*/ 12 w 552"/>
                              <a:gd name="T119" fmla="*/ 203 h 346"/>
                              <a:gd name="T120" fmla="*/ 0 w 552"/>
                              <a:gd name="T121" fmla="*/ 23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2" h="346">
                                <a:moveTo>
                                  <a:pt x="94" y="178"/>
                                </a:moveTo>
                                <a:lnTo>
                                  <a:pt x="145" y="218"/>
                                </a:lnTo>
                                <a:lnTo>
                                  <a:pt x="86" y="257"/>
                                </a:lnTo>
                                <a:lnTo>
                                  <a:pt x="35" y="216"/>
                                </a:lnTo>
                                <a:lnTo>
                                  <a:pt x="94" y="178"/>
                                </a:lnTo>
                                <a:close/>
                                <a:moveTo>
                                  <a:pt x="489" y="231"/>
                                </a:moveTo>
                                <a:lnTo>
                                  <a:pt x="429" y="268"/>
                                </a:lnTo>
                                <a:lnTo>
                                  <a:pt x="380" y="225"/>
                                </a:lnTo>
                                <a:lnTo>
                                  <a:pt x="438" y="190"/>
                                </a:lnTo>
                                <a:lnTo>
                                  <a:pt x="489" y="231"/>
                                </a:lnTo>
                                <a:close/>
                                <a:moveTo>
                                  <a:pt x="2" y="238"/>
                                </a:moveTo>
                                <a:lnTo>
                                  <a:pt x="32" y="219"/>
                                </a:lnTo>
                                <a:lnTo>
                                  <a:pt x="83" y="259"/>
                                </a:lnTo>
                                <a:lnTo>
                                  <a:pt x="47" y="282"/>
                                </a:lnTo>
                                <a:lnTo>
                                  <a:pt x="49" y="285"/>
                                </a:lnTo>
                                <a:lnTo>
                                  <a:pt x="86" y="261"/>
                                </a:lnTo>
                                <a:lnTo>
                                  <a:pt x="137" y="302"/>
                                </a:lnTo>
                                <a:lnTo>
                                  <a:pt x="139" y="299"/>
                                </a:lnTo>
                                <a:lnTo>
                                  <a:pt x="89" y="259"/>
                                </a:lnTo>
                                <a:lnTo>
                                  <a:pt x="148" y="220"/>
                                </a:lnTo>
                                <a:lnTo>
                                  <a:pt x="193" y="255"/>
                                </a:lnTo>
                                <a:lnTo>
                                  <a:pt x="195" y="252"/>
                                </a:lnTo>
                                <a:lnTo>
                                  <a:pt x="151" y="218"/>
                                </a:lnTo>
                                <a:lnTo>
                                  <a:pt x="167" y="208"/>
                                </a:lnTo>
                                <a:lnTo>
                                  <a:pt x="165" y="205"/>
                                </a:lnTo>
                                <a:lnTo>
                                  <a:pt x="148" y="216"/>
                                </a:lnTo>
                                <a:lnTo>
                                  <a:pt x="97" y="175"/>
                                </a:lnTo>
                                <a:lnTo>
                                  <a:pt x="151" y="138"/>
                                </a:lnTo>
                                <a:lnTo>
                                  <a:pt x="175" y="156"/>
                                </a:lnTo>
                                <a:lnTo>
                                  <a:pt x="177" y="154"/>
                                </a:lnTo>
                                <a:lnTo>
                                  <a:pt x="156" y="136"/>
                                </a:lnTo>
                                <a:lnTo>
                                  <a:pt x="213" y="98"/>
                                </a:lnTo>
                                <a:lnTo>
                                  <a:pt x="247" y="129"/>
                                </a:lnTo>
                                <a:lnTo>
                                  <a:pt x="249" y="125"/>
                                </a:lnTo>
                                <a:lnTo>
                                  <a:pt x="216" y="96"/>
                                </a:lnTo>
                                <a:lnTo>
                                  <a:pt x="271" y="59"/>
                                </a:lnTo>
                                <a:lnTo>
                                  <a:pt x="322" y="99"/>
                                </a:lnTo>
                                <a:lnTo>
                                  <a:pt x="284" y="124"/>
                                </a:lnTo>
                                <a:lnTo>
                                  <a:pt x="286" y="127"/>
                                </a:lnTo>
                                <a:lnTo>
                                  <a:pt x="325" y="102"/>
                                </a:lnTo>
                                <a:lnTo>
                                  <a:pt x="382" y="146"/>
                                </a:lnTo>
                                <a:lnTo>
                                  <a:pt x="369" y="155"/>
                                </a:lnTo>
                                <a:lnTo>
                                  <a:pt x="371" y="158"/>
                                </a:lnTo>
                                <a:lnTo>
                                  <a:pt x="385" y="148"/>
                                </a:lnTo>
                                <a:lnTo>
                                  <a:pt x="435" y="187"/>
                                </a:lnTo>
                                <a:lnTo>
                                  <a:pt x="377" y="223"/>
                                </a:lnTo>
                                <a:lnTo>
                                  <a:pt x="366" y="214"/>
                                </a:lnTo>
                                <a:lnTo>
                                  <a:pt x="364" y="217"/>
                                </a:lnTo>
                                <a:lnTo>
                                  <a:pt x="373" y="225"/>
                                </a:lnTo>
                                <a:lnTo>
                                  <a:pt x="352" y="239"/>
                                </a:lnTo>
                                <a:lnTo>
                                  <a:pt x="353" y="242"/>
                                </a:lnTo>
                                <a:lnTo>
                                  <a:pt x="377" y="227"/>
                                </a:lnTo>
                                <a:lnTo>
                                  <a:pt x="426" y="271"/>
                                </a:lnTo>
                                <a:lnTo>
                                  <a:pt x="368" y="307"/>
                                </a:lnTo>
                                <a:lnTo>
                                  <a:pt x="355" y="296"/>
                                </a:lnTo>
                                <a:lnTo>
                                  <a:pt x="351" y="298"/>
                                </a:lnTo>
                                <a:lnTo>
                                  <a:pt x="365" y="309"/>
                                </a:lnTo>
                                <a:lnTo>
                                  <a:pt x="352" y="318"/>
                                </a:lnTo>
                                <a:lnTo>
                                  <a:pt x="355" y="321"/>
                                </a:lnTo>
                                <a:lnTo>
                                  <a:pt x="368" y="313"/>
                                </a:lnTo>
                                <a:lnTo>
                                  <a:pt x="408" y="346"/>
                                </a:lnTo>
                                <a:lnTo>
                                  <a:pt x="410" y="343"/>
                                </a:lnTo>
                                <a:lnTo>
                                  <a:pt x="371" y="311"/>
                                </a:lnTo>
                                <a:lnTo>
                                  <a:pt x="428" y="274"/>
                                </a:lnTo>
                                <a:lnTo>
                                  <a:pt x="449" y="292"/>
                                </a:lnTo>
                                <a:lnTo>
                                  <a:pt x="452" y="289"/>
                                </a:lnTo>
                                <a:lnTo>
                                  <a:pt x="432" y="272"/>
                                </a:lnTo>
                                <a:lnTo>
                                  <a:pt x="492" y="233"/>
                                </a:lnTo>
                                <a:lnTo>
                                  <a:pt x="500" y="239"/>
                                </a:lnTo>
                                <a:lnTo>
                                  <a:pt x="502" y="236"/>
                                </a:lnTo>
                                <a:lnTo>
                                  <a:pt x="441" y="187"/>
                                </a:lnTo>
                                <a:lnTo>
                                  <a:pt x="491" y="157"/>
                                </a:lnTo>
                                <a:lnTo>
                                  <a:pt x="489" y="154"/>
                                </a:lnTo>
                                <a:lnTo>
                                  <a:pt x="438" y="185"/>
                                </a:lnTo>
                                <a:lnTo>
                                  <a:pt x="388" y="146"/>
                                </a:lnTo>
                                <a:lnTo>
                                  <a:pt x="447" y="109"/>
                                </a:lnTo>
                                <a:lnTo>
                                  <a:pt x="490" y="148"/>
                                </a:lnTo>
                                <a:lnTo>
                                  <a:pt x="492" y="145"/>
                                </a:lnTo>
                                <a:lnTo>
                                  <a:pt x="450" y="106"/>
                                </a:lnTo>
                                <a:lnTo>
                                  <a:pt x="499" y="75"/>
                                </a:lnTo>
                                <a:lnTo>
                                  <a:pt x="507" y="82"/>
                                </a:lnTo>
                                <a:lnTo>
                                  <a:pt x="510" y="80"/>
                                </a:lnTo>
                                <a:lnTo>
                                  <a:pt x="502" y="73"/>
                                </a:lnTo>
                                <a:lnTo>
                                  <a:pt x="552" y="39"/>
                                </a:lnTo>
                                <a:lnTo>
                                  <a:pt x="550" y="36"/>
                                </a:lnTo>
                                <a:lnTo>
                                  <a:pt x="500" y="70"/>
                                </a:lnTo>
                                <a:lnTo>
                                  <a:pt x="478" y="49"/>
                                </a:lnTo>
                                <a:lnTo>
                                  <a:pt x="474" y="52"/>
                                </a:lnTo>
                                <a:lnTo>
                                  <a:pt x="496" y="72"/>
                                </a:lnTo>
                                <a:lnTo>
                                  <a:pt x="385" y="144"/>
                                </a:lnTo>
                                <a:lnTo>
                                  <a:pt x="329" y="99"/>
                                </a:lnTo>
                                <a:lnTo>
                                  <a:pt x="365" y="76"/>
                                </a:lnTo>
                                <a:lnTo>
                                  <a:pt x="363" y="73"/>
                                </a:lnTo>
                                <a:lnTo>
                                  <a:pt x="326" y="97"/>
                                </a:lnTo>
                                <a:lnTo>
                                  <a:pt x="275" y="57"/>
                                </a:lnTo>
                                <a:lnTo>
                                  <a:pt x="329" y="21"/>
                                </a:lnTo>
                                <a:lnTo>
                                  <a:pt x="345" y="35"/>
                                </a:lnTo>
                                <a:lnTo>
                                  <a:pt x="348" y="32"/>
                                </a:lnTo>
                                <a:lnTo>
                                  <a:pt x="311" y="0"/>
                                </a:lnTo>
                                <a:lnTo>
                                  <a:pt x="309" y="3"/>
                                </a:lnTo>
                                <a:lnTo>
                                  <a:pt x="326" y="18"/>
                                </a:lnTo>
                                <a:lnTo>
                                  <a:pt x="271" y="55"/>
                                </a:lnTo>
                                <a:lnTo>
                                  <a:pt x="249" y="37"/>
                                </a:lnTo>
                                <a:lnTo>
                                  <a:pt x="247" y="39"/>
                                </a:lnTo>
                                <a:lnTo>
                                  <a:pt x="268" y="57"/>
                                </a:lnTo>
                                <a:lnTo>
                                  <a:pt x="213" y="94"/>
                                </a:lnTo>
                                <a:lnTo>
                                  <a:pt x="207" y="89"/>
                                </a:lnTo>
                                <a:lnTo>
                                  <a:pt x="205" y="92"/>
                                </a:lnTo>
                                <a:lnTo>
                                  <a:pt x="209" y="96"/>
                                </a:lnTo>
                                <a:lnTo>
                                  <a:pt x="153" y="134"/>
                                </a:lnTo>
                                <a:lnTo>
                                  <a:pt x="97" y="89"/>
                                </a:lnTo>
                                <a:lnTo>
                                  <a:pt x="95" y="92"/>
                                </a:lnTo>
                                <a:lnTo>
                                  <a:pt x="149" y="136"/>
                                </a:lnTo>
                                <a:lnTo>
                                  <a:pt x="94" y="173"/>
                                </a:lnTo>
                                <a:lnTo>
                                  <a:pt x="52" y="141"/>
                                </a:lnTo>
                                <a:lnTo>
                                  <a:pt x="49" y="143"/>
                                </a:lnTo>
                                <a:lnTo>
                                  <a:pt x="90" y="175"/>
                                </a:lnTo>
                                <a:lnTo>
                                  <a:pt x="32" y="214"/>
                                </a:lnTo>
                                <a:lnTo>
                                  <a:pt x="15" y="200"/>
                                </a:lnTo>
                                <a:lnTo>
                                  <a:pt x="12" y="203"/>
                                </a:lnTo>
                                <a:lnTo>
                                  <a:pt x="28" y="216"/>
                                </a:lnTo>
                                <a:lnTo>
                                  <a:pt x="0" y="235"/>
                                </a:lnTo>
                                <a:lnTo>
                                  <a:pt x="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05"/>
                        <wps:cNvSpPr>
                          <a:spLocks/>
                        </wps:cNvSpPr>
                        <wps:spPr bwMode="auto">
                          <a:xfrm>
                            <a:off x="887" y="677"/>
                            <a:ext cx="84" cy="55"/>
                          </a:xfrm>
                          <a:custGeom>
                            <a:avLst/>
                            <a:gdLst>
                              <a:gd name="T0" fmla="*/ 25 w 84"/>
                              <a:gd name="T1" fmla="*/ 35 h 55"/>
                              <a:gd name="T2" fmla="*/ 47 w 84"/>
                              <a:gd name="T3" fmla="*/ 55 h 55"/>
                              <a:gd name="T4" fmla="*/ 50 w 84"/>
                              <a:gd name="T5" fmla="*/ 53 h 55"/>
                              <a:gd name="T6" fmla="*/ 28 w 84"/>
                              <a:gd name="T7" fmla="*/ 33 h 55"/>
                              <a:gd name="T8" fmla="*/ 84 w 84"/>
                              <a:gd name="T9" fmla="*/ 3 h 55"/>
                              <a:gd name="T10" fmla="*/ 82 w 84"/>
                              <a:gd name="T11" fmla="*/ 0 h 55"/>
                              <a:gd name="T12" fmla="*/ 26 w 84"/>
                              <a:gd name="T13" fmla="*/ 31 h 55"/>
                              <a:gd name="T14" fmla="*/ 26 w 84"/>
                              <a:gd name="T15" fmla="*/ 30 h 55"/>
                              <a:gd name="T16" fmla="*/ 25 w 84"/>
                              <a:gd name="T17" fmla="*/ 31 h 55"/>
                              <a:gd name="T18" fmla="*/ 0 w 84"/>
                              <a:gd name="T19" fmla="*/ 45 h 55"/>
                              <a:gd name="T20" fmla="*/ 2 w 84"/>
                              <a:gd name="T21" fmla="*/ 48 h 55"/>
                              <a:gd name="T22" fmla="*/ 25 w 84"/>
                              <a:gd name="T23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25" y="35"/>
                                </a:moveTo>
                                <a:lnTo>
                                  <a:pt x="47" y="55"/>
                                </a:lnTo>
                                <a:lnTo>
                                  <a:pt x="50" y="53"/>
                                </a:lnTo>
                                <a:lnTo>
                                  <a:pt x="28" y="33"/>
                                </a:lnTo>
                                <a:lnTo>
                                  <a:pt x="84" y="3"/>
                                </a:lnTo>
                                <a:lnTo>
                                  <a:pt x="82" y="0"/>
                                </a:lnTo>
                                <a:lnTo>
                                  <a:pt x="26" y="31"/>
                                </a:lnTo>
                                <a:lnTo>
                                  <a:pt x="26" y="30"/>
                                </a:lnTo>
                                <a:lnTo>
                                  <a:pt x="25" y="31"/>
                                </a:lnTo>
                                <a:lnTo>
                                  <a:pt x="0" y="45"/>
                                </a:lnTo>
                                <a:lnTo>
                                  <a:pt x="2" y="48"/>
                                </a:lnTo>
                                <a:lnTo>
                                  <a:pt x="2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06"/>
                        <wps:cNvSpPr>
                          <a:spLocks/>
                        </wps:cNvSpPr>
                        <wps:spPr bwMode="auto">
                          <a:xfrm>
                            <a:off x="1736" y="1411"/>
                            <a:ext cx="36" cy="25"/>
                          </a:xfrm>
                          <a:custGeom>
                            <a:avLst/>
                            <a:gdLst>
                              <a:gd name="T0" fmla="*/ 0 w 36"/>
                              <a:gd name="T1" fmla="*/ 22 h 25"/>
                              <a:gd name="T2" fmla="*/ 2 w 36"/>
                              <a:gd name="T3" fmla="*/ 25 h 25"/>
                              <a:gd name="T4" fmla="*/ 36 w 36"/>
                              <a:gd name="T5" fmla="*/ 3 h 25"/>
                              <a:gd name="T6" fmla="*/ 34 w 36"/>
                              <a:gd name="T7" fmla="*/ 0 h 25"/>
                              <a:gd name="T8" fmla="*/ 0 w 36"/>
                              <a:gd name="T9" fmla="*/ 2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0" y="22"/>
                                </a:moveTo>
                                <a:lnTo>
                                  <a:pt x="2" y="25"/>
                                </a:lnTo>
                                <a:lnTo>
                                  <a:pt x="36" y="3"/>
                                </a:lnTo>
                                <a:lnTo>
                                  <a:pt x="34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07"/>
                        <wps:cNvSpPr>
                          <a:spLocks noEditPoints="1"/>
                        </wps:cNvSpPr>
                        <wps:spPr bwMode="auto">
                          <a:xfrm>
                            <a:off x="716" y="446"/>
                            <a:ext cx="1132" cy="1253"/>
                          </a:xfrm>
                          <a:custGeom>
                            <a:avLst/>
                            <a:gdLst>
                              <a:gd name="T0" fmla="*/ 815 w 1132"/>
                              <a:gd name="T1" fmla="*/ 774 h 1253"/>
                              <a:gd name="T2" fmla="*/ 735 w 1132"/>
                              <a:gd name="T3" fmla="*/ 818 h 1253"/>
                              <a:gd name="T4" fmla="*/ 698 w 1132"/>
                              <a:gd name="T5" fmla="*/ 772 h 1253"/>
                              <a:gd name="T6" fmla="*/ 615 w 1132"/>
                              <a:gd name="T7" fmla="*/ 553 h 1253"/>
                              <a:gd name="T8" fmla="*/ 623 w 1132"/>
                              <a:gd name="T9" fmla="*/ 326 h 1253"/>
                              <a:gd name="T10" fmla="*/ 607 w 1132"/>
                              <a:gd name="T11" fmla="*/ 226 h 1253"/>
                              <a:gd name="T12" fmla="*/ 434 w 1132"/>
                              <a:gd name="T13" fmla="*/ 161 h 1253"/>
                              <a:gd name="T14" fmla="*/ 535 w 1132"/>
                              <a:gd name="T15" fmla="*/ 192 h 1253"/>
                              <a:gd name="T16" fmla="*/ 415 w 1132"/>
                              <a:gd name="T17" fmla="*/ 161 h 1253"/>
                              <a:gd name="T18" fmla="*/ 662 w 1132"/>
                              <a:gd name="T19" fmla="*/ 348 h 1253"/>
                              <a:gd name="T20" fmla="*/ 781 w 1132"/>
                              <a:gd name="T21" fmla="*/ 392 h 1253"/>
                              <a:gd name="T22" fmla="*/ 781 w 1132"/>
                              <a:gd name="T23" fmla="*/ 429 h 1253"/>
                              <a:gd name="T24" fmla="*/ 721 w 1132"/>
                              <a:gd name="T25" fmla="*/ 557 h 1253"/>
                              <a:gd name="T26" fmla="*/ 764 w 1132"/>
                              <a:gd name="T27" fmla="*/ 810 h 1253"/>
                              <a:gd name="T28" fmla="*/ 688 w 1132"/>
                              <a:gd name="T29" fmla="*/ 755 h 1253"/>
                              <a:gd name="T30" fmla="*/ 649 w 1132"/>
                              <a:gd name="T31" fmla="*/ 575 h 1253"/>
                              <a:gd name="T32" fmla="*/ 694 w 1132"/>
                              <a:gd name="T33" fmla="*/ 586 h 1253"/>
                              <a:gd name="T34" fmla="*/ 698 w 1132"/>
                              <a:gd name="T35" fmla="*/ 636 h 1253"/>
                              <a:gd name="T36" fmla="*/ 702 w 1132"/>
                              <a:gd name="T37" fmla="*/ 466 h 1253"/>
                              <a:gd name="T38" fmla="*/ 777 w 1132"/>
                              <a:gd name="T39" fmla="*/ 465 h 1253"/>
                              <a:gd name="T40" fmla="*/ 734 w 1132"/>
                              <a:gd name="T41" fmla="*/ 492 h 1253"/>
                              <a:gd name="T42" fmla="*/ 800 w 1132"/>
                              <a:gd name="T43" fmla="*/ 672 h 1253"/>
                              <a:gd name="T44" fmla="*/ 861 w 1132"/>
                              <a:gd name="T45" fmla="*/ 691 h 1253"/>
                              <a:gd name="T46" fmla="*/ 809 w 1132"/>
                              <a:gd name="T47" fmla="*/ 557 h 1253"/>
                              <a:gd name="T48" fmla="*/ 669 w 1132"/>
                              <a:gd name="T49" fmla="*/ 1152 h 1253"/>
                              <a:gd name="T50" fmla="*/ 967 w 1132"/>
                              <a:gd name="T51" fmla="*/ 1070 h 1253"/>
                              <a:gd name="T52" fmla="*/ 810 w 1132"/>
                              <a:gd name="T53" fmla="*/ 1060 h 1253"/>
                              <a:gd name="T54" fmla="*/ 274 w 1132"/>
                              <a:gd name="T55" fmla="*/ 952 h 1253"/>
                              <a:gd name="T56" fmla="*/ 317 w 1132"/>
                              <a:gd name="T57" fmla="*/ 761 h 1253"/>
                              <a:gd name="T58" fmla="*/ 281 w 1132"/>
                              <a:gd name="T59" fmla="*/ 509 h 1253"/>
                              <a:gd name="T60" fmla="*/ 366 w 1132"/>
                              <a:gd name="T61" fmla="*/ 421 h 1253"/>
                              <a:gd name="T62" fmla="*/ 288 w 1132"/>
                              <a:gd name="T63" fmla="*/ 746 h 1253"/>
                              <a:gd name="T64" fmla="*/ 370 w 1132"/>
                              <a:gd name="T65" fmla="*/ 751 h 1253"/>
                              <a:gd name="T66" fmla="*/ 548 w 1132"/>
                              <a:gd name="T67" fmla="*/ 555 h 1253"/>
                              <a:gd name="T68" fmla="*/ 548 w 1132"/>
                              <a:gd name="T69" fmla="*/ 573 h 1253"/>
                              <a:gd name="T70" fmla="*/ 564 w 1132"/>
                              <a:gd name="T71" fmla="*/ 627 h 1253"/>
                              <a:gd name="T72" fmla="*/ 325 w 1132"/>
                              <a:gd name="T73" fmla="*/ 799 h 1253"/>
                              <a:gd name="T74" fmla="*/ 333 w 1132"/>
                              <a:gd name="T75" fmla="*/ 859 h 1253"/>
                              <a:gd name="T76" fmla="*/ 410 w 1132"/>
                              <a:gd name="T77" fmla="*/ 880 h 1253"/>
                              <a:gd name="T78" fmla="*/ 443 w 1132"/>
                              <a:gd name="T79" fmla="*/ 902 h 1253"/>
                              <a:gd name="T80" fmla="*/ 404 w 1132"/>
                              <a:gd name="T81" fmla="*/ 885 h 1253"/>
                              <a:gd name="T82" fmla="*/ 987 w 1132"/>
                              <a:gd name="T83" fmla="*/ 548 h 1253"/>
                              <a:gd name="T84" fmla="*/ 961 w 1132"/>
                              <a:gd name="T85" fmla="*/ 677 h 1253"/>
                              <a:gd name="T86" fmla="*/ 1017 w 1132"/>
                              <a:gd name="T87" fmla="*/ 708 h 1253"/>
                              <a:gd name="T88" fmla="*/ 1068 w 1132"/>
                              <a:gd name="T89" fmla="*/ 637 h 1253"/>
                              <a:gd name="T90" fmla="*/ 1053 w 1132"/>
                              <a:gd name="T91" fmla="*/ 561 h 1253"/>
                              <a:gd name="T92" fmla="*/ 1024 w 1132"/>
                              <a:gd name="T93" fmla="*/ 668 h 1253"/>
                              <a:gd name="T94" fmla="*/ 964 w 1132"/>
                              <a:gd name="T95" fmla="*/ 619 h 1253"/>
                              <a:gd name="T96" fmla="*/ 1116 w 1132"/>
                              <a:gd name="T97" fmla="*/ 535 h 1253"/>
                              <a:gd name="T98" fmla="*/ 629 w 1132"/>
                              <a:gd name="T99" fmla="*/ 136 h 1253"/>
                              <a:gd name="T100" fmla="*/ 602 w 1132"/>
                              <a:gd name="T101" fmla="*/ 550 h 1253"/>
                              <a:gd name="T102" fmla="*/ 541 w 1132"/>
                              <a:gd name="T103" fmla="*/ 745 h 1253"/>
                              <a:gd name="T104" fmla="*/ 308 w 1132"/>
                              <a:gd name="T105" fmla="*/ 456 h 1253"/>
                              <a:gd name="T106" fmla="*/ 363 w 1132"/>
                              <a:gd name="T107" fmla="*/ 533 h 1253"/>
                              <a:gd name="T108" fmla="*/ 356 w 1132"/>
                              <a:gd name="T109" fmla="*/ 417 h 1253"/>
                              <a:gd name="T110" fmla="*/ 252 w 1132"/>
                              <a:gd name="T111" fmla="*/ 620 h 1253"/>
                              <a:gd name="T112" fmla="*/ 188 w 1132"/>
                              <a:gd name="T113" fmla="*/ 983 h 1253"/>
                              <a:gd name="T114" fmla="*/ 630 w 1132"/>
                              <a:gd name="T115" fmla="*/ 868 h 1253"/>
                              <a:gd name="T116" fmla="*/ 794 w 1132"/>
                              <a:gd name="T117" fmla="*/ 1010 h 1253"/>
                              <a:gd name="T118" fmla="*/ 799 w 1132"/>
                              <a:gd name="T119" fmla="*/ 925 h 1253"/>
                              <a:gd name="T120" fmla="*/ 683 w 1132"/>
                              <a:gd name="T121" fmla="*/ 1077 h 1253"/>
                              <a:gd name="T122" fmla="*/ 933 w 1132"/>
                              <a:gd name="T123" fmla="*/ 1039 h 1253"/>
                              <a:gd name="T124" fmla="*/ 599 w 1132"/>
                              <a:gd name="T125" fmla="*/ 1252 h 1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2" h="1253">
                                <a:moveTo>
                                  <a:pt x="1053" y="888"/>
                                </a:moveTo>
                                <a:lnTo>
                                  <a:pt x="996" y="923"/>
                                </a:lnTo>
                                <a:lnTo>
                                  <a:pt x="950" y="872"/>
                                </a:lnTo>
                                <a:lnTo>
                                  <a:pt x="1008" y="837"/>
                                </a:lnTo>
                                <a:lnTo>
                                  <a:pt x="1053" y="888"/>
                                </a:lnTo>
                                <a:close/>
                                <a:moveTo>
                                  <a:pt x="893" y="903"/>
                                </a:moveTo>
                                <a:lnTo>
                                  <a:pt x="874" y="881"/>
                                </a:lnTo>
                                <a:lnTo>
                                  <a:pt x="874" y="872"/>
                                </a:lnTo>
                                <a:lnTo>
                                  <a:pt x="874" y="863"/>
                                </a:lnTo>
                                <a:lnTo>
                                  <a:pt x="873" y="847"/>
                                </a:lnTo>
                                <a:lnTo>
                                  <a:pt x="871" y="838"/>
                                </a:lnTo>
                                <a:lnTo>
                                  <a:pt x="870" y="831"/>
                                </a:lnTo>
                                <a:lnTo>
                                  <a:pt x="867" y="827"/>
                                </a:lnTo>
                                <a:lnTo>
                                  <a:pt x="865" y="824"/>
                                </a:lnTo>
                                <a:lnTo>
                                  <a:pt x="864" y="823"/>
                                </a:lnTo>
                                <a:lnTo>
                                  <a:pt x="863" y="824"/>
                                </a:lnTo>
                                <a:lnTo>
                                  <a:pt x="862" y="824"/>
                                </a:lnTo>
                                <a:lnTo>
                                  <a:pt x="862" y="830"/>
                                </a:lnTo>
                                <a:lnTo>
                                  <a:pt x="863" y="844"/>
                                </a:lnTo>
                                <a:lnTo>
                                  <a:pt x="863" y="860"/>
                                </a:lnTo>
                                <a:lnTo>
                                  <a:pt x="864" y="871"/>
                                </a:lnTo>
                                <a:lnTo>
                                  <a:pt x="864" y="886"/>
                                </a:lnTo>
                                <a:lnTo>
                                  <a:pt x="864" y="908"/>
                                </a:lnTo>
                                <a:lnTo>
                                  <a:pt x="865" y="928"/>
                                </a:lnTo>
                                <a:lnTo>
                                  <a:pt x="865" y="938"/>
                                </a:lnTo>
                                <a:lnTo>
                                  <a:pt x="861" y="932"/>
                                </a:lnTo>
                                <a:lnTo>
                                  <a:pt x="854" y="920"/>
                                </a:lnTo>
                                <a:lnTo>
                                  <a:pt x="853" y="912"/>
                                </a:lnTo>
                                <a:lnTo>
                                  <a:pt x="851" y="903"/>
                                </a:lnTo>
                                <a:lnTo>
                                  <a:pt x="851" y="892"/>
                                </a:lnTo>
                                <a:lnTo>
                                  <a:pt x="850" y="883"/>
                                </a:lnTo>
                                <a:lnTo>
                                  <a:pt x="850" y="870"/>
                                </a:lnTo>
                                <a:lnTo>
                                  <a:pt x="848" y="857"/>
                                </a:lnTo>
                                <a:lnTo>
                                  <a:pt x="848" y="846"/>
                                </a:lnTo>
                                <a:lnTo>
                                  <a:pt x="847" y="841"/>
                                </a:lnTo>
                                <a:lnTo>
                                  <a:pt x="852" y="833"/>
                                </a:lnTo>
                                <a:lnTo>
                                  <a:pt x="857" y="821"/>
                                </a:lnTo>
                                <a:lnTo>
                                  <a:pt x="861" y="809"/>
                                </a:lnTo>
                                <a:lnTo>
                                  <a:pt x="864" y="803"/>
                                </a:lnTo>
                                <a:lnTo>
                                  <a:pt x="868" y="809"/>
                                </a:lnTo>
                                <a:lnTo>
                                  <a:pt x="875" y="823"/>
                                </a:lnTo>
                                <a:lnTo>
                                  <a:pt x="883" y="837"/>
                                </a:lnTo>
                                <a:lnTo>
                                  <a:pt x="892" y="849"/>
                                </a:lnTo>
                                <a:lnTo>
                                  <a:pt x="899" y="857"/>
                                </a:lnTo>
                                <a:lnTo>
                                  <a:pt x="902" y="860"/>
                                </a:lnTo>
                                <a:lnTo>
                                  <a:pt x="902" y="857"/>
                                </a:lnTo>
                                <a:lnTo>
                                  <a:pt x="902" y="849"/>
                                </a:lnTo>
                                <a:lnTo>
                                  <a:pt x="901" y="837"/>
                                </a:lnTo>
                                <a:lnTo>
                                  <a:pt x="898" y="822"/>
                                </a:lnTo>
                                <a:lnTo>
                                  <a:pt x="944" y="871"/>
                                </a:lnTo>
                                <a:lnTo>
                                  <a:pt x="893" y="903"/>
                                </a:lnTo>
                                <a:close/>
                                <a:moveTo>
                                  <a:pt x="874" y="915"/>
                                </a:moveTo>
                                <a:lnTo>
                                  <a:pt x="874" y="901"/>
                                </a:lnTo>
                                <a:lnTo>
                                  <a:pt x="874" y="887"/>
                                </a:lnTo>
                                <a:lnTo>
                                  <a:pt x="890" y="905"/>
                                </a:lnTo>
                                <a:lnTo>
                                  <a:pt x="874" y="915"/>
                                </a:lnTo>
                                <a:close/>
                                <a:moveTo>
                                  <a:pt x="820" y="684"/>
                                </a:moveTo>
                                <a:lnTo>
                                  <a:pt x="809" y="656"/>
                                </a:lnTo>
                                <a:lnTo>
                                  <a:pt x="794" y="617"/>
                                </a:lnTo>
                                <a:lnTo>
                                  <a:pt x="779" y="581"/>
                                </a:lnTo>
                                <a:lnTo>
                                  <a:pt x="774" y="566"/>
                                </a:lnTo>
                                <a:lnTo>
                                  <a:pt x="776" y="564"/>
                                </a:lnTo>
                                <a:lnTo>
                                  <a:pt x="781" y="561"/>
                                </a:lnTo>
                                <a:lnTo>
                                  <a:pt x="789" y="560"/>
                                </a:lnTo>
                                <a:lnTo>
                                  <a:pt x="793" y="561"/>
                                </a:lnTo>
                                <a:lnTo>
                                  <a:pt x="796" y="567"/>
                                </a:lnTo>
                                <a:lnTo>
                                  <a:pt x="801" y="583"/>
                                </a:lnTo>
                                <a:lnTo>
                                  <a:pt x="809" y="601"/>
                                </a:lnTo>
                                <a:lnTo>
                                  <a:pt x="814" y="616"/>
                                </a:lnTo>
                                <a:lnTo>
                                  <a:pt x="822" y="638"/>
                                </a:lnTo>
                                <a:lnTo>
                                  <a:pt x="838" y="677"/>
                                </a:lnTo>
                                <a:lnTo>
                                  <a:pt x="856" y="721"/>
                                </a:lnTo>
                                <a:lnTo>
                                  <a:pt x="871" y="758"/>
                                </a:lnTo>
                                <a:lnTo>
                                  <a:pt x="881" y="786"/>
                                </a:lnTo>
                                <a:lnTo>
                                  <a:pt x="888" y="813"/>
                                </a:lnTo>
                                <a:lnTo>
                                  <a:pt x="893" y="833"/>
                                </a:lnTo>
                                <a:lnTo>
                                  <a:pt x="895" y="841"/>
                                </a:lnTo>
                                <a:lnTo>
                                  <a:pt x="891" y="836"/>
                                </a:lnTo>
                                <a:lnTo>
                                  <a:pt x="883" y="822"/>
                                </a:lnTo>
                                <a:lnTo>
                                  <a:pt x="875" y="806"/>
                                </a:lnTo>
                                <a:lnTo>
                                  <a:pt x="868" y="796"/>
                                </a:lnTo>
                                <a:lnTo>
                                  <a:pt x="860" y="778"/>
                                </a:lnTo>
                                <a:lnTo>
                                  <a:pt x="845" y="744"/>
                                </a:lnTo>
                                <a:lnTo>
                                  <a:pt x="831" y="709"/>
                                </a:lnTo>
                                <a:lnTo>
                                  <a:pt x="820" y="684"/>
                                </a:lnTo>
                                <a:close/>
                                <a:moveTo>
                                  <a:pt x="830" y="776"/>
                                </a:moveTo>
                                <a:lnTo>
                                  <a:pt x="823" y="774"/>
                                </a:lnTo>
                                <a:lnTo>
                                  <a:pt x="819" y="771"/>
                                </a:lnTo>
                                <a:lnTo>
                                  <a:pt x="816" y="769"/>
                                </a:lnTo>
                                <a:lnTo>
                                  <a:pt x="815" y="766"/>
                                </a:lnTo>
                                <a:lnTo>
                                  <a:pt x="815" y="760"/>
                                </a:lnTo>
                                <a:lnTo>
                                  <a:pt x="815" y="758"/>
                                </a:lnTo>
                                <a:lnTo>
                                  <a:pt x="815" y="757"/>
                                </a:lnTo>
                                <a:lnTo>
                                  <a:pt x="815" y="754"/>
                                </a:lnTo>
                                <a:lnTo>
                                  <a:pt x="816" y="752"/>
                                </a:lnTo>
                                <a:lnTo>
                                  <a:pt x="817" y="750"/>
                                </a:lnTo>
                                <a:lnTo>
                                  <a:pt x="819" y="750"/>
                                </a:lnTo>
                                <a:lnTo>
                                  <a:pt x="822" y="749"/>
                                </a:lnTo>
                                <a:lnTo>
                                  <a:pt x="830" y="750"/>
                                </a:lnTo>
                                <a:lnTo>
                                  <a:pt x="834" y="751"/>
                                </a:lnTo>
                                <a:lnTo>
                                  <a:pt x="835" y="752"/>
                                </a:lnTo>
                                <a:lnTo>
                                  <a:pt x="836" y="754"/>
                                </a:lnTo>
                                <a:lnTo>
                                  <a:pt x="837" y="757"/>
                                </a:lnTo>
                                <a:lnTo>
                                  <a:pt x="837" y="760"/>
                                </a:lnTo>
                                <a:lnTo>
                                  <a:pt x="837" y="766"/>
                                </a:lnTo>
                                <a:lnTo>
                                  <a:pt x="837" y="771"/>
                                </a:lnTo>
                                <a:lnTo>
                                  <a:pt x="836" y="774"/>
                                </a:lnTo>
                                <a:lnTo>
                                  <a:pt x="835" y="775"/>
                                </a:lnTo>
                                <a:lnTo>
                                  <a:pt x="833" y="776"/>
                                </a:lnTo>
                                <a:lnTo>
                                  <a:pt x="830" y="776"/>
                                </a:lnTo>
                                <a:close/>
                                <a:moveTo>
                                  <a:pt x="804" y="784"/>
                                </a:moveTo>
                                <a:lnTo>
                                  <a:pt x="804" y="782"/>
                                </a:lnTo>
                                <a:lnTo>
                                  <a:pt x="804" y="778"/>
                                </a:lnTo>
                                <a:lnTo>
                                  <a:pt x="804" y="775"/>
                                </a:lnTo>
                                <a:lnTo>
                                  <a:pt x="803" y="772"/>
                                </a:lnTo>
                                <a:lnTo>
                                  <a:pt x="806" y="771"/>
                                </a:lnTo>
                                <a:lnTo>
                                  <a:pt x="813" y="772"/>
                                </a:lnTo>
                                <a:lnTo>
                                  <a:pt x="815" y="774"/>
                                </a:lnTo>
                                <a:lnTo>
                                  <a:pt x="818" y="775"/>
                                </a:lnTo>
                                <a:lnTo>
                                  <a:pt x="821" y="777"/>
                                </a:lnTo>
                                <a:lnTo>
                                  <a:pt x="822" y="780"/>
                                </a:lnTo>
                                <a:lnTo>
                                  <a:pt x="821" y="782"/>
                                </a:lnTo>
                                <a:lnTo>
                                  <a:pt x="819" y="783"/>
                                </a:lnTo>
                                <a:lnTo>
                                  <a:pt x="816" y="784"/>
                                </a:lnTo>
                                <a:lnTo>
                                  <a:pt x="813" y="784"/>
                                </a:lnTo>
                                <a:lnTo>
                                  <a:pt x="807" y="784"/>
                                </a:lnTo>
                                <a:lnTo>
                                  <a:pt x="804" y="784"/>
                                </a:lnTo>
                                <a:close/>
                                <a:moveTo>
                                  <a:pt x="803" y="799"/>
                                </a:moveTo>
                                <a:lnTo>
                                  <a:pt x="803" y="798"/>
                                </a:lnTo>
                                <a:lnTo>
                                  <a:pt x="803" y="795"/>
                                </a:lnTo>
                                <a:lnTo>
                                  <a:pt x="804" y="791"/>
                                </a:lnTo>
                                <a:lnTo>
                                  <a:pt x="803" y="789"/>
                                </a:lnTo>
                                <a:lnTo>
                                  <a:pt x="805" y="789"/>
                                </a:lnTo>
                                <a:lnTo>
                                  <a:pt x="811" y="790"/>
                                </a:lnTo>
                                <a:lnTo>
                                  <a:pt x="813" y="791"/>
                                </a:lnTo>
                                <a:lnTo>
                                  <a:pt x="815" y="792"/>
                                </a:lnTo>
                                <a:lnTo>
                                  <a:pt x="817" y="793"/>
                                </a:lnTo>
                                <a:lnTo>
                                  <a:pt x="817" y="796"/>
                                </a:lnTo>
                                <a:lnTo>
                                  <a:pt x="817" y="797"/>
                                </a:lnTo>
                                <a:lnTo>
                                  <a:pt x="815" y="799"/>
                                </a:lnTo>
                                <a:lnTo>
                                  <a:pt x="813" y="799"/>
                                </a:lnTo>
                                <a:lnTo>
                                  <a:pt x="810" y="799"/>
                                </a:lnTo>
                                <a:lnTo>
                                  <a:pt x="805" y="799"/>
                                </a:lnTo>
                                <a:lnTo>
                                  <a:pt x="803" y="799"/>
                                </a:lnTo>
                                <a:close/>
                                <a:moveTo>
                                  <a:pt x="795" y="766"/>
                                </a:moveTo>
                                <a:lnTo>
                                  <a:pt x="791" y="765"/>
                                </a:lnTo>
                                <a:lnTo>
                                  <a:pt x="789" y="763"/>
                                </a:lnTo>
                                <a:lnTo>
                                  <a:pt x="787" y="762"/>
                                </a:lnTo>
                                <a:lnTo>
                                  <a:pt x="787" y="760"/>
                                </a:lnTo>
                                <a:lnTo>
                                  <a:pt x="786" y="756"/>
                                </a:lnTo>
                                <a:lnTo>
                                  <a:pt x="786" y="752"/>
                                </a:lnTo>
                                <a:lnTo>
                                  <a:pt x="786" y="749"/>
                                </a:lnTo>
                                <a:lnTo>
                                  <a:pt x="789" y="748"/>
                                </a:lnTo>
                                <a:lnTo>
                                  <a:pt x="792" y="747"/>
                                </a:lnTo>
                                <a:lnTo>
                                  <a:pt x="798" y="749"/>
                                </a:lnTo>
                                <a:lnTo>
                                  <a:pt x="803" y="750"/>
                                </a:lnTo>
                                <a:lnTo>
                                  <a:pt x="807" y="751"/>
                                </a:lnTo>
                                <a:lnTo>
                                  <a:pt x="809" y="752"/>
                                </a:lnTo>
                                <a:lnTo>
                                  <a:pt x="810" y="754"/>
                                </a:lnTo>
                                <a:lnTo>
                                  <a:pt x="810" y="756"/>
                                </a:lnTo>
                                <a:lnTo>
                                  <a:pt x="810" y="760"/>
                                </a:lnTo>
                                <a:lnTo>
                                  <a:pt x="810" y="764"/>
                                </a:lnTo>
                                <a:lnTo>
                                  <a:pt x="809" y="766"/>
                                </a:lnTo>
                                <a:lnTo>
                                  <a:pt x="806" y="768"/>
                                </a:lnTo>
                                <a:lnTo>
                                  <a:pt x="804" y="768"/>
                                </a:lnTo>
                                <a:lnTo>
                                  <a:pt x="800" y="767"/>
                                </a:lnTo>
                                <a:lnTo>
                                  <a:pt x="795" y="766"/>
                                </a:lnTo>
                                <a:close/>
                                <a:moveTo>
                                  <a:pt x="783" y="813"/>
                                </a:moveTo>
                                <a:lnTo>
                                  <a:pt x="780" y="812"/>
                                </a:lnTo>
                                <a:lnTo>
                                  <a:pt x="779" y="810"/>
                                </a:lnTo>
                                <a:lnTo>
                                  <a:pt x="778" y="808"/>
                                </a:lnTo>
                                <a:lnTo>
                                  <a:pt x="778" y="806"/>
                                </a:lnTo>
                                <a:lnTo>
                                  <a:pt x="779" y="802"/>
                                </a:lnTo>
                                <a:lnTo>
                                  <a:pt x="780" y="797"/>
                                </a:lnTo>
                                <a:lnTo>
                                  <a:pt x="781" y="788"/>
                                </a:lnTo>
                                <a:lnTo>
                                  <a:pt x="780" y="780"/>
                                </a:lnTo>
                                <a:lnTo>
                                  <a:pt x="779" y="775"/>
                                </a:lnTo>
                                <a:lnTo>
                                  <a:pt x="779" y="771"/>
                                </a:lnTo>
                                <a:lnTo>
                                  <a:pt x="780" y="770"/>
                                </a:lnTo>
                                <a:lnTo>
                                  <a:pt x="781" y="769"/>
                                </a:lnTo>
                                <a:lnTo>
                                  <a:pt x="783" y="768"/>
                                </a:lnTo>
                                <a:lnTo>
                                  <a:pt x="786" y="768"/>
                                </a:lnTo>
                                <a:lnTo>
                                  <a:pt x="790" y="768"/>
                                </a:lnTo>
                                <a:lnTo>
                                  <a:pt x="793" y="769"/>
                                </a:lnTo>
                                <a:lnTo>
                                  <a:pt x="794" y="770"/>
                                </a:lnTo>
                                <a:lnTo>
                                  <a:pt x="796" y="774"/>
                                </a:lnTo>
                                <a:lnTo>
                                  <a:pt x="797" y="781"/>
                                </a:lnTo>
                                <a:lnTo>
                                  <a:pt x="798" y="790"/>
                                </a:lnTo>
                                <a:lnTo>
                                  <a:pt x="798" y="795"/>
                                </a:lnTo>
                                <a:lnTo>
                                  <a:pt x="797" y="800"/>
                                </a:lnTo>
                                <a:lnTo>
                                  <a:pt x="796" y="804"/>
                                </a:lnTo>
                                <a:lnTo>
                                  <a:pt x="794" y="808"/>
                                </a:lnTo>
                                <a:lnTo>
                                  <a:pt x="792" y="810"/>
                                </a:lnTo>
                                <a:lnTo>
                                  <a:pt x="789" y="812"/>
                                </a:lnTo>
                                <a:lnTo>
                                  <a:pt x="786" y="813"/>
                                </a:lnTo>
                                <a:lnTo>
                                  <a:pt x="783" y="813"/>
                                </a:lnTo>
                                <a:close/>
                                <a:moveTo>
                                  <a:pt x="789" y="838"/>
                                </a:moveTo>
                                <a:lnTo>
                                  <a:pt x="781" y="838"/>
                                </a:lnTo>
                                <a:lnTo>
                                  <a:pt x="761" y="835"/>
                                </a:lnTo>
                                <a:lnTo>
                                  <a:pt x="749" y="835"/>
                                </a:lnTo>
                                <a:lnTo>
                                  <a:pt x="739" y="835"/>
                                </a:lnTo>
                                <a:lnTo>
                                  <a:pt x="736" y="835"/>
                                </a:lnTo>
                                <a:lnTo>
                                  <a:pt x="733" y="833"/>
                                </a:lnTo>
                                <a:lnTo>
                                  <a:pt x="732" y="832"/>
                                </a:lnTo>
                                <a:lnTo>
                                  <a:pt x="731" y="831"/>
                                </a:lnTo>
                                <a:lnTo>
                                  <a:pt x="731" y="830"/>
                                </a:lnTo>
                                <a:lnTo>
                                  <a:pt x="732" y="829"/>
                                </a:lnTo>
                                <a:lnTo>
                                  <a:pt x="733" y="828"/>
                                </a:lnTo>
                                <a:lnTo>
                                  <a:pt x="735" y="827"/>
                                </a:lnTo>
                                <a:lnTo>
                                  <a:pt x="744" y="826"/>
                                </a:lnTo>
                                <a:lnTo>
                                  <a:pt x="760" y="826"/>
                                </a:lnTo>
                                <a:lnTo>
                                  <a:pt x="771" y="827"/>
                                </a:lnTo>
                                <a:lnTo>
                                  <a:pt x="778" y="828"/>
                                </a:lnTo>
                                <a:lnTo>
                                  <a:pt x="783" y="829"/>
                                </a:lnTo>
                                <a:lnTo>
                                  <a:pt x="786" y="831"/>
                                </a:lnTo>
                                <a:lnTo>
                                  <a:pt x="789" y="833"/>
                                </a:lnTo>
                                <a:lnTo>
                                  <a:pt x="790" y="835"/>
                                </a:lnTo>
                                <a:lnTo>
                                  <a:pt x="790" y="837"/>
                                </a:lnTo>
                                <a:lnTo>
                                  <a:pt x="789" y="838"/>
                                </a:lnTo>
                                <a:close/>
                                <a:moveTo>
                                  <a:pt x="758" y="816"/>
                                </a:moveTo>
                                <a:lnTo>
                                  <a:pt x="773" y="817"/>
                                </a:lnTo>
                                <a:lnTo>
                                  <a:pt x="783" y="818"/>
                                </a:lnTo>
                                <a:lnTo>
                                  <a:pt x="786" y="820"/>
                                </a:lnTo>
                                <a:lnTo>
                                  <a:pt x="789" y="821"/>
                                </a:lnTo>
                                <a:lnTo>
                                  <a:pt x="789" y="823"/>
                                </a:lnTo>
                                <a:lnTo>
                                  <a:pt x="787" y="825"/>
                                </a:lnTo>
                                <a:lnTo>
                                  <a:pt x="782" y="825"/>
                                </a:lnTo>
                                <a:lnTo>
                                  <a:pt x="763" y="822"/>
                                </a:lnTo>
                                <a:lnTo>
                                  <a:pt x="750" y="823"/>
                                </a:lnTo>
                                <a:lnTo>
                                  <a:pt x="740" y="823"/>
                                </a:lnTo>
                                <a:lnTo>
                                  <a:pt x="734" y="823"/>
                                </a:lnTo>
                                <a:lnTo>
                                  <a:pt x="731" y="822"/>
                                </a:lnTo>
                                <a:lnTo>
                                  <a:pt x="731" y="821"/>
                                </a:lnTo>
                                <a:lnTo>
                                  <a:pt x="732" y="820"/>
                                </a:lnTo>
                                <a:lnTo>
                                  <a:pt x="733" y="819"/>
                                </a:lnTo>
                                <a:lnTo>
                                  <a:pt x="735" y="818"/>
                                </a:lnTo>
                                <a:lnTo>
                                  <a:pt x="743" y="816"/>
                                </a:lnTo>
                                <a:lnTo>
                                  <a:pt x="758" y="816"/>
                                </a:lnTo>
                                <a:close/>
                                <a:moveTo>
                                  <a:pt x="730" y="799"/>
                                </a:moveTo>
                                <a:lnTo>
                                  <a:pt x="729" y="783"/>
                                </a:lnTo>
                                <a:lnTo>
                                  <a:pt x="730" y="771"/>
                                </a:lnTo>
                                <a:lnTo>
                                  <a:pt x="730" y="767"/>
                                </a:lnTo>
                                <a:lnTo>
                                  <a:pt x="731" y="764"/>
                                </a:lnTo>
                                <a:lnTo>
                                  <a:pt x="732" y="763"/>
                                </a:lnTo>
                                <a:lnTo>
                                  <a:pt x="734" y="762"/>
                                </a:lnTo>
                                <a:lnTo>
                                  <a:pt x="737" y="761"/>
                                </a:lnTo>
                                <a:lnTo>
                                  <a:pt x="740" y="761"/>
                                </a:lnTo>
                                <a:lnTo>
                                  <a:pt x="743" y="762"/>
                                </a:lnTo>
                                <a:lnTo>
                                  <a:pt x="745" y="763"/>
                                </a:lnTo>
                                <a:lnTo>
                                  <a:pt x="746" y="765"/>
                                </a:lnTo>
                                <a:lnTo>
                                  <a:pt x="745" y="769"/>
                                </a:lnTo>
                                <a:lnTo>
                                  <a:pt x="744" y="778"/>
                                </a:lnTo>
                                <a:lnTo>
                                  <a:pt x="742" y="789"/>
                                </a:lnTo>
                                <a:lnTo>
                                  <a:pt x="742" y="796"/>
                                </a:lnTo>
                                <a:lnTo>
                                  <a:pt x="743" y="803"/>
                                </a:lnTo>
                                <a:lnTo>
                                  <a:pt x="743" y="806"/>
                                </a:lnTo>
                                <a:lnTo>
                                  <a:pt x="743" y="808"/>
                                </a:lnTo>
                                <a:lnTo>
                                  <a:pt x="742" y="810"/>
                                </a:lnTo>
                                <a:lnTo>
                                  <a:pt x="740" y="812"/>
                                </a:lnTo>
                                <a:lnTo>
                                  <a:pt x="737" y="812"/>
                                </a:lnTo>
                                <a:lnTo>
                                  <a:pt x="735" y="812"/>
                                </a:lnTo>
                                <a:lnTo>
                                  <a:pt x="734" y="812"/>
                                </a:lnTo>
                                <a:lnTo>
                                  <a:pt x="732" y="810"/>
                                </a:lnTo>
                                <a:lnTo>
                                  <a:pt x="731" y="806"/>
                                </a:lnTo>
                                <a:lnTo>
                                  <a:pt x="730" y="799"/>
                                </a:lnTo>
                                <a:close/>
                                <a:moveTo>
                                  <a:pt x="726" y="757"/>
                                </a:moveTo>
                                <a:lnTo>
                                  <a:pt x="723" y="757"/>
                                </a:lnTo>
                                <a:lnTo>
                                  <a:pt x="720" y="757"/>
                                </a:lnTo>
                                <a:lnTo>
                                  <a:pt x="719" y="756"/>
                                </a:lnTo>
                                <a:lnTo>
                                  <a:pt x="718" y="755"/>
                                </a:lnTo>
                                <a:lnTo>
                                  <a:pt x="717" y="751"/>
                                </a:lnTo>
                                <a:lnTo>
                                  <a:pt x="717" y="749"/>
                                </a:lnTo>
                                <a:lnTo>
                                  <a:pt x="717" y="746"/>
                                </a:lnTo>
                                <a:lnTo>
                                  <a:pt x="718" y="744"/>
                                </a:lnTo>
                                <a:lnTo>
                                  <a:pt x="719" y="743"/>
                                </a:lnTo>
                                <a:lnTo>
                                  <a:pt x="720" y="742"/>
                                </a:lnTo>
                                <a:lnTo>
                                  <a:pt x="723" y="742"/>
                                </a:lnTo>
                                <a:lnTo>
                                  <a:pt x="726" y="742"/>
                                </a:lnTo>
                                <a:lnTo>
                                  <a:pt x="729" y="742"/>
                                </a:lnTo>
                                <a:lnTo>
                                  <a:pt x="732" y="742"/>
                                </a:lnTo>
                                <a:lnTo>
                                  <a:pt x="733" y="743"/>
                                </a:lnTo>
                                <a:lnTo>
                                  <a:pt x="734" y="744"/>
                                </a:lnTo>
                                <a:lnTo>
                                  <a:pt x="735" y="746"/>
                                </a:lnTo>
                                <a:lnTo>
                                  <a:pt x="735" y="749"/>
                                </a:lnTo>
                                <a:lnTo>
                                  <a:pt x="735" y="752"/>
                                </a:lnTo>
                                <a:lnTo>
                                  <a:pt x="734" y="755"/>
                                </a:lnTo>
                                <a:lnTo>
                                  <a:pt x="733" y="756"/>
                                </a:lnTo>
                                <a:lnTo>
                                  <a:pt x="732" y="757"/>
                                </a:lnTo>
                                <a:lnTo>
                                  <a:pt x="730" y="757"/>
                                </a:lnTo>
                                <a:lnTo>
                                  <a:pt x="726" y="757"/>
                                </a:lnTo>
                                <a:close/>
                                <a:moveTo>
                                  <a:pt x="725" y="766"/>
                                </a:moveTo>
                                <a:lnTo>
                                  <a:pt x="724" y="769"/>
                                </a:lnTo>
                                <a:lnTo>
                                  <a:pt x="724" y="770"/>
                                </a:lnTo>
                                <a:lnTo>
                                  <a:pt x="721" y="770"/>
                                </a:lnTo>
                                <a:lnTo>
                                  <a:pt x="715" y="770"/>
                                </a:lnTo>
                                <a:lnTo>
                                  <a:pt x="708" y="769"/>
                                </a:lnTo>
                                <a:lnTo>
                                  <a:pt x="703" y="769"/>
                                </a:lnTo>
                                <a:lnTo>
                                  <a:pt x="703" y="768"/>
                                </a:lnTo>
                                <a:lnTo>
                                  <a:pt x="702" y="766"/>
                                </a:lnTo>
                                <a:lnTo>
                                  <a:pt x="701" y="763"/>
                                </a:lnTo>
                                <a:lnTo>
                                  <a:pt x="700" y="761"/>
                                </a:lnTo>
                                <a:lnTo>
                                  <a:pt x="704" y="761"/>
                                </a:lnTo>
                                <a:lnTo>
                                  <a:pt x="714" y="761"/>
                                </a:lnTo>
                                <a:lnTo>
                                  <a:pt x="722" y="761"/>
                                </a:lnTo>
                                <a:lnTo>
                                  <a:pt x="726" y="761"/>
                                </a:lnTo>
                                <a:lnTo>
                                  <a:pt x="726" y="763"/>
                                </a:lnTo>
                                <a:lnTo>
                                  <a:pt x="725" y="766"/>
                                </a:lnTo>
                                <a:close/>
                                <a:moveTo>
                                  <a:pt x="722" y="784"/>
                                </a:moveTo>
                                <a:lnTo>
                                  <a:pt x="718" y="784"/>
                                </a:lnTo>
                                <a:lnTo>
                                  <a:pt x="712" y="785"/>
                                </a:lnTo>
                                <a:lnTo>
                                  <a:pt x="706" y="784"/>
                                </a:lnTo>
                                <a:lnTo>
                                  <a:pt x="704" y="783"/>
                                </a:lnTo>
                                <a:lnTo>
                                  <a:pt x="703" y="776"/>
                                </a:lnTo>
                                <a:lnTo>
                                  <a:pt x="714" y="776"/>
                                </a:lnTo>
                                <a:lnTo>
                                  <a:pt x="720" y="776"/>
                                </a:lnTo>
                                <a:lnTo>
                                  <a:pt x="722" y="776"/>
                                </a:lnTo>
                                <a:lnTo>
                                  <a:pt x="722" y="784"/>
                                </a:lnTo>
                                <a:close/>
                                <a:moveTo>
                                  <a:pt x="694" y="749"/>
                                </a:moveTo>
                                <a:lnTo>
                                  <a:pt x="694" y="745"/>
                                </a:lnTo>
                                <a:lnTo>
                                  <a:pt x="696" y="743"/>
                                </a:lnTo>
                                <a:lnTo>
                                  <a:pt x="698" y="743"/>
                                </a:lnTo>
                                <a:lnTo>
                                  <a:pt x="700" y="743"/>
                                </a:lnTo>
                                <a:lnTo>
                                  <a:pt x="704" y="744"/>
                                </a:lnTo>
                                <a:lnTo>
                                  <a:pt x="709" y="743"/>
                                </a:lnTo>
                                <a:lnTo>
                                  <a:pt x="711" y="743"/>
                                </a:lnTo>
                                <a:lnTo>
                                  <a:pt x="712" y="744"/>
                                </a:lnTo>
                                <a:lnTo>
                                  <a:pt x="713" y="746"/>
                                </a:lnTo>
                                <a:lnTo>
                                  <a:pt x="713" y="750"/>
                                </a:lnTo>
                                <a:lnTo>
                                  <a:pt x="713" y="755"/>
                                </a:lnTo>
                                <a:lnTo>
                                  <a:pt x="712" y="757"/>
                                </a:lnTo>
                                <a:lnTo>
                                  <a:pt x="709" y="758"/>
                                </a:lnTo>
                                <a:lnTo>
                                  <a:pt x="704" y="758"/>
                                </a:lnTo>
                                <a:lnTo>
                                  <a:pt x="699" y="758"/>
                                </a:lnTo>
                                <a:lnTo>
                                  <a:pt x="696" y="757"/>
                                </a:lnTo>
                                <a:lnTo>
                                  <a:pt x="695" y="755"/>
                                </a:lnTo>
                                <a:lnTo>
                                  <a:pt x="694" y="749"/>
                                </a:lnTo>
                                <a:close/>
                                <a:moveTo>
                                  <a:pt x="686" y="804"/>
                                </a:moveTo>
                                <a:lnTo>
                                  <a:pt x="683" y="803"/>
                                </a:lnTo>
                                <a:lnTo>
                                  <a:pt x="682" y="802"/>
                                </a:lnTo>
                                <a:lnTo>
                                  <a:pt x="681" y="801"/>
                                </a:lnTo>
                                <a:lnTo>
                                  <a:pt x="681" y="798"/>
                                </a:lnTo>
                                <a:lnTo>
                                  <a:pt x="681" y="791"/>
                                </a:lnTo>
                                <a:lnTo>
                                  <a:pt x="680" y="782"/>
                                </a:lnTo>
                                <a:lnTo>
                                  <a:pt x="679" y="772"/>
                                </a:lnTo>
                                <a:lnTo>
                                  <a:pt x="679" y="767"/>
                                </a:lnTo>
                                <a:lnTo>
                                  <a:pt x="681" y="764"/>
                                </a:lnTo>
                                <a:lnTo>
                                  <a:pt x="685" y="762"/>
                                </a:lnTo>
                                <a:lnTo>
                                  <a:pt x="688" y="761"/>
                                </a:lnTo>
                                <a:lnTo>
                                  <a:pt x="690" y="760"/>
                                </a:lnTo>
                                <a:lnTo>
                                  <a:pt x="692" y="760"/>
                                </a:lnTo>
                                <a:lnTo>
                                  <a:pt x="694" y="762"/>
                                </a:lnTo>
                                <a:lnTo>
                                  <a:pt x="695" y="764"/>
                                </a:lnTo>
                                <a:lnTo>
                                  <a:pt x="697" y="767"/>
                                </a:lnTo>
                                <a:lnTo>
                                  <a:pt x="698" y="772"/>
                                </a:lnTo>
                                <a:lnTo>
                                  <a:pt x="698" y="780"/>
                                </a:lnTo>
                                <a:lnTo>
                                  <a:pt x="698" y="787"/>
                                </a:lnTo>
                                <a:lnTo>
                                  <a:pt x="698" y="793"/>
                                </a:lnTo>
                                <a:lnTo>
                                  <a:pt x="697" y="798"/>
                                </a:lnTo>
                                <a:lnTo>
                                  <a:pt x="696" y="801"/>
                                </a:lnTo>
                                <a:lnTo>
                                  <a:pt x="694" y="803"/>
                                </a:lnTo>
                                <a:lnTo>
                                  <a:pt x="692" y="804"/>
                                </a:lnTo>
                                <a:lnTo>
                                  <a:pt x="690" y="804"/>
                                </a:lnTo>
                                <a:lnTo>
                                  <a:pt x="686" y="804"/>
                                </a:lnTo>
                                <a:close/>
                                <a:moveTo>
                                  <a:pt x="693" y="816"/>
                                </a:moveTo>
                                <a:lnTo>
                                  <a:pt x="692" y="817"/>
                                </a:lnTo>
                                <a:lnTo>
                                  <a:pt x="691" y="817"/>
                                </a:lnTo>
                                <a:lnTo>
                                  <a:pt x="689" y="817"/>
                                </a:lnTo>
                                <a:lnTo>
                                  <a:pt x="686" y="817"/>
                                </a:lnTo>
                                <a:lnTo>
                                  <a:pt x="679" y="815"/>
                                </a:lnTo>
                                <a:lnTo>
                                  <a:pt x="668" y="815"/>
                                </a:lnTo>
                                <a:lnTo>
                                  <a:pt x="648" y="816"/>
                                </a:lnTo>
                                <a:lnTo>
                                  <a:pt x="639" y="818"/>
                                </a:lnTo>
                                <a:lnTo>
                                  <a:pt x="637" y="818"/>
                                </a:lnTo>
                                <a:lnTo>
                                  <a:pt x="635" y="818"/>
                                </a:lnTo>
                                <a:lnTo>
                                  <a:pt x="633" y="817"/>
                                </a:lnTo>
                                <a:lnTo>
                                  <a:pt x="632" y="816"/>
                                </a:lnTo>
                                <a:lnTo>
                                  <a:pt x="632" y="815"/>
                                </a:lnTo>
                                <a:lnTo>
                                  <a:pt x="632" y="813"/>
                                </a:lnTo>
                                <a:lnTo>
                                  <a:pt x="634" y="812"/>
                                </a:lnTo>
                                <a:lnTo>
                                  <a:pt x="636" y="811"/>
                                </a:lnTo>
                                <a:lnTo>
                                  <a:pt x="644" y="809"/>
                                </a:lnTo>
                                <a:lnTo>
                                  <a:pt x="660" y="808"/>
                                </a:lnTo>
                                <a:lnTo>
                                  <a:pt x="677" y="807"/>
                                </a:lnTo>
                                <a:lnTo>
                                  <a:pt x="688" y="809"/>
                                </a:lnTo>
                                <a:lnTo>
                                  <a:pt x="691" y="810"/>
                                </a:lnTo>
                                <a:lnTo>
                                  <a:pt x="693" y="812"/>
                                </a:lnTo>
                                <a:lnTo>
                                  <a:pt x="694" y="813"/>
                                </a:lnTo>
                                <a:lnTo>
                                  <a:pt x="693" y="816"/>
                                </a:lnTo>
                                <a:close/>
                                <a:moveTo>
                                  <a:pt x="692" y="825"/>
                                </a:moveTo>
                                <a:lnTo>
                                  <a:pt x="692" y="826"/>
                                </a:lnTo>
                                <a:lnTo>
                                  <a:pt x="691" y="827"/>
                                </a:lnTo>
                                <a:lnTo>
                                  <a:pt x="689" y="827"/>
                                </a:lnTo>
                                <a:lnTo>
                                  <a:pt x="686" y="827"/>
                                </a:lnTo>
                                <a:lnTo>
                                  <a:pt x="678" y="826"/>
                                </a:lnTo>
                                <a:lnTo>
                                  <a:pt x="665" y="827"/>
                                </a:lnTo>
                                <a:lnTo>
                                  <a:pt x="651" y="828"/>
                                </a:lnTo>
                                <a:lnTo>
                                  <a:pt x="641" y="829"/>
                                </a:lnTo>
                                <a:lnTo>
                                  <a:pt x="638" y="829"/>
                                </a:lnTo>
                                <a:lnTo>
                                  <a:pt x="635" y="829"/>
                                </a:lnTo>
                                <a:lnTo>
                                  <a:pt x="634" y="828"/>
                                </a:lnTo>
                                <a:lnTo>
                                  <a:pt x="633" y="826"/>
                                </a:lnTo>
                                <a:lnTo>
                                  <a:pt x="633" y="824"/>
                                </a:lnTo>
                                <a:lnTo>
                                  <a:pt x="635" y="822"/>
                                </a:lnTo>
                                <a:lnTo>
                                  <a:pt x="639" y="821"/>
                                </a:lnTo>
                                <a:lnTo>
                                  <a:pt x="643" y="821"/>
                                </a:lnTo>
                                <a:lnTo>
                                  <a:pt x="654" y="820"/>
                                </a:lnTo>
                                <a:lnTo>
                                  <a:pt x="661" y="820"/>
                                </a:lnTo>
                                <a:lnTo>
                                  <a:pt x="670" y="820"/>
                                </a:lnTo>
                                <a:lnTo>
                                  <a:pt x="680" y="820"/>
                                </a:lnTo>
                                <a:lnTo>
                                  <a:pt x="684" y="820"/>
                                </a:lnTo>
                                <a:lnTo>
                                  <a:pt x="689" y="821"/>
                                </a:lnTo>
                                <a:lnTo>
                                  <a:pt x="692" y="823"/>
                                </a:lnTo>
                                <a:lnTo>
                                  <a:pt x="692" y="825"/>
                                </a:lnTo>
                                <a:close/>
                                <a:moveTo>
                                  <a:pt x="626" y="802"/>
                                </a:moveTo>
                                <a:lnTo>
                                  <a:pt x="624" y="797"/>
                                </a:lnTo>
                                <a:lnTo>
                                  <a:pt x="623" y="790"/>
                                </a:lnTo>
                                <a:lnTo>
                                  <a:pt x="623" y="785"/>
                                </a:lnTo>
                                <a:lnTo>
                                  <a:pt x="622" y="781"/>
                                </a:lnTo>
                                <a:lnTo>
                                  <a:pt x="622" y="777"/>
                                </a:lnTo>
                                <a:lnTo>
                                  <a:pt x="622" y="772"/>
                                </a:lnTo>
                                <a:lnTo>
                                  <a:pt x="623" y="770"/>
                                </a:lnTo>
                                <a:lnTo>
                                  <a:pt x="624" y="768"/>
                                </a:lnTo>
                                <a:lnTo>
                                  <a:pt x="628" y="766"/>
                                </a:lnTo>
                                <a:lnTo>
                                  <a:pt x="631" y="765"/>
                                </a:lnTo>
                                <a:lnTo>
                                  <a:pt x="634" y="765"/>
                                </a:lnTo>
                                <a:lnTo>
                                  <a:pt x="637" y="765"/>
                                </a:lnTo>
                                <a:lnTo>
                                  <a:pt x="638" y="766"/>
                                </a:lnTo>
                                <a:lnTo>
                                  <a:pt x="639" y="767"/>
                                </a:lnTo>
                                <a:lnTo>
                                  <a:pt x="639" y="770"/>
                                </a:lnTo>
                                <a:lnTo>
                                  <a:pt x="639" y="771"/>
                                </a:lnTo>
                                <a:lnTo>
                                  <a:pt x="639" y="776"/>
                                </a:lnTo>
                                <a:lnTo>
                                  <a:pt x="639" y="782"/>
                                </a:lnTo>
                                <a:lnTo>
                                  <a:pt x="639" y="787"/>
                                </a:lnTo>
                                <a:lnTo>
                                  <a:pt x="641" y="795"/>
                                </a:lnTo>
                                <a:lnTo>
                                  <a:pt x="642" y="800"/>
                                </a:lnTo>
                                <a:lnTo>
                                  <a:pt x="642" y="803"/>
                                </a:lnTo>
                                <a:lnTo>
                                  <a:pt x="641" y="805"/>
                                </a:lnTo>
                                <a:lnTo>
                                  <a:pt x="639" y="807"/>
                                </a:lnTo>
                                <a:lnTo>
                                  <a:pt x="636" y="808"/>
                                </a:lnTo>
                                <a:lnTo>
                                  <a:pt x="633" y="807"/>
                                </a:lnTo>
                                <a:lnTo>
                                  <a:pt x="630" y="805"/>
                                </a:lnTo>
                                <a:lnTo>
                                  <a:pt x="626" y="802"/>
                                </a:lnTo>
                                <a:close/>
                                <a:moveTo>
                                  <a:pt x="615" y="726"/>
                                </a:moveTo>
                                <a:lnTo>
                                  <a:pt x="614" y="730"/>
                                </a:lnTo>
                                <a:lnTo>
                                  <a:pt x="614" y="734"/>
                                </a:lnTo>
                                <a:lnTo>
                                  <a:pt x="615" y="736"/>
                                </a:lnTo>
                                <a:lnTo>
                                  <a:pt x="616" y="739"/>
                                </a:lnTo>
                                <a:lnTo>
                                  <a:pt x="618" y="742"/>
                                </a:lnTo>
                                <a:lnTo>
                                  <a:pt x="619" y="747"/>
                                </a:lnTo>
                                <a:lnTo>
                                  <a:pt x="618" y="754"/>
                                </a:lnTo>
                                <a:lnTo>
                                  <a:pt x="617" y="761"/>
                                </a:lnTo>
                                <a:lnTo>
                                  <a:pt x="615" y="770"/>
                                </a:lnTo>
                                <a:lnTo>
                                  <a:pt x="614" y="780"/>
                                </a:lnTo>
                                <a:lnTo>
                                  <a:pt x="612" y="796"/>
                                </a:lnTo>
                                <a:lnTo>
                                  <a:pt x="611" y="821"/>
                                </a:lnTo>
                                <a:lnTo>
                                  <a:pt x="611" y="849"/>
                                </a:lnTo>
                                <a:lnTo>
                                  <a:pt x="610" y="880"/>
                                </a:lnTo>
                                <a:lnTo>
                                  <a:pt x="610" y="903"/>
                                </a:lnTo>
                                <a:lnTo>
                                  <a:pt x="610" y="920"/>
                                </a:lnTo>
                                <a:lnTo>
                                  <a:pt x="609" y="925"/>
                                </a:lnTo>
                                <a:lnTo>
                                  <a:pt x="607" y="930"/>
                                </a:lnTo>
                                <a:lnTo>
                                  <a:pt x="604" y="934"/>
                                </a:lnTo>
                                <a:lnTo>
                                  <a:pt x="600" y="939"/>
                                </a:lnTo>
                                <a:lnTo>
                                  <a:pt x="599" y="940"/>
                                </a:lnTo>
                                <a:lnTo>
                                  <a:pt x="598" y="941"/>
                                </a:lnTo>
                                <a:lnTo>
                                  <a:pt x="611" y="568"/>
                                </a:lnTo>
                                <a:lnTo>
                                  <a:pt x="612" y="568"/>
                                </a:lnTo>
                                <a:lnTo>
                                  <a:pt x="614" y="567"/>
                                </a:lnTo>
                                <a:lnTo>
                                  <a:pt x="616" y="564"/>
                                </a:lnTo>
                                <a:lnTo>
                                  <a:pt x="617" y="560"/>
                                </a:lnTo>
                                <a:lnTo>
                                  <a:pt x="616" y="556"/>
                                </a:lnTo>
                                <a:lnTo>
                                  <a:pt x="615" y="553"/>
                                </a:lnTo>
                                <a:lnTo>
                                  <a:pt x="613" y="550"/>
                                </a:lnTo>
                                <a:lnTo>
                                  <a:pt x="612" y="550"/>
                                </a:lnTo>
                                <a:lnTo>
                                  <a:pt x="614" y="489"/>
                                </a:lnTo>
                                <a:lnTo>
                                  <a:pt x="618" y="487"/>
                                </a:lnTo>
                                <a:lnTo>
                                  <a:pt x="625" y="484"/>
                                </a:lnTo>
                                <a:lnTo>
                                  <a:pt x="631" y="481"/>
                                </a:lnTo>
                                <a:lnTo>
                                  <a:pt x="633" y="479"/>
                                </a:lnTo>
                                <a:lnTo>
                                  <a:pt x="635" y="483"/>
                                </a:lnTo>
                                <a:lnTo>
                                  <a:pt x="638" y="493"/>
                                </a:lnTo>
                                <a:lnTo>
                                  <a:pt x="639" y="500"/>
                                </a:lnTo>
                                <a:lnTo>
                                  <a:pt x="639" y="509"/>
                                </a:lnTo>
                                <a:lnTo>
                                  <a:pt x="639" y="518"/>
                                </a:lnTo>
                                <a:lnTo>
                                  <a:pt x="638" y="525"/>
                                </a:lnTo>
                                <a:lnTo>
                                  <a:pt x="638" y="529"/>
                                </a:lnTo>
                                <a:lnTo>
                                  <a:pt x="638" y="533"/>
                                </a:lnTo>
                                <a:lnTo>
                                  <a:pt x="637" y="538"/>
                                </a:lnTo>
                                <a:lnTo>
                                  <a:pt x="633" y="547"/>
                                </a:lnTo>
                                <a:lnTo>
                                  <a:pt x="630" y="553"/>
                                </a:lnTo>
                                <a:lnTo>
                                  <a:pt x="628" y="556"/>
                                </a:lnTo>
                                <a:lnTo>
                                  <a:pt x="628" y="559"/>
                                </a:lnTo>
                                <a:lnTo>
                                  <a:pt x="628" y="560"/>
                                </a:lnTo>
                                <a:lnTo>
                                  <a:pt x="631" y="562"/>
                                </a:lnTo>
                                <a:lnTo>
                                  <a:pt x="633" y="564"/>
                                </a:lnTo>
                                <a:lnTo>
                                  <a:pt x="635" y="566"/>
                                </a:lnTo>
                                <a:lnTo>
                                  <a:pt x="637" y="568"/>
                                </a:lnTo>
                                <a:lnTo>
                                  <a:pt x="638" y="570"/>
                                </a:lnTo>
                                <a:lnTo>
                                  <a:pt x="637" y="576"/>
                                </a:lnTo>
                                <a:lnTo>
                                  <a:pt x="633" y="587"/>
                                </a:lnTo>
                                <a:lnTo>
                                  <a:pt x="629" y="599"/>
                                </a:lnTo>
                                <a:lnTo>
                                  <a:pt x="625" y="604"/>
                                </a:lnTo>
                                <a:lnTo>
                                  <a:pt x="624" y="607"/>
                                </a:lnTo>
                                <a:lnTo>
                                  <a:pt x="624" y="609"/>
                                </a:lnTo>
                                <a:lnTo>
                                  <a:pt x="626" y="613"/>
                                </a:lnTo>
                                <a:lnTo>
                                  <a:pt x="629" y="617"/>
                                </a:lnTo>
                                <a:lnTo>
                                  <a:pt x="631" y="619"/>
                                </a:lnTo>
                                <a:lnTo>
                                  <a:pt x="631" y="622"/>
                                </a:lnTo>
                                <a:lnTo>
                                  <a:pt x="631" y="626"/>
                                </a:lnTo>
                                <a:lnTo>
                                  <a:pt x="630" y="636"/>
                                </a:lnTo>
                                <a:lnTo>
                                  <a:pt x="626" y="650"/>
                                </a:lnTo>
                                <a:lnTo>
                                  <a:pt x="624" y="659"/>
                                </a:lnTo>
                                <a:lnTo>
                                  <a:pt x="623" y="666"/>
                                </a:lnTo>
                                <a:lnTo>
                                  <a:pt x="622" y="675"/>
                                </a:lnTo>
                                <a:lnTo>
                                  <a:pt x="621" y="686"/>
                                </a:lnTo>
                                <a:lnTo>
                                  <a:pt x="620" y="698"/>
                                </a:lnTo>
                                <a:lnTo>
                                  <a:pt x="618" y="708"/>
                                </a:lnTo>
                                <a:lnTo>
                                  <a:pt x="617" y="717"/>
                                </a:lnTo>
                                <a:lnTo>
                                  <a:pt x="615" y="726"/>
                                </a:lnTo>
                                <a:close/>
                                <a:moveTo>
                                  <a:pt x="593" y="356"/>
                                </a:moveTo>
                                <a:lnTo>
                                  <a:pt x="584" y="358"/>
                                </a:lnTo>
                                <a:lnTo>
                                  <a:pt x="579" y="358"/>
                                </a:lnTo>
                                <a:lnTo>
                                  <a:pt x="563" y="344"/>
                                </a:lnTo>
                                <a:lnTo>
                                  <a:pt x="564" y="336"/>
                                </a:lnTo>
                                <a:lnTo>
                                  <a:pt x="570" y="318"/>
                                </a:lnTo>
                                <a:lnTo>
                                  <a:pt x="573" y="312"/>
                                </a:lnTo>
                                <a:lnTo>
                                  <a:pt x="576" y="305"/>
                                </a:lnTo>
                                <a:lnTo>
                                  <a:pt x="581" y="299"/>
                                </a:lnTo>
                                <a:lnTo>
                                  <a:pt x="588" y="294"/>
                                </a:lnTo>
                                <a:lnTo>
                                  <a:pt x="600" y="286"/>
                                </a:lnTo>
                                <a:lnTo>
                                  <a:pt x="610" y="280"/>
                                </a:lnTo>
                                <a:lnTo>
                                  <a:pt x="614" y="277"/>
                                </a:lnTo>
                                <a:lnTo>
                                  <a:pt x="618" y="275"/>
                                </a:lnTo>
                                <a:lnTo>
                                  <a:pt x="620" y="275"/>
                                </a:lnTo>
                                <a:lnTo>
                                  <a:pt x="621" y="275"/>
                                </a:lnTo>
                                <a:lnTo>
                                  <a:pt x="623" y="275"/>
                                </a:lnTo>
                                <a:lnTo>
                                  <a:pt x="624" y="276"/>
                                </a:lnTo>
                                <a:lnTo>
                                  <a:pt x="624" y="279"/>
                                </a:lnTo>
                                <a:lnTo>
                                  <a:pt x="624" y="281"/>
                                </a:lnTo>
                                <a:lnTo>
                                  <a:pt x="621" y="283"/>
                                </a:lnTo>
                                <a:lnTo>
                                  <a:pt x="616" y="286"/>
                                </a:lnTo>
                                <a:lnTo>
                                  <a:pt x="611" y="291"/>
                                </a:lnTo>
                                <a:lnTo>
                                  <a:pt x="607" y="293"/>
                                </a:lnTo>
                                <a:lnTo>
                                  <a:pt x="604" y="295"/>
                                </a:lnTo>
                                <a:lnTo>
                                  <a:pt x="603" y="297"/>
                                </a:lnTo>
                                <a:lnTo>
                                  <a:pt x="604" y="299"/>
                                </a:lnTo>
                                <a:lnTo>
                                  <a:pt x="604" y="300"/>
                                </a:lnTo>
                                <a:lnTo>
                                  <a:pt x="607" y="300"/>
                                </a:lnTo>
                                <a:lnTo>
                                  <a:pt x="609" y="299"/>
                                </a:lnTo>
                                <a:lnTo>
                                  <a:pt x="615" y="295"/>
                                </a:lnTo>
                                <a:lnTo>
                                  <a:pt x="619" y="293"/>
                                </a:lnTo>
                                <a:lnTo>
                                  <a:pt x="621" y="292"/>
                                </a:lnTo>
                                <a:lnTo>
                                  <a:pt x="622" y="292"/>
                                </a:lnTo>
                                <a:lnTo>
                                  <a:pt x="623" y="293"/>
                                </a:lnTo>
                                <a:lnTo>
                                  <a:pt x="624" y="294"/>
                                </a:lnTo>
                                <a:lnTo>
                                  <a:pt x="625" y="296"/>
                                </a:lnTo>
                                <a:lnTo>
                                  <a:pt x="624" y="298"/>
                                </a:lnTo>
                                <a:lnTo>
                                  <a:pt x="622" y="301"/>
                                </a:lnTo>
                                <a:lnTo>
                                  <a:pt x="619" y="303"/>
                                </a:lnTo>
                                <a:lnTo>
                                  <a:pt x="614" y="307"/>
                                </a:lnTo>
                                <a:lnTo>
                                  <a:pt x="611" y="309"/>
                                </a:lnTo>
                                <a:lnTo>
                                  <a:pt x="609" y="311"/>
                                </a:lnTo>
                                <a:lnTo>
                                  <a:pt x="608" y="312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4"/>
                                </a:lnTo>
                                <a:lnTo>
                                  <a:pt x="610" y="315"/>
                                </a:lnTo>
                                <a:lnTo>
                                  <a:pt x="611" y="315"/>
                                </a:lnTo>
                                <a:lnTo>
                                  <a:pt x="614" y="314"/>
                                </a:lnTo>
                                <a:lnTo>
                                  <a:pt x="617" y="312"/>
                                </a:lnTo>
                                <a:lnTo>
                                  <a:pt x="619" y="311"/>
                                </a:lnTo>
                                <a:lnTo>
                                  <a:pt x="621" y="309"/>
                                </a:lnTo>
                                <a:lnTo>
                                  <a:pt x="622" y="311"/>
                                </a:lnTo>
                                <a:lnTo>
                                  <a:pt x="624" y="313"/>
                                </a:lnTo>
                                <a:lnTo>
                                  <a:pt x="624" y="314"/>
                                </a:lnTo>
                                <a:lnTo>
                                  <a:pt x="624" y="315"/>
                                </a:lnTo>
                                <a:lnTo>
                                  <a:pt x="623" y="316"/>
                                </a:lnTo>
                                <a:lnTo>
                                  <a:pt x="622" y="317"/>
                                </a:lnTo>
                                <a:lnTo>
                                  <a:pt x="619" y="319"/>
                                </a:lnTo>
                                <a:lnTo>
                                  <a:pt x="616" y="320"/>
                                </a:lnTo>
                                <a:lnTo>
                                  <a:pt x="614" y="322"/>
                                </a:lnTo>
                                <a:lnTo>
                                  <a:pt x="613" y="323"/>
                                </a:lnTo>
                                <a:lnTo>
                                  <a:pt x="613" y="324"/>
                                </a:lnTo>
                                <a:lnTo>
                                  <a:pt x="613" y="326"/>
                                </a:lnTo>
                                <a:lnTo>
                                  <a:pt x="614" y="327"/>
                                </a:lnTo>
                                <a:lnTo>
                                  <a:pt x="615" y="327"/>
                                </a:lnTo>
                                <a:lnTo>
                                  <a:pt x="616" y="327"/>
                                </a:lnTo>
                                <a:lnTo>
                                  <a:pt x="618" y="326"/>
                                </a:lnTo>
                                <a:lnTo>
                                  <a:pt x="621" y="326"/>
                                </a:lnTo>
                                <a:lnTo>
                                  <a:pt x="622" y="326"/>
                                </a:lnTo>
                                <a:lnTo>
                                  <a:pt x="623" y="326"/>
                                </a:lnTo>
                                <a:lnTo>
                                  <a:pt x="624" y="327"/>
                                </a:lnTo>
                                <a:lnTo>
                                  <a:pt x="624" y="329"/>
                                </a:lnTo>
                                <a:lnTo>
                                  <a:pt x="622" y="333"/>
                                </a:lnTo>
                                <a:lnTo>
                                  <a:pt x="618" y="337"/>
                                </a:lnTo>
                                <a:lnTo>
                                  <a:pt x="610" y="344"/>
                                </a:lnTo>
                                <a:lnTo>
                                  <a:pt x="600" y="352"/>
                                </a:lnTo>
                                <a:lnTo>
                                  <a:pt x="593" y="356"/>
                                </a:lnTo>
                                <a:close/>
                                <a:moveTo>
                                  <a:pt x="602" y="205"/>
                                </a:moveTo>
                                <a:lnTo>
                                  <a:pt x="603" y="201"/>
                                </a:lnTo>
                                <a:lnTo>
                                  <a:pt x="604" y="198"/>
                                </a:lnTo>
                                <a:lnTo>
                                  <a:pt x="607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12" y="193"/>
                                </a:lnTo>
                                <a:lnTo>
                                  <a:pt x="614" y="192"/>
                                </a:lnTo>
                                <a:lnTo>
                                  <a:pt x="611" y="220"/>
                                </a:lnTo>
                                <a:lnTo>
                                  <a:pt x="610" y="220"/>
                                </a:lnTo>
                                <a:lnTo>
                                  <a:pt x="607" y="217"/>
                                </a:lnTo>
                                <a:lnTo>
                                  <a:pt x="604" y="215"/>
                                </a:lnTo>
                                <a:lnTo>
                                  <a:pt x="603" y="213"/>
                                </a:lnTo>
                                <a:lnTo>
                                  <a:pt x="602" y="209"/>
                                </a:lnTo>
                                <a:lnTo>
                                  <a:pt x="602" y="205"/>
                                </a:lnTo>
                                <a:close/>
                                <a:moveTo>
                                  <a:pt x="605" y="234"/>
                                </a:moveTo>
                                <a:lnTo>
                                  <a:pt x="604" y="238"/>
                                </a:lnTo>
                                <a:lnTo>
                                  <a:pt x="604" y="239"/>
                                </a:lnTo>
                                <a:lnTo>
                                  <a:pt x="602" y="240"/>
                                </a:lnTo>
                                <a:lnTo>
                                  <a:pt x="595" y="241"/>
                                </a:lnTo>
                                <a:lnTo>
                                  <a:pt x="584" y="242"/>
                                </a:lnTo>
                                <a:lnTo>
                                  <a:pt x="570" y="241"/>
                                </a:lnTo>
                                <a:lnTo>
                                  <a:pt x="554" y="240"/>
                                </a:lnTo>
                                <a:lnTo>
                                  <a:pt x="542" y="237"/>
                                </a:lnTo>
                                <a:lnTo>
                                  <a:pt x="534" y="236"/>
                                </a:lnTo>
                                <a:lnTo>
                                  <a:pt x="532" y="235"/>
                                </a:lnTo>
                                <a:lnTo>
                                  <a:pt x="527" y="234"/>
                                </a:lnTo>
                                <a:lnTo>
                                  <a:pt x="531" y="233"/>
                                </a:lnTo>
                                <a:lnTo>
                                  <a:pt x="542" y="232"/>
                                </a:lnTo>
                                <a:lnTo>
                                  <a:pt x="556" y="231"/>
                                </a:lnTo>
                                <a:lnTo>
                                  <a:pt x="565" y="229"/>
                                </a:lnTo>
                                <a:lnTo>
                                  <a:pt x="572" y="229"/>
                                </a:lnTo>
                                <a:lnTo>
                                  <a:pt x="577" y="226"/>
                                </a:lnTo>
                                <a:lnTo>
                                  <a:pt x="579" y="225"/>
                                </a:lnTo>
                                <a:lnTo>
                                  <a:pt x="580" y="223"/>
                                </a:lnTo>
                                <a:lnTo>
                                  <a:pt x="580" y="221"/>
                                </a:lnTo>
                                <a:lnTo>
                                  <a:pt x="580" y="218"/>
                                </a:lnTo>
                                <a:lnTo>
                                  <a:pt x="579" y="214"/>
                                </a:lnTo>
                                <a:lnTo>
                                  <a:pt x="577" y="212"/>
                                </a:lnTo>
                                <a:lnTo>
                                  <a:pt x="574" y="211"/>
                                </a:lnTo>
                                <a:lnTo>
                                  <a:pt x="569" y="209"/>
                                </a:lnTo>
                                <a:lnTo>
                                  <a:pt x="567" y="208"/>
                                </a:lnTo>
                                <a:lnTo>
                                  <a:pt x="564" y="207"/>
                                </a:lnTo>
                                <a:lnTo>
                                  <a:pt x="562" y="205"/>
                                </a:lnTo>
                                <a:lnTo>
                                  <a:pt x="561" y="202"/>
                                </a:lnTo>
                                <a:lnTo>
                                  <a:pt x="559" y="198"/>
                                </a:lnTo>
                                <a:lnTo>
                                  <a:pt x="559" y="195"/>
                                </a:lnTo>
                                <a:lnTo>
                                  <a:pt x="561" y="193"/>
                                </a:lnTo>
                                <a:lnTo>
                                  <a:pt x="563" y="193"/>
                                </a:lnTo>
                                <a:lnTo>
                                  <a:pt x="567" y="193"/>
                                </a:lnTo>
                                <a:lnTo>
                                  <a:pt x="571" y="196"/>
                                </a:lnTo>
                                <a:lnTo>
                                  <a:pt x="577" y="202"/>
                                </a:lnTo>
                                <a:lnTo>
                                  <a:pt x="581" y="206"/>
                                </a:lnTo>
                                <a:lnTo>
                                  <a:pt x="581" y="212"/>
                                </a:lnTo>
                                <a:lnTo>
                                  <a:pt x="582" y="215"/>
                                </a:lnTo>
                                <a:lnTo>
                                  <a:pt x="584" y="215"/>
                                </a:lnTo>
                                <a:lnTo>
                                  <a:pt x="589" y="213"/>
                                </a:lnTo>
                                <a:lnTo>
                                  <a:pt x="591" y="212"/>
                                </a:lnTo>
                                <a:lnTo>
                                  <a:pt x="593" y="211"/>
                                </a:lnTo>
                                <a:lnTo>
                                  <a:pt x="594" y="207"/>
                                </a:lnTo>
                                <a:lnTo>
                                  <a:pt x="595" y="204"/>
                                </a:lnTo>
                                <a:lnTo>
                                  <a:pt x="595" y="186"/>
                                </a:lnTo>
                                <a:lnTo>
                                  <a:pt x="594" y="173"/>
                                </a:lnTo>
                                <a:lnTo>
                                  <a:pt x="592" y="167"/>
                                </a:lnTo>
                                <a:lnTo>
                                  <a:pt x="590" y="163"/>
                                </a:lnTo>
                                <a:lnTo>
                                  <a:pt x="585" y="160"/>
                                </a:lnTo>
                                <a:lnTo>
                                  <a:pt x="580" y="158"/>
                                </a:lnTo>
                                <a:lnTo>
                                  <a:pt x="563" y="156"/>
                                </a:lnTo>
                                <a:lnTo>
                                  <a:pt x="552" y="155"/>
                                </a:lnTo>
                                <a:lnTo>
                                  <a:pt x="553" y="154"/>
                                </a:lnTo>
                                <a:lnTo>
                                  <a:pt x="554" y="152"/>
                                </a:lnTo>
                                <a:lnTo>
                                  <a:pt x="557" y="148"/>
                                </a:lnTo>
                                <a:lnTo>
                                  <a:pt x="562" y="145"/>
                                </a:lnTo>
                                <a:lnTo>
                                  <a:pt x="571" y="147"/>
                                </a:lnTo>
                                <a:lnTo>
                                  <a:pt x="581" y="150"/>
                                </a:lnTo>
                                <a:lnTo>
                                  <a:pt x="583" y="148"/>
                                </a:lnTo>
                                <a:lnTo>
                                  <a:pt x="585" y="147"/>
                                </a:lnTo>
                                <a:lnTo>
                                  <a:pt x="587" y="146"/>
                                </a:lnTo>
                                <a:lnTo>
                                  <a:pt x="587" y="144"/>
                                </a:lnTo>
                                <a:lnTo>
                                  <a:pt x="588" y="141"/>
                                </a:lnTo>
                                <a:lnTo>
                                  <a:pt x="588" y="138"/>
                                </a:lnTo>
                                <a:lnTo>
                                  <a:pt x="585" y="133"/>
                                </a:lnTo>
                                <a:lnTo>
                                  <a:pt x="583" y="128"/>
                                </a:lnTo>
                                <a:lnTo>
                                  <a:pt x="590" y="128"/>
                                </a:lnTo>
                                <a:lnTo>
                                  <a:pt x="599" y="128"/>
                                </a:lnTo>
                                <a:lnTo>
                                  <a:pt x="607" y="128"/>
                                </a:lnTo>
                                <a:lnTo>
                                  <a:pt x="611" y="128"/>
                                </a:lnTo>
                                <a:lnTo>
                                  <a:pt x="611" y="135"/>
                                </a:lnTo>
                                <a:lnTo>
                                  <a:pt x="609" y="136"/>
                                </a:lnTo>
                                <a:lnTo>
                                  <a:pt x="604" y="139"/>
                                </a:lnTo>
                                <a:lnTo>
                                  <a:pt x="601" y="141"/>
                                </a:lnTo>
                                <a:lnTo>
                                  <a:pt x="599" y="145"/>
                                </a:lnTo>
                                <a:lnTo>
                                  <a:pt x="597" y="150"/>
                                </a:lnTo>
                                <a:lnTo>
                                  <a:pt x="597" y="155"/>
                                </a:lnTo>
                                <a:lnTo>
                                  <a:pt x="597" y="160"/>
                                </a:lnTo>
                                <a:lnTo>
                                  <a:pt x="599" y="164"/>
                                </a:lnTo>
                                <a:lnTo>
                                  <a:pt x="601" y="167"/>
                                </a:lnTo>
                                <a:lnTo>
                                  <a:pt x="603" y="170"/>
                                </a:lnTo>
                                <a:lnTo>
                                  <a:pt x="609" y="172"/>
                                </a:lnTo>
                                <a:lnTo>
                                  <a:pt x="611" y="173"/>
                                </a:lnTo>
                                <a:lnTo>
                                  <a:pt x="611" y="185"/>
                                </a:lnTo>
                                <a:lnTo>
                                  <a:pt x="609" y="186"/>
                                </a:lnTo>
                                <a:lnTo>
                                  <a:pt x="604" y="190"/>
                                </a:lnTo>
                                <a:lnTo>
                                  <a:pt x="601" y="193"/>
                                </a:lnTo>
                                <a:lnTo>
                                  <a:pt x="599" y="196"/>
                                </a:lnTo>
                                <a:lnTo>
                                  <a:pt x="597" y="201"/>
                                </a:lnTo>
                                <a:lnTo>
                                  <a:pt x="596" y="206"/>
                                </a:lnTo>
                                <a:lnTo>
                                  <a:pt x="597" y="212"/>
                                </a:lnTo>
                                <a:lnTo>
                                  <a:pt x="598" y="216"/>
                                </a:lnTo>
                                <a:lnTo>
                                  <a:pt x="600" y="220"/>
                                </a:lnTo>
                                <a:lnTo>
                                  <a:pt x="602" y="222"/>
                                </a:lnTo>
                                <a:lnTo>
                                  <a:pt x="607" y="226"/>
                                </a:lnTo>
                                <a:lnTo>
                                  <a:pt x="609" y="228"/>
                                </a:lnTo>
                                <a:lnTo>
                                  <a:pt x="608" y="229"/>
                                </a:lnTo>
                                <a:lnTo>
                                  <a:pt x="605" y="234"/>
                                </a:lnTo>
                                <a:close/>
                                <a:moveTo>
                                  <a:pt x="521" y="234"/>
                                </a:moveTo>
                                <a:lnTo>
                                  <a:pt x="519" y="233"/>
                                </a:lnTo>
                                <a:lnTo>
                                  <a:pt x="511" y="229"/>
                                </a:lnTo>
                                <a:lnTo>
                                  <a:pt x="499" y="226"/>
                                </a:lnTo>
                                <a:lnTo>
                                  <a:pt x="486" y="223"/>
                                </a:lnTo>
                                <a:lnTo>
                                  <a:pt x="464" y="218"/>
                                </a:lnTo>
                                <a:lnTo>
                                  <a:pt x="456" y="215"/>
                                </a:lnTo>
                                <a:lnTo>
                                  <a:pt x="461" y="202"/>
                                </a:lnTo>
                                <a:lnTo>
                                  <a:pt x="470" y="212"/>
                                </a:lnTo>
                                <a:lnTo>
                                  <a:pt x="472" y="209"/>
                                </a:lnTo>
                                <a:lnTo>
                                  <a:pt x="466" y="200"/>
                                </a:lnTo>
                                <a:lnTo>
                                  <a:pt x="472" y="197"/>
                                </a:lnTo>
                                <a:lnTo>
                                  <a:pt x="481" y="192"/>
                                </a:lnTo>
                                <a:lnTo>
                                  <a:pt x="491" y="191"/>
                                </a:lnTo>
                                <a:lnTo>
                                  <a:pt x="496" y="191"/>
                                </a:lnTo>
                                <a:lnTo>
                                  <a:pt x="496" y="191"/>
                                </a:lnTo>
                                <a:lnTo>
                                  <a:pt x="495" y="193"/>
                                </a:lnTo>
                                <a:lnTo>
                                  <a:pt x="495" y="195"/>
                                </a:lnTo>
                                <a:lnTo>
                                  <a:pt x="496" y="197"/>
                                </a:lnTo>
                                <a:lnTo>
                                  <a:pt x="497" y="200"/>
                                </a:lnTo>
                                <a:lnTo>
                                  <a:pt x="497" y="202"/>
                                </a:lnTo>
                                <a:lnTo>
                                  <a:pt x="494" y="204"/>
                                </a:lnTo>
                                <a:lnTo>
                                  <a:pt x="489" y="209"/>
                                </a:lnTo>
                                <a:lnTo>
                                  <a:pt x="486" y="216"/>
                                </a:lnTo>
                                <a:lnTo>
                                  <a:pt x="486" y="219"/>
                                </a:lnTo>
                                <a:lnTo>
                                  <a:pt x="527" y="220"/>
                                </a:lnTo>
                                <a:lnTo>
                                  <a:pt x="525" y="221"/>
                                </a:lnTo>
                                <a:lnTo>
                                  <a:pt x="522" y="226"/>
                                </a:lnTo>
                                <a:lnTo>
                                  <a:pt x="521" y="232"/>
                                </a:lnTo>
                                <a:lnTo>
                                  <a:pt x="521" y="234"/>
                                </a:lnTo>
                                <a:close/>
                                <a:moveTo>
                                  <a:pt x="450" y="213"/>
                                </a:moveTo>
                                <a:lnTo>
                                  <a:pt x="440" y="211"/>
                                </a:lnTo>
                                <a:lnTo>
                                  <a:pt x="424" y="206"/>
                                </a:lnTo>
                                <a:lnTo>
                                  <a:pt x="410" y="201"/>
                                </a:lnTo>
                                <a:lnTo>
                                  <a:pt x="401" y="199"/>
                                </a:lnTo>
                                <a:lnTo>
                                  <a:pt x="393" y="198"/>
                                </a:lnTo>
                                <a:lnTo>
                                  <a:pt x="396" y="198"/>
                                </a:lnTo>
                                <a:lnTo>
                                  <a:pt x="401" y="197"/>
                                </a:lnTo>
                                <a:lnTo>
                                  <a:pt x="404" y="195"/>
                                </a:lnTo>
                                <a:lnTo>
                                  <a:pt x="406" y="193"/>
                                </a:lnTo>
                                <a:lnTo>
                                  <a:pt x="406" y="194"/>
                                </a:lnTo>
                                <a:lnTo>
                                  <a:pt x="407" y="197"/>
                                </a:lnTo>
                                <a:lnTo>
                                  <a:pt x="410" y="199"/>
                                </a:lnTo>
                                <a:lnTo>
                                  <a:pt x="411" y="199"/>
                                </a:lnTo>
                                <a:lnTo>
                                  <a:pt x="413" y="198"/>
                                </a:lnTo>
                                <a:lnTo>
                                  <a:pt x="417" y="195"/>
                                </a:lnTo>
                                <a:lnTo>
                                  <a:pt x="419" y="192"/>
                                </a:lnTo>
                                <a:lnTo>
                                  <a:pt x="419" y="190"/>
                                </a:lnTo>
                                <a:lnTo>
                                  <a:pt x="419" y="188"/>
                                </a:lnTo>
                                <a:lnTo>
                                  <a:pt x="420" y="187"/>
                                </a:lnTo>
                                <a:lnTo>
                                  <a:pt x="422" y="185"/>
                                </a:lnTo>
                                <a:lnTo>
                                  <a:pt x="423" y="184"/>
                                </a:lnTo>
                                <a:lnTo>
                                  <a:pt x="426" y="186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94"/>
                                </a:lnTo>
                                <a:lnTo>
                                  <a:pt x="435" y="196"/>
                                </a:lnTo>
                                <a:lnTo>
                                  <a:pt x="437" y="194"/>
                                </a:lnTo>
                                <a:lnTo>
                                  <a:pt x="441" y="191"/>
                                </a:lnTo>
                                <a:lnTo>
                                  <a:pt x="442" y="185"/>
                                </a:lnTo>
                                <a:lnTo>
                                  <a:pt x="442" y="182"/>
                                </a:lnTo>
                                <a:lnTo>
                                  <a:pt x="450" y="184"/>
                                </a:lnTo>
                                <a:lnTo>
                                  <a:pt x="450" y="185"/>
                                </a:lnTo>
                                <a:lnTo>
                                  <a:pt x="451" y="188"/>
                                </a:lnTo>
                                <a:lnTo>
                                  <a:pt x="454" y="196"/>
                                </a:lnTo>
                                <a:lnTo>
                                  <a:pt x="455" y="199"/>
                                </a:lnTo>
                                <a:lnTo>
                                  <a:pt x="450" y="213"/>
                                </a:lnTo>
                                <a:close/>
                                <a:moveTo>
                                  <a:pt x="476" y="187"/>
                                </a:moveTo>
                                <a:lnTo>
                                  <a:pt x="460" y="196"/>
                                </a:lnTo>
                                <a:lnTo>
                                  <a:pt x="456" y="185"/>
                                </a:lnTo>
                                <a:lnTo>
                                  <a:pt x="458" y="185"/>
                                </a:lnTo>
                                <a:lnTo>
                                  <a:pt x="464" y="186"/>
                                </a:lnTo>
                                <a:lnTo>
                                  <a:pt x="472" y="186"/>
                                </a:lnTo>
                                <a:lnTo>
                                  <a:pt x="476" y="187"/>
                                </a:lnTo>
                                <a:close/>
                                <a:moveTo>
                                  <a:pt x="388" y="181"/>
                                </a:moveTo>
                                <a:lnTo>
                                  <a:pt x="384" y="180"/>
                                </a:lnTo>
                                <a:lnTo>
                                  <a:pt x="382" y="178"/>
                                </a:lnTo>
                                <a:lnTo>
                                  <a:pt x="381" y="177"/>
                                </a:lnTo>
                                <a:lnTo>
                                  <a:pt x="380" y="176"/>
                                </a:lnTo>
                                <a:lnTo>
                                  <a:pt x="381" y="175"/>
                                </a:lnTo>
                                <a:lnTo>
                                  <a:pt x="383" y="173"/>
                                </a:lnTo>
                                <a:lnTo>
                                  <a:pt x="387" y="172"/>
                                </a:lnTo>
                                <a:lnTo>
                                  <a:pt x="391" y="171"/>
                                </a:lnTo>
                                <a:lnTo>
                                  <a:pt x="397" y="172"/>
                                </a:lnTo>
                                <a:lnTo>
                                  <a:pt x="399" y="173"/>
                                </a:lnTo>
                                <a:lnTo>
                                  <a:pt x="397" y="170"/>
                                </a:lnTo>
                                <a:lnTo>
                                  <a:pt x="395" y="164"/>
                                </a:lnTo>
                                <a:lnTo>
                                  <a:pt x="395" y="162"/>
                                </a:lnTo>
                                <a:lnTo>
                                  <a:pt x="395" y="160"/>
                                </a:lnTo>
                                <a:lnTo>
                                  <a:pt x="397" y="160"/>
                                </a:lnTo>
                                <a:lnTo>
                                  <a:pt x="401" y="161"/>
                                </a:lnTo>
                                <a:lnTo>
                                  <a:pt x="404" y="162"/>
                                </a:lnTo>
                                <a:lnTo>
                                  <a:pt x="407" y="163"/>
                                </a:lnTo>
                                <a:lnTo>
                                  <a:pt x="406" y="161"/>
                                </a:lnTo>
                                <a:lnTo>
                                  <a:pt x="406" y="158"/>
                                </a:lnTo>
                                <a:lnTo>
                                  <a:pt x="407" y="156"/>
                                </a:lnTo>
                                <a:lnTo>
                                  <a:pt x="408" y="154"/>
                                </a:lnTo>
                                <a:lnTo>
                                  <a:pt x="410" y="157"/>
                                </a:lnTo>
                                <a:lnTo>
                                  <a:pt x="412" y="161"/>
                                </a:lnTo>
                                <a:lnTo>
                                  <a:pt x="411" y="165"/>
                                </a:lnTo>
                                <a:lnTo>
                                  <a:pt x="412" y="168"/>
                                </a:lnTo>
                                <a:lnTo>
                                  <a:pt x="414" y="168"/>
                                </a:lnTo>
                                <a:lnTo>
                                  <a:pt x="416" y="171"/>
                                </a:lnTo>
                                <a:lnTo>
                                  <a:pt x="417" y="172"/>
                                </a:lnTo>
                                <a:lnTo>
                                  <a:pt x="418" y="174"/>
                                </a:lnTo>
                                <a:lnTo>
                                  <a:pt x="420" y="174"/>
                                </a:lnTo>
                                <a:lnTo>
                                  <a:pt x="422" y="175"/>
                                </a:lnTo>
                                <a:lnTo>
                                  <a:pt x="424" y="175"/>
                                </a:lnTo>
                                <a:lnTo>
                                  <a:pt x="426" y="174"/>
                                </a:lnTo>
                                <a:lnTo>
                                  <a:pt x="427" y="173"/>
                                </a:lnTo>
                                <a:lnTo>
                                  <a:pt x="427" y="171"/>
                                </a:lnTo>
                                <a:lnTo>
                                  <a:pt x="428" y="166"/>
                                </a:lnTo>
                                <a:lnTo>
                                  <a:pt x="429" y="163"/>
                                </a:lnTo>
                                <a:lnTo>
                                  <a:pt x="432" y="161"/>
                                </a:lnTo>
                                <a:lnTo>
                                  <a:pt x="433" y="159"/>
                                </a:lnTo>
                                <a:lnTo>
                                  <a:pt x="434" y="161"/>
                                </a:lnTo>
                                <a:lnTo>
                                  <a:pt x="436" y="164"/>
                                </a:lnTo>
                                <a:lnTo>
                                  <a:pt x="437" y="168"/>
                                </a:lnTo>
                                <a:lnTo>
                                  <a:pt x="437" y="171"/>
                                </a:lnTo>
                                <a:lnTo>
                                  <a:pt x="447" y="170"/>
                                </a:lnTo>
                                <a:lnTo>
                                  <a:pt x="459" y="168"/>
                                </a:lnTo>
                                <a:lnTo>
                                  <a:pt x="472" y="166"/>
                                </a:lnTo>
                                <a:lnTo>
                                  <a:pt x="489" y="164"/>
                                </a:lnTo>
                                <a:lnTo>
                                  <a:pt x="502" y="164"/>
                                </a:lnTo>
                                <a:lnTo>
                                  <a:pt x="514" y="162"/>
                                </a:lnTo>
                                <a:lnTo>
                                  <a:pt x="523" y="159"/>
                                </a:lnTo>
                                <a:lnTo>
                                  <a:pt x="527" y="158"/>
                                </a:lnTo>
                                <a:lnTo>
                                  <a:pt x="524" y="158"/>
                                </a:lnTo>
                                <a:lnTo>
                                  <a:pt x="519" y="156"/>
                                </a:lnTo>
                                <a:lnTo>
                                  <a:pt x="517" y="155"/>
                                </a:lnTo>
                                <a:lnTo>
                                  <a:pt x="515" y="153"/>
                                </a:lnTo>
                                <a:lnTo>
                                  <a:pt x="513" y="151"/>
                                </a:lnTo>
                                <a:lnTo>
                                  <a:pt x="513" y="146"/>
                                </a:lnTo>
                                <a:lnTo>
                                  <a:pt x="523" y="145"/>
                                </a:lnTo>
                                <a:lnTo>
                                  <a:pt x="531" y="144"/>
                                </a:lnTo>
                                <a:lnTo>
                                  <a:pt x="534" y="144"/>
                                </a:lnTo>
                                <a:lnTo>
                                  <a:pt x="535" y="144"/>
                                </a:lnTo>
                                <a:lnTo>
                                  <a:pt x="536" y="143"/>
                                </a:lnTo>
                                <a:lnTo>
                                  <a:pt x="536" y="142"/>
                                </a:lnTo>
                                <a:lnTo>
                                  <a:pt x="525" y="142"/>
                                </a:lnTo>
                                <a:lnTo>
                                  <a:pt x="511" y="142"/>
                                </a:lnTo>
                                <a:lnTo>
                                  <a:pt x="500" y="142"/>
                                </a:lnTo>
                                <a:lnTo>
                                  <a:pt x="495" y="142"/>
                                </a:lnTo>
                                <a:lnTo>
                                  <a:pt x="495" y="140"/>
                                </a:lnTo>
                                <a:lnTo>
                                  <a:pt x="496" y="137"/>
                                </a:lnTo>
                                <a:lnTo>
                                  <a:pt x="498" y="135"/>
                                </a:lnTo>
                                <a:lnTo>
                                  <a:pt x="499" y="134"/>
                                </a:lnTo>
                                <a:lnTo>
                                  <a:pt x="502" y="132"/>
                                </a:lnTo>
                                <a:lnTo>
                                  <a:pt x="507" y="132"/>
                                </a:lnTo>
                                <a:lnTo>
                                  <a:pt x="516" y="131"/>
                                </a:lnTo>
                                <a:lnTo>
                                  <a:pt x="528" y="131"/>
                                </a:lnTo>
                                <a:lnTo>
                                  <a:pt x="539" y="130"/>
                                </a:lnTo>
                                <a:lnTo>
                                  <a:pt x="550" y="130"/>
                                </a:lnTo>
                                <a:lnTo>
                                  <a:pt x="568" y="130"/>
                                </a:lnTo>
                                <a:lnTo>
                                  <a:pt x="577" y="130"/>
                                </a:lnTo>
                                <a:lnTo>
                                  <a:pt x="578" y="132"/>
                                </a:lnTo>
                                <a:lnTo>
                                  <a:pt x="579" y="135"/>
                                </a:lnTo>
                                <a:lnTo>
                                  <a:pt x="580" y="137"/>
                                </a:lnTo>
                                <a:lnTo>
                                  <a:pt x="581" y="139"/>
                                </a:lnTo>
                                <a:lnTo>
                                  <a:pt x="580" y="141"/>
                                </a:lnTo>
                                <a:lnTo>
                                  <a:pt x="579" y="143"/>
                                </a:lnTo>
                                <a:lnTo>
                                  <a:pt x="577" y="144"/>
                                </a:lnTo>
                                <a:lnTo>
                                  <a:pt x="574" y="143"/>
                                </a:lnTo>
                                <a:lnTo>
                                  <a:pt x="571" y="142"/>
                                </a:lnTo>
                                <a:lnTo>
                                  <a:pt x="569" y="141"/>
                                </a:lnTo>
                                <a:lnTo>
                                  <a:pt x="565" y="140"/>
                                </a:lnTo>
                                <a:lnTo>
                                  <a:pt x="562" y="140"/>
                                </a:lnTo>
                                <a:lnTo>
                                  <a:pt x="558" y="141"/>
                                </a:lnTo>
                                <a:lnTo>
                                  <a:pt x="554" y="142"/>
                                </a:lnTo>
                                <a:lnTo>
                                  <a:pt x="549" y="147"/>
                                </a:lnTo>
                                <a:lnTo>
                                  <a:pt x="545" y="154"/>
                                </a:lnTo>
                                <a:lnTo>
                                  <a:pt x="543" y="158"/>
                                </a:lnTo>
                                <a:lnTo>
                                  <a:pt x="542" y="160"/>
                                </a:lnTo>
                                <a:lnTo>
                                  <a:pt x="549" y="159"/>
                                </a:lnTo>
                                <a:lnTo>
                                  <a:pt x="563" y="160"/>
                                </a:lnTo>
                                <a:lnTo>
                                  <a:pt x="571" y="161"/>
                                </a:lnTo>
                                <a:lnTo>
                                  <a:pt x="577" y="162"/>
                                </a:lnTo>
                                <a:lnTo>
                                  <a:pt x="579" y="163"/>
                                </a:lnTo>
                                <a:lnTo>
                                  <a:pt x="581" y="164"/>
                                </a:lnTo>
                                <a:lnTo>
                                  <a:pt x="583" y="166"/>
                                </a:lnTo>
                                <a:lnTo>
                                  <a:pt x="585" y="168"/>
                                </a:lnTo>
                                <a:lnTo>
                                  <a:pt x="588" y="175"/>
                                </a:lnTo>
                                <a:lnTo>
                                  <a:pt x="589" y="181"/>
                                </a:lnTo>
                                <a:lnTo>
                                  <a:pt x="589" y="188"/>
                                </a:lnTo>
                                <a:lnTo>
                                  <a:pt x="589" y="197"/>
                                </a:lnTo>
                                <a:lnTo>
                                  <a:pt x="588" y="206"/>
                                </a:lnTo>
                                <a:lnTo>
                                  <a:pt x="587" y="208"/>
                                </a:lnTo>
                                <a:lnTo>
                                  <a:pt x="585" y="205"/>
                                </a:lnTo>
                                <a:lnTo>
                                  <a:pt x="582" y="200"/>
                                </a:lnTo>
                                <a:lnTo>
                                  <a:pt x="576" y="194"/>
                                </a:lnTo>
                                <a:lnTo>
                                  <a:pt x="569" y="188"/>
                                </a:lnTo>
                                <a:lnTo>
                                  <a:pt x="563" y="186"/>
                                </a:lnTo>
                                <a:lnTo>
                                  <a:pt x="559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2" y="188"/>
                                </a:lnTo>
                                <a:lnTo>
                                  <a:pt x="551" y="192"/>
                                </a:lnTo>
                                <a:lnTo>
                                  <a:pt x="552" y="196"/>
                                </a:lnTo>
                                <a:lnTo>
                                  <a:pt x="554" y="200"/>
                                </a:lnTo>
                                <a:lnTo>
                                  <a:pt x="557" y="204"/>
                                </a:lnTo>
                                <a:lnTo>
                                  <a:pt x="559" y="207"/>
                                </a:lnTo>
                                <a:lnTo>
                                  <a:pt x="561" y="211"/>
                                </a:lnTo>
                                <a:lnTo>
                                  <a:pt x="564" y="213"/>
                                </a:lnTo>
                                <a:lnTo>
                                  <a:pt x="567" y="214"/>
                                </a:lnTo>
                                <a:lnTo>
                                  <a:pt x="570" y="215"/>
                                </a:lnTo>
                                <a:lnTo>
                                  <a:pt x="573" y="216"/>
                                </a:lnTo>
                                <a:lnTo>
                                  <a:pt x="574" y="218"/>
                                </a:lnTo>
                                <a:lnTo>
                                  <a:pt x="574" y="220"/>
                                </a:lnTo>
                                <a:lnTo>
                                  <a:pt x="572" y="223"/>
                                </a:lnTo>
                                <a:lnTo>
                                  <a:pt x="570" y="224"/>
                                </a:lnTo>
                                <a:lnTo>
                                  <a:pt x="564" y="225"/>
                                </a:lnTo>
                                <a:lnTo>
                                  <a:pt x="556" y="225"/>
                                </a:lnTo>
                                <a:lnTo>
                                  <a:pt x="539" y="226"/>
                                </a:lnTo>
                                <a:lnTo>
                                  <a:pt x="529" y="227"/>
                                </a:lnTo>
                                <a:lnTo>
                                  <a:pt x="531" y="225"/>
                                </a:lnTo>
                                <a:lnTo>
                                  <a:pt x="536" y="220"/>
                                </a:lnTo>
                                <a:lnTo>
                                  <a:pt x="541" y="216"/>
                                </a:lnTo>
                                <a:lnTo>
                                  <a:pt x="542" y="213"/>
                                </a:lnTo>
                                <a:lnTo>
                                  <a:pt x="493" y="213"/>
                                </a:lnTo>
                                <a:lnTo>
                                  <a:pt x="494" y="212"/>
                                </a:lnTo>
                                <a:lnTo>
                                  <a:pt x="495" y="209"/>
                                </a:lnTo>
                                <a:lnTo>
                                  <a:pt x="497" y="207"/>
                                </a:lnTo>
                                <a:lnTo>
                                  <a:pt x="501" y="206"/>
                                </a:lnTo>
                                <a:lnTo>
                                  <a:pt x="513" y="205"/>
                                </a:lnTo>
                                <a:lnTo>
                                  <a:pt x="518" y="205"/>
                                </a:lnTo>
                                <a:lnTo>
                                  <a:pt x="513" y="204"/>
                                </a:lnTo>
                                <a:lnTo>
                                  <a:pt x="507" y="202"/>
                                </a:lnTo>
                                <a:lnTo>
                                  <a:pt x="505" y="198"/>
                                </a:lnTo>
                                <a:lnTo>
                                  <a:pt x="505" y="196"/>
                                </a:lnTo>
                                <a:lnTo>
                                  <a:pt x="515" y="196"/>
                                </a:lnTo>
                                <a:lnTo>
                                  <a:pt x="530" y="196"/>
                                </a:lnTo>
                                <a:lnTo>
                                  <a:pt x="534" y="195"/>
                                </a:lnTo>
                                <a:lnTo>
                                  <a:pt x="536" y="194"/>
                                </a:lnTo>
                                <a:lnTo>
                                  <a:pt x="537" y="193"/>
                                </a:lnTo>
                                <a:lnTo>
                                  <a:pt x="535" y="192"/>
                                </a:lnTo>
                                <a:lnTo>
                                  <a:pt x="531" y="191"/>
                                </a:lnTo>
                                <a:lnTo>
                                  <a:pt x="523" y="190"/>
                                </a:lnTo>
                                <a:lnTo>
                                  <a:pt x="513" y="188"/>
                                </a:lnTo>
                                <a:lnTo>
                                  <a:pt x="503" y="186"/>
                                </a:lnTo>
                                <a:lnTo>
                                  <a:pt x="488" y="183"/>
                                </a:lnTo>
                                <a:lnTo>
                                  <a:pt x="473" y="182"/>
                                </a:lnTo>
                                <a:lnTo>
                                  <a:pt x="463" y="181"/>
                                </a:lnTo>
                                <a:lnTo>
                                  <a:pt x="452" y="179"/>
                                </a:lnTo>
                                <a:lnTo>
                                  <a:pt x="442" y="178"/>
                                </a:lnTo>
                                <a:lnTo>
                                  <a:pt x="439" y="177"/>
                                </a:lnTo>
                                <a:lnTo>
                                  <a:pt x="439" y="179"/>
                                </a:lnTo>
                                <a:lnTo>
                                  <a:pt x="438" y="183"/>
                                </a:lnTo>
                                <a:lnTo>
                                  <a:pt x="436" y="187"/>
                                </a:lnTo>
                                <a:lnTo>
                                  <a:pt x="434" y="188"/>
                                </a:lnTo>
                                <a:lnTo>
                                  <a:pt x="433" y="187"/>
                                </a:lnTo>
                                <a:lnTo>
                                  <a:pt x="430" y="182"/>
                                </a:lnTo>
                                <a:lnTo>
                                  <a:pt x="429" y="180"/>
                                </a:lnTo>
                                <a:lnTo>
                                  <a:pt x="428" y="179"/>
                                </a:lnTo>
                                <a:lnTo>
                                  <a:pt x="424" y="179"/>
                                </a:lnTo>
                                <a:lnTo>
                                  <a:pt x="421" y="180"/>
                                </a:lnTo>
                                <a:lnTo>
                                  <a:pt x="418" y="183"/>
                                </a:lnTo>
                                <a:lnTo>
                                  <a:pt x="415" y="184"/>
                                </a:lnTo>
                                <a:lnTo>
                                  <a:pt x="414" y="186"/>
                                </a:lnTo>
                                <a:lnTo>
                                  <a:pt x="414" y="191"/>
                                </a:lnTo>
                                <a:lnTo>
                                  <a:pt x="412" y="194"/>
                                </a:lnTo>
                                <a:lnTo>
                                  <a:pt x="411" y="194"/>
                                </a:lnTo>
                                <a:lnTo>
                                  <a:pt x="410" y="193"/>
                                </a:lnTo>
                                <a:lnTo>
                                  <a:pt x="409" y="191"/>
                                </a:lnTo>
                                <a:lnTo>
                                  <a:pt x="409" y="186"/>
                                </a:lnTo>
                                <a:lnTo>
                                  <a:pt x="408" y="185"/>
                                </a:lnTo>
                                <a:lnTo>
                                  <a:pt x="407" y="187"/>
                                </a:lnTo>
                                <a:lnTo>
                                  <a:pt x="402" y="191"/>
                                </a:lnTo>
                                <a:lnTo>
                                  <a:pt x="397" y="193"/>
                                </a:lnTo>
                                <a:lnTo>
                                  <a:pt x="394" y="193"/>
                                </a:lnTo>
                                <a:lnTo>
                                  <a:pt x="394" y="190"/>
                                </a:lnTo>
                                <a:lnTo>
                                  <a:pt x="395" y="185"/>
                                </a:lnTo>
                                <a:lnTo>
                                  <a:pt x="397" y="182"/>
                                </a:lnTo>
                                <a:lnTo>
                                  <a:pt x="398" y="180"/>
                                </a:lnTo>
                                <a:lnTo>
                                  <a:pt x="396" y="181"/>
                                </a:lnTo>
                                <a:lnTo>
                                  <a:pt x="388" y="181"/>
                                </a:lnTo>
                                <a:close/>
                                <a:moveTo>
                                  <a:pt x="389" y="191"/>
                                </a:moveTo>
                                <a:lnTo>
                                  <a:pt x="390" y="195"/>
                                </a:lnTo>
                                <a:lnTo>
                                  <a:pt x="390" y="196"/>
                                </a:lnTo>
                                <a:lnTo>
                                  <a:pt x="379" y="195"/>
                                </a:lnTo>
                                <a:lnTo>
                                  <a:pt x="359" y="192"/>
                                </a:lnTo>
                                <a:lnTo>
                                  <a:pt x="348" y="192"/>
                                </a:lnTo>
                                <a:lnTo>
                                  <a:pt x="337" y="192"/>
                                </a:lnTo>
                                <a:lnTo>
                                  <a:pt x="329" y="192"/>
                                </a:lnTo>
                                <a:lnTo>
                                  <a:pt x="326" y="192"/>
                                </a:lnTo>
                                <a:lnTo>
                                  <a:pt x="329" y="190"/>
                                </a:lnTo>
                                <a:lnTo>
                                  <a:pt x="336" y="184"/>
                                </a:lnTo>
                                <a:lnTo>
                                  <a:pt x="347" y="179"/>
                                </a:lnTo>
                                <a:lnTo>
                                  <a:pt x="357" y="173"/>
                                </a:lnTo>
                                <a:lnTo>
                                  <a:pt x="377" y="165"/>
                                </a:lnTo>
                                <a:lnTo>
                                  <a:pt x="387" y="162"/>
                                </a:lnTo>
                                <a:lnTo>
                                  <a:pt x="388" y="164"/>
                                </a:lnTo>
                                <a:lnTo>
                                  <a:pt x="389" y="166"/>
                                </a:lnTo>
                                <a:lnTo>
                                  <a:pt x="386" y="167"/>
                                </a:lnTo>
                                <a:lnTo>
                                  <a:pt x="379" y="170"/>
                                </a:lnTo>
                                <a:lnTo>
                                  <a:pt x="374" y="174"/>
                                </a:lnTo>
                                <a:lnTo>
                                  <a:pt x="372" y="176"/>
                                </a:lnTo>
                                <a:lnTo>
                                  <a:pt x="375" y="179"/>
                                </a:lnTo>
                                <a:lnTo>
                                  <a:pt x="380" y="183"/>
                                </a:lnTo>
                                <a:lnTo>
                                  <a:pt x="387" y="184"/>
                                </a:lnTo>
                                <a:lnTo>
                                  <a:pt x="391" y="185"/>
                                </a:lnTo>
                                <a:lnTo>
                                  <a:pt x="390" y="187"/>
                                </a:lnTo>
                                <a:lnTo>
                                  <a:pt x="389" y="191"/>
                                </a:lnTo>
                                <a:close/>
                                <a:moveTo>
                                  <a:pt x="283" y="256"/>
                                </a:moveTo>
                                <a:lnTo>
                                  <a:pt x="267" y="274"/>
                                </a:lnTo>
                                <a:lnTo>
                                  <a:pt x="248" y="296"/>
                                </a:lnTo>
                                <a:lnTo>
                                  <a:pt x="231" y="315"/>
                                </a:lnTo>
                                <a:lnTo>
                                  <a:pt x="225" y="322"/>
                                </a:lnTo>
                                <a:lnTo>
                                  <a:pt x="226" y="318"/>
                                </a:lnTo>
                                <a:lnTo>
                                  <a:pt x="231" y="304"/>
                                </a:lnTo>
                                <a:lnTo>
                                  <a:pt x="235" y="295"/>
                                </a:lnTo>
                                <a:lnTo>
                                  <a:pt x="241" y="283"/>
                                </a:lnTo>
                                <a:lnTo>
                                  <a:pt x="250" y="269"/>
                                </a:lnTo>
                                <a:lnTo>
                                  <a:pt x="259" y="254"/>
                                </a:lnTo>
                                <a:lnTo>
                                  <a:pt x="269" y="242"/>
                                </a:lnTo>
                                <a:lnTo>
                                  <a:pt x="277" y="232"/>
                                </a:lnTo>
                                <a:lnTo>
                                  <a:pt x="286" y="222"/>
                                </a:lnTo>
                                <a:lnTo>
                                  <a:pt x="294" y="215"/>
                                </a:lnTo>
                                <a:lnTo>
                                  <a:pt x="307" y="204"/>
                                </a:lnTo>
                                <a:lnTo>
                                  <a:pt x="312" y="201"/>
                                </a:lnTo>
                                <a:lnTo>
                                  <a:pt x="318" y="200"/>
                                </a:lnTo>
                                <a:lnTo>
                                  <a:pt x="335" y="199"/>
                                </a:lnTo>
                                <a:lnTo>
                                  <a:pt x="347" y="199"/>
                                </a:lnTo>
                                <a:lnTo>
                                  <a:pt x="358" y="200"/>
                                </a:lnTo>
                                <a:lnTo>
                                  <a:pt x="367" y="201"/>
                                </a:lnTo>
                                <a:lnTo>
                                  <a:pt x="370" y="201"/>
                                </a:lnTo>
                                <a:lnTo>
                                  <a:pt x="362" y="203"/>
                                </a:lnTo>
                                <a:lnTo>
                                  <a:pt x="342" y="213"/>
                                </a:lnTo>
                                <a:lnTo>
                                  <a:pt x="329" y="220"/>
                                </a:lnTo>
                                <a:lnTo>
                                  <a:pt x="314" y="229"/>
                                </a:lnTo>
                                <a:lnTo>
                                  <a:pt x="299" y="241"/>
                                </a:lnTo>
                                <a:lnTo>
                                  <a:pt x="283" y="256"/>
                                </a:lnTo>
                                <a:close/>
                                <a:moveTo>
                                  <a:pt x="431" y="145"/>
                                </a:moveTo>
                                <a:lnTo>
                                  <a:pt x="443" y="142"/>
                                </a:lnTo>
                                <a:lnTo>
                                  <a:pt x="447" y="141"/>
                                </a:lnTo>
                                <a:lnTo>
                                  <a:pt x="457" y="153"/>
                                </a:lnTo>
                                <a:lnTo>
                                  <a:pt x="458" y="155"/>
                                </a:lnTo>
                                <a:lnTo>
                                  <a:pt x="457" y="159"/>
                                </a:lnTo>
                                <a:lnTo>
                                  <a:pt x="455" y="162"/>
                                </a:lnTo>
                                <a:lnTo>
                                  <a:pt x="454" y="163"/>
                                </a:lnTo>
                                <a:lnTo>
                                  <a:pt x="441" y="164"/>
                                </a:lnTo>
                                <a:lnTo>
                                  <a:pt x="441" y="162"/>
                                </a:lnTo>
                                <a:lnTo>
                                  <a:pt x="438" y="158"/>
                                </a:lnTo>
                                <a:lnTo>
                                  <a:pt x="435" y="155"/>
                                </a:lnTo>
                                <a:lnTo>
                                  <a:pt x="434" y="154"/>
                                </a:lnTo>
                                <a:lnTo>
                                  <a:pt x="431" y="156"/>
                                </a:lnTo>
                                <a:lnTo>
                                  <a:pt x="427" y="159"/>
                                </a:lnTo>
                                <a:lnTo>
                                  <a:pt x="423" y="166"/>
                                </a:lnTo>
                                <a:lnTo>
                                  <a:pt x="422" y="170"/>
                                </a:lnTo>
                                <a:lnTo>
                                  <a:pt x="421" y="168"/>
                                </a:lnTo>
                                <a:lnTo>
                                  <a:pt x="418" y="166"/>
                                </a:lnTo>
                                <a:lnTo>
                                  <a:pt x="415" y="164"/>
                                </a:lnTo>
                                <a:lnTo>
                                  <a:pt x="415" y="163"/>
                                </a:lnTo>
                                <a:lnTo>
                                  <a:pt x="415" y="161"/>
                                </a:lnTo>
                                <a:lnTo>
                                  <a:pt x="416" y="157"/>
                                </a:lnTo>
                                <a:lnTo>
                                  <a:pt x="414" y="153"/>
                                </a:lnTo>
                                <a:lnTo>
                                  <a:pt x="413" y="152"/>
                                </a:lnTo>
                                <a:lnTo>
                                  <a:pt x="418" y="150"/>
                                </a:lnTo>
                                <a:lnTo>
                                  <a:pt x="431" y="145"/>
                                </a:lnTo>
                                <a:close/>
                                <a:moveTo>
                                  <a:pt x="461" y="137"/>
                                </a:moveTo>
                                <a:lnTo>
                                  <a:pt x="469" y="136"/>
                                </a:lnTo>
                                <a:lnTo>
                                  <a:pt x="472" y="135"/>
                                </a:lnTo>
                                <a:lnTo>
                                  <a:pt x="471" y="138"/>
                                </a:lnTo>
                                <a:lnTo>
                                  <a:pt x="469" y="143"/>
                                </a:lnTo>
                                <a:lnTo>
                                  <a:pt x="466" y="148"/>
                                </a:lnTo>
                                <a:lnTo>
                                  <a:pt x="463" y="151"/>
                                </a:lnTo>
                                <a:lnTo>
                                  <a:pt x="461" y="148"/>
                                </a:lnTo>
                                <a:lnTo>
                                  <a:pt x="457" y="145"/>
                                </a:lnTo>
                                <a:lnTo>
                                  <a:pt x="454" y="142"/>
                                </a:lnTo>
                                <a:lnTo>
                                  <a:pt x="453" y="140"/>
                                </a:lnTo>
                                <a:lnTo>
                                  <a:pt x="455" y="139"/>
                                </a:lnTo>
                                <a:lnTo>
                                  <a:pt x="461" y="137"/>
                                </a:lnTo>
                                <a:close/>
                                <a:moveTo>
                                  <a:pt x="474" y="161"/>
                                </a:moveTo>
                                <a:lnTo>
                                  <a:pt x="473" y="161"/>
                                </a:lnTo>
                                <a:lnTo>
                                  <a:pt x="470" y="162"/>
                                </a:lnTo>
                                <a:lnTo>
                                  <a:pt x="466" y="162"/>
                                </a:lnTo>
                                <a:lnTo>
                                  <a:pt x="463" y="162"/>
                                </a:lnTo>
                                <a:lnTo>
                                  <a:pt x="466" y="155"/>
                                </a:lnTo>
                                <a:lnTo>
                                  <a:pt x="474" y="161"/>
                                </a:lnTo>
                                <a:close/>
                                <a:moveTo>
                                  <a:pt x="477" y="141"/>
                                </a:moveTo>
                                <a:lnTo>
                                  <a:pt x="478" y="137"/>
                                </a:lnTo>
                                <a:lnTo>
                                  <a:pt x="478" y="135"/>
                                </a:lnTo>
                                <a:lnTo>
                                  <a:pt x="481" y="134"/>
                                </a:lnTo>
                                <a:lnTo>
                                  <a:pt x="487" y="133"/>
                                </a:lnTo>
                                <a:lnTo>
                                  <a:pt x="491" y="133"/>
                                </a:lnTo>
                                <a:lnTo>
                                  <a:pt x="494" y="133"/>
                                </a:lnTo>
                                <a:lnTo>
                                  <a:pt x="492" y="135"/>
                                </a:lnTo>
                                <a:lnTo>
                                  <a:pt x="489" y="140"/>
                                </a:lnTo>
                                <a:lnTo>
                                  <a:pt x="488" y="145"/>
                                </a:lnTo>
                                <a:lnTo>
                                  <a:pt x="487" y="147"/>
                                </a:lnTo>
                                <a:lnTo>
                                  <a:pt x="505" y="148"/>
                                </a:lnTo>
                                <a:lnTo>
                                  <a:pt x="505" y="151"/>
                                </a:lnTo>
                                <a:lnTo>
                                  <a:pt x="508" y="155"/>
                                </a:lnTo>
                                <a:lnTo>
                                  <a:pt x="511" y="157"/>
                                </a:lnTo>
                                <a:lnTo>
                                  <a:pt x="512" y="158"/>
                                </a:lnTo>
                                <a:lnTo>
                                  <a:pt x="502" y="159"/>
                                </a:lnTo>
                                <a:lnTo>
                                  <a:pt x="489" y="159"/>
                                </a:lnTo>
                                <a:lnTo>
                                  <a:pt x="482" y="159"/>
                                </a:lnTo>
                                <a:lnTo>
                                  <a:pt x="480" y="159"/>
                                </a:lnTo>
                                <a:lnTo>
                                  <a:pt x="478" y="158"/>
                                </a:lnTo>
                                <a:lnTo>
                                  <a:pt x="475" y="155"/>
                                </a:lnTo>
                                <a:lnTo>
                                  <a:pt x="472" y="153"/>
                                </a:lnTo>
                                <a:lnTo>
                                  <a:pt x="471" y="151"/>
                                </a:lnTo>
                                <a:lnTo>
                                  <a:pt x="473" y="147"/>
                                </a:lnTo>
                                <a:lnTo>
                                  <a:pt x="477" y="141"/>
                                </a:lnTo>
                                <a:close/>
                                <a:moveTo>
                                  <a:pt x="613" y="141"/>
                                </a:moveTo>
                                <a:lnTo>
                                  <a:pt x="613" y="167"/>
                                </a:lnTo>
                                <a:lnTo>
                                  <a:pt x="612" y="167"/>
                                </a:lnTo>
                                <a:lnTo>
                                  <a:pt x="609" y="166"/>
                                </a:lnTo>
                                <a:lnTo>
                                  <a:pt x="607" y="164"/>
                                </a:lnTo>
                                <a:lnTo>
                                  <a:pt x="604" y="162"/>
                                </a:lnTo>
                                <a:lnTo>
                                  <a:pt x="603" y="159"/>
                                </a:lnTo>
                                <a:lnTo>
                                  <a:pt x="603" y="155"/>
                                </a:lnTo>
                                <a:lnTo>
                                  <a:pt x="603" y="151"/>
                                </a:lnTo>
                                <a:lnTo>
                                  <a:pt x="604" y="147"/>
                                </a:lnTo>
                                <a:lnTo>
                                  <a:pt x="607" y="145"/>
                                </a:lnTo>
                                <a:lnTo>
                                  <a:pt x="608" y="143"/>
                                </a:lnTo>
                                <a:lnTo>
                                  <a:pt x="611" y="141"/>
                                </a:lnTo>
                                <a:lnTo>
                                  <a:pt x="613" y="141"/>
                                </a:lnTo>
                                <a:close/>
                                <a:moveTo>
                                  <a:pt x="610" y="50"/>
                                </a:moveTo>
                                <a:lnTo>
                                  <a:pt x="623" y="20"/>
                                </a:lnTo>
                                <a:lnTo>
                                  <a:pt x="622" y="96"/>
                                </a:lnTo>
                                <a:lnTo>
                                  <a:pt x="610" y="50"/>
                                </a:lnTo>
                                <a:close/>
                                <a:moveTo>
                                  <a:pt x="621" y="368"/>
                                </a:moveTo>
                                <a:lnTo>
                                  <a:pt x="623" y="362"/>
                                </a:lnTo>
                                <a:lnTo>
                                  <a:pt x="626" y="358"/>
                                </a:lnTo>
                                <a:lnTo>
                                  <a:pt x="631" y="354"/>
                                </a:lnTo>
                                <a:lnTo>
                                  <a:pt x="636" y="351"/>
                                </a:lnTo>
                                <a:lnTo>
                                  <a:pt x="649" y="342"/>
                                </a:lnTo>
                                <a:lnTo>
                                  <a:pt x="656" y="337"/>
                                </a:lnTo>
                                <a:lnTo>
                                  <a:pt x="657" y="338"/>
                                </a:lnTo>
                                <a:lnTo>
                                  <a:pt x="658" y="340"/>
                                </a:lnTo>
                                <a:lnTo>
                                  <a:pt x="660" y="342"/>
                                </a:lnTo>
                                <a:lnTo>
                                  <a:pt x="661" y="344"/>
                                </a:lnTo>
                                <a:lnTo>
                                  <a:pt x="659" y="345"/>
                                </a:lnTo>
                                <a:lnTo>
                                  <a:pt x="655" y="348"/>
                                </a:lnTo>
                                <a:lnTo>
                                  <a:pt x="650" y="353"/>
                                </a:lnTo>
                                <a:lnTo>
                                  <a:pt x="643" y="362"/>
                                </a:lnTo>
                                <a:lnTo>
                                  <a:pt x="632" y="376"/>
                                </a:lnTo>
                                <a:lnTo>
                                  <a:pt x="624" y="382"/>
                                </a:lnTo>
                                <a:lnTo>
                                  <a:pt x="622" y="378"/>
                                </a:lnTo>
                                <a:lnTo>
                                  <a:pt x="621" y="368"/>
                                </a:lnTo>
                                <a:close/>
                                <a:moveTo>
                                  <a:pt x="668" y="353"/>
                                </a:moveTo>
                                <a:lnTo>
                                  <a:pt x="670" y="356"/>
                                </a:lnTo>
                                <a:lnTo>
                                  <a:pt x="670" y="358"/>
                                </a:lnTo>
                                <a:lnTo>
                                  <a:pt x="670" y="361"/>
                                </a:lnTo>
                                <a:lnTo>
                                  <a:pt x="670" y="364"/>
                                </a:lnTo>
                                <a:lnTo>
                                  <a:pt x="670" y="367"/>
                                </a:lnTo>
                                <a:lnTo>
                                  <a:pt x="668" y="369"/>
                                </a:lnTo>
                                <a:lnTo>
                                  <a:pt x="666" y="372"/>
                                </a:lnTo>
                                <a:lnTo>
                                  <a:pt x="664" y="374"/>
                                </a:lnTo>
                                <a:lnTo>
                                  <a:pt x="658" y="381"/>
                                </a:lnTo>
                                <a:lnTo>
                                  <a:pt x="651" y="388"/>
                                </a:lnTo>
                                <a:lnTo>
                                  <a:pt x="641" y="399"/>
                                </a:lnTo>
                                <a:lnTo>
                                  <a:pt x="631" y="413"/>
                                </a:lnTo>
                                <a:lnTo>
                                  <a:pt x="629" y="416"/>
                                </a:lnTo>
                                <a:lnTo>
                                  <a:pt x="626" y="417"/>
                                </a:lnTo>
                                <a:lnTo>
                                  <a:pt x="625" y="418"/>
                                </a:lnTo>
                                <a:lnTo>
                                  <a:pt x="624" y="418"/>
                                </a:lnTo>
                                <a:lnTo>
                                  <a:pt x="622" y="416"/>
                                </a:lnTo>
                                <a:lnTo>
                                  <a:pt x="621" y="413"/>
                                </a:lnTo>
                                <a:lnTo>
                                  <a:pt x="621" y="399"/>
                                </a:lnTo>
                                <a:lnTo>
                                  <a:pt x="622" y="396"/>
                                </a:lnTo>
                                <a:lnTo>
                                  <a:pt x="623" y="393"/>
                                </a:lnTo>
                                <a:lnTo>
                                  <a:pt x="624" y="389"/>
                                </a:lnTo>
                                <a:lnTo>
                                  <a:pt x="626" y="387"/>
                                </a:lnTo>
                                <a:lnTo>
                                  <a:pt x="632" y="382"/>
                                </a:lnTo>
                                <a:lnTo>
                                  <a:pt x="640" y="374"/>
                                </a:lnTo>
                                <a:lnTo>
                                  <a:pt x="649" y="364"/>
                                </a:lnTo>
                                <a:lnTo>
                                  <a:pt x="657" y="354"/>
                                </a:lnTo>
                                <a:lnTo>
                                  <a:pt x="660" y="349"/>
                                </a:lnTo>
                                <a:lnTo>
                                  <a:pt x="662" y="348"/>
                                </a:lnTo>
                                <a:lnTo>
                                  <a:pt x="665" y="349"/>
                                </a:lnTo>
                                <a:lnTo>
                                  <a:pt x="668" y="353"/>
                                </a:lnTo>
                                <a:close/>
                                <a:moveTo>
                                  <a:pt x="677" y="379"/>
                                </a:moveTo>
                                <a:lnTo>
                                  <a:pt x="677" y="385"/>
                                </a:lnTo>
                                <a:lnTo>
                                  <a:pt x="677" y="393"/>
                                </a:lnTo>
                                <a:lnTo>
                                  <a:pt x="677" y="397"/>
                                </a:lnTo>
                                <a:lnTo>
                                  <a:pt x="676" y="401"/>
                                </a:lnTo>
                                <a:lnTo>
                                  <a:pt x="673" y="405"/>
                                </a:lnTo>
                                <a:lnTo>
                                  <a:pt x="670" y="408"/>
                                </a:lnTo>
                                <a:lnTo>
                                  <a:pt x="658" y="419"/>
                                </a:lnTo>
                                <a:lnTo>
                                  <a:pt x="644" y="433"/>
                                </a:lnTo>
                                <a:lnTo>
                                  <a:pt x="641" y="435"/>
                                </a:lnTo>
                                <a:lnTo>
                                  <a:pt x="639" y="437"/>
                                </a:lnTo>
                                <a:lnTo>
                                  <a:pt x="637" y="438"/>
                                </a:lnTo>
                                <a:lnTo>
                                  <a:pt x="636" y="438"/>
                                </a:lnTo>
                                <a:lnTo>
                                  <a:pt x="635" y="435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2"/>
                                </a:lnTo>
                                <a:lnTo>
                                  <a:pt x="636" y="417"/>
                                </a:lnTo>
                                <a:lnTo>
                                  <a:pt x="638" y="413"/>
                                </a:lnTo>
                                <a:lnTo>
                                  <a:pt x="642" y="406"/>
                                </a:lnTo>
                                <a:lnTo>
                                  <a:pt x="653" y="394"/>
                                </a:lnTo>
                                <a:lnTo>
                                  <a:pt x="665" y="379"/>
                                </a:lnTo>
                                <a:lnTo>
                                  <a:pt x="668" y="376"/>
                                </a:lnTo>
                                <a:lnTo>
                                  <a:pt x="670" y="374"/>
                                </a:lnTo>
                                <a:lnTo>
                                  <a:pt x="672" y="373"/>
                                </a:lnTo>
                                <a:lnTo>
                                  <a:pt x="674" y="374"/>
                                </a:lnTo>
                                <a:lnTo>
                                  <a:pt x="676" y="376"/>
                                </a:lnTo>
                                <a:lnTo>
                                  <a:pt x="677" y="379"/>
                                </a:lnTo>
                                <a:close/>
                                <a:moveTo>
                                  <a:pt x="679" y="430"/>
                                </a:moveTo>
                                <a:lnTo>
                                  <a:pt x="682" y="436"/>
                                </a:lnTo>
                                <a:lnTo>
                                  <a:pt x="690" y="444"/>
                                </a:lnTo>
                                <a:lnTo>
                                  <a:pt x="696" y="447"/>
                                </a:lnTo>
                                <a:lnTo>
                                  <a:pt x="700" y="448"/>
                                </a:lnTo>
                                <a:lnTo>
                                  <a:pt x="703" y="449"/>
                                </a:lnTo>
                                <a:lnTo>
                                  <a:pt x="704" y="448"/>
                                </a:lnTo>
                                <a:lnTo>
                                  <a:pt x="704" y="450"/>
                                </a:lnTo>
                                <a:lnTo>
                                  <a:pt x="703" y="455"/>
                                </a:lnTo>
                                <a:lnTo>
                                  <a:pt x="701" y="459"/>
                                </a:lnTo>
                                <a:lnTo>
                                  <a:pt x="698" y="463"/>
                                </a:lnTo>
                                <a:lnTo>
                                  <a:pt x="694" y="466"/>
                                </a:lnTo>
                                <a:lnTo>
                                  <a:pt x="690" y="467"/>
                                </a:lnTo>
                                <a:lnTo>
                                  <a:pt x="686" y="466"/>
                                </a:lnTo>
                                <a:lnTo>
                                  <a:pt x="684" y="465"/>
                                </a:lnTo>
                                <a:lnTo>
                                  <a:pt x="681" y="463"/>
                                </a:lnTo>
                                <a:lnTo>
                                  <a:pt x="678" y="460"/>
                                </a:lnTo>
                                <a:lnTo>
                                  <a:pt x="675" y="456"/>
                                </a:lnTo>
                                <a:lnTo>
                                  <a:pt x="673" y="453"/>
                                </a:lnTo>
                                <a:lnTo>
                                  <a:pt x="672" y="449"/>
                                </a:lnTo>
                                <a:lnTo>
                                  <a:pt x="672" y="447"/>
                                </a:lnTo>
                                <a:lnTo>
                                  <a:pt x="673" y="442"/>
                                </a:lnTo>
                                <a:lnTo>
                                  <a:pt x="674" y="439"/>
                                </a:lnTo>
                                <a:lnTo>
                                  <a:pt x="677" y="434"/>
                                </a:lnTo>
                                <a:lnTo>
                                  <a:pt x="679" y="430"/>
                                </a:lnTo>
                                <a:close/>
                                <a:moveTo>
                                  <a:pt x="679" y="358"/>
                                </a:moveTo>
                                <a:lnTo>
                                  <a:pt x="682" y="357"/>
                                </a:lnTo>
                                <a:lnTo>
                                  <a:pt x="686" y="360"/>
                                </a:lnTo>
                                <a:lnTo>
                                  <a:pt x="706" y="372"/>
                                </a:lnTo>
                                <a:lnTo>
                                  <a:pt x="718" y="377"/>
                                </a:lnTo>
                                <a:lnTo>
                                  <a:pt x="726" y="379"/>
                                </a:lnTo>
                                <a:lnTo>
                                  <a:pt x="731" y="379"/>
                                </a:lnTo>
                                <a:lnTo>
                                  <a:pt x="733" y="379"/>
                                </a:lnTo>
                                <a:lnTo>
                                  <a:pt x="732" y="382"/>
                                </a:lnTo>
                                <a:lnTo>
                                  <a:pt x="734" y="390"/>
                                </a:lnTo>
                                <a:lnTo>
                                  <a:pt x="736" y="396"/>
                                </a:lnTo>
                                <a:lnTo>
                                  <a:pt x="739" y="400"/>
                                </a:lnTo>
                                <a:lnTo>
                                  <a:pt x="744" y="404"/>
                                </a:lnTo>
                                <a:lnTo>
                                  <a:pt x="751" y="408"/>
                                </a:lnTo>
                                <a:lnTo>
                                  <a:pt x="755" y="409"/>
                                </a:lnTo>
                                <a:lnTo>
                                  <a:pt x="758" y="409"/>
                                </a:lnTo>
                                <a:lnTo>
                                  <a:pt x="760" y="408"/>
                                </a:lnTo>
                                <a:lnTo>
                                  <a:pt x="762" y="407"/>
                                </a:lnTo>
                                <a:lnTo>
                                  <a:pt x="765" y="405"/>
                                </a:lnTo>
                                <a:lnTo>
                                  <a:pt x="766" y="404"/>
                                </a:lnTo>
                                <a:lnTo>
                                  <a:pt x="767" y="406"/>
                                </a:lnTo>
                                <a:lnTo>
                                  <a:pt x="770" y="410"/>
                                </a:lnTo>
                                <a:lnTo>
                                  <a:pt x="771" y="419"/>
                                </a:lnTo>
                                <a:lnTo>
                                  <a:pt x="772" y="425"/>
                                </a:lnTo>
                                <a:lnTo>
                                  <a:pt x="762" y="421"/>
                                </a:lnTo>
                                <a:lnTo>
                                  <a:pt x="744" y="413"/>
                                </a:lnTo>
                                <a:lnTo>
                                  <a:pt x="735" y="406"/>
                                </a:lnTo>
                                <a:lnTo>
                                  <a:pt x="723" y="399"/>
                                </a:lnTo>
                                <a:lnTo>
                                  <a:pt x="710" y="390"/>
                                </a:lnTo>
                                <a:lnTo>
                                  <a:pt x="695" y="381"/>
                                </a:lnTo>
                                <a:lnTo>
                                  <a:pt x="689" y="377"/>
                                </a:lnTo>
                                <a:lnTo>
                                  <a:pt x="684" y="373"/>
                                </a:lnTo>
                                <a:lnTo>
                                  <a:pt x="681" y="368"/>
                                </a:lnTo>
                                <a:lnTo>
                                  <a:pt x="679" y="365"/>
                                </a:lnTo>
                                <a:lnTo>
                                  <a:pt x="678" y="360"/>
                                </a:lnTo>
                                <a:lnTo>
                                  <a:pt x="679" y="358"/>
                                </a:lnTo>
                                <a:close/>
                                <a:moveTo>
                                  <a:pt x="738" y="379"/>
                                </a:moveTo>
                                <a:lnTo>
                                  <a:pt x="743" y="378"/>
                                </a:lnTo>
                                <a:lnTo>
                                  <a:pt x="754" y="377"/>
                                </a:lnTo>
                                <a:lnTo>
                                  <a:pt x="761" y="375"/>
                                </a:lnTo>
                                <a:lnTo>
                                  <a:pt x="765" y="373"/>
                                </a:lnTo>
                                <a:lnTo>
                                  <a:pt x="766" y="379"/>
                                </a:lnTo>
                                <a:lnTo>
                                  <a:pt x="766" y="389"/>
                                </a:lnTo>
                                <a:lnTo>
                                  <a:pt x="766" y="394"/>
                                </a:lnTo>
                                <a:lnTo>
                                  <a:pt x="765" y="399"/>
                                </a:lnTo>
                                <a:lnTo>
                                  <a:pt x="764" y="400"/>
                                </a:lnTo>
                                <a:lnTo>
                                  <a:pt x="762" y="402"/>
                                </a:lnTo>
                                <a:lnTo>
                                  <a:pt x="760" y="403"/>
                                </a:lnTo>
                                <a:lnTo>
                                  <a:pt x="758" y="404"/>
                                </a:lnTo>
                                <a:lnTo>
                                  <a:pt x="754" y="404"/>
                                </a:lnTo>
                                <a:lnTo>
                                  <a:pt x="752" y="404"/>
                                </a:lnTo>
                                <a:lnTo>
                                  <a:pt x="749" y="402"/>
                                </a:lnTo>
                                <a:lnTo>
                                  <a:pt x="746" y="401"/>
                                </a:lnTo>
                                <a:lnTo>
                                  <a:pt x="742" y="397"/>
                                </a:lnTo>
                                <a:lnTo>
                                  <a:pt x="740" y="394"/>
                                </a:lnTo>
                                <a:lnTo>
                                  <a:pt x="737" y="383"/>
                                </a:lnTo>
                                <a:lnTo>
                                  <a:pt x="738" y="379"/>
                                </a:lnTo>
                                <a:close/>
                                <a:moveTo>
                                  <a:pt x="773" y="393"/>
                                </a:moveTo>
                                <a:lnTo>
                                  <a:pt x="773" y="388"/>
                                </a:lnTo>
                                <a:lnTo>
                                  <a:pt x="773" y="385"/>
                                </a:lnTo>
                                <a:lnTo>
                                  <a:pt x="774" y="386"/>
                                </a:lnTo>
                                <a:lnTo>
                                  <a:pt x="776" y="388"/>
                                </a:lnTo>
                                <a:lnTo>
                                  <a:pt x="779" y="390"/>
                                </a:lnTo>
                                <a:lnTo>
                                  <a:pt x="781" y="392"/>
                                </a:lnTo>
                                <a:lnTo>
                                  <a:pt x="780" y="393"/>
                                </a:lnTo>
                                <a:lnTo>
                                  <a:pt x="778" y="396"/>
                                </a:lnTo>
                                <a:lnTo>
                                  <a:pt x="774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2" y="396"/>
                                </a:lnTo>
                                <a:lnTo>
                                  <a:pt x="773" y="393"/>
                                </a:lnTo>
                                <a:close/>
                                <a:moveTo>
                                  <a:pt x="785" y="358"/>
                                </a:moveTo>
                                <a:lnTo>
                                  <a:pt x="792" y="353"/>
                                </a:lnTo>
                                <a:lnTo>
                                  <a:pt x="795" y="348"/>
                                </a:lnTo>
                                <a:lnTo>
                                  <a:pt x="797" y="354"/>
                                </a:lnTo>
                                <a:lnTo>
                                  <a:pt x="799" y="363"/>
                                </a:lnTo>
                                <a:lnTo>
                                  <a:pt x="800" y="368"/>
                                </a:lnTo>
                                <a:lnTo>
                                  <a:pt x="800" y="374"/>
                                </a:lnTo>
                                <a:lnTo>
                                  <a:pt x="799" y="377"/>
                                </a:lnTo>
                                <a:lnTo>
                                  <a:pt x="799" y="379"/>
                                </a:lnTo>
                                <a:lnTo>
                                  <a:pt x="797" y="382"/>
                                </a:lnTo>
                                <a:lnTo>
                                  <a:pt x="795" y="384"/>
                                </a:lnTo>
                                <a:lnTo>
                                  <a:pt x="793" y="386"/>
                                </a:lnTo>
                                <a:lnTo>
                                  <a:pt x="791" y="387"/>
                                </a:lnTo>
                                <a:lnTo>
                                  <a:pt x="789" y="387"/>
                                </a:lnTo>
                                <a:lnTo>
                                  <a:pt x="786" y="387"/>
                                </a:lnTo>
                                <a:lnTo>
                                  <a:pt x="782" y="385"/>
                                </a:lnTo>
                                <a:lnTo>
                                  <a:pt x="778" y="383"/>
                                </a:lnTo>
                                <a:lnTo>
                                  <a:pt x="775" y="380"/>
                                </a:lnTo>
                                <a:lnTo>
                                  <a:pt x="774" y="376"/>
                                </a:lnTo>
                                <a:lnTo>
                                  <a:pt x="773" y="373"/>
                                </a:lnTo>
                                <a:lnTo>
                                  <a:pt x="772" y="372"/>
                                </a:lnTo>
                                <a:lnTo>
                                  <a:pt x="777" y="366"/>
                                </a:lnTo>
                                <a:lnTo>
                                  <a:pt x="785" y="358"/>
                                </a:lnTo>
                                <a:close/>
                                <a:moveTo>
                                  <a:pt x="814" y="355"/>
                                </a:moveTo>
                                <a:lnTo>
                                  <a:pt x="816" y="357"/>
                                </a:lnTo>
                                <a:lnTo>
                                  <a:pt x="817" y="360"/>
                                </a:lnTo>
                                <a:lnTo>
                                  <a:pt x="816" y="363"/>
                                </a:lnTo>
                                <a:lnTo>
                                  <a:pt x="815" y="367"/>
                                </a:lnTo>
                                <a:lnTo>
                                  <a:pt x="810" y="373"/>
                                </a:lnTo>
                                <a:lnTo>
                                  <a:pt x="805" y="375"/>
                                </a:lnTo>
                                <a:lnTo>
                                  <a:pt x="805" y="363"/>
                                </a:lnTo>
                                <a:lnTo>
                                  <a:pt x="805" y="356"/>
                                </a:lnTo>
                                <a:lnTo>
                                  <a:pt x="804" y="352"/>
                                </a:lnTo>
                                <a:lnTo>
                                  <a:pt x="809" y="352"/>
                                </a:lnTo>
                                <a:lnTo>
                                  <a:pt x="814" y="355"/>
                                </a:lnTo>
                                <a:close/>
                                <a:moveTo>
                                  <a:pt x="824" y="338"/>
                                </a:moveTo>
                                <a:lnTo>
                                  <a:pt x="832" y="335"/>
                                </a:lnTo>
                                <a:lnTo>
                                  <a:pt x="833" y="335"/>
                                </a:lnTo>
                                <a:lnTo>
                                  <a:pt x="834" y="336"/>
                                </a:lnTo>
                                <a:lnTo>
                                  <a:pt x="835" y="340"/>
                                </a:lnTo>
                                <a:lnTo>
                                  <a:pt x="835" y="342"/>
                                </a:lnTo>
                                <a:lnTo>
                                  <a:pt x="834" y="344"/>
                                </a:lnTo>
                                <a:lnTo>
                                  <a:pt x="833" y="346"/>
                                </a:lnTo>
                                <a:lnTo>
                                  <a:pt x="831" y="348"/>
                                </a:lnTo>
                                <a:lnTo>
                                  <a:pt x="826" y="351"/>
                                </a:lnTo>
                                <a:lnTo>
                                  <a:pt x="823" y="352"/>
                                </a:lnTo>
                                <a:lnTo>
                                  <a:pt x="821" y="352"/>
                                </a:lnTo>
                                <a:lnTo>
                                  <a:pt x="819" y="352"/>
                                </a:lnTo>
                                <a:lnTo>
                                  <a:pt x="815" y="349"/>
                                </a:lnTo>
                                <a:lnTo>
                                  <a:pt x="813" y="346"/>
                                </a:lnTo>
                                <a:lnTo>
                                  <a:pt x="816" y="343"/>
                                </a:lnTo>
                                <a:lnTo>
                                  <a:pt x="824" y="338"/>
                                </a:lnTo>
                                <a:close/>
                                <a:moveTo>
                                  <a:pt x="842" y="346"/>
                                </a:moveTo>
                                <a:lnTo>
                                  <a:pt x="845" y="351"/>
                                </a:lnTo>
                                <a:lnTo>
                                  <a:pt x="850" y="359"/>
                                </a:lnTo>
                                <a:lnTo>
                                  <a:pt x="854" y="369"/>
                                </a:lnTo>
                                <a:lnTo>
                                  <a:pt x="856" y="377"/>
                                </a:lnTo>
                                <a:lnTo>
                                  <a:pt x="854" y="376"/>
                                </a:lnTo>
                                <a:lnTo>
                                  <a:pt x="850" y="373"/>
                                </a:lnTo>
                                <a:lnTo>
                                  <a:pt x="846" y="370"/>
                                </a:lnTo>
                                <a:lnTo>
                                  <a:pt x="843" y="369"/>
                                </a:lnTo>
                                <a:lnTo>
                                  <a:pt x="840" y="368"/>
                                </a:lnTo>
                                <a:lnTo>
                                  <a:pt x="837" y="369"/>
                                </a:lnTo>
                                <a:lnTo>
                                  <a:pt x="832" y="370"/>
                                </a:lnTo>
                                <a:lnTo>
                                  <a:pt x="829" y="372"/>
                                </a:lnTo>
                                <a:lnTo>
                                  <a:pt x="826" y="374"/>
                                </a:lnTo>
                                <a:lnTo>
                                  <a:pt x="825" y="376"/>
                                </a:lnTo>
                                <a:lnTo>
                                  <a:pt x="823" y="382"/>
                                </a:lnTo>
                                <a:lnTo>
                                  <a:pt x="823" y="384"/>
                                </a:lnTo>
                                <a:lnTo>
                                  <a:pt x="826" y="384"/>
                                </a:lnTo>
                                <a:lnTo>
                                  <a:pt x="834" y="387"/>
                                </a:lnTo>
                                <a:lnTo>
                                  <a:pt x="839" y="397"/>
                                </a:lnTo>
                                <a:lnTo>
                                  <a:pt x="841" y="404"/>
                                </a:lnTo>
                                <a:lnTo>
                                  <a:pt x="848" y="412"/>
                                </a:lnTo>
                                <a:lnTo>
                                  <a:pt x="853" y="416"/>
                                </a:lnTo>
                                <a:lnTo>
                                  <a:pt x="852" y="418"/>
                                </a:lnTo>
                                <a:lnTo>
                                  <a:pt x="850" y="422"/>
                                </a:lnTo>
                                <a:lnTo>
                                  <a:pt x="847" y="427"/>
                                </a:lnTo>
                                <a:lnTo>
                                  <a:pt x="847" y="434"/>
                                </a:lnTo>
                                <a:lnTo>
                                  <a:pt x="850" y="442"/>
                                </a:lnTo>
                                <a:lnTo>
                                  <a:pt x="853" y="447"/>
                                </a:lnTo>
                                <a:lnTo>
                                  <a:pt x="851" y="455"/>
                                </a:lnTo>
                                <a:lnTo>
                                  <a:pt x="846" y="465"/>
                                </a:lnTo>
                                <a:lnTo>
                                  <a:pt x="843" y="472"/>
                                </a:lnTo>
                                <a:lnTo>
                                  <a:pt x="840" y="476"/>
                                </a:lnTo>
                                <a:lnTo>
                                  <a:pt x="837" y="480"/>
                                </a:lnTo>
                                <a:lnTo>
                                  <a:pt x="833" y="482"/>
                                </a:lnTo>
                                <a:lnTo>
                                  <a:pt x="830" y="482"/>
                                </a:lnTo>
                                <a:lnTo>
                                  <a:pt x="826" y="482"/>
                                </a:lnTo>
                                <a:lnTo>
                                  <a:pt x="823" y="481"/>
                                </a:lnTo>
                                <a:lnTo>
                                  <a:pt x="821" y="479"/>
                                </a:lnTo>
                                <a:lnTo>
                                  <a:pt x="816" y="475"/>
                                </a:lnTo>
                                <a:lnTo>
                                  <a:pt x="811" y="469"/>
                                </a:lnTo>
                                <a:lnTo>
                                  <a:pt x="807" y="463"/>
                                </a:lnTo>
                                <a:lnTo>
                                  <a:pt x="804" y="458"/>
                                </a:lnTo>
                                <a:lnTo>
                                  <a:pt x="803" y="453"/>
                                </a:lnTo>
                                <a:lnTo>
                                  <a:pt x="804" y="448"/>
                                </a:lnTo>
                                <a:lnTo>
                                  <a:pt x="810" y="443"/>
                                </a:lnTo>
                                <a:lnTo>
                                  <a:pt x="815" y="437"/>
                                </a:lnTo>
                                <a:lnTo>
                                  <a:pt x="817" y="433"/>
                                </a:lnTo>
                                <a:lnTo>
                                  <a:pt x="818" y="429"/>
                                </a:lnTo>
                                <a:lnTo>
                                  <a:pt x="816" y="425"/>
                                </a:lnTo>
                                <a:lnTo>
                                  <a:pt x="813" y="421"/>
                                </a:lnTo>
                                <a:lnTo>
                                  <a:pt x="810" y="419"/>
                                </a:lnTo>
                                <a:lnTo>
                                  <a:pt x="806" y="418"/>
                                </a:lnTo>
                                <a:lnTo>
                                  <a:pt x="803" y="418"/>
                                </a:lnTo>
                                <a:lnTo>
                                  <a:pt x="800" y="418"/>
                                </a:lnTo>
                                <a:lnTo>
                                  <a:pt x="795" y="420"/>
                                </a:lnTo>
                                <a:lnTo>
                                  <a:pt x="791" y="423"/>
                                </a:lnTo>
                                <a:lnTo>
                                  <a:pt x="784" y="432"/>
                                </a:lnTo>
                                <a:lnTo>
                                  <a:pt x="782" y="436"/>
                                </a:lnTo>
                                <a:lnTo>
                                  <a:pt x="781" y="429"/>
                                </a:lnTo>
                                <a:lnTo>
                                  <a:pt x="779" y="417"/>
                                </a:lnTo>
                                <a:lnTo>
                                  <a:pt x="777" y="408"/>
                                </a:lnTo>
                                <a:lnTo>
                                  <a:pt x="776" y="405"/>
                                </a:lnTo>
                                <a:lnTo>
                                  <a:pt x="780" y="403"/>
                                </a:lnTo>
                                <a:lnTo>
                                  <a:pt x="789" y="399"/>
                                </a:lnTo>
                                <a:lnTo>
                                  <a:pt x="800" y="392"/>
                                </a:lnTo>
                                <a:lnTo>
                                  <a:pt x="812" y="381"/>
                                </a:lnTo>
                                <a:lnTo>
                                  <a:pt x="823" y="368"/>
                                </a:lnTo>
                                <a:lnTo>
                                  <a:pt x="833" y="358"/>
                                </a:lnTo>
                                <a:lnTo>
                                  <a:pt x="840" y="349"/>
                                </a:lnTo>
                                <a:lnTo>
                                  <a:pt x="842" y="346"/>
                                </a:lnTo>
                                <a:close/>
                                <a:moveTo>
                                  <a:pt x="756" y="574"/>
                                </a:moveTo>
                                <a:lnTo>
                                  <a:pt x="753" y="577"/>
                                </a:lnTo>
                                <a:lnTo>
                                  <a:pt x="750" y="577"/>
                                </a:lnTo>
                                <a:lnTo>
                                  <a:pt x="747" y="576"/>
                                </a:lnTo>
                                <a:lnTo>
                                  <a:pt x="744" y="574"/>
                                </a:lnTo>
                                <a:lnTo>
                                  <a:pt x="738" y="568"/>
                                </a:lnTo>
                                <a:lnTo>
                                  <a:pt x="732" y="562"/>
                                </a:lnTo>
                                <a:lnTo>
                                  <a:pt x="731" y="561"/>
                                </a:lnTo>
                                <a:lnTo>
                                  <a:pt x="730" y="560"/>
                                </a:lnTo>
                                <a:lnTo>
                                  <a:pt x="730" y="559"/>
                                </a:lnTo>
                                <a:lnTo>
                                  <a:pt x="731" y="558"/>
                                </a:lnTo>
                                <a:lnTo>
                                  <a:pt x="733" y="556"/>
                                </a:lnTo>
                                <a:lnTo>
                                  <a:pt x="735" y="556"/>
                                </a:lnTo>
                                <a:lnTo>
                                  <a:pt x="742" y="555"/>
                                </a:lnTo>
                                <a:lnTo>
                                  <a:pt x="754" y="555"/>
                                </a:lnTo>
                                <a:lnTo>
                                  <a:pt x="764" y="553"/>
                                </a:lnTo>
                                <a:lnTo>
                                  <a:pt x="774" y="548"/>
                                </a:lnTo>
                                <a:lnTo>
                                  <a:pt x="782" y="543"/>
                                </a:lnTo>
                                <a:lnTo>
                                  <a:pt x="786" y="539"/>
                                </a:lnTo>
                                <a:lnTo>
                                  <a:pt x="790" y="538"/>
                                </a:lnTo>
                                <a:lnTo>
                                  <a:pt x="792" y="539"/>
                                </a:lnTo>
                                <a:lnTo>
                                  <a:pt x="794" y="542"/>
                                </a:lnTo>
                                <a:lnTo>
                                  <a:pt x="796" y="545"/>
                                </a:lnTo>
                                <a:lnTo>
                                  <a:pt x="797" y="548"/>
                                </a:lnTo>
                                <a:lnTo>
                                  <a:pt x="798" y="551"/>
                                </a:lnTo>
                                <a:lnTo>
                                  <a:pt x="798" y="555"/>
                                </a:lnTo>
                                <a:lnTo>
                                  <a:pt x="797" y="556"/>
                                </a:lnTo>
                                <a:lnTo>
                                  <a:pt x="794" y="557"/>
                                </a:lnTo>
                                <a:lnTo>
                                  <a:pt x="787" y="556"/>
                                </a:lnTo>
                                <a:lnTo>
                                  <a:pt x="784" y="556"/>
                                </a:lnTo>
                                <a:lnTo>
                                  <a:pt x="781" y="556"/>
                                </a:lnTo>
                                <a:lnTo>
                                  <a:pt x="778" y="558"/>
                                </a:lnTo>
                                <a:lnTo>
                                  <a:pt x="773" y="560"/>
                                </a:lnTo>
                                <a:lnTo>
                                  <a:pt x="764" y="567"/>
                                </a:lnTo>
                                <a:lnTo>
                                  <a:pt x="756" y="574"/>
                                </a:lnTo>
                                <a:close/>
                                <a:moveTo>
                                  <a:pt x="772" y="595"/>
                                </a:moveTo>
                                <a:lnTo>
                                  <a:pt x="767" y="596"/>
                                </a:lnTo>
                                <a:lnTo>
                                  <a:pt x="765" y="595"/>
                                </a:lnTo>
                                <a:lnTo>
                                  <a:pt x="766" y="594"/>
                                </a:lnTo>
                                <a:lnTo>
                                  <a:pt x="766" y="590"/>
                                </a:lnTo>
                                <a:lnTo>
                                  <a:pt x="767" y="588"/>
                                </a:lnTo>
                                <a:lnTo>
                                  <a:pt x="766" y="587"/>
                                </a:lnTo>
                                <a:lnTo>
                                  <a:pt x="765" y="585"/>
                                </a:lnTo>
                                <a:lnTo>
                                  <a:pt x="764" y="584"/>
                                </a:lnTo>
                                <a:lnTo>
                                  <a:pt x="762" y="584"/>
                                </a:lnTo>
                                <a:lnTo>
                                  <a:pt x="760" y="586"/>
                                </a:lnTo>
                                <a:lnTo>
                                  <a:pt x="758" y="588"/>
                                </a:lnTo>
                                <a:lnTo>
                                  <a:pt x="757" y="593"/>
                                </a:lnTo>
                                <a:lnTo>
                                  <a:pt x="758" y="596"/>
                                </a:lnTo>
                                <a:lnTo>
                                  <a:pt x="760" y="598"/>
                                </a:lnTo>
                                <a:lnTo>
                                  <a:pt x="758" y="598"/>
                                </a:lnTo>
                                <a:lnTo>
                                  <a:pt x="754" y="599"/>
                                </a:lnTo>
                                <a:lnTo>
                                  <a:pt x="750" y="599"/>
                                </a:lnTo>
                                <a:lnTo>
                                  <a:pt x="747" y="599"/>
                                </a:lnTo>
                                <a:lnTo>
                                  <a:pt x="749" y="598"/>
                                </a:lnTo>
                                <a:lnTo>
                                  <a:pt x="749" y="594"/>
                                </a:lnTo>
                                <a:lnTo>
                                  <a:pt x="747" y="591"/>
                                </a:lnTo>
                                <a:lnTo>
                                  <a:pt x="743" y="590"/>
                                </a:lnTo>
                                <a:lnTo>
                                  <a:pt x="739" y="587"/>
                                </a:lnTo>
                                <a:lnTo>
                                  <a:pt x="737" y="585"/>
                                </a:lnTo>
                                <a:lnTo>
                                  <a:pt x="737" y="588"/>
                                </a:lnTo>
                                <a:lnTo>
                                  <a:pt x="737" y="593"/>
                                </a:lnTo>
                                <a:lnTo>
                                  <a:pt x="738" y="597"/>
                                </a:lnTo>
                                <a:lnTo>
                                  <a:pt x="740" y="599"/>
                                </a:lnTo>
                                <a:lnTo>
                                  <a:pt x="738" y="600"/>
                                </a:lnTo>
                                <a:lnTo>
                                  <a:pt x="734" y="600"/>
                                </a:lnTo>
                                <a:lnTo>
                                  <a:pt x="728" y="600"/>
                                </a:lnTo>
                                <a:lnTo>
                                  <a:pt x="725" y="599"/>
                                </a:lnTo>
                                <a:lnTo>
                                  <a:pt x="728" y="595"/>
                                </a:lnTo>
                                <a:lnTo>
                                  <a:pt x="730" y="588"/>
                                </a:lnTo>
                                <a:lnTo>
                                  <a:pt x="730" y="585"/>
                                </a:lnTo>
                                <a:lnTo>
                                  <a:pt x="729" y="581"/>
                                </a:lnTo>
                                <a:lnTo>
                                  <a:pt x="726" y="577"/>
                                </a:lnTo>
                                <a:lnTo>
                                  <a:pt x="723" y="573"/>
                                </a:lnTo>
                                <a:lnTo>
                                  <a:pt x="715" y="568"/>
                                </a:lnTo>
                                <a:lnTo>
                                  <a:pt x="709" y="567"/>
                                </a:lnTo>
                                <a:lnTo>
                                  <a:pt x="709" y="564"/>
                                </a:lnTo>
                                <a:lnTo>
                                  <a:pt x="706" y="557"/>
                                </a:lnTo>
                                <a:lnTo>
                                  <a:pt x="701" y="550"/>
                                </a:lnTo>
                                <a:lnTo>
                                  <a:pt x="698" y="547"/>
                                </a:lnTo>
                                <a:lnTo>
                                  <a:pt x="699" y="545"/>
                                </a:lnTo>
                                <a:lnTo>
                                  <a:pt x="700" y="541"/>
                                </a:lnTo>
                                <a:lnTo>
                                  <a:pt x="702" y="536"/>
                                </a:lnTo>
                                <a:lnTo>
                                  <a:pt x="702" y="534"/>
                                </a:lnTo>
                                <a:lnTo>
                                  <a:pt x="704" y="534"/>
                                </a:lnTo>
                                <a:lnTo>
                                  <a:pt x="709" y="535"/>
                                </a:lnTo>
                                <a:lnTo>
                                  <a:pt x="715" y="535"/>
                                </a:lnTo>
                                <a:lnTo>
                                  <a:pt x="718" y="535"/>
                                </a:lnTo>
                                <a:lnTo>
                                  <a:pt x="721" y="537"/>
                                </a:lnTo>
                                <a:lnTo>
                                  <a:pt x="733" y="540"/>
                                </a:lnTo>
                                <a:lnTo>
                                  <a:pt x="739" y="540"/>
                                </a:lnTo>
                                <a:lnTo>
                                  <a:pt x="744" y="539"/>
                                </a:lnTo>
                                <a:lnTo>
                                  <a:pt x="747" y="537"/>
                                </a:lnTo>
                                <a:lnTo>
                                  <a:pt x="749" y="537"/>
                                </a:lnTo>
                                <a:lnTo>
                                  <a:pt x="750" y="538"/>
                                </a:lnTo>
                                <a:lnTo>
                                  <a:pt x="753" y="543"/>
                                </a:lnTo>
                                <a:lnTo>
                                  <a:pt x="753" y="545"/>
                                </a:lnTo>
                                <a:lnTo>
                                  <a:pt x="753" y="546"/>
                                </a:lnTo>
                                <a:lnTo>
                                  <a:pt x="752" y="547"/>
                                </a:lnTo>
                                <a:lnTo>
                                  <a:pt x="750" y="547"/>
                                </a:lnTo>
                                <a:lnTo>
                                  <a:pt x="744" y="548"/>
                                </a:lnTo>
                                <a:lnTo>
                                  <a:pt x="735" y="549"/>
                                </a:lnTo>
                                <a:lnTo>
                                  <a:pt x="731" y="549"/>
                                </a:lnTo>
                                <a:lnTo>
                                  <a:pt x="728" y="550"/>
                                </a:lnTo>
                                <a:lnTo>
                                  <a:pt x="724" y="553"/>
                                </a:lnTo>
                                <a:lnTo>
                                  <a:pt x="722" y="555"/>
                                </a:lnTo>
                                <a:lnTo>
                                  <a:pt x="721" y="557"/>
                                </a:lnTo>
                                <a:lnTo>
                                  <a:pt x="722" y="560"/>
                                </a:lnTo>
                                <a:lnTo>
                                  <a:pt x="723" y="563"/>
                                </a:lnTo>
                                <a:lnTo>
                                  <a:pt x="726" y="566"/>
                                </a:lnTo>
                                <a:lnTo>
                                  <a:pt x="736" y="577"/>
                                </a:lnTo>
                                <a:lnTo>
                                  <a:pt x="743" y="583"/>
                                </a:lnTo>
                                <a:lnTo>
                                  <a:pt x="747" y="585"/>
                                </a:lnTo>
                                <a:lnTo>
                                  <a:pt x="752" y="585"/>
                                </a:lnTo>
                                <a:lnTo>
                                  <a:pt x="754" y="584"/>
                                </a:lnTo>
                                <a:lnTo>
                                  <a:pt x="756" y="582"/>
                                </a:lnTo>
                                <a:lnTo>
                                  <a:pt x="760" y="578"/>
                                </a:lnTo>
                                <a:lnTo>
                                  <a:pt x="764" y="576"/>
                                </a:lnTo>
                                <a:lnTo>
                                  <a:pt x="770" y="576"/>
                                </a:lnTo>
                                <a:lnTo>
                                  <a:pt x="771" y="577"/>
                                </a:lnTo>
                                <a:lnTo>
                                  <a:pt x="772" y="579"/>
                                </a:lnTo>
                                <a:lnTo>
                                  <a:pt x="772" y="583"/>
                                </a:lnTo>
                                <a:lnTo>
                                  <a:pt x="774" y="588"/>
                                </a:lnTo>
                                <a:lnTo>
                                  <a:pt x="776" y="590"/>
                                </a:lnTo>
                                <a:lnTo>
                                  <a:pt x="775" y="593"/>
                                </a:lnTo>
                                <a:lnTo>
                                  <a:pt x="772" y="595"/>
                                </a:lnTo>
                                <a:close/>
                                <a:moveTo>
                                  <a:pt x="793" y="643"/>
                                </a:moveTo>
                                <a:lnTo>
                                  <a:pt x="792" y="644"/>
                                </a:lnTo>
                                <a:lnTo>
                                  <a:pt x="790" y="644"/>
                                </a:lnTo>
                                <a:lnTo>
                                  <a:pt x="786" y="644"/>
                                </a:lnTo>
                                <a:lnTo>
                                  <a:pt x="781" y="643"/>
                                </a:lnTo>
                                <a:lnTo>
                                  <a:pt x="778" y="641"/>
                                </a:lnTo>
                                <a:lnTo>
                                  <a:pt x="776" y="639"/>
                                </a:lnTo>
                                <a:lnTo>
                                  <a:pt x="774" y="637"/>
                                </a:lnTo>
                                <a:lnTo>
                                  <a:pt x="772" y="634"/>
                                </a:lnTo>
                                <a:lnTo>
                                  <a:pt x="769" y="627"/>
                                </a:lnTo>
                                <a:lnTo>
                                  <a:pt x="767" y="621"/>
                                </a:lnTo>
                                <a:lnTo>
                                  <a:pt x="765" y="616"/>
                                </a:lnTo>
                                <a:lnTo>
                                  <a:pt x="765" y="609"/>
                                </a:lnTo>
                                <a:lnTo>
                                  <a:pt x="765" y="607"/>
                                </a:lnTo>
                                <a:lnTo>
                                  <a:pt x="765" y="605"/>
                                </a:lnTo>
                                <a:lnTo>
                                  <a:pt x="766" y="604"/>
                                </a:lnTo>
                                <a:lnTo>
                                  <a:pt x="767" y="603"/>
                                </a:lnTo>
                                <a:lnTo>
                                  <a:pt x="774" y="601"/>
                                </a:lnTo>
                                <a:lnTo>
                                  <a:pt x="778" y="601"/>
                                </a:lnTo>
                                <a:lnTo>
                                  <a:pt x="781" y="607"/>
                                </a:lnTo>
                                <a:lnTo>
                                  <a:pt x="785" y="619"/>
                                </a:lnTo>
                                <a:lnTo>
                                  <a:pt x="785" y="620"/>
                                </a:lnTo>
                                <a:lnTo>
                                  <a:pt x="785" y="621"/>
                                </a:lnTo>
                                <a:lnTo>
                                  <a:pt x="786" y="622"/>
                                </a:lnTo>
                                <a:lnTo>
                                  <a:pt x="786" y="623"/>
                                </a:lnTo>
                                <a:lnTo>
                                  <a:pt x="792" y="635"/>
                                </a:lnTo>
                                <a:lnTo>
                                  <a:pt x="795" y="640"/>
                                </a:lnTo>
                                <a:lnTo>
                                  <a:pt x="795" y="641"/>
                                </a:lnTo>
                                <a:lnTo>
                                  <a:pt x="793" y="643"/>
                                </a:lnTo>
                                <a:close/>
                                <a:moveTo>
                                  <a:pt x="771" y="694"/>
                                </a:moveTo>
                                <a:lnTo>
                                  <a:pt x="765" y="691"/>
                                </a:lnTo>
                                <a:lnTo>
                                  <a:pt x="761" y="688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81"/>
                                </a:lnTo>
                                <a:lnTo>
                                  <a:pt x="756" y="672"/>
                                </a:lnTo>
                                <a:lnTo>
                                  <a:pt x="754" y="661"/>
                                </a:lnTo>
                                <a:lnTo>
                                  <a:pt x="754" y="656"/>
                                </a:lnTo>
                                <a:lnTo>
                                  <a:pt x="754" y="652"/>
                                </a:lnTo>
                                <a:lnTo>
                                  <a:pt x="755" y="650"/>
                                </a:lnTo>
                                <a:lnTo>
                                  <a:pt x="756" y="650"/>
                                </a:lnTo>
                                <a:lnTo>
                                  <a:pt x="759" y="650"/>
                                </a:lnTo>
                                <a:lnTo>
                                  <a:pt x="763" y="652"/>
                                </a:lnTo>
                                <a:lnTo>
                                  <a:pt x="766" y="654"/>
                                </a:lnTo>
                                <a:lnTo>
                                  <a:pt x="770" y="654"/>
                                </a:lnTo>
                                <a:lnTo>
                                  <a:pt x="771" y="652"/>
                                </a:lnTo>
                                <a:lnTo>
                                  <a:pt x="772" y="651"/>
                                </a:lnTo>
                                <a:lnTo>
                                  <a:pt x="772" y="647"/>
                                </a:lnTo>
                                <a:lnTo>
                                  <a:pt x="772" y="646"/>
                                </a:lnTo>
                                <a:lnTo>
                                  <a:pt x="772" y="645"/>
                                </a:lnTo>
                                <a:lnTo>
                                  <a:pt x="776" y="646"/>
                                </a:lnTo>
                                <a:lnTo>
                                  <a:pt x="778" y="648"/>
                                </a:lnTo>
                                <a:lnTo>
                                  <a:pt x="779" y="650"/>
                                </a:lnTo>
                                <a:lnTo>
                                  <a:pt x="780" y="652"/>
                                </a:lnTo>
                                <a:lnTo>
                                  <a:pt x="780" y="656"/>
                                </a:lnTo>
                                <a:lnTo>
                                  <a:pt x="782" y="667"/>
                                </a:lnTo>
                                <a:lnTo>
                                  <a:pt x="785" y="686"/>
                                </a:lnTo>
                                <a:lnTo>
                                  <a:pt x="786" y="690"/>
                                </a:lnTo>
                                <a:lnTo>
                                  <a:pt x="786" y="694"/>
                                </a:lnTo>
                                <a:lnTo>
                                  <a:pt x="786" y="696"/>
                                </a:lnTo>
                                <a:lnTo>
                                  <a:pt x="785" y="698"/>
                                </a:lnTo>
                                <a:lnTo>
                                  <a:pt x="780" y="697"/>
                                </a:lnTo>
                                <a:lnTo>
                                  <a:pt x="771" y="694"/>
                                </a:lnTo>
                                <a:close/>
                                <a:moveTo>
                                  <a:pt x="763" y="756"/>
                                </a:moveTo>
                                <a:lnTo>
                                  <a:pt x="762" y="751"/>
                                </a:lnTo>
                                <a:lnTo>
                                  <a:pt x="762" y="748"/>
                                </a:lnTo>
                                <a:lnTo>
                                  <a:pt x="762" y="746"/>
                                </a:lnTo>
                                <a:lnTo>
                                  <a:pt x="763" y="745"/>
                                </a:lnTo>
                                <a:lnTo>
                                  <a:pt x="766" y="744"/>
                                </a:lnTo>
                                <a:lnTo>
                                  <a:pt x="772" y="744"/>
                                </a:lnTo>
                                <a:lnTo>
                                  <a:pt x="777" y="744"/>
                                </a:lnTo>
                                <a:lnTo>
                                  <a:pt x="779" y="746"/>
                                </a:lnTo>
                                <a:lnTo>
                                  <a:pt x="780" y="748"/>
                                </a:lnTo>
                                <a:lnTo>
                                  <a:pt x="781" y="754"/>
                                </a:lnTo>
                                <a:lnTo>
                                  <a:pt x="781" y="758"/>
                                </a:lnTo>
                                <a:lnTo>
                                  <a:pt x="780" y="760"/>
                                </a:lnTo>
                                <a:lnTo>
                                  <a:pt x="778" y="761"/>
                                </a:lnTo>
                                <a:lnTo>
                                  <a:pt x="773" y="761"/>
                                </a:lnTo>
                                <a:lnTo>
                                  <a:pt x="767" y="761"/>
                                </a:lnTo>
                                <a:lnTo>
                                  <a:pt x="764" y="760"/>
                                </a:lnTo>
                                <a:lnTo>
                                  <a:pt x="763" y="758"/>
                                </a:lnTo>
                                <a:lnTo>
                                  <a:pt x="763" y="756"/>
                                </a:lnTo>
                                <a:close/>
                                <a:moveTo>
                                  <a:pt x="752" y="787"/>
                                </a:moveTo>
                                <a:lnTo>
                                  <a:pt x="753" y="780"/>
                                </a:lnTo>
                                <a:lnTo>
                                  <a:pt x="755" y="772"/>
                                </a:lnTo>
                                <a:lnTo>
                                  <a:pt x="756" y="769"/>
                                </a:lnTo>
                                <a:lnTo>
                                  <a:pt x="757" y="767"/>
                                </a:lnTo>
                                <a:lnTo>
                                  <a:pt x="760" y="765"/>
                                </a:lnTo>
                                <a:lnTo>
                                  <a:pt x="762" y="765"/>
                                </a:lnTo>
                                <a:lnTo>
                                  <a:pt x="765" y="765"/>
                                </a:lnTo>
                                <a:lnTo>
                                  <a:pt x="767" y="767"/>
                                </a:lnTo>
                                <a:lnTo>
                                  <a:pt x="769" y="769"/>
                                </a:lnTo>
                                <a:lnTo>
                                  <a:pt x="770" y="772"/>
                                </a:lnTo>
                                <a:lnTo>
                                  <a:pt x="771" y="779"/>
                                </a:lnTo>
                                <a:lnTo>
                                  <a:pt x="771" y="786"/>
                                </a:lnTo>
                                <a:lnTo>
                                  <a:pt x="771" y="795"/>
                                </a:lnTo>
                                <a:lnTo>
                                  <a:pt x="770" y="802"/>
                                </a:lnTo>
                                <a:lnTo>
                                  <a:pt x="769" y="806"/>
                                </a:lnTo>
                                <a:lnTo>
                                  <a:pt x="766" y="808"/>
                                </a:lnTo>
                                <a:lnTo>
                                  <a:pt x="764" y="810"/>
                                </a:lnTo>
                                <a:lnTo>
                                  <a:pt x="762" y="811"/>
                                </a:lnTo>
                                <a:lnTo>
                                  <a:pt x="757" y="810"/>
                                </a:lnTo>
                                <a:lnTo>
                                  <a:pt x="754" y="808"/>
                                </a:lnTo>
                                <a:lnTo>
                                  <a:pt x="752" y="806"/>
                                </a:lnTo>
                                <a:lnTo>
                                  <a:pt x="751" y="802"/>
                                </a:lnTo>
                                <a:lnTo>
                                  <a:pt x="751" y="795"/>
                                </a:lnTo>
                                <a:lnTo>
                                  <a:pt x="752" y="787"/>
                                </a:lnTo>
                                <a:close/>
                                <a:moveTo>
                                  <a:pt x="749" y="742"/>
                                </a:moveTo>
                                <a:lnTo>
                                  <a:pt x="753" y="743"/>
                                </a:lnTo>
                                <a:lnTo>
                                  <a:pt x="756" y="744"/>
                                </a:lnTo>
                                <a:lnTo>
                                  <a:pt x="757" y="747"/>
                                </a:lnTo>
                                <a:lnTo>
                                  <a:pt x="758" y="750"/>
                                </a:lnTo>
                                <a:lnTo>
                                  <a:pt x="758" y="755"/>
                                </a:lnTo>
                                <a:lnTo>
                                  <a:pt x="757" y="758"/>
                                </a:lnTo>
                                <a:lnTo>
                                  <a:pt x="754" y="759"/>
                                </a:lnTo>
                                <a:lnTo>
                                  <a:pt x="750" y="759"/>
                                </a:lnTo>
                                <a:lnTo>
                                  <a:pt x="744" y="759"/>
                                </a:lnTo>
                                <a:lnTo>
                                  <a:pt x="741" y="758"/>
                                </a:lnTo>
                                <a:lnTo>
                                  <a:pt x="739" y="755"/>
                                </a:lnTo>
                                <a:lnTo>
                                  <a:pt x="739" y="749"/>
                                </a:lnTo>
                                <a:lnTo>
                                  <a:pt x="739" y="746"/>
                                </a:lnTo>
                                <a:lnTo>
                                  <a:pt x="740" y="745"/>
                                </a:lnTo>
                                <a:lnTo>
                                  <a:pt x="741" y="743"/>
                                </a:lnTo>
                                <a:lnTo>
                                  <a:pt x="742" y="742"/>
                                </a:lnTo>
                                <a:lnTo>
                                  <a:pt x="745" y="742"/>
                                </a:lnTo>
                                <a:lnTo>
                                  <a:pt x="749" y="742"/>
                                </a:lnTo>
                                <a:close/>
                                <a:moveTo>
                                  <a:pt x="747" y="606"/>
                                </a:moveTo>
                                <a:lnTo>
                                  <a:pt x="754" y="605"/>
                                </a:lnTo>
                                <a:lnTo>
                                  <a:pt x="757" y="606"/>
                                </a:lnTo>
                                <a:lnTo>
                                  <a:pt x="758" y="608"/>
                                </a:lnTo>
                                <a:lnTo>
                                  <a:pt x="759" y="610"/>
                                </a:lnTo>
                                <a:lnTo>
                                  <a:pt x="759" y="615"/>
                                </a:lnTo>
                                <a:lnTo>
                                  <a:pt x="761" y="621"/>
                                </a:lnTo>
                                <a:lnTo>
                                  <a:pt x="763" y="630"/>
                                </a:lnTo>
                                <a:lnTo>
                                  <a:pt x="765" y="637"/>
                                </a:lnTo>
                                <a:lnTo>
                                  <a:pt x="765" y="640"/>
                                </a:lnTo>
                                <a:lnTo>
                                  <a:pt x="766" y="642"/>
                                </a:lnTo>
                                <a:lnTo>
                                  <a:pt x="766" y="643"/>
                                </a:lnTo>
                                <a:lnTo>
                                  <a:pt x="764" y="644"/>
                                </a:lnTo>
                                <a:lnTo>
                                  <a:pt x="762" y="645"/>
                                </a:lnTo>
                                <a:lnTo>
                                  <a:pt x="760" y="645"/>
                                </a:lnTo>
                                <a:lnTo>
                                  <a:pt x="756" y="644"/>
                                </a:lnTo>
                                <a:lnTo>
                                  <a:pt x="751" y="642"/>
                                </a:lnTo>
                                <a:lnTo>
                                  <a:pt x="745" y="638"/>
                                </a:lnTo>
                                <a:lnTo>
                                  <a:pt x="741" y="635"/>
                                </a:lnTo>
                                <a:lnTo>
                                  <a:pt x="739" y="628"/>
                                </a:lnTo>
                                <a:lnTo>
                                  <a:pt x="738" y="621"/>
                                </a:lnTo>
                                <a:lnTo>
                                  <a:pt x="738" y="614"/>
                                </a:lnTo>
                                <a:lnTo>
                                  <a:pt x="739" y="609"/>
                                </a:lnTo>
                                <a:lnTo>
                                  <a:pt x="742" y="607"/>
                                </a:lnTo>
                                <a:lnTo>
                                  <a:pt x="747" y="606"/>
                                </a:lnTo>
                                <a:close/>
                                <a:moveTo>
                                  <a:pt x="730" y="649"/>
                                </a:moveTo>
                                <a:lnTo>
                                  <a:pt x="734" y="651"/>
                                </a:lnTo>
                                <a:lnTo>
                                  <a:pt x="737" y="651"/>
                                </a:lnTo>
                                <a:lnTo>
                                  <a:pt x="739" y="650"/>
                                </a:lnTo>
                                <a:lnTo>
                                  <a:pt x="739" y="648"/>
                                </a:lnTo>
                                <a:lnTo>
                                  <a:pt x="739" y="643"/>
                                </a:lnTo>
                                <a:lnTo>
                                  <a:pt x="739" y="641"/>
                                </a:lnTo>
                                <a:lnTo>
                                  <a:pt x="741" y="641"/>
                                </a:lnTo>
                                <a:lnTo>
                                  <a:pt x="745" y="644"/>
                                </a:lnTo>
                                <a:lnTo>
                                  <a:pt x="747" y="646"/>
                                </a:lnTo>
                                <a:lnTo>
                                  <a:pt x="749" y="649"/>
                                </a:lnTo>
                                <a:lnTo>
                                  <a:pt x="749" y="652"/>
                                </a:lnTo>
                                <a:lnTo>
                                  <a:pt x="749" y="656"/>
                                </a:lnTo>
                                <a:lnTo>
                                  <a:pt x="750" y="667"/>
                                </a:lnTo>
                                <a:lnTo>
                                  <a:pt x="752" y="686"/>
                                </a:lnTo>
                                <a:lnTo>
                                  <a:pt x="752" y="691"/>
                                </a:lnTo>
                                <a:lnTo>
                                  <a:pt x="752" y="695"/>
                                </a:lnTo>
                                <a:lnTo>
                                  <a:pt x="751" y="697"/>
                                </a:lnTo>
                                <a:lnTo>
                                  <a:pt x="749" y="698"/>
                                </a:lnTo>
                                <a:lnTo>
                                  <a:pt x="743" y="697"/>
                                </a:lnTo>
                                <a:lnTo>
                                  <a:pt x="734" y="691"/>
                                </a:lnTo>
                                <a:lnTo>
                                  <a:pt x="730" y="688"/>
                                </a:lnTo>
                                <a:lnTo>
                                  <a:pt x="726" y="685"/>
                                </a:lnTo>
                                <a:lnTo>
                                  <a:pt x="724" y="682"/>
                                </a:lnTo>
                                <a:lnTo>
                                  <a:pt x="722" y="679"/>
                                </a:lnTo>
                                <a:lnTo>
                                  <a:pt x="721" y="671"/>
                                </a:lnTo>
                                <a:lnTo>
                                  <a:pt x="721" y="661"/>
                                </a:lnTo>
                                <a:lnTo>
                                  <a:pt x="721" y="652"/>
                                </a:lnTo>
                                <a:lnTo>
                                  <a:pt x="722" y="648"/>
                                </a:lnTo>
                                <a:lnTo>
                                  <a:pt x="725" y="648"/>
                                </a:lnTo>
                                <a:lnTo>
                                  <a:pt x="730" y="649"/>
                                </a:lnTo>
                                <a:close/>
                                <a:moveTo>
                                  <a:pt x="710" y="620"/>
                                </a:moveTo>
                                <a:lnTo>
                                  <a:pt x="710" y="611"/>
                                </a:lnTo>
                                <a:lnTo>
                                  <a:pt x="710" y="607"/>
                                </a:lnTo>
                                <a:lnTo>
                                  <a:pt x="711" y="605"/>
                                </a:lnTo>
                                <a:lnTo>
                                  <a:pt x="712" y="604"/>
                                </a:lnTo>
                                <a:lnTo>
                                  <a:pt x="713" y="604"/>
                                </a:lnTo>
                                <a:lnTo>
                                  <a:pt x="716" y="603"/>
                                </a:lnTo>
                                <a:lnTo>
                                  <a:pt x="721" y="603"/>
                                </a:lnTo>
                                <a:lnTo>
                                  <a:pt x="726" y="603"/>
                                </a:lnTo>
                                <a:lnTo>
                                  <a:pt x="729" y="604"/>
                                </a:lnTo>
                                <a:lnTo>
                                  <a:pt x="731" y="605"/>
                                </a:lnTo>
                                <a:lnTo>
                                  <a:pt x="732" y="607"/>
                                </a:lnTo>
                                <a:lnTo>
                                  <a:pt x="732" y="610"/>
                                </a:lnTo>
                                <a:lnTo>
                                  <a:pt x="733" y="621"/>
                                </a:lnTo>
                                <a:lnTo>
                                  <a:pt x="734" y="627"/>
                                </a:lnTo>
                                <a:lnTo>
                                  <a:pt x="735" y="633"/>
                                </a:lnTo>
                                <a:lnTo>
                                  <a:pt x="734" y="639"/>
                                </a:lnTo>
                                <a:lnTo>
                                  <a:pt x="733" y="641"/>
                                </a:lnTo>
                                <a:lnTo>
                                  <a:pt x="731" y="642"/>
                                </a:lnTo>
                                <a:lnTo>
                                  <a:pt x="729" y="642"/>
                                </a:lnTo>
                                <a:lnTo>
                                  <a:pt x="724" y="641"/>
                                </a:lnTo>
                                <a:lnTo>
                                  <a:pt x="717" y="636"/>
                                </a:lnTo>
                                <a:lnTo>
                                  <a:pt x="713" y="631"/>
                                </a:lnTo>
                                <a:lnTo>
                                  <a:pt x="712" y="630"/>
                                </a:lnTo>
                                <a:lnTo>
                                  <a:pt x="711" y="627"/>
                                </a:lnTo>
                                <a:lnTo>
                                  <a:pt x="710" y="624"/>
                                </a:lnTo>
                                <a:lnTo>
                                  <a:pt x="710" y="620"/>
                                </a:lnTo>
                                <a:close/>
                                <a:moveTo>
                                  <a:pt x="679" y="741"/>
                                </a:moveTo>
                                <a:lnTo>
                                  <a:pt x="682" y="741"/>
                                </a:lnTo>
                                <a:lnTo>
                                  <a:pt x="684" y="741"/>
                                </a:lnTo>
                                <a:lnTo>
                                  <a:pt x="686" y="742"/>
                                </a:lnTo>
                                <a:lnTo>
                                  <a:pt x="688" y="743"/>
                                </a:lnTo>
                                <a:lnTo>
                                  <a:pt x="688" y="746"/>
                                </a:lnTo>
                                <a:lnTo>
                                  <a:pt x="689" y="749"/>
                                </a:lnTo>
                                <a:lnTo>
                                  <a:pt x="689" y="752"/>
                                </a:lnTo>
                                <a:lnTo>
                                  <a:pt x="688" y="755"/>
                                </a:lnTo>
                                <a:lnTo>
                                  <a:pt x="685" y="757"/>
                                </a:lnTo>
                                <a:lnTo>
                                  <a:pt x="680" y="758"/>
                                </a:lnTo>
                                <a:lnTo>
                                  <a:pt x="675" y="758"/>
                                </a:lnTo>
                                <a:lnTo>
                                  <a:pt x="672" y="757"/>
                                </a:lnTo>
                                <a:lnTo>
                                  <a:pt x="671" y="754"/>
                                </a:lnTo>
                                <a:lnTo>
                                  <a:pt x="670" y="749"/>
                                </a:lnTo>
                                <a:lnTo>
                                  <a:pt x="670" y="745"/>
                                </a:lnTo>
                                <a:lnTo>
                                  <a:pt x="671" y="743"/>
                                </a:lnTo>
                                <a:lnTo>
                                  <a:pt x="674" y="741"/>
                                </a:lnTo>
                                <a:lnTo>
                                  <a:pt x="679" y="741"/>
                                </a:lnTo>
                                <a:close/>
                                <a:moveTo>
                                  <a:pt x="668" y="682"/>
                                </a:moveTo>
                                <a:lnTo>
                                  <a:pt x="663" y="678"/>
                                </a:lnTo>
                                <a:lnTo>
                                  <a:pt x="661" y="672"/>
                                </a:lnTo>
                                <a:lnTo>
                                  <a:pt x="660" y="668"/>
                                </a:lnTo>
                                <a:lnTo>
                                  <a:pt x="660" y="663"/>
                                </a:lnTo>
                                <a:lnTo>
                                  <a:pt x="661" y="650"/>
                                </a:lnTo>
                                <a:lnTo>
                                  <a:pt x="662" y="638"/>
                                </a:lnTo>
                                <a:lnTo>
                                  <a:pt x="663" y="633"/>
                                </a:lnTo>
                                <a:lnTo>
                                  <a:pt x="663" y="629"/>
                                </a:lnTo>
                                <a:lnTo>
                                  <a:pt x="664" y="628"/>
                                </a:lnTo>
                                <a:lnTo>
                                  <a:pt x="665" y="628"/>
                                </a:lnTo>
                                <a:lnTo>
                                  <a:pt x="666" y="628"/>
                                </a:lnTo>
                                <a:lnTo>
                                  <a:pt x="668" y="630"/>
                                </a:lnTo>
                                <a:lnTo>
                                  <a:pt x="671" y="633"/>
                                </a:lnTo>
                                <a:lnTo>
                                  <a:pt x="673" y="634"/>
                                </a:lnTo>
                                <a:lnTo>
                                  <a:pt x="676" y="634"/>
                                </a:lnTo>
                                <a:lnTo>
                                  <a:pt x="677" y="633"/>
                                </a:lnTo>
                                <a:lnTo>
                                  <a:pt x="678" y="629"/>
                                </a:lnTo>
                                <a:lnTo>
                                  <a:pt x="678" y="627"/>
                                </a:lnTo>
                                <a:lnTo>
                                  <a:pt x="679" y="628"/>
                                </a:lnTo>
                                <a:lnTo>
                                  <a:pt x="683" y="630"/>
                                </a:lnTo>
                                <a:lnTo>
                                  <a:pt x="684" y="634"/>
                                </a:lnTo>
                                <a:lnTo>
                                  <a:pt x="685" y="637"/>
                                </a:lnTo>
                                <a:lnTo>
                                  <a:pt x="685" y="640"/>
                                </a:lnTo>
                                <a:lnTo>
                                  <a:pt x="684" y="644"/>
                                </a:lnTo>
                                <a:lnTo>
                                  <a:pt x="684" y="648"/>
                                </a:lnTo>
                                <a:lnTo>
                                  <a:pt x="683" y="655"/>
                                </a:lnTo>
                                <a:lnTo>
                                  <a:pt x="682" y="664"/>
                                </a:lnTo>
                                <a:lnTo>
                                  <a:pt x="682" y="676"/>
                                </a:lnTo>
                                <a:lnTo>
                                  <a:pt x="681" y="682"/>
                                </a:lnTo>
                                <a:lnTo>
                                  <a:pt x="681" y="686"/>
                                </a:lnTo>
                                <a:lnTo>
                                  <a:pt x="679" y="688"/>
                                </a:lnTo>
                                <a:lnTo>
                                  <a:pt x="677" y="688"/>
                                </a:lnTo>
                                <a:lnTo>
                                  <a:pt x="673" y="686"/>
                                </a:lnTo>
                                <a:lnTo>
                                  <a:pt x="668" y="682"/>
                                </a:lnTo>
                                <a:close/>
                                <a:moveTo>
                                  <a:pt x="658" y="764"/>
                                </a:moveTo>
                                <a:lnTo>
                                  <a:pt x="662" y="764"/>
                                </a:lnTo>
                                <a:lnTo>
                                  <a:pt x="664" y="764"/>
                                </a:lnTo>
                                <a:lnTo>
                                  <a:pt x="666" y="766"/>
                                </a:lnTo>
                                <a:lnTo>
                                  <a:pt x="666" y="767"/>
                                </a:lnTo>
                                <a:lnTo>
                                  <a:pt x="668" y="771"/>
                                </a:lnTo>
                                <a:lnTo>
                                  <a:pt x="666" y="775"/>
                                </a:lnTo>
                                <a:lnTo>
                                  <a:pt x="668" y="782"/>
                                </a:lnTo>
                                <a:lnTo>
                                  <a:pt x="668" y="790"/>
                                </a:lnTo>
                                <a:lnTo>
                                  <a:pt x="668" y="793"/>
                                </a:lnTo>
                                <a:lnTo>
                                  <a:pt x="668" y="798"/>
                                </a:lnTo>
                                <a:lnTo>
                                  <a:pt x="666" y="800"/>
                                </a:lnTo>
                                <a:lnTo>
                                  <a:pt x="665" y="801"/>
                                </a:lnTo>
                                <a:lnTo>
                                  <a:pt x="663" y="802"/>
                                </a:lnTo>
                                <a:lnTo>
                                  <a:pt x="660" y="802"/>
                                </a:lnTo>
                                <a:lnTo>
                                  <a:pt x="657" y="802"/>
                                </a:lnTo>
                                <a:lnTo>
                                  <a:pt x="654" y="802"/>
                                </a:lnTo>
                                <a:lnTo>
                                  <a:pt x="653" y="801"/>
                                </a:lnTo>
                                <a:lnTo>
                                  <a:pt x="651" y="799"/>
                                </a:lnTo>
                                <a:lnTo>
                                  <a:pt x="650" y="792"/>
                                </a:lnTo>
                                <a:lnTo>
                                  <a:pt x="650" y="783"/>
                                </a:lnTo>
                                <a:lnTo>
                                  <a:pt x="649" y="775"/>
                                </a:lnTo>
                                <a:lnTo>
                                  <a:pt x="650" y="768"/>
                                </a:lnTo>
                                <a:lnTo>
                                  <a:pt x="651" y="767"/>
                                </a:lnTo>
                                <a:lnTo>
                                  <a:pt x="652" y="765"/>
                                </a:lnTo>
                                <a:lnTo>
                                  <a:pt x="655" y="764"/>
                                </a:lnTo>
                                <a:lnTo>
                                  <a:pt x="658" y="764"/>
                                </a:lnTo>
                                <a:close/>
                                <a:moveTo>
                                  <a:pt x="656" y="740"/>
                                </a:moveTo>
                                <a:lnTo>
                                  <a:pt x="661" y="741"/>
                                </a:lnTo>
                                <a:lnTo>
                                  <a:pt x="663" y="742"/>
                                </a:lnTo>
                                <a:lnTo>
                                  <a:pt x="664" y="744"/>
                                </a:lnTo>
                                <a:lnTo>
                                  <a:pt x="664" y="749"/>
                                </a:lnTo>
                                <a:lnTo>
                                  <a:pt x="664" y="754"/>
                                </a:lnTo>
                                <a:lnTo>
                                  <a:pt x="663" y="757"/>
                                </a:lnTo>
                                <a:lnTo>
                                  <a:pt x="661" y="759"/>
                                </a:lnTo>
                                <a:lnTo>
                                  <a:pt x="657" y="759"/>
                                </a:lnTo>
                                <a:lnTo>
                                  <a:pt x="653" y="760"/>
                                </a:lnTo>
                                <a:lnTo>
                                  <a:pt x="650" y="759"/>
                                </a:lnTo>
                                <a:lnTo>
                                  <a:pt x="648" y="756"/>
                                </a:lnTo>
                                <a:lnTo>
                                  <a:pt x="648" y="749"/>
                                </a:lnTo>
                                <a:lnTo>
                                  <a:pt x="646" y="744"/>
                                </a:lnTo>
                                <a:lnTo>
                                  <a:pt x="648" y="741"/>
                                </a:lnTo>
                                <a:lnTo>
                                  <a:pt x="651" y="740"/>
                                </a:lnTo>
                                <a:lnTo>
                                  <a:pt x="656" y="740"/>
                                </a:lnTo>
                                <a:close/>
                                <a:moveTo>
                                  <a:pt x="651" y="576"/>
                                </a:moveTo>
                                <a:lnTo>
                                  <a:pt x="655" y="580"/>
                                </a:lnTo>
                                <a:lnTo>
                                  <a:pt x="656" y="582"/>
                                </a:lnTo>
                                <a:lnTo>
                                  <a:pt x="656" y="585"/>
                                </a:lnTo>
                                <a:lnTo>
                                  <a:pt x="655" y="589"/>
                                </a:lnTo>
                                <a:lnTo>
                                  <a:pt x="654" y="591"/>
                                </a:lnTo>
                                <a:lnTo>
                                  <a:pt x="654" y="593"/>
                                </a:lnTo>
                                <a:lnTo>
                                  <a:pt x="654" y="594"/>
                                </a:lnTo>
                                <a:lnTo>
                                  <a:pt x="653" y="595"/>
                                </a:lnTo>
                                <a:lnTo>
                                  <a:pt x="653" y="597"/>
                                </a:lnTo>
                                <a:lnTo>
                                  <a:pt x="652" y="601"/>
                                </a:lnTo>
                                <a:lnTo>
                                  <a:pt x="651" y="607"/>
                                </a:lnTo>
                                <a:lnTo>
                                  <a:pt x="650" y="613"/>
                                </a:lnTo>
                                <a:lnTo>
                                  <a:pt x="646" y="616"/>
                                </a:lnTo>
                                <a:lnTo>
                                  <a:pt x="645" y="617"/>
                                </a:lnTo>
                                <a:lnTo>
                                  <a:pt x="643" y="617"/>
                                </a:lnTo>
                                <a:lnTo>
                                  <a:pt x="640" y="615"/>
                                </a:lnTo>
                                <a:lnTo>
                                  <a:pt x="637" y="611"/>
                                </a:lnTo>
                                <a:lnTo>
                                  <a:pt x="635" y="607"/>
                                </a:lnTo>
                                <a:lnTo>
                                  <a:pt x="634" y="604"/>
                                </a:lnTo>
                                <a:lnTo>
                                  <a:pt x="635" y="601"/>
                                </a:lnTo>
                                <a:lnTo>
                                  <a:pt x="635" y="598"/>
                                </a:lnTo>
                                <a:lnTo>
                                  <a:pt x="638" y="591"/>
                                </a:lnTo>
                                <a:lnTo>
                                  <a:pt x="640" y="587"/>
                                </a:lnTo>
                                <a:lnTo>
                                  <a:pt x="641" y="582"/>
                                </a:lnTo>
                                <a:lnTo>
                                  <a:pt x="643" y="577"/>
                                </a:lnTo>
                                <a:lnTo>
                                  <a:pt x="644" y="576"/>
                                </a:lnTo>
                                <a:lnTo>
                                  <a:pt x="646" y="575"/>
                                </a:lnTo>
                                <a:lnTo>
                                  <a:pt x="649" y="575"/>
                                </a:lnTo>
                                <a:lnTo>
                                  <a:pt x="651" y="576"/>
                                </a:lnTo>
                                <a:close/>
                                <a:moveTo>
                                  <a:pt x="662" y="448"/>
                                </a:moveTo>
                                <a:lnTo>
                                  <a:pt x="657" y="455"/>
                                </a:lnTo>
                                <a:lnTo>
                                  <a:pt x="645" y="467"/>
                                </a:lnTo>
                                <a:lnTo>
                                  <a:pt x="641" y="472"/>
                                </a:lnTo>
                                <a:lnTo>
                                  <a:pt x="638" y="473"/>
                                </a:lnTo>
                                <a:lnTo>
                                  <a:pt x="636" y="472"/>
                                </a:lnTo>
                                <a:lnTo>
                                  <a:pt x="635" y="469"/>
                                </a:lnTo>
                                <a:lnTo>
                                  <a:pt x="635" y="460"/>
                                </a:lnTo>
                                <a:lnTo>
                                  <a:pt x="636" y="452"/>
                                </a:lnTo>
                                <a:lnTo>
                                  <a:pt x="637" y="446"/>
                                </a:lnTo>
                                <a:lnTo>
                                  <a:pt x="640" y="442"/>
                                </a:lnTo>
                                <a:lnTo>
                                  <a:pt x="643" y="439"/>
                                </a:lnTo>
                                <a:lnTo>
                                  <a:pt x="648" y="436"/>
                                </a:lnTo>
                                <a:lnTo>
                                  <a:pt x="658" y="426"/>
                                </a:lnTo>
                                <a:lnTo>
                                  <a:pt x="669" y="417"/>
                                </a:lnTo>
                                <a:lnTo>
                                  <a:pt x="672" y="414"/>
                                </a:lnTo>
                                <a:lnTo>
                                  <a:pt x="675" y="413"/>
                                </a:lnTo>
                                <a:lnTo>
                                  <a:pt x="676" y="413"/>
                                </a:lnTo>
                                <a:lnTo>
                                  <a:pt x="677" y="414"/>
                                </a:lnTo>
                                <a:lnTo>
                                  <a:pt x="677" y="417"/>
                                </a:lnTo>
                                <a:lnTo>
                                  <a:pt x="677" y="420"/>
                                </a:lnTo>
                                <a:lnTo>
                                  <a:pt x="674" y="427"/>
                                </a:lnTo>
                                <a:lnTo>
                                  <a:pt x="671" y="435"/>
                                </a:lnTo>
                                <a:lnTo>
                                  <a:pt x="666" y="442"/>
                                </a:lnTo>
                                <a:lnTo>
                                  <a:pt x="662" y="448"/>
                                </a:lnTo>
                                <a:close/>
                                <a:moveTo>
                                  <a:pt x="665" y="479"/>
                                </a:moveTo>
                                <a:lnTo>
                                  <a:pt x="660" y="482"/>
                                </a:lnTo>
                                <a:lnTo>
                                  <a:pt x="656" y="483"/>
                                </a:lnTo>
                                <a:lnTo>
                                  <a:pt x="653" y="483"/>
                                </a:lnTo>
                                <a:lnTo>
                                  <a:pt x="649" y="482"/>
                                </a:lnTo>
                                <a:lnTo>
                                  <a:pt x="643" y="479"/>
                                </a:lnTo>
                                <a:lnTo>
                                  <a:pt x="641" y="477"/>
                                </a:lnTo>
                                <a:lnTo>
                                  <a:pt x="648" y="472"/>
                                </a:lnTo>
                                <a:lnTo>
                                  <a:pt x="657" y="463"/>
                                </a:lnTo>
                                <a:lnTo>
                                  <a:pt x="663" y="456"/>
                                </a:lnTo>
                                <a:lnTo>
                                  <a:pt x="666" y="450"/>
                                </a:lnTo>
                                <a:lnTo>
                                  <a:pt x="669" y="454"/>
                                </a:lnTo>
                                <a:lnTo>
                                  <a:pt x="671" y="458"/>
                                </a:lnTo>
                                <a:lnTo>
                                  <a:pt x="672" y="460"/>
                                </a:lnTo>
                                <a:lnTo>
                                  <a:pt x="673" y="465"/>
                                </a:lnTo>
                                <a:lnTo>
                                  <a:pt x="673" y="467"/>
                                </a:lnTo>
                                <a:lnTo>
                                  <a:pt x="672" y="472"/>
                                </a:lnTo>
                                <a:lnTo>
                                  <a:pt x="669" y="475"/>
                                </a:lnTo>
                                <a:lnTo>
                                  <a:pt x="665" y="479"/>
                                </a:lnTo>
                                <a:close/>
                                <a:moveTo>
                                  <a:pt x="692" y="486"/>
                                </a:moveTo>
                                <a:lnTo>
                                  <a:pt x="691" y="489"/>
                                </a:lnTo>
                                <a:lnTo>
                                  <a:pt x="690" y="493"/>
                                </a:lnTo>
                                <a:lnTo>
                                  <a:pt x="689" y="495"/>
                                </a:lnTo>
                                <a:lnTo>
                                  <a:pt x="686" y="497"/>
                                </a:lnTo>
                                <a:lnTo>
                                  <a:pt x="684" y="498"/>
                                </a:lnTo>
                                <a:lnTo>
                                  <a:pt x="680" y="499"/>
                                </a:lnTo>
                                <a:lnTo>
                                  <a:pt x="677" y="500"/>
                                </a:lnTo>
                                <a:lnTo>
                                  <a:pt x="672" y="499"/>
                                </a:lnTo>
                                <a:lnTo>
                                  <a:pt x="668" y="498"/>
                                </a:lnTo>
                                <a:lnTo>
                                  <a:pt x="664" y="497"/>
                                </a:lnTo>
                                <a:lnTo>
                                  <a:pt x="661" y="495"/>
                                </a:lnTo>
                                <a:lnTo>
                                  <a:pt x="659" y="494"/>
                                </a:lnTo>
                                <a:lnTo>
                                  <a:pt x="656" y="490"/>
                                </a:lnTo>
                                <a:lnTo>
                                  <a:pt x="656" y="488"/>
                                </a:lnTo>
                                <a:lnTo>
                                  <a:pt x="659" y="487"/>
                                </a:lnTo>
                                <a:lnTo>
                                  <a:pt x="671" y="480"/>
                                </a:lnTo>
                                <a:lnTo>
                                  <a:pt x="674" y="476"/>
                                </a:lnTo>
                                <a:lnTo>
                                  <a:pt x="676" y="470"/>
                                </a:lnTo>
                                <a:lnTo>
                                  <a:pt x="677" y="467"/>
                                </a:lnTo>
                                <a:lnTo>
                                  <a:pt x="678" y="466"/>
                                </a:lnTo>
                                <a:lnTo>
                                  <a:pt x="681" y="468"/>
                                </a:lnTo>
                                <a:lnTo>
                                  <a:pt x="685" y="472"/>
                                </a:lnTo>
                                <a:lnTo>
                                  <a:pt x="688" y="473"/>
                                </a:lnTo>
                                <a:lnTo>
                                  <a:pt x="690" y="476"/>
                                </a:lnTo>
                                <a:lnTo>
                                  <a:pt x="692" y="481"/>
                                </a:lnTo>
                                <a:lnTo>
                                  <a:pt x="692" y="486"/>
                                </a:lnTo>
                                <a:close/>
                                <a:moveTo>
                                  <a:pt x="679" y="550"/>
                                </a:moveTo>
                                <a:lnTo>
                                  <a:pt x="674" y="548"/>
                                </a:lnTo>
                                <a:lnTo>
                                  <a:pt x="671" y="546"/>
                                </a:lnTo>
                                <a:lnTo>
                                  <a:pt x="668" y="542"/>
                                </a:lnTo>
                                <a:lnTo>
                                  <a:pt x="665" y="539"/>
                                </a:lnTo>
                                <a:lnTo>
                                  <a:pt x="662" y="533"/>
                                </a:lnTo>
                                <a:lnTo>
                                  <a:pt x="661" y="528"/>
                                </a:lnTo>
                                <a:lnTo>
                                  <a:pt x="661" y="521"/>
                                </a:lnTo>
                                <a:lnTo>
                                  <a:pt x="661" y="517"/>
                                </a:lnTo>
                                <a:lnTo>
                                  <a:pt x="664" y="518"/>
                                </a:lnTo>
                                <a:lnTo>
                                  <a:pt x="671" y="519"/>
                                </a:lnTo>
                                <a:lnTo>
                                  <a:pt x="677" y="519"/>
                                </a:lnTo>
                                <a:lnTo>
                                  <a:pt x="681" y="519"/>
                                </a:lnTo>
                                <a:lnTo>
                                  <a:pt x="684" y="522"/>
                                </a:lnTo>
                                <a:lnTo>
                                  <a:pt x="690" y="527"/>
                                </a:lnTo>
                                <a:lnTo>
                                  <a:pt x="695" y="531"/>
                                </a:lnTo>
                                <a:lnTo>
                                  <a:pt x="697" y="534"/>
                                </a:lnTo>
                                <a:lnTo>
                                  <a:pt x="697" y="537"/>
                                </a:lnTo>
                                <a:lnTo>
                                  <a:pt x="694" y="544"/>
                                </a:lnTo>
                                <a:lnTo>
                                  <a:pt x="691" y="547"/>
                                </a:lnTo>
                                <a:lnTo>
                                  <a:pt x="688" y="549"/>
                                </a:lnTo>
                                <a:lnTo>
                                  <a:pt x="684" y="551"/>
                                </a:lnTo>
                                <a:lnTo>
                                  <a:pt x="679" y="550"/>
                                </a:lnTo>
                                <a:close/>
                                <a:moveTo>
                                  <a:pt x="691" y="564"/>
                                </a:moveTo>
                                <a:lnTo>
                                  <a:pt x="683" y="561"/>
                                </a:lnTo>
                                <a:lnTo>
                                  <a:pt x="680" y="559"/>
                                </a:lnTo>
                                <a:lnTo>
                                  <a:pt x="679" y="557"/>
                                </a:lnTo>
                                <a:lnTo>
                                  <a:pt x="679" y="557"/>
                                </a:lnTo>
                                <a:lnTo>
                                  <a:pt x="683" y="556"/>
                                </a:lnTo>
                                <a:lnTo>
                                  <a:pt x="689" y="554"/>
                                </a:lnTo>
                                <a:lnTo>
                                  <a:pt x="694" y="551"/>
                                </a:lnTo>
                                <a:lnTo>
                                  <a:pt x="696" y="549"/>
                                </a:lnTo>
                                <a:lnTo>
                                  <a:pt x="698" y="554"/>
                                </a:lnTo>
                                <a:lnTo>
                                  <a:pt x="702" y="559"/>
                                </a:lnTo>
                                <a:lnTo>
                                  <a:pt x="703" y="565"/>
                                </a:lnTo>
                                <a:lnTo>
                                  <a:pt x="704" y="567"/>
                                </a:lnTo>
                                <a:lnTo>
                                  <a:pt x="702" y="567"/>
                                </a:lnTo>
                                <a:lnTo>
                                  <a:pt x="691" y="564"/>
                                </a:lnTo>
                                <a:close/>
                                <a:moveTo>
                                  <a:pt x="688" y="567"/>
                                </a:moveTo>
                                <a:lnTo>
                                  <a:pt x="690" y="568"/>
                                </a:lnTo>
                                <a:lnTo>
                                  <a:pt x="694" y="570"/>
                                </a:lnTo>
                                <a:lnTo>
                                  <a:pt x="700" y="571"/>
                                </a:lnTo>
                                <a:lnTo>
                                  <a:pt x="702" y="571"/>
                                </a:lnTo>
                                <a:lnTo>
                                  <a:pt x="698" y="575"/>
                                </a:lnTo>
                                <a:lnTo>
                                  <a:pt x="694" y="580"/>
                                </a:lnTo>
                                <a:lnTo>
                                  <a:pt x="694" y="586"/>
                                </a:lnTo>
                                <a:lnTo>
                                  <a:pt x="694" y="590"/>
                                </a:lnTo>
                                <a:lnTo>
                                  <a:pt x="691" y="590"/>
                                </a:lnTo>
                                <a:lnTo>
                                  <a:pt x="686" y="589"/>
                                </a:lnTo>
                                <a:lnTo>
                                  <a:pt x="682" y="586"/>
                                </a:lnTo>
                                <a:lnTo>
                                  <a:pt x="680" y="584"/>
                                </a:lnTo>
                                <a:lnTo>
                                  <a:pt x="683" y="582"/>
                                </a:lnTo>
                                <a:lnTo>
                                  <a:pt x="689" y="577"/>
                                </a:lnTo>
                                <a:lnTo>
                                  <a:pt x="689" y="571"/>
                                </a:lnTo>
                                <a:lnTo>
                                  <a:pt x="688" y="567"/>
                                </a:lnTo>
                                <a:close/>
                                <a:moveTo>
                                  <a:pt x="674" y="573"/>
                                </a:moveTo>
                                <a:lnTo>
                                  <a:pt x="673" y="579"/>
                                </a:lnTo>
                                <a:lnTo>
                                  <a:pt x="673" y="582"/>
                                </a:lnTo>
                                <a:lnTo>
                                  <a:pt x="671" y="582"/>
                                </a:lnTo>
                                <a:lnTo>
                                  <a:pt x="666" y="580"/>
                                </a:lnTo>
                                <a:lnTo>
                                  <a:pt x="662" y="576"/>
                                </a:lnTo>
                                <a:lnTo>
                                  <a:pt x="660" y="575"/>
                                </a:lnTo>
                                <a:lnTo>
                                  <a:pt x="664" y="573"/>
                                </a:lnTo>
                                <a:lnTo>
                                  <a:pt x="670" y="568"/>
                                </a:lnTo>
                                <a:lnTo>
                                  <a:pt x="672" y="562"/>
                                </a:lnTo>
                                <a:lnTo>
                                  <a:pt x="674" y="559"/>
                                </a:lnTo>
                                <a:lnTo>
                                  <a:pt x="675" y="560"/>
                                </a:lnTo>
                                <a:lnTo>
                                  <a:pt x="678" y="563"/>
                                </a:lnTo>
                                <a:lnTo>
                                  <a:pt x="681" y="564"/>
                                </a:lnTo>
                                <a:lnTo>
                                  <a:pt x="682" y="565"/>
                                </a:lnTo>
                                <a:lnTo>
                                  <a:pt x="679" y="567"/>
                                </a:lnTo>
                                <a:lnTo>
                                  <a:pt x="674" y="573"/>
                                </a:lnTo>
                                <a:close/>
                                <a:moveTo>
                                  <a:pt x="657" y="602"/>
                                </a:moveTo>
                                <a:lnTo>
                                  <a:pt x="658" y="598"/>
                                </a:lnTo>
                                <a:lnTo>
                                  <a:pt x="659" y="593"/>
                                </a:lnTo>
                                <a:lnTo>
                                  <a:pt x="660" y="589"/>
                                </a:lnTo>
                                <a:lnTo>
                                  <a:pt x="661" y="588"/>
                                </a:lnTo>
                                <a:lnTo>
                                  <a:pt x="663" y="587"/>
                                </a:lnTo>
                                <a:lnTo>
                                  <a:pt x="665" y="587"/>
                                </a:lnTo>
                                <a:lnTo>
                                  <a:pt x="670" y="589"/>
                                </a:lnTo>
                                <a:lnTo>
                                  <a:pt x="674" y="590"/>
                                </a:lnTo>
                                <a:lnTo>
                                  <a:pt x="675" y="590"/>
                                </a:lnTo>
                                <a:lnTo>
                                  <a:pt x="676" y="591"/>
                                </a:lnTo>
                                <a:lnTo>
                                  <a:pt x="676" y="594"/>
                                </a:lnTo>
                                <a:lnTo>
                                  <a:pt x="676" y="597"/>
                                </a:lnTo>
                                <a:lnTo>
                                  <a:pt x="675" y="605"/>
                                </a:lnTo>
                                <a:lnTo>
                                  <a:pt x="675" y="611"/>
                                </a:lnTo>
                                <a:lnTo>
                                  <a:pt x="674" y="616"/>
                                </a:lnTo>
                                <a:lnTo>
                                  <a:pt x="673" y="621"/>
                                </a:lnTo>
                                <a:lnTo>
                                  <a:pt x="672" y="622"/>
                                </a:lnTo>
                                <a:lnTo>
                                  <a:pt x="670" y="623"/>
                                </a:lnTo>
                                <a:lnTo>
                                  <a:pt x="668" y="622"/>
                                </a:lnTo>
                                <a:lnTo>
                                  <a:pt x="663" y="619"/>
                                </a:lnTo>
                                <a:lnTo>
                                  <a:pt x="660" y="616"/>
                                </a:lnTo>
                                <a:lnTo>
                                  <a:pt x="658" y="613"/>
                                </a:lnTo>
                                <a:lnTo>
                                  <a:pt x="657" y="610"/>
                                </a:lnTo>
                                <a:lnTo>
                                  <a:pt x="656" y="608"/>
                                </a:lnTo>
                                <a:lnTo>
                                  <a:pt x="657" y="605"/>
                                </a:lnTo>
                                <a:lnTo>
                                  <a:pt x="657" y="602"/>
                                </a:lnTo>
                                <a:close/>
                                <a:moveTo>
                                  <a:pt x="653" y="557"/>
                                </a:moveTo>
                                <a:lnTo>
                                  <a:pt x="656" y="551"/>
                                </a:lnTo>
                                <a:lnTo>
                                  <a:pt x="657" y="547"/>
                                </a:lnTo>
                                <a:lnTo>
                                  <a:pt x="658" y="548"/>
                                </a:lnTo>
                                <a:lnTo>
                                  <a:pt x="662" y="551"/>
                                </a:lnTo>
                                <a:lnTo>
                                  <a:pt x="666" y="555"/>
                                </a:lnTo>
                                <a:lnTo>
                                  <a:pt x="668" y="555"/>
                                </a:lnTo>
                                <a:lnTo>
                                  <a:pt x="664" y="557"/>
                                </a:lnTo>
                                <a:lnTo>
                                  <a:pt x="659" y="561"/>
                                </a:lnTo>
                                <a:lnTo>
                                  <a:pt x="657" y="567"/>
                                </a:lnTo>
                                <a:lnTo>
                                  <a:pt x="657" y="569"/>
                                </a:lnTo>
                                <a:lnTo>
                                  <a:pt x="654" y="568"/>
                                </a:lnTo>
                                <a:lnTo>
                                  <a:pt x="649" y="566"/>
                                </a:lnTo>
                                <a:lnTo>
                                  <a:pt x="646" y="563"/>
                                </a:lnTo>
                                <a:lnTo>
                                  <a:pt x="645" y="561"/>
                                </a:lnTo>
                                <a:lnTo>
                                  <a:pt x="649" y="560"/>
                                </a:lnTo>
                                <a:lnTo>
                                  <a:pt x="653" y="557"/>
                                </a:lnTo>
                                <a:close/>
                                <a:moveTo>
                                  <a:pt x="648" y="540"/>
                                </a:moveTo>
                                <a:lnTo>
                                  <a:pt x="652" y="542"/>
                                </a:lnTo>
                                <a:lnTo>
                                  <a:pt x="654" y="543"/>
                                </a:lnTo>
                                <a:lnTo>
                                  <a:pt x="653" y="544"/>
                                </a:lnTo>
                                <a:lnTo>
                                  <a:pt x="652" y="546"/>
                                </a:lnTo>
                                <a:lnTo>
                                  <a:pt x="651" y="547"/>
                                </a:lnTo>
                                <a:lnTo>
                                  <a:pt x="649" y="547"/>
                                </a:lnTo>
                                <a:lnTo>
                                  <a:pt x="646" y="547"/>
                                </a:lnTo>
                                <a:lnTo>
                                  <a:pt x="644" y="547"/>
                                </a:lnTo>
                                <a:lnTo>
                                  <a:pt x="642" y="545"/>
                                </a:lnTo>
                                <a:lnTo>
                                  <a:pt x="641" y="544"/>
                                </a:lnTo>
                                <a:lnTo>
                                  <a:pt x="641" y="542"/>
                                </a:lnTo>
                                <a:lnTo>
                                  <a:pt x="641" y="540"/>
                                </a:lnTo>
                                <a:lnTo>
                                  <a:pt x="642" y="537"/>
                                </a:lnTo>
                                <a:lnTo>
                                  <a:pt x="642" y="535"/>
                                </a:lnTo>
                                <a:lnTo>
                                  <a:pt x="644" y="538"/>
                                </a:lnTo>
                                <a:lnTo>
                                  <a:pt x="648" y="540"/>
                                </a:lnTo>
                                <a:close/>
                                <a:moveTo>
                                  <a:pt x="645" y="507"/>
                                </a:moveTo>
                                <a:lnTo>
                                  <a:pt x="646" y="508"/>
                                </a:lnTo>
                                <a:lnTo>
                                  <a:pt x="650" y="511"/>
                                </a:lnTo>
                                <a:lnTo>
                                  <a:pt x="654" y="514"/>
                                </a:lnTo>
                                <a:lnTo>
                                  <a:pt x="656" y="515"/>
                                </a:lnTo>
                                <a:lnTo>
                                  <a:pt x="656" y="519"/>
                                </a:lnTo>
                                <a:lnTo>
                                  <a:pt x="656" y="526"/>
                                </a:lnTo>
                                <a:lnTo>
                                  <a:pt x="658" y="536"/>
                                </a:lnTo>
                                <a:lnTo>
                                  <a:pt x="661" y="541"/>
                                </a:lnTo>
                                <a:lnTo>
                                  <a:pt x="658" y="540"/>
                                </a:lnTo>
                                <a:lnTo>
                                  <a:pt x="650" y="537"/>
                                </a:lnTo>
                                <a:lnTo>
                                  <a:pt x="646" y="534"/>
                                </a:lnTo>
                                <a:lnTo>
                                  <a:pt x="645" y="529"/>
                                </a:lnTo>
                                <a:lnTo>
                                  <a:pt x="645" y="525"/>
                                </a:lnTo>
                                <a:lnTo>
                                  <a:pt x="645" y="521"/>
                                </a:lnTo>
                                <a:lnTo>
                                  <a:pt x="645" y="511"/>
                                </a:lnTo>
                                <a:lnTo>
                                  <a:pt x="645" y="507"/>
                                </a:lnTo>
                                <a:close/>
                                <a:moveTo>
                                  <a:pt x="689" y="596"/>
                                </a:moveTo>
                                <a:lnTo>
                                  <a:pt x="696" y="597"/>
                                </a:lnTo>
                                <a:lnTo>
                                  <a:pt x="701" y="599"/>
                                </a:lnTo>
                                <a:lnTo>
                                  <a:pt x="702" y="601"/>
                                </a:lnTo>
                                <a:lnTo>
                                  <a:pt x="703" y="603"/>
                                </a:lnTo>
                                <a:lnTo>
                                  <a:pt x="704" y="605"/>
                                </a:lnTo>
                                <a:lnTo>
                                  <a:pt x="704" y="608"/>
                                </a:lnTo>
                                <a:lnTo>
                                  <a:pt x="704" y="618"/>
                                </a:lnTo>
                                <a:lnTo>
                                  <a:pt x="704" y="623"/>
                                </a:lnTo>
                                <a:lnTo>
                                  <a:pt x="703" y="627"/>
                                </a:lnTo>
                                <a:lnTo>
                                  <a:pt x="702" y="633"/>
                                </a:lnTo>
                                <a:lnTo>
                                  <a:pt x="702" y="635"/>
                                </a:lnTo>
                                <a:lnTo>
                                  <a:pt x="700" y="636"/>
                                </a:lnTo>
                                <a:lnTo>
                                  <a:pt x="698" y="636"/>
                                </a:lnTo>
                                <a:lnTo>
                                  <a:pt x="696" y="635"/>
                                </a:lnTo>
                                <a:lnTo>
                                  <a:pt x="690" y="629"/>
                                </a:lnTo>
                                <a:lnTo>
                                  <a:pt x="684" y="624"/>
                                </a:lnTo>
                                <a:lnTo>
                                  <a:pt x="682" y="621"/>
                                </a:lnTo>
                                <a:lnTo>
                                  <a:pt x="681" y="618"/>
                                </a:lnTo>
                                <a:lnTo>
                                  <a:pt x="680" y="615"/>
                                </a:lnTo>
                                <a:lnTo>
                                  <a:pt x="680" y="611"/>
                                </a:lnTo>
                                <a:lnTo>
                                  <a:pt x="680" y="604"/>
                                </a:lnTo>
                                <a:lnTo>
                                  <a:pt x="680" y="599"/>
                                </a:lnTo>
                                <a:lnTo>
                                  <a:pt x="681" y="597"/>
                                </a:lnTo>
                                <a:lnTo>
                                  <a:pt x="683" y="596"/>
                                </a:lnTo>
                                <a:lnTo>
                                  <a:pt x="685" y="595"/>
                                </a:lnTo>
                                <a:lnTo>
                                  <a:pt x="689" y="596"/>
                                </a:lnTo>
                                <a:close/>
                                <a:moveTo>
                                  <a:pt x="706" y="574"/>
                                </a:moveTo>
                                <a:lnTo>
                                  <a:pt x="710" y="575"/>
                                </a:lnTo>
                                <a:lnTo>
                                  <a:pt x="714" y="575"/>
                                </a:lnTo>
                                <a:lnTo>
                                  <a:pt x="719" y="575"/>
                                </a:lnTo>
                                <a:lnTo>
                                  <a:pt x="717" y="579"/>
                                </a:lnTo>
                                <a:lnTo>
                                  <a:pt x="715" y="585"/>
                                </a:lnTo>
                                <a:lnTo>
                                  <a:pt x="717" y="593"/>
                                </a:lnTo>
                                <a:lnTo>
                                  <a:pt x="719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10" y="596"/>
                                </a:lnTo>
                                <a:lnTo>
                                  <a:pt x="704" y="594"/>
                                </a:lnTo>
                                <a:lnTo>
                                  <a:pt x="703" y="593"/>
                                </a:lnTo>
                                <a:lnTo>
                                  <a:pt x="704" y="590"/>
                                </a:lnTo>
                                <a:lnTo>
                                  <a:pt x="708" y="585"/>
                                </a:lnTo>
                                <a:lnTo>
                                  <a:pt x="708" y="578"/>
                                </a:lnTo>
                                <a:lnTo>
                                  <a:pt x="706" y="574"/>
                                </a:lnTo>
                                <a:close/>
                                <a:moveTo>
                                  <a:pt x="699" y="517"/>
                                </a:moveTo>
                                <a:lnTo>
                                  <a:pt x="704" y="519"/>
                                </a:lnTo>
                                <a:lnTo>
                                  <a:pt x="709" y="520"/>
                                </a:lnTo>
                                <a:lnTo>
                                  <a:pt x="712" y="521"/>
                                </a:lnTo>
                                <a:lnTo>
                                  <a:pt x="715" y="521"/>
                                </a:lnTo>
                                <a:lnTo>
                                  <a:pt x="719" y="520"/>
                                </a:lnTo>
                                <a:lnTo>
                                  <a:pt x="721" y="519"/>
                                </a:lnTo>
                                <a:lnTo>
                                  <a:pt x="725" y="522"/>
                                </a:lnTo>
                                <a:lnTo>
                                  <a:pt x="734" y="524"/>
                                </a:lnTo>
                                <a:lnTo>
                                  <a:pt x="740" y="522"/>
                                </a:lnTo>
                                <a:lnTo>
                                  <a:pt x="743" y="521"/>
                                </a:lnTo>
                                <a:lnTo>
                                  <a:pt x="747" y="530"/>
                                </a:lnTo>
                                <a:lnTo>
                                  <a:pt x="742" y="533"/>
                                </a:lnTo>
                                <a:lnTo>
                                  <a:pt x="731" y="533"/>
                                </a:lnTo>
                                <a:lnTo>
                                  <a:pt x="722" y="530"/>
                                </a:lnTo>
                                <a:lnTo>
                                  <a:pt x="720" y="528"/>
                                </a:lnTo>
                                <a:lnTo>
                                  <a:pt x="719" y="528"/>
                                </a:lnTo>
                                <a:lnTo>
                                  <a:pt x="715" y="529"/>
                                </a:lnTo>
                                <a:lnTo>
                                  <a:pt x="708" y="528"/>
                                </a:lnTo>
                                <a:lnTo>
                                  <a:pt x="697" y="525"/>
                                </a:lnTo>
                                <a:lnTo>
                                  <a:pt x="688" y="518"/>
                                </a:lnTo>
                                <a:lnTo>
                                  <a:pt x="683" y="514"/>
                                </a:lnTo>
                                <a:lnTo>
                                  <a:pt x="678" y="514"/>
                                </a:lnTo>
                                <a:lnTo>
                                  <a:pt x="665" y="511"/>
                                </a:lnTo>
                                <a:lnTo>
                                  <a:pt x="658" y="509"/>
                                </a:lnTo>
                                <a:lnTo>
                                  <a:pt x="652" y="505"/>
                                </a:lnTo>
                                <a:lnTo>
                                  <a:pt x="646" y="502"/>
                                </a:lnTo>
                                <a:lnTo>
                                  <a:pt x="645" y="500"/>
                                </a:lnTo>
                                <a:lnTo>
                                  <a:pt x="644" y="498"/>
                                </a:lnTo>
                                <a:lnTo>
                                  <a:pt x="644" y="494"/>
                                </a:lnTo>
                                <a:lnTo>
                                  <a:pt x="644" y="489"/>
                                </a:lnTo>
                                <a:lnTo>
                                  <a:pt x="644" y="487"/>
                                </a:lnTo>
                                <a:lnTo>
                                  <a:pt x="651" y="487"/>
                                </a:lnTo>
                                <a:lnTo>
                                  <a:pt x="652" y="489"/>
                                </a:lnTo>
                                <a:lnTo>
                                  <a:pt x="655" y="494"/>
                                </a:lnTo>
                                <a:lnTo>
                                  <a:pt x="658" y="497"/>
                                </a:lnTo>
                                <a:lnTo>
                                  <a:pt x="661" y="499"/>
                                </a:lnTo>
                                <a:lnTo>
                                  <a:pt x="664" y="501"/>
                                </a:lnTo>
                                <a:lnTo>
                                  <a:pt x="669" y="502"/>
                                </a:lnTo>
                                <a:lnTo>
                                  <a:pt x="677" y="504"/>
                                </a:lnTo>
                                <a:lnTo>
                                  <a:pt x="682" y="503"/>
                                </a:lnTo>
                                <a:lnTo>
                                  <a:pt x="685" y="502"/>
                                </a:lnTo>
                                <a:lnTo>
                                  <a:pt x="688" y="502"/>
                                </a:lnTo>
                                <a:lnTo>
                                  <a:pt x="688" y="503"/>
                                </a:lnTo>
                                <a:lnTo>
                                  <a:pt x="689" y="506"/>
                                </a:lnTo>
                                <a:lnTo>
                                  <a:pt x="692" y="510"/>
                                </a:lnTo>
                                <a:lnTo>
                                  <a:pt x="699" y="517"/>
                                </a:lnTo>
                                <a:close/>
                                <a:moveTo>
                                  <a:pt x="694" y="496"/>
                                </a:moveTo>
                                <a:lnTo>
                                  <a:pt x="696" y="493"/>
                                </a:lnTo>
                                <a:lnTo>
                                  <a:pt x="696" y="490"/>
                                </a:lnTo>
                                <a:lnTo>
                                  <a:pt x="698" y="492"/>
                                </a:lnTo>
                                <a:lnTo>
                                  <a:pt x="702" y="495"/>
                                </a:lnTo>
                                <a:lnTo>
                                  <a:pt x="709" y="497"/>
                                </a:lnTo>
                                <a:lnTo>
                                  <a:pt x="712" y="498"/>
                                </a:lnTo>
                                <a:lnTo>
                                  <a:pt x="712" y="501"/>
                                </a:lnTo>
                                <a:lnTo>
                                  <a:pt x="713" y="507"/>
                                </a:lnTo>
                                <a:lnTo>
                                  <a:pt x="716" y="513"/>
                                </a:lnTo>
                                <a:lnTo>
                                  <a:pt x="718" y="515"/>
                                </a:lnTo>
                                <a:lnTo>
                                  <a:pt x="717" y="516"/>
                                </a:lnTo>
                                <a:lnTo>
                                  <a:pt x="715" y="517"/>
                                </a:lnTo>
                                <a:lnTo>
                                  <a:pt x="713" y="517"/>
                                </a:lnTo>
                                <a:lnTo>
                                  <a:pt x="711" y="517"/>
                                </a:lnTo>
                                <a:lnTo>
                                  <a:pt x="706" y="516"/>
                                </a:lnTo>
                                <a:lnTo>
                                  <a:pt x="700" y="513"/>
                                </a:lnTo>
                                <a:lnTo>
                                  <a:pt x="697" y="510"/>
                                </a:lnTo>
                                <a:lnTo>
                                  <a:pt x="695" y="507"/>
                                </a:lnTo>
                                <a:lnTo>
                                  <a:pt x="693" y="505"/>
                                </a:lnTo>
                                <a:lnTo>
                                  <a:pt x="693" y="503"/>
                                </a:lnTo>
                                <a:lnTo>
                                  <a:pt x="693" y="499"/>
                                </a:lnTo>
                                <a:lnTo>
                                  <a:pt x="694" y="496"/>
                                </a:lnTo>
                                <a:close/>
                                <a:moveTo>
                                  <a:pt x="708" y="458"/>
                                </a:moveTo>
                                <a:lnTo>
                                  <a:pt x="709" y="461"/>
                                </a:lnTo>
                                <a:lnTo>
                                  <a:pt x="714" y="467"/>
                                </a:lnTo>
                                <a:lnTo>
                                  <a:pt x="721" y="474"/>
                                </a:lnTo>
                                <a:lnTo>
                                  <a:pt x="724" y="477"/>
                                </a:lnTo>
                                <a:lnTo>
                                  <a:pt x="724" y="479"/>
                                </a:lnTo>
                                <a:lnTo>
                                  <a:pt x="722" y="484"/>
                                </a:lnTo>
                                <a:lnTo>
                                  <a:pt x="721" y="487"/>
                                </a:lnTo>
                                <a:lnTo>
                                  <a:pt x="718" y="489"/>
                                </a:lnTo>
                                <a:lnTo>
                                  <a:pt x="715" y="492"/>
                                </a:lnTo>
                                <a:lnTo>
                                  <a:pt x="711" y="493"/>
                                </a:lnTo>
                                <a:lnTo>
                                  <a:pt x="706" y="493"/>
                                </a:lnTo>
                                <a:lnTo>
                                  <a:pt x="702" y="490"/>
                                </a:lnTo>
                                <a:lnTo>
                                  <a:pt x="699" y="487"/>
                                </a:lnTo>
                                <a:lnTo>
                                  <a:pt x="697" y="483"/>
                                </a:lnTo>
                                <a:lnTo>
                                  <a:pt x="694" y="476"/>
                                </a:lnTo>
                                <a:lnTo>
                                  <a:pt x="693" y="473"/>
                                </a:lnTo>
                                <a:lnTo>
                                  <a:pt x="696" y="470"/>
                                </a:lnTo>
                                <a:lnTo>
                                  <a:pt x="702" y="466"/>
                                </a:lnTo>
                                <a:lnTo>
                                  <a:pt x="705" y="461"/>
                                </a:lnTo>
                                <a:lnTo>
                                  <a:pt x="708" y="458"/>
                                </a:lnTo>
                                <a:close/>
                                <a:moveTo>
                                  <a:pt x="684" y="405"/>
                                </a:moveTo>
                                <a:lnTo>
                                  <a:pt x="686" y="407"/>
                                </a:lnTo>
                                <a:lnTo>
                                  <a:pt x="692" y="412"/>
                                </a:lnTo>
                                <a:lnTo>
                                  <a:pt x="700" y="414"/>
                                </a:lnTo>
                                <a:lnTo>
                                  <a:pt x="704" y="414"/>
                                </a:lnTo>
                                <a:lnTo>
                                  <a:pt x="705" y="418"/>
                                </a:lnTo>
                                <a:lnTo>
                                  <a:pt x="709" y="425"/>
                                </a:lnTo>
                                <a:lnTo>
                                  <a:pt x="715" y="429"/>
                                </a:lnTo>
                                <a:lnTo>
                                  <a:pt x="719" y="432"/>
                                </a:lnTo>
                                <a:lnTo>
                                  <a:pt x="719" y="435"/>
                                </a:lnTo>
                                <a:lnTo>
                                  <a:pt x="715" y="441"/>
                                </a:lnTo>
                                <a:lnTo>
                                  <a:pt x="713" y="443"/>
                                </a:lnTo>
                                <a:lnTo>
                                  <a:pt x="709" y="445"/>
                                </a:lnTo>
                                <a:lnTo>
                                  <a:pt x="706" y="445"/>
                                </a:lnTo>
                                <a:lnTo>
                                  <a:pt x="702" y="444"/>
                                </a:lnTo>
                                <a:lnTo>
                                  <a:pt x="698" y="443"/>
                                </a:lnTo>
                                <a:lnTo>
                                  <a:pt x="693" y="441"/>
                                </a:lnTo>
                                <a:lnTo>
                                  <a:pt x="691" y="439"/>
                                </a:lnTo>
                                <a:lnTo>
                                  <a:pt x="688" y="437"/>
                                </a:lnTo>
                                <a:lnTo>
                                  <a:pt x="686" y="434"/>
                                </a:lnTo>
                                <a:lnTo>
                                  <a:pt x="685" y="432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0"/>
                                </a:lnTo>
                                <a:lnTo>
                                  <a:pt x="683" y="409"/>
                                </a:lnTo>
                                <a:lnTo>
                                  <a:pt x="684" y="405"/>
                                </a:lnTo>
                                <a:close/>
                                <a:moveTo>
                                  <a:pt x="698" y="408"/>
                                </a:moveTo>
                                <a:lnTo>
                                  <a:pt x="694" y="406"/>
                                </a:lnTo>
                                <a:lnTo>
                                  <a:pt x="691" y="404"/>
                                </a:lnTo>
                                <a:lnTo>
                                  <a:pt x="688" y="402"/>
                                </a:lnTo>
                                <a:lnTo>
                                  <a:pt x="686" y="400"/>
                                </a:lnTo>
                                <a:lnTo>
                                  <a:pt x="684" y="396"/>
                                </a:lnTo>
                                <a:lnTo>
                                  <a:pt x="683" y="392"/>
                                </a:lnTo>
                                <a:lnTo>
                                  <a:pt x="683" y="385"/>
                                </a:lnTo>
                                <a:lnTo>
                                  <a:pt x="684" y="381"/>
                                </a:lnTo>
                                <a:lnTo>
                                  <a:pt x="690" y="385"/>
                                </a:lnTo>
                                <a:lnTo>
                                  <a:pt x="697" y="392"/>
                                </a:lnTo>
                                <a:lnTo>
                                  <a:pt x="705" y="396"/>
                                </a:lnTo>
                                <a:lnTo>
                                  <a:pt x="710" y="399"/>
                                </a:lnTo>
                                <a:lnTo>
                                  <a:pt x="710" y="401"/>
                                </a:lnTo>
                                <a:lnTo>
                                  <a:pt x="709" y="405"/>
                                </a:lnTo>
                                <a:lnTo>
                                  <a:pt x="708" y="407"/>
                                </a:lnTo>
                                <a:lnTo>
                                  <a:pt x="705" y="408"/>
                                </a:lnTo>
                                <a:lnTo>
                                  <a:pt x="702" y="409"/>
                                </a:lnTo>
                                <a:lnTo>
                                  <a:pt x="698" y="408"/>
                                </a:lnTo>
                                <a:close/>
                                <a:moveTo>
                                  <a:pt x="722" y="427"/>
                                </a:moveTo>
                                <a:lnTo>
                                  <a:pt x="717" y="426"/>
                                </a:lnTo>
                                <a:lnTo>
                                  <a:pt x="713" y="424"/>
                                </a:lnTo>
                                <a:lnTo>
                                  <a:pt x="711" y="422"/>
                                </a:lnTo>
                                <a:lnTo>
                                  <a:pt x="710" y="419"/>
                                </a:lnTo>
                                <a:lnTo>
                                  <a:pt x="709" y="415"/>
                                </a:lnTo>
                                <a:lnTo>
                                  <a:pt x="710" y="412"/>
                                </a:lnTo>
                                <a:lnTo>
                                  <a:pt x="713" y="406"/>
                                </a:lnTo>
                                <a:lnTo>
                                  <a:pt x="716" y="402"/>
                                </a:lnTo>
                                <a:lnTo>
                                  <a:pt x="719" y="403"/>
                                </a:lnTo>
                                <a:lnTo>
                                  <a:pt x="729" y="408"/>
                                </a:lnTo>
                                <a:lnTo>
                                  <a:pt x="737" y="414"/>
                                </a:lnTo>
                                <a:lnTo>
                                  <a:pt x="740" y="416"/>
                                </a:lnTo>
                                <a:lnTo>
                                  <a:pt x="739" y="418"/>
                                </a:lnTo>
                                <a:lnTo>
                                  <a:pt x="737" y="422"/>
                                </a:lnTo>
                                <a:lnTo>
                                  <a:pt x="735" y="425"/>
                                </a:lnTo>
                                <a:lnTo>
                                  <a:pt x="731" y="426"/>
                                </a:lnTo>
                                <a:lnTo>
                                  <a:pt x="728" y="427"/>
                                </a:lnTo>
                                <a:lnTo>
                                  <a:pt x="722" y="427"/>
                                </a:lnTo>
                                <a:close/>
                                <a:moveTo>
                                  <a:pt x="745" y="443"/>
                                </a:moveTo>
                                <a:lnTo>
                                  <a:pt x="741" y="443"/>
                                </a:lnTo>
                                <a:lnTo>
                                  <a:pt x="737" y="442"/>
                                </a:lnTo>
                                <a:lnTo>
                                  <a:pt x="734" y="440"/>
                                </a:lnTo>
                                <a:lnTo>
                                  <a:pt x="732" y="438"/>
                                </a:lnTo>
                                <a:lnTo>
                                  <a:pt x="730" y="433"/>
                                </a:lnTo>
                                <a:lnTo>
                                  <a:pt x="729" y="432"/>
                                </a:lnTo>
                                <a:lnTo>
                                  <a:pt x="731" y="430"/>
                                </a:lnTo>
                                <a:lnTo>
                                  <a:pt x="735" y="429"/>
                                </a:lnTo>
                                <a:lnTo>
                                  <a:pt x="741" y="423"/>
                                </a:lnTo>
                                <a:lnTo>
                                  <a:pt x="745" y="419"/>
                                </a:lnTo>
                                <a:lnTo>
                                  <a:pt x="747" y="420"/>
                                </a:lnTo>
                                <a:lnTo>
                                  <a:pt x="754" y="423"/>
                                </a:lnTo>
                                <a:lnTo>
                                  <a:pt x="759" y="426"/>
                                </a:lnTo>
                                <a:lnTo>
                                  <a:pt x="761" y="427"/>
                                </a:lnTo>
                                <a:lnTo>
                                  <a:pt x="761" y="430"/>
                                </a:lnTo>
                                <a:lnTo>
                                  <a:pt x="759" y="436"/>
                                </a:lnTo>
                                <a:lnTo>
                                  <a:pt x="757" y="439"/>
                                </a:lnTo>
                                <a:lnTo>
                                  <a:pt x="754" y="441"/>
                                </a:lnTo>
                                <a:lnTo>
                                  <a:pt x="751" y="443"/>
                                </a:lnTo>
                                <a:lnTo>
                                  <a:pt x="745" y="443"/>
                                </a:lnTo>
                                <a:close/>
                                <a:moveTo>
                                  <a:pt x="765" y="469"/>
                                </a:moveTo>
                                <a:lnTo>
                                  <a:pt x="762" y="469"/>
                                </a:lnTo>
                                <a:lnTo>
                                  <a:pt x="761" y="468"/>
                                </a:lnTo>
                                <a:lnTo>
                                  <a:pt x="760" y="467"/>
                                </a:lnTo>
                                <a:lnTo>
                                  <a:pt x="757" y="464"/>
                                </a:lnTo>
                                <a:lnTo>
                                  <a:pt x="752" y="462"/>
                                </a:lnTo>
                                <a:lnTo>
                                  <a:pt x="750" y="461"/>
                                </a:lnTo>
                                <a:lnTo>
                                  <a:pt x="747" y="448"/>
                                </a:lnTo>
                                <a:lnTo>
                                  <a:pt x="750" y="448"/>
                                </a:lnTo>
                                <a:lnTo>
                                  <a:pt x="753" y="447"/>
                                </a:lnTo>
                                <a:lnTo>
                                  <a:pt x="757" y="444"/>
                                </a:lnTo>
                                <a:lnTo>
                                  <a:pt x="761" y="441"/>
                                </a:lnTo>
                                <a:lnTo>
                                  <a:pt x="765" y="434"/>
                                </a:lnTo>
                                <a:lnTo>
                                  <a:pt x="766" y="430"/>
                                </a:lnTo>
                                <a:lnTo>
                                  <a:pt x="769" y="433"/>
                                </a:lnTo>
                                <a:lnTo>
                                  <a:pt x="772" y="436"/>
                                </a:lnTo>
                                <a:lnTo>
                                  <a:pt x="774" y="439"/>
                                </a:lnTo>
                                <a:lnTo>
                                  <a:pt x="774" y="441"/>
                                </a:lnTo>
                                <a:lnTo>
                                  <a:pt x="775" y="460"/>
                                </a:lnTo>
                                <a:lnTo>
                                  <a:pt x="775" y="462"/>
                                </a:lnTo>
                                <a:lnTo>
                                  <a:pt x="773" y="464"/>
                                </a:lnTo>
                                <a:lnTo>
                                  <a:pt x="771" y="467"/>
                                </a:lnTo>
                                <a:lnTo>
                                  <a:pt x="765" y="469"/>
                                </a:lnTo>
                                <a:close/>
                                <a:moveTo>
                                  <a:pt x="772" y="486"/>
                                </a:moveTo>
                                <a:lnTo>
                                  <a:pt x="766" y="483"/>
                                </a:lnTo>
                                <a:lnTo>
                                  <a:pt x="764" y="480"/>
                                </a:lnTo>
                                <a:lnTo>
                                  <a:pt x="764" y="477"/>
                                </a:lnTo>
                                <a:lnTo>
                                  <a:pt x="764" y="475"/>
                                </a:lnTo>
                                <a:lnTo>
                                  <a:pt x="767" y="474"/>
                                </a:lnTo>
                                <a:lnTo>
                                  <a:pt x="774" y="470"/>
                                </a:lnTo>
                                <a:lnTo>
                                  <a:pt x="776" y="467"/>
                                </a:lnTo>
                                <a:lnTo>
                                  <a:pt x="777" y="465"/>
                                </a:lnTo>
                                <a:lnTo>
                                  <a:pt x="778" y="469"/>
                                </a:lnTo>
                                <a:lnTo>
                                  <a:pt x="779" y="478"/>
                                </a:lnTo>
                                <a:lnTo>
                                  <a:pt x="780" y="486"/>
                                </a:lnTo>
                                <a:lnTo>
                                  <a:pt x="781" y="490"/>
                                </a:lnTo>
                                <a:lnTo>
                                  <a:pt x="777" y="489"/>
                                </a:lnTo>
                                <a:lnTo>
                                  <a:pt x="772" y="486"/>
                                </a:lnTo>
                                <a:close/>
                                <a:moveTo>
                                  <a:pt x="779" y="503"/>
                                </a:moveTo>
                                <a:lnTo>
                                  <a:pt x="775" y="504"/>
                                </a:lnTo>
                                <a:lnTo>
                                  <a:pt x="773" y="503"/>
                                </a:lnTo>
                                <a:lnTo>
                                  <a:pt x="771" y="500"/>
                                </a:lnTo>
                                <a:lnTo>
                                  <a:pt x="769" y="498"/>
                                </a:lnTo>
                                <a:lnTo>
                                  <a:pt x="765" y="492"/>
                                </a:lnTo>
                                <a:lnTo>
                                  <a:pt x="762" y="487"/>
                                </a:lnTo>
                                <a:lnTo>
                                  <a:pt x="764" y="485"/>
                                </a:lnTo>
                                <a:lnTo>
                                  <a:pt x="765" y="486"/>
                                </a:lnTo>
                                <a:lnTo>
                                  <a:pt x="772" y="490"/>
                                </a:lnTo>
                                <a:lnTo>
                                  <a:pt x="778" y="493"/>
                                </a:lnTo>
                                <a:lnTo>
                                  <a:pt x="781" y="494"/>
                                </a:lnTo>
                                <a:lnTo>
                                  <a:pt x="782" y="499"/>
                                </a:lnTo>
                                <a:lnTo>
                                  <a:pt x="783" y="501"/>
                                </a:lnTo>
                                <a:lnTo>
                                  <a:pt x="779" y="503"/>
                                </a:lnTo>
                                <a:close/>
                                <a:moveTo>
                                  <a:pt x="775" y="507"/>
                                </a:moveTo>
                                <a:lnTo>
                                  <a:pt x="777" y="508"/>
                                </a:lnTo>
                                <a:lnTo>
                                  <a:pt x="781" y="508"/>
                                </a:lnTo>
                                <a:lnTo>
                                  <a:pt x="784" y="506"/>
                                </a:lnTo>
                                <a:lnTo>
                                  <a:pt x="785" y="505"/>
                                </a:lnTo>
                                <a:lnTo>
                                  <a:pt x="786" y="509"/>
                                </a:lnTo>
                                <a:lnTo>
                                  <a:pt x="789" y="517"/>
                                </a:lnTo>
                                <a:lnTo>
                                  <a:pt x="790" y="525"/>
                                </a:lnTo>
                                <a:lnTo>
                                  <a:pt x="791" y="530"/>
                                </a:lnTo>
                                <a:lnTo>
                                  <a:pt x="790" y="531"/>
                                </a:lnTo>
                                <a:lnTo>
                                  <a:pt x="787" y="533"/>
                                </a:lnTo>
                                <a:lnTo>
                                  <a:pt x="785" y="534"/>
                                </a:lnTo>
                                <a:lnTo>
                                  <a:pt x="783" y="535"/>
                                </a:lnTo>
                                <a:lnTo>
                                  <a:pt x="783" y="529"/>
                                </a:lnTo>
                                <a:lnTo>
                                  <a:pt x="780" y="520"/>
                                </a:lnTo>
                                <a:lnTo>
                                  <a:pt x="777" y="511"/>
                                </a:lnTo>
                                <a:lnTo>
                                  <a:pt x="775" y="507"/>
                                </a:lnTo>
                                <a:close/>
                                <a:moveTo>
                                  <a:pt x="756" y="493"/>
                                </a:moveTo>
                                <a:lnTo>
                                  <a:pt x="758" y="490"/>
                                </a:lnTo>
                                <a:lnTo>
                                  <a:pt x="760" y="489"/>
                                </a:lnTo>
                                <a:lnTo>
                                  <a:pt x="764" y="498"/>
                                </a:lnTo>
                                <a:lnTo>
                                  <a:pt x="772" y="516"/>
                                </a:lnTo>
                                <a:lnTo>
                                  <a:pt x="777" y="531"/>
                                </a:lnTo>
                                <a:lnTo>
                                  <a:pt x="779" y="539"/>
                                </a:lnTo>
                                <a:lnTo>
                                  <a:pt x="777" y="541"/>
                                </a:lnTo>
                                <a:lnTo>
                                  <a:pt x="773" y="544"/>
                                </a:lnTo>
                                <a:lnTo>
                                  <a:pt x="767" y="545"/>
                                </a:lnTo>
                                <a:lnTo>
                                  <a:pt x="765" y="545"/>
                                </a:lnTo>
                                <a:lnTo>
                                  <a:pt x="761" y="539"/>
                                </a:lnTo>
                                <a:lnTo>
                                  <a:pt x="754" y="523"/>
                                </a:lnTo>
                                <a:lnTo>
                                  <a:pt x="750" y="505"/>
                                </a:lnTo>
                                <a:lnTo>
                                  <a:pt x="749" y="496"/>
                                </a:lnTo>
                                <a:lnTo>
                                  <a:pt x="752" y="495"/>
                                </a:lnTo>
                                <a:lnTo>
                                  <a:pt x="756" y="493"/>
                                </a:lnTo>
                                <a:close/>
                                <a:moveTo>
                                  <a:pt x="734" y="479"/>
                                </a:moveTo>
                                <a:lnTo>
                                  <a:pt x="735" y="474"/>
                                </a:lnTo>
                                <a:lnTo>
                                  <a:pt x="737" y="470"/>
                                </a:lnTo>
                                <a:lnTo>
                                  <a:pt x="741" y="467"/>
                                </a:lnTo>
                                <a:lnTo>
                                  <a:pt x="745" y="466"/>
                                </a:lnTo>
                                <a:lnTo>
                                  <a:pt x="751" y="467"/>
                                </a:lnTo>
                                <a:lnTo>
                                  <a:pt x="754" y="470"/>
                                </a:lnTo>
                                <a:lnTo>
                                  <a:pt x="757" y="474"/>
                                </a:lnTo>
                                <a:lnTo>
                                  <a:pt x="758" y="479"/>
                                </a:lnTo>
                                <a:lnTo>
                                  <a:pt x="757" y="483"/>
                                </a:lnTo>
                                <a:lnTo>
                                  <a:pt x="754" y="487"/>
                                </a:lnTo>
                                <a:lnTo>
                                  <a:pt x="751" y="489"/>
                                </a:lnTo>
                                <a:lnTo>
                                  <a:pt x="745" y="490"/>
                                </a:lnTo>
                                <a:lnTo>
                                  <a:pt x="741" y="489"/>
                                </a:lnTo>
                                <a:lnTo>
                                  <a:pt x="737" y="487"/>
                                </a:lnTo>
                                <a:lnTo>
                                  <a:pt x="735" y="483"/>
                                </a:lnTo>
                                <a:lnTo>
                                  <a:pt x="734" y="479"/>
                                </a:lnTo>
                                <a:close/>
                                <a:moveTo>
                                  <a:pt x="716" y="463"/>
                                </a:moveTo>
                                <a:lnTo>
                                  <a:pt x="713" y="459"/>
                                </a:lnTo>
                                <a:lnTo>
                                  <a:pt x="712" y="456"/>
                                </a:lnTo>
                                <a:lnTo>
                                  <a:pt x="711" y="453"/>
                                </a:lnTo>
                                <a:lnTo>
                                  <a:pt x="711" y="452"/>
                                </a:lnTo>
                                <a:lnTo>
                                  <a:pt x="714" y="449"/>
                                </a:lnTo>
                                <a:lnTo>
                                  <a:pt x="720" y="444"/>
                                </a:lnTo>
                                <a:lnTo>
                                  <a:pt x="723" y="439"/>
                                </a:lnTo>
                                <a:lnTo>
                                  <a:pt x="725" y="436"/>
                                </a:lnTo>
                                <a:lnTo>
                                  <a:pt x="728" y="439"/>
                                </a:lnTo>
                                <a:lnTo>
                                  <a:pt x="734" y="444"/>
                                </a:lnTo>
                                <a:lnTo>
                                  <a:pt x="739" y="447"/>
                                </a:lnTo>
                                <a:lnTo>
                                  <a:pt x="742" y="448"/>
                                </a:lnTo>
                                <a:lnTo>
                                  <a:pt x="742" y="450"/>
                                </a:lnTo>
                                <a:lnTo>
                                  <a:pt x="743" y="454"/>
                                </a:lnTo>
                                <a:lnTo>
                                  <a:pt x="743" y="458"/>
                                </a:lnTo>
                                <a:lnTo>
                                  <a:pt x="743" y="461"/>
                                </a:lnTo>
                                <a:lnTo>
                                  <a:pt x="740" y="462"/>
                                </a:lnTo>
                                <a:lnTo>
                                  <a:pt x="735" y="464"/>
                                </a:lnTo>
                                <a:lnTo>
                                  <a:pt x="731" y="468"/>
                                </a:lnTo>
                                <a:lnTo>
                                  <a:pt x="730" y="472"/>
                                </a:lnTo>
                                <a:lnTo>
                                  <a:pt x="725" y="469"/>
                                </a:lnTo>
                                <a:lnTo>
                                  <a:pt x="716" y="463"/>
                                </a:lnTo>
                                <a:close/>
                                <a:moveTo>
                                  <a:pt x="734" y="492"/>
                                </a:moveTo>
                                <a:lnTo>
                                  <a:pt x="739" y="495"/>
                                </a:lnTo>
                                <a:lnTo>
                                  <a:pt x="742" y="496"/>
                                </a:lnTo>
                                <a:lnTo>
                                  <a:pt x="742" y="499"/>
                                </a:lnTo>
                                <a:lnTo>
                                  <a:pt x="741" y="505"/>
                                </a:lnTo>
                                <a:lnTo>
                                  <a:pt x="742" y="511"/>
                                </a:lnTo>
                                <a:lnTo>
                                  <a:pt x="742" y="516"/>
                                </a:lnTo>
                                <a:lnTo>
                                  <a:pt x="741" y="516"/>
                                </a:lnTo>
                                <a:lnTo>
                                  <a:pt x="737" y="517"/>
                                </a:lnTo>
                                <a:lnTo>
                                  <a:pt x="732" y="518"/>
                                </a:lnTo>
                                <a:lnTo>
                                  <a:pt x="726" y="517"/>
                                </a:lnTo>
                                <a:lnTo>
                                  <a:pt x="722" y="515"/>
                                </a:lnTo>
                                <a:lnTo>
                                  <a:pt x="719" y="510"/>
                                </a:lnTo>
                                <a:lnTo>
                                  <a:pt x="717" y="507"/>
                                </a:lnTo>
                                <a:lnTo>
                                  <a:pt x="716" y="503"/>
                                </a:lnTo>
                                <a:lnTo>
                                  <a:pt x="716" y="498"/>
                                </a:lnTo>
                                <a:lnTo>
                                  <a:pt x="716" y="497"/>
                                </a:lnTo>
                                <a:lnTo>
                                  <a:pt x="719" y="495"/>
                                </a:lnTo>
                                <a:lnTo>
                                  <a:pt x="723" y="492"/>
                                </a:lnTo>
                                <a:lnTo>
                                  <a:pt x="726" y="485"/>
                                </a:lnTo>
                                <a:lnTo>
                                  <a:pt x="729" y="482"/>
                                </a:lnTo>
                                <a:lnTo>
                                  <a:pt x="730" y="485"/>
                                </a:lnTo>
                                <a:lnTo>
                                  <a:pt x="734" y="492"/>
                                </a:lnTo>
                                <a:close/>
                                <a:moveTo>
                                  <a:pt x="641" y="754"/>
                                </a:moveTo>
                                <a:lnTo>
                                  <a:pt x="641" y="757"/>
                                </a:lnTo>
                                <a:lnTo>
                                  <a:pt x="639" y="759"/>
                                </a:lnTo>
                                <a:lnTo>
                                  <a:pt x="636" y="760"/>
                                </a:lnTo>
                                <a:lnTo>
                                  <a:pt x="632" y="761"/>
                                </a:lnTo>
                                <a:lnTo>
                                  <a:pt x="628" y="761"/>
                                </a:lnTo>
                                <a:lnTo>
                                  <a:pt x="625" y="761"/>
                                </a:lnTo>
                                <a:lnTo>
                                  <a:pt x="624" y="759"/>
                                </a:lnTo>
                                <a:lnTo>
                                  <a:pt x="623" y="757"/>
                                </a:lnTo>
                                <a:lnTo>
                                  <a:pt x="624" y="751"/>
                                </a:lnTo>
                                <a:lnTo>
                                  <a:pt x="625" y="747"/>
                                </a:lnTo>
                                <a:lnTo>
                                  <a:pt x="625" y="744"/>
                                </a:lnTo>
                                <a:lnTo>
                                  <a:pt x="625" y="742"/>
                                </a:lnTo>
                                <a:lnTo>
                                  <a:pt x="629" y="740"/>
                                </a:lnTo>
                                <a:lnTo>
                                  <a:pt x="634" y="739"/>
                                </a:lnTo>
                                <a:lnTo>
                                  <a:pt x="639" y="740"/>
                                </a:lnTo>
                                <a:lnTo>
                                  <a:pt x="641" y="741"/>
                                </a:lnTo>
                                <a:lnTo>
                                  <a:pt x="641" y="744"/>
                                </a:lnTo>
                                <a:lnTo>
                                  <a:pt x="642" y="746"/>
                                </a:lnTo>
                                <a:lnTo>
                                  <a:pt x="642" y="750"/>
                                </a:lnTo>
                                <a:lnTo>
                                  <a:pt x="641" y="754"/>
                                </a:lnTo>
                                <a:close/>
                                <a:moveTo>
                                  <a:pt x="638" y="669"/>
                                </a:moveTo>
                                <a:lnTo>
                                  <a:pt x="635" y="667"/>
                                </a:lnTo>
                                <a:lnTo>
                                  <a:pt x="634" y="665"/>
                                </a:lnTo>
                                <a:lnTo>
                                  <a:pt x="633" y="663"/>
                                </a:lnTo>
                                <a:lnTo>
                                  <a:pt x="633" y="660"/>
                                </a:lnTo>
                                <a:lnTo>
                                  <a:pt x="633" y="655"/>
                                </a:lnTo>
                                <a:lnTo>
                                  <a:pt x="635" y="648"/>
                                </a:lnTo>
                                <a:lnTo>
                                  <a:pt x="636" y="639"/>
                                </a:lnTo>
                                <a:lnTo>
                                  <a:pt x="636" y="629"/>
                                </a:lnTo>
                                <a:lnTo>
                                  <a:pt x="637" y="624"/>
                                </a:lnTo>
                                <a:lnTo>
                                  <a:pt x="638" y="622"/>
                                </a:lnTo>
                                <a:lnTo>
                                  <a:pt x="639" y="622"/>
                                </a:lnTo>
                                <a:lnTo>
                                  <a:pt x="642" y="624"/>
                                </a:lnTo>
                                <a:lnTo>
                                  <a:pt x="645" y="627"/>
                                </a:lnTo>
                                <a:lnTo>
                                  <a:pt x="649" y="627"/>
                                </a:lnTo>
                                <a:lnTo>
                                  <a:pt x="651" y="626"/>
                                </a:lnTo>
                                <a:lnTo>
                                  <a:pt x="652" y="624"/>
                                </a:lnTo>
                                <a:lnTo>
                                  <a:pt x="653" y="618"/>
                                </a:lnTo>
                                <a:lnTo>
                                  <a:pt x="653" y="616"/>
                                </a:lnTo>
                                <a:lnTo>
                                  <a:pt x="653" y="617"/>
                                </a:lnTo>
                                <a:lnTo>
                                  <a:pt x="655" y="619"/>
                                </a:lnTo>
                                <a:lnTo>
                                  <a:pt x="657" y="622"/>
                                </a:lnTo>
                                <a:lnTo>
                                  <a:pt x="658" y="623"/>
                                </a:lnTo>
                                <a:lnTo>
                                  <a:pt x="659" y="626"/>
                                </a:lnTo>
                                <a:lnTo>
                                  <a:pt x="658" y="634"/>
                                </a:lnTo>
                                <a:lnTo>
                                  <a:pt x="657" y="640"/>
                                </a:lnTo>
                                <a:lnTo>
                                  <a:pt x="656" y="647"/>
                                </a:lnTo>
                                <a:lnTo>
                                  <a:pt x="654" y="658"/>
                                </a:lnTo>
                                <a:lnTo>
                                  <a:pt x="653" y="668"/>
                                </a:lnTo>
                                <a:lnTo>
                                  <a:pt x="653" y="674"/>
                                </a:lnTo>
                                <a:lnTo>
                                  <a:pt x="652" y="676"/>
                                </a:lnTo>
                                <a:lnTo>
                                  <a:pt x="650" y="677"/>
                                </a:lnTo>
                                <a:lnTo>
                                  <a:pt x="648" y="677"/>
                                </a:lnTo>
                                <a:lnTo>
                                  <a:pt x="643" y="675"/>
                                </a:lnTo>
                                <a:lnTo>
                                  <a:pt x="638" y="669"/>
                                </a:lnTo>
                                <a:close/>
                                <a:moveTo>
                                  <a:pt x="715" y="682"/>
                                </a:moveTo>
                                <a:lnTo>
                                  <a:pt x="715" y="688"/>
                                </a:lnTo>
                                <a:lnTo>
                                  <a:pt x="715" y="691"/>
                                </a:lnTo>
                                <a:lnTo>
                                  <a:pt x="713" y="694"/>
                                </a:lnTo>
                                <a:lnTo>
                                  <a:pt x="712" y="695"/>
                                </a:lnTo>
                                <a:lnTo>
                                  <a:pt x="706" y="695"/>
                                </a:lnTo>
                                <a:lnTo>
                                  <a:pt x="701" y="691"/>
                                </a:lnTo>
                                <a:lnTo>
                                  <a:pt x="697" y="687"/>
                                </a:lnTo>
                                <a:lnTo>
                                  <a:pt x="694" y="684"/>
                                </a:lnTo>
                                <a:lnTo>
                                  <a:pt x="691" y="680"/>
                                </a:lnTo>
                                <a:lnTo>
                                  <a:pt x="690" y="676"/>
                                </a:lnTo>
                                <a:lnTo>
                                  <a:pt x="688" y="662"/>
                                </a:lnTo>
                                <a:lnTo>
                                  <a:pt x="689" y="646"/>
                                </a:lnTo>
                                <a:lnTo>
                                  <a:pt x="690" y="640"/>
                                </a:lnTo>
                                <a:lnTo>
                                  <a:pt x="691" y="638"/>
                                </a:lnTo>
                                <a:lnTo>
                                  <a:pt x="693" y="639"/>
                                </a:lnTo>
                                <a:lnTo>
                                  <a:pt x="695" y="641"/>
                                </a:lnTo>
                                <a:lnTo>
                                  <a:pt x="699" y="644"/>
                                </a:lnTo>
                                <a:lnTo>
                                  <a:pt x="702" y="645"/>
                                </a:lnTo>
                                <a:lnTo>
                                  <a:pt x="704" y="644"/>
                                </a:lnTo>
                                <a:lnTo>
                                  <a:pt x="705" y="642"/>
                                </a:lnTo>
                                <a:lnTo>
                                  <a:pt x="706" y="638"/>
                                </a:lnTo>
                                <a:lnTo>
                                  <a:pt x="706" y="637"/>
                                </a:lnTo>
                                <a:lnTo>
                                  <a:pt x="709" y="637"/>
                                </a:lnTo>
                                <a:lnTo>
                                  <a:pt x="712" y="640"/>
                                </a:lnTo>
                                <a:lnTo>
                                  <a:pt x="714" y="642"/>
                                </a:lnTo>
                                <a:lnTo>
                                  <a:pt x="715" y="644"/>
                                </a:lnTo>
                                <a:lnTo>
                                  <a:pt x="715" y="647"/>
                                </a:lnTo>
                                <a:lnTo>
                                  <a:pt x="716" y="651"/>
                                </a:lnTo>
                                <a:lnTo>
                                  <a:pt x="715" y="663"/>
                                </a:lnTo>
                                <a:lnTo>
                                  <a:pt x="715" y="682"/>
                                </a:lnTo>
                                <a:close/>
                                <a:moveTo>
                                  <a:pt x="800" y="672"/>
                                </a:moveTo>
                                <a:lnTo>
                                  <a:pt x="802" y="676"/>
                                </a:lnTo>
                                <a:lnTo>
                                  <a:pt x="804" y="677"/>
                                </a:lnTo>
                                <a:lnTo>
                                  <a:pt x="806" y="676"/>
                                </a:lnTo>
                                <a:lnTo>
                                  <a:pt x="807" y="676"/>
                                </a:lnTo>
                                <a:lnTo>
                                  <a:pt x="809" y="677"/>
                                </a:lnTo>
                                <a:lnTo>
                                  <a:pt x="810" y="684"/>
                                </a:lnTo>
                                <a:lnTo>
                                  <a:pt x="811" y="688"/>
                                </a:lnTo>
                                <a:lnTo>
                                  <a:pt x="811" y="691"/>
                                </a:lnTo>
                                <a:lnTo>
                                  <a:pt x="811" y="692"/>
                                </a:lnTo>
                                <a:lnTo>
                                  <a:pt x="810" y="694"/>
                                </a:lnTo>
                                <a:lnTo>
                                  <a:pt x="807" y="694"/>
                                </a:lnTo>
                                <a:lnTo>
                                  <a:pt x="804" y="692"/>
                                </a:lnTo>
                                <a:lnTo>
                                  <a:pt x="799" y="690"/>
                                </a:lnTo>
                                <a:lnTo>
                                  <a:pt x="795" y="686"/>
                                </a:lnTo>
                                <a:lnTo>
                                  <a:pt x="793" y="682"/>
                                </a:lnTo>
                                <a:lnTo>
                                  <a:pt x="790" y="676"/>
                                </a:lnTo>
                                <a:lnTo>
                                  <a:pt x="786" y="659"/>
                                </a:lnTo>
                                <a:lnTo>
                                  <a:pt x="785" y="649"/>
                                </a:lnTo>
                                <a:lnTo>
                                  <a:pt x="789" y="650"/>
                                </a:lnTo>
                                <a:lnTo>
                                  <a:pt x="794" y="651"/>
                                </a:lnTo>
                                <a:lnTo>
                                  <a:pt x="796" y="649"/>
                                </a:lnTo>
                                <a:lnTo>
                                  <a:pt x="797" y="647"/>
                                </a:lnTo>
                                <a:lnTo>
                                  <a:pt x="798" y="651"/>
                                </a:lnTo>
                                <a:lnTo>
                                  <a:pt x="800" y="658"/>
                                </a:lnTo>
                                <a:lnTo>
                                  <a:pt x="802" y="664"/>
                                </a:lnTo>
                                <a:lnTo>
                                  <a:pt x="803" y="667"/>
                                </a:lnTo>
                                <a:lnTo>
                                  <a:pt x="802" y="667"/>
                                </a:lnTo>
                                <a:lnTo>
                                  <a:pt x="800" y="668"/>
                                </a:lnTo>
                                <a:lnTo>
                                  <a:pt x="799" y="669"/>
                                </a:lnTo>
                                <a:lnTo>
                                  <a:pt x="800" y="672"/>
                                </a:lnTo>
                                <a:close/>
                                <a:moveTo>
                                  <a:pt x="813" y="551"/>
                                </a:moveTo>
                                <a:lnTo>
                                  <a:pt x="818" y="555"/>
                                </a:lnTo>
                                <a:lnTo>
                                  <a:pt x="819" y="550"/>
                                </a:lnTo>
                                <a:lnTo>
                                  <a:pt x="819" y="561"/>
                                </a:lnTo>
                                <a:lnTo>
                                  <a:pt x="819" y="575"/>
                                </a:lnTo>
                                <a:lnTo>
                                  <a:pt x="820" y="581"/>
                                </a:lnTo>
                                <a:lnTo>
                                  <a:pt x="820" y="584"/>
                                </a:lnTo>
                                <a:lnTo>
                                  <a:pt x="822" y="584"/>
                                </a:lnTo>
                                <a:lnTo>
                                  <a:pt x="825" y="582"/>
                                </a:lnTo>
                                <a:lnTo>
                                  <a:pt x="831" y="579"/>
                                </a:lnTo>
                                <a:lnTo>
                                  <a:pt x="836" y="573"/>
                                </a:lnTo>
                                <a:lnTo>
                                  <a:pt x="839" y="565"/>
                                </a:lnTo>
                                <a:lnTo>
                                  <a:pt x="840" y="562"/>
                                </a:lnTo>
                                <a:lnTo>
                                  <a:pt x="841" y="566"/>
                                </a:lnTo>
                                <a:lnTo>
                                  <a:pt x="844" y="565"/>
                                </a:lnTo>
                                <a:lnTo>
                                  <a:pt x="852" y="561"/>
                                </a:lnTo>
                                <a:lnTo>
                                  <a:pt x="853" y="559"/>
                                </a:lnTo>
                                <a:lnTo>
                                  <a:pt x="854" y="559"/>
                                </a:lnTo>
                                <a:lnTo>
                                  <a:pt x="854" y="560"/>
                                </a:lnTo>
                                <a:lnTo>
                                  <a:pt x="854" y="562"/>
                                </a:lnTo>
                                <a:lnTo>
                                  <a:pt x="853" y="567"/>
                                </a:lnTo>
                                <a:lnTo>
                                  <a:pt x="852" y="571"/>
                                </a:lnTo>
                                <a:lnTo>
                                  <a:pt x="848" y="586"/>
                                </a:lnTo>
                                <a:lnTo>
                                  <a:pt x="846" y="597"/>
                                </a:lnTo>
                                <a:lnTo>
                                  <a:pt x="845" y="595"/>
                                </a:lnTo>
                                <a:lnTo>
                                  <a:pt x="841" y="591"/>
                                </a:lnTo>
                                <a:lnTo>
                                  <a:pt x="836" y="588"/>
                                </a:lnTo>
                                <a:lnTo>
                                  <a:pt x="833" y="587"/>
                                </a:lnTo>
                                <a:lnTo>
                                  <a:pt x="832" y="590"/>
                                </a:lnTo>
                                <a:lnTo>
                                  <a:pt x="832" y="597"/>
                                </a:lnTo>
                                <a:lnTo>
                                  <a:pt x="833" y="601"/>
                                </a:lnTo>
                                <a:lnTo>
                                  <a:pt x="833" y="603"/>
                                </a:lnTo>
                                <a:lnTo>
                                  <a:pt x="830" y="601"/>
                                </a:lnTo>
                                <a:lnTo>
                                  <a:pt x="823" y="598"/>
                                </a:lnTo>
                                <a:lnTo>
                                  <a:pt x="819" y="598"/>
                                </a:lnTo>
                                <a:lnTo>
                                  <a:pt x="818" y="598"/>
                                </a:lnTo>
                                <a:lnTo>
                                  <a:pt x="814" y="590"/>
                                </a:lnTo>
                                <a:lnTo>
                                  <a:pt x="809" y="579"/>
                                </a:lnTo>
                                <a:lnTo>
                                  <a:pt x="805" y="569"/>
                                </a:lnTo>
                                <a:lnTo>
                                  <a:pt x="804" y="564"/>
                                </a:lnTo>
                                <a:lnTo>
                                  <a:pt x="805" y="564"/>
                                </a:lnTo>
                                <a:lnTo>
                                  <a:pt x="807" y="564"/>
                                </a:lnTo>
                                <a:lnTo>
                                  <a:pt x="811" y="562"/>
                                </a:lnTo>
                                <a:lnTo>
                                  <a:pt x="813" y="559"/>
                                </a:lnTo>
                                <a:lnTo>
                                  <a:pt x="814" y="555"/>
                                </a:lnTo>
                                <a:lnTo>
                                  <a:pt x="813" y="551"/>
                                </a:lnTo>
                                <a:close/>
                                <a:moveTo>
                                  <a:pt x="825" y="620"/>
                                </a:moveTo>
                                <a:lnTo>
                                  <a:pt x="821" y="609"/>
                                </a:lnTo>
                                <a:lnTo>
                                  <a:pt x="823" y="613"/>
                                </a:lnTo>
                                <a:lnTo>
                                  <a:pt x="827" y="617"/>
                                </a:lnTo>
                                <a:lnTo>
                                  <a:pt x="830" y="618"/>
                                </a:lnTo>
                                <a:lnTo>
                                  <a:pt x="831" y="618"/>
                                </a:lnTo>
                                <a:lnTo>
                                  <a:pt x="825" y="620"/>
                                </a:lnTo>
                                <a:close/>
                                <a:moveTo>
                                  <a:pt x="881" y="499"/>
                                </a:moveTo>
                                <a:lnTo>
                                  <a:pt x="883" y="523"/>
                                </a:lnTo>
                                <a:lnTo>
                                  <a:pt x="884" y="548"/>
                                </a:lnTo>
                                <a:lnTo>
                                  <a:pt x="886" y="574"/>
                                </a:lnTo>
                                <a:lnTo>
                                  <a:pt x="887" y="600"/>
                                </a:lnTo>
                                <a:lnTo>
                                  <a:pt x="888" y="623"/>
                                </a:lnTo>
                                <a:lnTo>
                                  <a:pt x="888" y="645"/>
                                </a:lnTo>
                                <a:lnTo>
                                  <a:pt x="888" y="663"/>
                                </a:lnTo>
                                <a:lnTo>
                                  <a:pt x="887" y="676"/>
                                </a:lnTo>
                                <a:lnTo>
                                  <a:pt x="885" y="696"/>
                                </a:lnTo>
                                <a:lnTo>
                                  <a:pt x="882" y="711"/>
                                </a:lnTo>
                                <a:lnTo>
                                  <a:pt x="879" y="723"/>
                                </a:lnTo>
                                <a:lnTo>
                                  <a:pt x="878" y="727"/>
                                </a:lnTo>
                                <a:lnTo>
                                  <a:pt x="875" y="724"/>
                                </a:lnTo>
                                <a:lnTo>
                                  <a:pt x="867" y="715"/>
                                </a:lnTo>
                                <a:lnTo>
                                  <a:pt x="862" y="707"/>
                                </a:lnTo>
                                <a:lnTo>
                                  <a:pt x="857" y="699"/>
                                </a:lnTo>
                                <a:lnTo>
                                  <a:pt x="852" y="689"/>
                                </a:lnTo>
                                <a:lnTo>
                                  <a:pt x="846" y="678"/>
                                </a:lnTo>
                                <a:lnTo>
                                  <a:pt x="838" y="657"/>
                                </a:lnTo>
                                <a:lnTo>
                                  <a:pt x="833" y="642"/>
                                </a:lnTo>
                                <a:lnTo>
                                  <a:pt x="831" y="635"/>
                                </a:lnTo>
                                <a:lnTo>
                                  <a:pt x="830" y="633"/>
                                </a:lnTo>
                                <a:lnTo>
                                  <a:pt x="834" y="631"/>
                                </a:lnTo>
                                <a:lnTo>
                                  <a:pt x="840" y="629"/>
                                </a:lnTo>
                                <a:lnTo>
                                  <a:pt x="844" y="627"/>
                                </a:lnTo>
                                <a:lnTo>
                                  <a:pt x="846" y="627"/>
                                </a:lnTo>
                                <a:lnTo>
                                  <a:pt x="847" y="627"/>
                                </a:lnTo>
                                <a:lnTo>
                                  <a:pt x="851" y="628"/>
                                </a:lnTo>
                                <a:lnTo>
                                  <a:pt x="855" y="629"/>
                                </a:lnTo>
                                <a:lnTo>
                                  <a:pt x="860" y="629"/>
                                </a:lnTo>
                                <a:lnTo>
                                  <a:pt x="865" y="628"/>
                                </a:lnTo>
                                <a:lnTo>
                                  <a:pt x="866" y="627"/>
                                </a:lnTo>
                                <a:lnTo>
                                  <a:pt x="866" y="623"/>
                                </a:lnTo>
                                <a:lnTo>
                                  <a:pt x="864" y="616"/>
                                </a:lnTo>
                                <a:lnTo>
                                  <a:pt x="860" y="611"/>
                                </a:lnTo>
                                <a:lnTo>
                                  <a:pt x="858" y="609"/>
                                </a:lnTo>
                                <a:lnTo>
                                  <a:pt x="860" y="604"/>
                                </a:lnTo>
                                <a:lnTo>
                                  <a:pt x="864" y="590"/>
                                </a:lnTo>
                                <a:lnTo>
                                  <a:pt x="866" y="583"/>
                                </a:lnTo>
                                <a:lnTo>
                                  <a:pt x="868" y="579"/>
                                </a:lnTo>
                                <a:lnTo>
                                  <a:pt x="870" y="577"/>
                                </a:lnTo>
                                <a:lnTo>
                                  <a:pt x="872" y="576"/>
                                </a:lnTo>
                                <a:lnTo>
                                  <a:pt x="874" y="577"/>
                                </a:lnTo>
                                <a:lnTo>
                                  <a:pt x="875" y="579"/>
                                </a:lnTo>
                                <a:lnTo>
                                  <a:pt x="876" y="582"/>
                                </a:lnTo>
                                <a:lnTo>
                                  <a:pt x="876" y="585"/>
                                </a:lnTo>
                                <a:lnTo>
                                  <a:pt x="876" y="594"/>
                                </a:lnTo>
                                <a:lnTo>
                                  <a:pt x="876" y="599"/>
                                </a:lnTo>
                                <a:lnTo>
                                  <a:pt x="876" y="605"/>
                                </a:lnTo>
                                <a:lnTo>
                                  <a:pt x="876" y="615"/>
                                </a:lnTo>
                                <a:lnTo>
                                  <a:pt x="876" y="625"/>
                                </a:lnTo>
                                <a:lnTo>
                                  <a:pt x="874" y="635"/>
                                </a:lnTo>
                                <a:lnTo>
                                  <a:pt x="873" y="642"/>
                                </a:lnTo>
                                <a:lnTo>
                                  <a:pt x="873" y="648"/>
                                </a:lnTo>
                                <a:lnTo>
                                  <a:pt x="871" y="652"/>
                                </a:lnTo>
                                <a:lnTo>
                                  <a:pt x="867" y="658"/>
                                </a:lnTo>
                                <a:lnTo>
                                  <a:pt x="862" y="663"/>
                                </a:lnTo>
                                <a:lnTo>
                                  <a:pt x="856" y="667"/>
                                </a:lnTo>
                                <a:lnTo>
                                  <a:pt x="852" y="670"/>
                                </a:lnTo>
                                <a:lnTo>
                                  <a:pt x="850" y="671"/>
                                </a:lnTo>
                                <a:lnTo>
                                  <a:pt x="862" y="679"/>
                                </a:lnTo>
                                <a:lnTo>
                                  <a:pt x="862" y="681"/>
                                </a:lnTo>
                                <a:lnTo>
                                  <a:pt x="862" y="685"/>
                                </a:lnTo>
                                <a:lnTo>
                                  <a:pt x="861" y="691"/>
                                </a:lnTo>
                                <a:lnTo>
                                  <a:pt x="861" y="696"/>
                                </a:lnTo>
                                <a:lnTo>
                                  <a:pt x="874" y="690"/>
                                </a:lnTo>
                                <a:lnTo>
                                  <a:pt x="871" y="704"/>
                                </a:lnTo>
                                <a:lnTo>
                                  <a:pt x="876" y="707"/>
                                </a:lnTo>
                                <a:lnTo>
                                  <a:pt x="879" y="684"/>
                                </a:lnTo>
                                <a:lnTo>
                                  <a:pt x="877" y="682"/>
                                </a:lnTo>
                                <a:lnTo>
                                  <a:pt x="865" y="689"/>
                                </a:lnTo>
                                <a:lnTo>
                                  <a:pt x="868" y="677"/>
                                </a:lnTo>
                                <a:lnTo>
                                  <a:pt x="857" y="671"/>
                                </a:lnTo>
                                <a:lnTo>
                                  <a:pt x="859" y="670"/>
                                </a:lnTo>
                                <a:lnTo>
                                  <a:pt x="864" y="668"/>
                                </a:lnTo>
                                <a:lnTo>
                                  <a:pt x="870" y="664"/>
                                </a:lnTo>
                                <a:lnTo>
                                  <a:pt x="875" y="659"/>
                                </a:lnTo>
                                <a:lnTo>
                                  <a:pt x="877" y="650"/>
                                </a:lnTo>
                                <a:lnTo>
                                  <a:pt x="880" y="637"/>
                                </a:lnTo>
                                <a:lnTo>
                                  <a:pt x="881" y="624"/>
                                </a:lnTo>
                                <a:lnTo>
                                  <a:pt x="881" y="614"/>
                                </a:lnTo>
                                <a:lnTo>
                                  <a:pt x="881" y="604"/>
                                </a:lnTo>
                                <a:lnTo>
                                  <a:pt x="881" y="591"/>
                                </a:lnTo>
                                <a:lnTo>
                                  <a:pt x="880" y="579"/>
                                </a:lnTo>
                                <a:lnTo>
                                  <a:pt x="878" y="571"/>
                                </a:lnTo>
                                <a:lnTo>
                                  <a:pt x="875" y="569"/>
                                </a:lnTo>
                                <a:lnTo>
                                  <a:pt x="872" y="568"/>
                                </a:lnTo>
                                <a:lnTo>
                                  <a:pt x="870" y="568"/>
                                </a:lnTo>
                                <a:lnTo>
                                  <a:pt x="867" y="569"/>
                                </a:lnTo>
                                <a:lnTo>
                                  <a:pt x="866" y="571"/>
                                </a:lnTo>
                                <a:lnTo>
                                  <a:pt x="865" y="574"/>
                                </a:lnTo>
                                <a:lnTo>
                                  <a:pt x="862" y="584"/>
                                </a:lnTo>
                                <a:lnTo>
                                  <a:pt x="860" y="594"/>
                                </a:lnTo>
                                <a:lnTo>
                                  <a:pt x="856" y="602"/>
                                </a:lnTo>
                                <a:lnTo>
                                  <a:pt x="853" y="608"/>
                                </a:lnTo>
                                <a:lnTo>
                                  <a:pt x="853" y="610"/>
                                </a:lnTo>
                                <a:lnTo>
                                  <a:pt x="855" y="613"/>
                                </a:lnTo>
                                <a:lnTo>
                                  <a:pt x="857" y="615"/>
                                </a:lnTo>
                                <a:lnTo>
                                  <a:pt x="858" y="618"/>
                                </a:lnTo>
                                <a:lnTo>
                                  <a:pt x="861" y="622"/>
                                </a:lnTo>
                                <a:lnTo>
                                  <a:pt x="861" y="624"/>
                                </a:lnTo>
                                <a:lnTo>
                                  <a:pt x="861" y="624"/>
                                </a:lnTo>
                                <a:lnTo>
                                  <a:pt x="857" y="624"/>
                                </a:lnTo>
                                <a:lnTo>
                                  <a:pt x="851" y="623"/>
                                </a:lnTo>
                                <a:lnTo>
                                  <a:pt x="846" y="623"/>
                                </a:lnTo>
                                <a:lnTo>
                                  <a:pt x="843" y="623"/>
                                </a:lnTo>
                                <a:lnTo>
                                  <a:pt x="840" y="625"/>
                                </a:lnTo>
                                <a:lnTo>
                                  <a:pt x="837" y="626"/>
                                </a:lnTo>
                                <a:lnTo>
                                  <a:pt x="832" y="627"/>
                                </a:lnTo>
                                <a:lnTo>
                                  <a:pt x="827" y="626"/>
                                </a:lnTo>
                                <a:lnTo>
                                  <a:pt x="825" y="625"/>
                                </a:lnTo>
                                <a:lnTo>
                                  <a:pt x="827" y="623"/>
                                </a:lnTo>
                                <a:lnTo>
                                  <a:pt x="833" y="621"/>
                                </a:lnTo>
                                <a:lnTo>
                                  <a:pt x="837" y="619"/>
                                </a:lnTo>
                                <a:lnTo>
                                  <a:pt x="839" y="619"/>
                                </a:lnTo>
                                <a:lnTo>
                                  <a:pt x="834" y="616"/>
                                </a:lnTo>
                                <a:lnTo>
                                  <a:pt x="826" y="611"/>
                                </a:lnTo>
                                <a:lnTo>
                                  <a:pt x="823" y="605"/>
                                </a:lnTo>
                                <a:lnTo>
                                  <a:pt x="821" y="602"/>
                                </a:lnTo>
                                <a:lnTo>
                                  <a:pt x="824" y="603"/>
                                </a:lnTo>
                                <a:lnTo>
                                  <a:pt x="832" y="606"/>
                                </a:lnTo>
                                <a:lnTo>
                                  <a:pt x="838" y="609"/>
                                </a:lnTo>
                                <a:lnTo>
                                  <a:pt x="840" y="611"/>
                                </a:lnTo>
                                <a:lnTo>
                                  <a:pt x="839" y="608"/>
                                </a:lnTo>
                                <a:lnTo>
                                  <a:pt x="837" y="602"/>
                                </a:lnTo>
                                <a:lnTo>
                                  <a:pt x="836" y="596"/>
                                </a:lnTo>
                                <a:lnTo>
                                  <a:pt x="836" y="593"/>
                                </a:lnTo>
                                <a:lnTo>
                                  <a:pt x="838" y="595"/>
                                </a:lnTo>
                                <a:lnTo>
                                  <a:pt x="842" y="599"/>
                                </a:lnTo>
                                <a:lnTo>
                                  <a:pt x="845" y="605"/>
                                </a:lnTo>
                                <a:lnTo>
                                  <a:pt x="846" y="607"/>
                                </a:lnTo>
                                <a:lnTo>
                                  <a:pt x="846" y="607"/>
                                </a:lnTo>
                                <a:lnTo>
                                  <a:pt x="848" y="607"/>
                                </a:lnTo>
                                <a:lnTo>
                                  <a:pt x="850" y="606"/>
                                </a:lnTo>
                                <a:lnTo>
                                  <a:pt x="851" y="603"/>
                                </a:lnTo>
                                <a:lnTo>
                                  <a:pt x="852" y="596"/>
                                </a:lnTo>
                                <a:lnTo>
                                  <a:pt x="854" y="585"/>
                                </a:lnTo>
                                <a:lnTo>
                                  <a:pt x="855" y="574"/>
                                </a:lnTo>
                                <a:lnTo>
                                  <a:pt x="857" y="564"/>
                                </a:lnTo>
                                <a:lnTo>
                                  <a:pt x="860" y="548"/>
                                </a:lnTo>
                                <a:lnTo>
                                  <a:pt x="861" y="537"/>
                                </a:lnTo>
                                <a:lnTo>
                                  <a:pt x="860" y="534"/>
                                </a:lnTo>
                                <a:lnTo>
                                  <a:pt x="859" y="533"/>
                                </a:lnTo>
                                <a:lnTo>
                                  <a:pt x="858" y="533"/>
                                </a:lnTo>
                                <a:lnTo>
                                  <a:pt x="857" y="533"/>
                                </a:lnTo>
                                <a:lnTo>
                                  <a:pt x="857" y="538"/>
                                </a:lnTo>
                                <a:lnTo>
                                  <a:pt x="854" y="550"/>
                                </a:lnTo>
                                <a:lnTo>
                                  <a:pt x="851" y="556"/>
                                </a:lnTo>
                                <a:lnTo>
                                  <a:pt x="847" y="559"/>
                                </a:lnTo>
                                <a:lnTo>
                                  <a:pt x="844" y="559"/>
                                </a:lnTo>
                                <a:lnTo>
                                  <a:pt x="843" y="560"/>
                                </a:lnTo>
                                <a:lnTo>
                                  <a:pt x="841" y="539"/>
                                </a:lnTo>
                                <a:lnTo>
                                  <a:pt x="838" y="540"/>
                                </a:lnTo>
                                <a:lnTo>
                                  <a:pt x="838" y="548"/>
                                </a:lnTo>
                                <a:lnTo>
                                  <a:pt x="836" y="562"/>
                                </a:lnTo>
                                <a:lnTo>
                                  <a:pt x="833" y="568"/>
                                </a:lnTo>
                                <a:lnTo>
                                  <a:pt x="830" y="573"/>
                                </a:lnTo>
                                <a:lnTo>
                                  <a:pt x="826" y="576"/>
                                </a:lnTo>
                                <a:lnTo>
                                  <a:pt x="824" y="577"/>
                                </a:lnTo>
                                <a:lnTo>
                                  <a:pt x="822" y="510"/>
                                </a:lnTo>
                                <a:lnTo>
                                  <a:pt x="819" y="510"/>
                                </a:lnTo>
                                <a:lnTo>
                                  <a:pt x="818" y="520"/>
                                </a:lnTo>
                                <a:lnTo>
                                  <a:pt x="817" y="537"/>
                                </a:lnTo>
                                <a:lnTo>
                                  <a:pt x="817" y="543"/>
                                </a:lnTo>
                                <a:lnTo>
                                  <a:pt x="817" y="546"/>
                                </a:lnTo>
                                <a:lnTo>
                                  <a:pt x="816" y="547"/>
                                </a:lnTo>
                                <a:lnTo>
                                  <a:pt x="815" y="548"/>
                                </a:lnTo>
                                <a:lnTo>
                                  <a:pt x="814" y="546"/>
                                </a:lnTo>
                                <a:lnTo>
                                  <a:pt x="812" y="541"/>
                                </a:lnTo>
                                <a:lnTo>
                                  <a:pt x="810" y="531"/>
                                </a:lnTo>
                                <a:lnTo>
                                  <a:pt x="809" y="518"/>
                                </a:lnTo>
                                <a:lnTo>
                                  <a:pt x="804" y="495"/>
                                </a:lnTo>
                                <a:lnTo>
                                  <a:pt x="802" y="486"/>
                                </a:lnTo>
                                <a:lnTo>
                                  <a:pt x="799" y="486"/>
                                </a:lnTo>
                                <a:lnTo>
                                  <a:pt x="800" y="490"/>
                                </a:lnTo>
                                <a:lnTo>
                                  <a:pt x="801" y="499"/>
                                </a:lnTo>
                                <a:lnTo>
                                  <a:pt x="802" y="510"/>
                                </a:lnTo>
                                <a:lnTo>
                                  <a:pt x="804" y="522"/>
                                </a:lnTo>
                                <a:lnTo>
                                  <a:pt x="807" y="539"/>
                                </a:lnTo>
                                <a:lnTo>
                                  <a:pt x="810" y="549"/>
                                </a:lnTo>
                                <a:lnTo>
                                  <a:pt x="810" y="554"/>
                                </a:lnTo>
                                <a:lnTo>
                                  <a:pt x="809" y="557"/>
                                </a:lnTo>
                                <a:lnTo>
                                  <a:pt x="807" y="558"/>
                                </a:lnTo>
                                <a:lnTo>
                                  <a:pt x="806" y="558"/>
                                </a:lnTo>
                                <a:lnTo>
                                  <a:pt x="804" y="554"/>
                                </a:lnTo>
                                <a:lnTo>
                                  <a:pt x="800" y="543"/>
                                </a:lnTo>
                                <a:lnTo>
                                  <a:pt x="797" y="530"/>
                                </a:lnTo>
                                <a:lnTo>
                                  <a:pt x="795" y="522"/>
                                </a:lnTo>
                                <a:lnTo>
                                  <a:pt x="793" y="511"/>
                                </a:lnTo>
                                <a:lnTo>
                                  <a:pt x="789" y="495"/>
                                </a:lnTo>
                                <a:lnTo>
                                  <a:pt x="784" y="476"/>
                                </a:lnTo>
                                <a:lnTo>
                                  <a:pt x="783" y="458"/>
                                </a:lnTo>
                                <a:lnTo>
                                  <a:pt x="783" y="450"/>
                                </a:lnTo>
                                <a:lnTo>
                                  <a:pt x="785" y="444"/>
                                </a:lnTo>
                                <a:lnTo>
                                  <a:pt x="786" y="438"/>
                                </a:lnTo>
                                <a:lnTo>
                                  <a:pt x="790" y="434"/>
                                </a:lnTo>
                                <a:lnTo>
                                  <a:pt x="794" y="427"/>
                                </a:lnTo>
                                <a:lnTo>
                                  <a:pt x="799" y="424"/>
                                </a:lnTo>
                                <a:lnTo>
                                  <a:pt x="802" y="423"/>
                                </a:lnTo>
                                <a:lnTo>
                                  <a:pt x="807" y="423"/>
                                </a:lnTo>
                                <a:lnTo>
                                  <a:pt x="809" y="424"/>
                                </a:lnTo>
                                <a:lnTo>
                                  <a:pt x="811" y="426"/>
                                </a:lnTo>
                                <a:lnTo>
                                  <a:pt x="811" y="427"/>
                                </a:lnTo>
                                <a:lnTo>
                                  <a:pt x="812" y="430"/>
                                </a:lnTo>
                                <a:lnTo>
                                  <a:pt x="810" y="435"/>
                                </a:lnTo>
                                <a:lnTo>
                                  <a:pt x="807" y="438"/>
                                </a:lnTo>
                                <a:lnTo>
                                  <a:pt x="804" y="441"/>
                                </a:lnTo>
                                <a:lnTo>
                                  <a:pt x="801" y="443"/>
                                </a:lnTo>
                                <a:lnTo>
                                  <a:pt x="800" y="445"/>
                                </a:lnTo>
                                <a:lnTo>
                                  <a:pt x="799" y="447"/>
                                </a:lnTo>
                                <a:lnTo>
                                  <a:pt x="798" y="450"/>
                                </a:lnTo>
                                <a:lnTo>
                                  <a:pt x="798" y="454"/>
                                </a:lnTo>
                                <a:lnTo>
                                  <a:pt x="799" y="458"/>
                                </a:lnTo>
                                <a:lnTo>
                                  <a:pt x="801" y="462"/>
                                </a:lnTo>
                                <a:lnTo>
                                  <a:pt x="803" y="467"/>
                                </a:lnTo>
                                <a:lnTo>
                                  <a:pt x="806" y="473"/>
                                </a:lnTo>
                                <a:lnTo>
                                  <a:pt x="811" y="478"/>
                                </a:lnTo>
                                <a:lnTo>
                                  <a:pt x="815" y="481"/>
                                </a:lnTo>
                                <a:lnTo>
                                  <a:pt x="818" y="484"/>
                                </a:lnTo>
                                <a:lnTo>
                                  <a:pt x="822" y="486"/>
                                </a:lnTo>
                                <a:lnTo>
                                  <a:pt x="830" y="488"/>
                                </a:lnTo>
                                <a:lnTo>
                                  <a:pt x="835" y="488"/>
                                </a:lnTo>
                                <a:lnTo>
                                  <a:pt x="838" y="487"/>
                                </a:lnTo>
                                <a:lnTo>
                                  <a:pt x="841" y="484"/>
                                </a:lnTo>
                                <a:lnTo>
                                  <a:pt x="844" y="479"/>
                                </a:lnTo>
                                <a:lnTo>
                                  <a:pt x="848" y="474"/>
                                </a:lnTo>
                                <a:lnTo>
                                  <a:pt x="852" y="467"/>
                                </a:lnTo>
                                <a:lnTo>
                                  <a:pt x="855" y="461"/>
                                </a:lnTo>
                                <a:lnTo>
                                  <a:pt x="857" y="456"/>
                                </a:lnTo>
                                <a:lnTo>
                                  <a:pt x="858" y="452"/>
                                </a:lnTo>
                                <a:lnTo>
                                  <a:pt x="858" y="445"/>
                                </a:lnTo>
                                <a:lnTo>
                                  <a:pt x="857" y="441"/>
                                </a:lnTo>
                                <a:lnTo>
                                  <a:pt x="856" y="438"/>
                                </a:lnTo>
                                <a:lnTo>
                                  <a:pt x="854" y="435"/>
                                </a:lnTo>
                                <a:lnTo>
                                  <a:pt x="853" y="433"/>
                                </a:lnTo>
                                <a:lnTo>
                                  <a:pt x="853" y="429"/>
                                </a:lnTo>
                                <a:lnTo>
                                  <a:pt x="854" y="427"/>
                                </a:lnTo>
                                <a:lnTo>
                                  <a:pt x="856" y="424"/>
                                </a:lnTo>
                                <a:lnTo>
                                  <a:pt x="858" y="421"/>
                                </a:lnTo>
                                <a:lnTo>
                                  <a:pt x="859" y="418"/>
                                </a:lnTo>
                                <a:lnTo>
                                  <a:pt x="859" y="416"/>
                                </a:lnTo>
                                <a:lnTo>
                                  <a:pt x="858" y="413"/>
                                </a:lnTo>
                                <a:lnTo>
                                  <a:pt x="856" y="410"/>
                                </a:lnTo>
                                <a:lnTo>
                                  <a:pt x="854" y="408"/>
                                </a:lnTo>
                                <a:lnTo>
                                  <a:pt x="848" y="405"/>
                                </a:lnTo>
                                <a:lnTo>
                                  <a:pt x="846" y="402"/>
                                </a:lnTo>
                                <a:lnTo>
                                  <a:pt x="845" y="400"/>
                                </a:lnTo>
                                <a:lnTo>
                                  <a:pt x="844" y="396"/>
                                </a:lnTo>
                                <a:lnTo>
                                  <a:pt x="843" y="393"/>
                                </a:lnTo>
                                <a:lnTo>
                                  <a:pt x="842" y="389"/>
                                </a:lnTo>
                                <a:lnTo>
                                  <a:pt x="840" y="387"/>
                                </a:lnTo>
                                <a:lnTo>
                                  <a:pt x="838" y="384"/>
                                </a:lnTo>
                                <a:lnTo>
                                  <a:pt x="833" y="381"/>
                                </a:lnTo>
                                <a:lnTo>
                                  <a:pt x="830" y="381"/>
                                </a:lnTo>
                                <a:lnTo>
                                  <a:pt x="830" y="380"/>
                                </a:lnTo>
                                <a:lnTo>
                                  <a:pt x="830" y="378"/>
                                </a:lnTo>
                                <a:lnTo>
                                  <a:pt x="831" y="377"/>
                                </a:lnTo>
                                <a:lnTo>
                                  <a:pt x="833" y="375"/>
                                </a:lnTo>
                                <a:lnTo>
                                  <a:pt x="834" y="375"/>
                                </a:lnTo>
                                <a:lnTo>
                                  <a:pt x="837" y="374"/>
                                </a:lnTo>
                                <a:lnTo>
                                  <a:pt x="842" y="375"/>
                                </a:lnTo>
                                <a:lnTo>
                                  <a:pt x="847" y="376"/>
                                </a:lnTo>
                                <a:lnTo>
                                  <a:pt x="851" y="378"/>
                                </a:lnTo>
                                <a:lnTo>
                                  <a:pt x="854" y="380"/>
                                </a:lnTo>
                                <a:lnTo>
                                  <a:pt x="857" y="383"/>
                                </a:lnTo>
                                <a:lnTo>
                                  <a:pt x="859" y="384"/>
                                </a:lnTo>
                                <a:lnTo>
                                  <a:pt x="861" y="394"/>
                                </a:lnTo>
                                <a:lnTo>
                                  <a:pt x="867" y="419"/>
                                </a:lnTo>
                                <a:lnTo>
                                  <a:pt x="872" y="436"/>
                                </a:lnTo>
                                <a:lnTo>
                                  <a:pt x="875" y="455"/>
                                </a:lnTo>
                                <a:lnTo>
                                  <a:pt x="878" y="476"/>
                                </a:lnTo>
                                <a:lnTo>
                                  <a:pt x="881" y="499"/>
                                </a:lnTo>
                                <a:close/>
                                <a:moveTo>
                                  <a:pt x="874" y="746"/>
                                </a:moveTo>
                                <a:lnTo>
                                  <a:pt x="870" y="734"/>
                                </a:lnTo>
                                <a:lnTo>
                                  <a:pt x="867" y="728"/>
                                </a:lnTo>
                                <a:lnTo>
                                  <a:pt x="871" y="731"/>
                                </a:lnTo>
                                <a:lnTo>
                                  <a:pt x="876" y="736"/>
                                </a:lnTo>
                                <a:lnTo>
                                  <a:pt x="880" y="738"/>
                                </a:lnTo>
                                <a:lnTo>
                                  <a:pt x="883" y="740"/>
                                </a:lnTo>
                                <a:lnTo>
                                  <a:pt x="874" y="746"/>
                                </a:lnTo>
                                <a:close/>
                                <a:moveTo>
                                  <a:pt x="794" y="1203"/>
                                </a:moveTo>
                                <a:lnTo>
                                  <a:pt x="742" y="1153"/>
                                </a:lnTo>
                                <a:lnTo>
                                  <a:pt x="762" y="1140"/>
                                </a:lnTo>
                                <a:lnTo>
                                  <a:pt x="867" y="1138"/>
                                </a:lnTo>
                                <a:lnTo>
                                  <a:pt x="794" y="1203"/>
                                </a:lnTo>
                                <a:close/>
                                <a:moveTo>
                                  <a:pt x="730" y="1141"/>
                                </a:moveTo>
                                <a:lnTo>
                                  <a:pt x="755" y="1140"/>
                                </a:lnTo>
                                <a:lnTo>
                                  <a:pt x="740" y="1150"/>
                                </a:lnTo>
                                <a:lnTo>
                                  <a:pt x="730" y="1141"/>
                                </a:lnTo>
                                <a:close/>
                                <a:moveTo>
                                  <a:pt x="686" y="1188"/>
                                </a:moveTo>
                                <a:lnTo>
                                  <a:pt x="637" y="1142"/>
                                </a:lnTo>
                                <a:lnTo>
                                  <a:pt x="673" y="1142"/>
                                </a:lnTo>
                                <a:lnTo>
                                  <a:pt x="673" y="1141"/>
                                </a:lnTo>
                                <a:lnTo>
                                  <a:pt x="673" y="1142"/>
                                </a:lnTo>
                                <a:lnTo>
                                  <a:pt x="673" y="1142"/>
                                </a:lnTo>
                                <a:lnTo>
                                  <a:pt x="671" y="1142"/>
                                </a:lnTo>
                                <a:lnTo>
                                  <a:pt x="670" y="1143"/>
                                </a:lnTo>
                                <a:lnTo>
                                  <a:pt x="669" y="1145"/>
                                </a:lnTo>
                                <a:lnTo>
                                  <a:pt x="668" y="1148"/>
                                </a:lnTo>
                                <a:lnTo>
                                  <a:pt x="669" y="1152"/>
                                </a:lnTo>
                                <a:lnTo>
                                  <a:pt x="672" y="1153"/>
                                </a:lnTo>
                                <a:lnTo>
                                  <a:pt x="674" y="1154"/>
                                </a:lnTo>
                                <a:lnTo>
                                  <a:pt x="675" y="1154"/>
                                </a:lnTo>
                                <a:lnTo>
                                  <a:pt x="674" y="1155"/>
                                </a:lnTo>
                                <a:lnTo>
                                  <a:pt x="674" y="1159"/>
                                </a:lnTo>
                                <a:lnTo>
                                  <a:pt x="674" y="1161"/>
                                </a:lnTo>
                                <a:lnTo>
                                  <a:pt x="675" y="1163"/>
                                </a:lnTo>
                                <a:lnTo>
                                  <a:pt x="676" y="1164"/>
                                </a:lnTo>
                                <a:lnTo>
                                  <a:pt x="678" y="1166"/>
                                </a:lnTo>
                                <a:lnTo>
                                  <a:pt x="681" y="1166"/>
                                </a:lnTo>
                                <a:lnTo>
                                  <a:pt x="683" y="1166"/>
                                </a:lnTo>
                                <a:lnTo>
                                  <a:pt x="685" y="1166"/>
                                </a:lnTo>
                                <a:lnTo>
                                  <a:pt x="686" y="1164"/>
                                </a:lnTo>
                                <a:lnTo>
                                  <a:pt x="689" y="1162"/>
                                </a:lnTo>
                                <a:lnTo>
                                  <a:pt x="690" y="1161"/>
                                </a:lnTo>
                                <a:lnTo>
                                  <a:pt x="691" y="1161"/>
                                </a:lnTo>
                                <a:lnTo>
                                  <a:pt x="694" y="1162"/>
                                </a:lnTo>
                                <a:lnTo>
                                  <a:pt x="696" y="1163"/>
                                </a:lnTo>
                                <a:lnTo>
                                  <a:pt x="698" y="1162"/>
                                </a:lnTo>
                                <a:lnTo>
                                  <a:pt x="700" y="1162"/>
                                </a:lnTo>
                                <a:lnTo>
                                  <a:pt x="702" y="1160"/>
                                </a:lnTo>
                                <a:lnTo>
                                  <a:pt x="703" y="1158"/>
                                </a:lnTo>
                                <a:lnTo>
                                  <a:pt x="703" y="1155"/>
                                </a:lnTo>
                                <a:lnTo>
                                  <a:pt x="703" y="1153"/>
                                </a:lnTo>
                                <a:lnTo>
                                  <a:pt x="702" y="1151"/>
                                </a:lnTo>
                                <a:lnTo>
                                  <a:pt x="701" y="1149"/>
                                </a:lnTo>
                                <a:lnTo>
                                  <a:pt x="700" y="1149"/>
                                </a:lnTo>
                                <a:lnTo>
                                  <a:pt x="702" y="1146"/>
                                </a:lnTo>
                                <a:lnTo>
                                  <a:pt x="704" y="1141"/>
                                </a:lnTo>
                                <a:lnTo>
                                  <a:pt x="724" y="1141"/>
                                </a:lnTo>
                                <a:lnTo>
                                  <a:pt x="737" y="1152"/>
                                </a:lnTo>
                                <a:lnTo>
                                  <a:pt x="686" y="1188"/>
                                </a:lnTo>
                                <a:close/>
                                <a:moveTo>
                                  <a:pt x="630" y="1227"/>
                                </a:moveTo>
                                <a:lnTo>
                                  <a:pt x="580" y="1179"/>
                                </a:lnTo>
                                <a:lnTo>
                                  <a:pt x="630" y="1142"/>
                                </a:lnTo>
                                <a:lnTo>
                                  <a:pt x="632" y="1142"/>
                                </a:lnTo>
                                <a:lnTo>
                                  <a:pt x="683" y="1190"/>
                                </a:lnTo>
                                <a:lnTo>
                                  <a:pt x="630" y="1227"/>
                                </a:lnTo>
                                <a:close/>
                                <a:moveTo>
                                  <a:pt x="549" y="1148"/>
                                </a:moveTo>
                                <a:lnTo>
                                  <a:pt x="547" y="1151"/>
                                </a:lnTo>
                                <a:lnTo>
                                  <a:pt x="574" y="1179"/>
                                </a:lnTo>
                                <a:lnTo>
                                  <a:pt x="527" y="1213"/>
                                </a:lnTo>
                                <a:lnTo>
                                  <a:pt x="479" y="1166"/>
                                </a:lnTo>
                                <a:lnTo>
                                  <a:pt x="510" y="1144"/>
                                </a:lnTo>
                                <a:lnTo>
                                  <a:pt x="623" y="1142"/>
                                </a:lnTo>
                                <a:lnTo>
                                  <a:pt x="577" y="1175"/>
                                </a:lnTo>
                                <a:lnTo>
                                  <a:pt x="549" y="1148"/>
                                </a:lnTo>
                                <a:close/>
                                <a:moveTo>
                                  <a:pt x="458" y="1145"/>
                                </a:moveTo>
                                <a:lnTo>
                                  <a:pt x="503" y="1144"/>
                                </a:lnTo>
                                <a:lnTo>
                                  <a:pt x="477" y="1164"/>
                                </a:lnTo>
                                <a:lnTo>
                                  <a:pt x="458" y="1145"/>
                                </a:lnTo>
                                <a:close/>
                                <a:moveTo>
                                  <a:pt x="427" y="1202"/>
                                </a:moveTo>
                                <a:lnTo>
                                  <a:pt x="376" y="1148"/>
                                </a:lnTo>
                                <a:lnTo>
                                  <a:pt x="379" y="1146"/>
                                </a:lnTo>
                                <a:lnTo>
                                  <a:pt x="453" y="1145"/>
                                </a:lnTo>
                                <a:lnTo>
                                  <a:pt x="474" y="1166"/>
                                </a:lnTo>
                                <a:lnTo>
                                  <a:pt x="427" y="1202"/>
                                </a:lnTo>
                                <a:close/>
                                <a:moveTo>
                                  <a:pt x="688" y="1142"/>
                                </a:moveTo>
                                <a:lnTo>
                                  <a:pt x="691" y="1142"/>
                                </a:lnTo>
                                <a:lnTo>
                                  <a:pt x="693" y="1144"/>
                                </a:lnTo>
                                <a:lnTo>
                                  <a:pt x="694" y="1146"/>
                                </a:lnTo>
                                <a:lnTo>
                                  <a:pt x="694" y="1148"/>
                                </a:lnTo>
                                <a:lnTo>
                                  <a:pt x="694" y="1150"/>
                                </a:lnTo>
                                <a:lnTo>
                                  <a:pt x="693" y="1152"/>
                                </a:lnTo>
                                <a:lnTo>
                                  <a:pt x="691" y="1153"/>
                                </a:lnTo>
                                <a:lnTo>
                                  <a:pt x="688" y="1154"/>
                                </a:lnTo>
                                <a:lnTo>
                                  <a:pt x="685" y="1153"/>
                                </a:lnTo>
                                <a:lnTo>
                                  <a:pt x="683" y="1152"/>
                                </a:lnTo>
                                <a:lnTo>
                                  <a:pt x="681" y="1150"/>
                                </a:lnTo>
                                <a:lnTo>
                                  <a:pt x="681" y="1148"/>
                                </a:lnTo>
                                <a:lnTo>
                                  <a:pt x="681" y="1146"/>
                                </a:lnTo>
                                <a:lnTo>
                                  <a:pt x="683" y="1144"/>
                                </a:lnTo>
                                <a:lnTo>
                                  <a:pt x="685" y="1142"/>
                                </a:lnTo>
                                <a:lnTo>
                                  <a:pt x="688" y="1142"/>
                                </a:lnTo>
                                <a:close/>
                                <a:moveTo>
                                  <a:pt x="313" y="1166"/>
                                </a:moveTo>
                                <a:lnTo>
                                  <a:pt x="310" y="1165"/>
                                </a:lnTo>
                                <a:lnTo>
                                  <a:pt x="308" y="1164"/>
                                </a:lnTo>
                                <a:lnTo>
                                  <a:pt x="307" y="1162"/>
                                </a:lnTo>
                                <a:lnTo>
                                  <a:pt x="306" y="1160"/>
                                </a:lnTo>
                                <a:lnTo>
                                  <a:pt x="307" y="1158"/>
                                </a:lnTo>
                                <a:lnTo>
                                  <a:pt x="308" y="1155"/>
                                </a:lnTo>
                                <a:lnTo>
                                  <a:pt x="310" y="1153"/>
                                </a:lnTo>
                                <a:lnTo>
                                  <a:pt x="313" y="1153"/>
                                </a:lnTo>
                                <a:lnTo>
                                  <a:pt x="315" y="1153"/>
                                </a:lnTo>
                                <a:lnTo>
                                  <a:pt x="317" y="1155"/>
                                </a:lnTo>
                                <a:lnTo>
                                  <a:pt x="319" y="1158"/>
                                </a:lnTo>
                                <a:lnTo>
                                  <a:pt x="319" y="1160"/>
                                </a:lnTo>
                                <a:lnTo>
                                  <a:pt x="319" y="1162"/>
                                </a:lnTo>
                                <a:lnTo>
                                  <a:pt x="317" y="1164"/>
                                </a:lnTo>
                                <a:lnTo>
                                  <a:pt x="315" y="1165"/>
                                </a:lnTo>
                                <a:lnTo>
                                  <a:pt x="313" y="1166"/>
                                </a:lnTo>
                                <a:close/>
                                <a:moveTo>
                                  <a:pt x="943" y="1022"/>
                                </a:moveTo>
                                <a:lnTo>
                                  <a:pt x="947" y="1020"/>
                                </a:lnTo>
                                <a:lnTo>
                                  <a:pt x="952" y="1020"/>
                                </a:lnTo>
                                <a:lnTo>
                                  <a:pt x="955" y="1021"/>
                                </a:lnTo>
                                <a:lnTo>
                                  <a:pt x="957" y="1023"/>
                                </a:lnTo>
                                <a:lnTo>
                                  <a:pt x="960" y="1027"/>
                                </a:lnTo>
                                <a:lnTo>
                                  <a:pt x="962" y="1029"/>
                                </a:lnTo>
                                <a:lnTo>
                                  <a:pt x="963" y="1028"/>
                                </a:lnTo>
                                <a:lnTo>
                                  <a:pt x="968" y="1025"/>
                                </a:lnTo>
                                <a:lnTo>
                                  <a:pt x="973" y="1024"/>
                                </a:lnTo>
                                <a:lnTo>
                                  <a:pt x="976" y="1024"/>
                                </a:lnTo>
                                <a:lnTo>
                                  <a:pt x="979" y="1026"/>
                                </a:lnTo>
                                <a:lnTo>
                                  <a:pt x="982" y="1029"/>
                                </a:lnTo>
                                <a:lnTo>
                                  <a:pt x="984" y="1033"/>
                                </a:lnTo>
                                <a:lnTo>
                                  <a:pt x="984" y="1037"/>
                                </a:lnTo>
                                <a:lnTo>
                                  <a:pt x="983" y="1040"/>
                                </a:lnTo>
                                <a:lnTo>
                                  <a:pt x="981" y="1043"/>
                                </a:lnTo>
                                <a:lnTo>
                                  <a:pt x="976" y="1047"/>
                                </a:lnTo>
                                <a:lnTo>
                                  <a:pt x="974" y="1048"/>
                                </a:lnTo>
                                <a:lnTo>
                                  <a:pt x="976" y="1050"/>
                                </a:lnTo>
                                <a:lnTo>
                                  <a:pt x="979" y="1056"/>
                                </a:lnTo>
                                <a:lnTo>
                                  <a:pt x="979" y="1058"/>
                                </a:lnTo>
                                <a:lnTo>
                                  <a:pt x="979" y="1061"/>
                                </a:lnTo>
                                <a:lnTo>
                                  <a:pt x="978" y="1065"/>
                                </a:lnTo>
                                <a:lnTo>
                                  <a:pt x="975" y="1067"/>
                                </a:lnTo>
                                <a:lnTo>
                                  <a:pt x="971" y="1069"/>
                                </a:lnTo>
                                <a:lnTo>
                                  <a:pt x="967" y="1070"/>
                                </a:lnTo>
                                <a:lnTo>
                                  <a:pt x="964" y="1069"/>
                                </a:lnTo>
                                <a:lnTo>
                                  <a:pt x="962" y="1067"/>
                                </a:lnTo>
                                <a:lnTo>
                                  <a:pt x="958" y="1063"/>
                                </a:lnTo>
                                <a:lnTo>
                                  <a:pt x="957" y="1061"/>
                                </a:lnTo>
                                <a:lnTo>
                                  <a:pt x="955" y="1062"/>
                                </a:lnTo>
                                <a:lnTo>
                                  <a:pt x="951" y="1065"/>
                                </a:lnTo>
                                <a:lnTo>
                                  <a:pt x="947" y="1066"/>
                                </a:lnTo>
                                <a:lnTo>
                                  <a:pt x="944" y="1065"/>
                                </a:lnTo>
                                <a:lnTo>
                                  <a:pt x="940" y="1064"/>
                                </a:lnTo>
                                <a:lnTo>
                                  <a:pt x="937" y="1060"/>
                                </a:lnTo>
                                <a:lnTo>
                                  <a:pt x="935" y="1056"/>
                                </a:lnTo>
                                <a:lnTo>
                                  <a:pt x="935" y="1052"/>
                                </a:lnTo>
                                <a:lnTo>
                                  <a:pt x="936" y="1049"/>
                                </a:lnTo>
                                <a:lnTo>
                                  <a:pt x="938" y="1046"/>
                                </a:lnTo>
                                <a:lnTo>
                                  <a:pt x="942" y="1043"/>
                                </a:lnTo>
                                <a:lnTo>
                                  <a:pt x="944" y="1041"/>
                                </a:lnTo>
                                <a:lnTo>
                                  <a:pt x="942" y="1040"/>
                                </a:lnTo>
                                <a:lnTo>
                                  <a:pt x="939" y="1034"/>
                                </a:lnTo>
                                <a:lnTo>
                                  <a:pt x="939" y="1031"/>
                                </a:lnTo>
                                <a:lnTo>
                                  <a:pt x="939" y="1028"/>
                                </a:lnTo>
                                <a:lnTo>
                                  <a:pt x="940" y="1025"/>
                                </a:lnTo>
                                <a:lnTo>
                                  <a:pt x="943" y="1022"/>
                                </a:lnTo>
                                <a:close/>
                                <a:moveTo>
                                  <a:pt x="892" y="1067"/>
                                </a:moveTo>
                                <a:lnTo>
                                  <a:pt x="894" y="1067"/>
                                </a:lnTo>
                                <a:lnTo>
                                  <a:pt x="901" y="1068"/>
                                </a:lnTo>
                                <a:lnTo>
                                  <a:pt x="904" y="1069"/>
                                </a:lnTo>
                                <a:lnTo>
                                  <a:pt x="907" y="1072"/>
                                </a:lnTo>
                                <a:lnTo>
                                  <a:pt x="910" y="1076"/>
                                </a:lnTo>
                                <a:lnTo>
                                  <a:pt x="911" y="1081"/>
                                </a:lnTo>
                                <a:lnTo>
                                  <a:pt x="910" y="1085"/>
                                </a:lnTo>
                                <a:lnTo>
                                  <a:pt x="907" y="1089"/>
                                </a:lnTo>
                                <a:lnTo>
                                  <a:pt x="904" y="1091"/>
                                </a:lnTo>
                                <a:lnTo>
                                  <a:pt x="900" y="1092"/>
                                </a:lnTo>
                                <a:lnTo>
                                  <a:pt x="894" y="1092"/>
                                </a:lnTo>
                                <a:lnTo>
                                  <a:pt x="891" y="1092"/>
                                </a:lnTo>
                                <a:lnTo>
                                  <a:pt x="891" y="1095"/>
                                </a:lnTo>
                                <a:lnTo>
                                  <a:pt x="891" y="1102"/>
                                </a:lnTo>
                                <a:lnTo>
                                  <a:pt x="890" y="1105"/>
                                </a:lnTo>
                                <a:lnTo>
                                  <a:pt x="887" y="1108"/>
                                </a:lnTo>
                                <a:lnTo>
                                  <a:pt x="883" y="1110"/>
                                </a:lnTo>
                                <a:lnTo>
                                  <a:pt x="879" y="1111"/>
                                </a:lnTo>
                                <a:lnTo>
                                  <a:pt x="874" y="1110"/>
                                </a:lnTo>
                                <a:lnTo>
                                  <a:pt x="871" y="1108"/>
                                </a:lnTo>
                                <a:lnTo>
                                  <a:pt x="868" y="1105"/>
                                </a:lnTo>
                                <a:lnTo>
                                  <a:pt x="867" y="1102"/>
                                </a:lnTo>
                                <a:lnTo>
                                  <a:pt x="866" y="1095"/>
                                </a:lnTo>
                                <a:lnTo>
                                  <a:pt x="867" y="1092"/>
                                </a:lnTo>
                                <a:lnTo>
                                  <a:pt x="864" y="1093"/>
                                </a:lnTo>
                                <a:lnTo>
                                  <a:pt x="858" y="1092"/>
                                </a:lnTo>
                                <a:lnTo>
                                  <a:pt x="855" y="1091"/>
                                </a:lnTo>
                                <a:lnTo>
                                  <a:pt x="852" y="1089"/>
                                </a:lnTo>
                                <a:lnTo>
                                  <a:pt x="850" y="1085"/>
                                </a:lnTo>
                                <a:lnTo>
                                  <a:pt x="850" y="1080"/>
                                </a:lnTo>
                                <a:lnTo>
                                  <a:pt x="850" y="1074"/>
                                </a:lnTo>
                                <a:lnTo>
                                  <a:pt x="853" y="1071"/>
                                </a:lnTo>
                                <a:lnTo>
                                  <a:pt x="855" y="1069"/>
                                </a:lnTo>
                                <a:lnTo>
                                  <a:pt x="859" y="1067"/>
                                </a:lnTo>
                                <a:lnTo>
                                  <a:pt x="865" y="1067"/>
                                </a:lnTo>
                                <a:lnTo>
                                  <a:pt x="867" y="1067"/>
                                </a:lnTo>
                                <a:lnTo>
                                  <a:pt x="867" y="1065"/>
                                </a:lnTo>
                                <a:lnTo>
                                  <a:pt x="867" y="1059"/>
                                </a:lnTo>
                                <a:lnTo>
                                  <a:pt x="868" y="1056"/>
                                </a:lnTo>
                                <a:lnTo>
                                  <a:pt x="871" y="1052"/>
                                </a:lnTo>
                                <a:lnTo>
                                  <a:pt x="874" y="1050"/>
                                </a:lnTo>
                                <a:lnTo>
                                  <a:pt x="879" y="1049"/>
                                </a:lnTo>
                                <a:lnTo>
                                  <a:pt x="884" y="1050"/>
                                </a:lnTo>
                                <a:lnTo>
                                  <a:pt x="887" y="1052"/>
                                </a:lnTo>
                                <a:lnTo>
                                  <a:pt x="890" y="1056"/>
                                </a:lnTo>
                                <a:lnTo>
                                  <a:pt x="892" y="1059"/>
                                </a:lnTo>
                                <a:lnTo>
                                  <a:pt x="892" y="1065"/>
                                </a:lnTo>
                                <a:lnTo>
                                  <a:pt x="892" y="1067"/>
                                </a:lnTo>
                                <a:close/>
                                <a:moveTo>
                                  <a:pt x="810" y="1068"/>
                                </a:moveTo>
                                <a:lnTo>
                                  <a:pt x="813" y="1068"/>
                                </a:lnTo>
                                <a:lnTo>
                                  <a:pt x="819" y="1069"/>
                                </a:lnTo>
                                <a:lnTo>
                                  <a:pt x="823" y="1070"/>
                                </a:lnTo>
                                <a:lnTo>
                                  <a:pt x="825" y="1072"/>
                                </a:lnTo>
                                <a:lnTo>
                                  <a:pt x="827" y="1077"/>
                                </a:lnTo>
                                <a:lnTo>
                                  <a:pt x="829" y="1081"/>
                                </a:lnTo>
                                <a:lnTo>
                                  <a:pt x="827" y="1086"/>
                                </a:lnTo>
                                <a:lnTo>
                                  <a:pt x="825" y="1089"/>
                                </a:lnTo>
                                <a:lnTo>
                                  <a:pt x="822" y="1091"/>
                                </a:lnTo>
                                <a:lnTo>
                                  <a:pt x="819" y="1093"/>
                                </a:lnTo>
                                <a:lnTo>
                                  <a:pt x="812" y="1093"/>
                                </a:lnTo>
                                <a:lnTo>
                                  <a:pt x="809" y="1093"/>
                                </a:lnTo>
                                <a:lnTo>
                                  <a:pt x="810" y="1097"/>
                                </a:lnTo>
                                <a:lnTo>
                                  <a:pt x="809" y="1103"/>
                                </a:lnTo>
                                <a:lnTo>
                                  <a:pt x="807" y="1106"/>
                                </a:lnTo>
                                <a:lnTo>
                                  <a:pt x="805" y="1109"/>
                                </a:lnTo>
                                <a:lnTo>
                                  <a:pt x="802" y="1111"/>
                                </a:lnTo>
                                <a:lnTo>
                                  <a:pt x="798" y="1111"/>
                                </a:lnTo>
                                <a:lnTo>
                                  <a:pt x="793" y="1111"/>
                                </a:lnTo>
                                <a:lnTo>
                                  <a:pt x="790" y="1109"/>
                                </a:lnTo>
                                <a:lnTo>
                                  <a:pt x="787" y="1106"/>
                                </a:lnTo>
                                <a:lnTo>
                                  <a:pt x="785" y="1103"/>
                                </a:lnTo>
                                <a:lnTo>
                                  <a:pt x="785" y="1097"/>
                                </a:lnTo>
                                <a:lnTo>
                                  <a:pt x="785" y="1093"/>
                                </a:lnTo>
                                <a:lnTo>
                                  <a:pt x="783" y="1093"/>
                                </a:lnTo>
                                <a:lnTo>
                                  <a:pt x="777" y="1093"/>
                                </a:lnTo>
                                <a:lnTo>
                                  <a:pt x="774" y="1092"/>
                                </a:lnTo>
                                <a:lnTo>
                                  <a:pt x="771" y="1090"/>
                                </a:lnTo>
                                <a:lnTo>
                                  <a:pt x="769" y="1086"/>
                                </a:lnTo>
                                <a:lnTo>
                                  <a:pt x="767" y="1081"/>
                                </a:lnTo>
                                <a:lnTo>
                                  <a:pt x="769" y="1076"/>
                                </a:lnTo>
                                <a:lnTo>
                                  <a:pt x="771" y="1072"/>
                                </a:lnTo>
                                <a:lnTo>
                                  <a:pt x="774" y="1069"/>
                                </a:lnTo>
                                <a:lnTo>
                                  <a:pt x="777" y="1068"/>
                                </a:lnTo>
                                <a:lnTo>
                                  <a:pt x="783" y="1068"/>
                                </a:lnTo>
                                <a:lnTo>
                                  <a:pt x="786" y="1068"/>
                                </a:lnTo>
                                <a:lnTo>
                                  <a:pt x="786" y="1065"/>
                                </a:lnTo>
                                <a:lnTo>
                                  <a:pt x="786" y="1059"/>
                                </a:lnTo>
                                <a:lnTo>
                                  <a:pt x="787" y="1056"/>
                                </a:lnTo>
                                <a:lnTo>
                                  <a:pt x="790" y="1053"/>
                                </a:lnTo>
                                <a:lnTo>
                                  <a:pt x="793" y="1051"/>
                                </a:lnTo>
                                <a:lnTo>
                                  <a:pt x="798" y="1050"/>
                                </a:lnTo>
                                <a:lnTo>
                                  <a:pt x="803" y="1051"/>
                                </a:lnTo>
                                <a:lnTo>
                                  <a:pt x="806" y="1053"/>
                                </a:lnTo>
                                <a:lnTo>
                                  <a:pt x="809" y="1056"/>
                                </a:lnTo>
                                <a:lnTo>
                                  <a:pt x="810" y="1060"/>
                                </a:lnTo>
                                <a:lnTo>
                                  <a:pt x="811" y="1065"/>
                                </a:lnTo>
                                <a:lnTo>
                                  <a:pt x="810" y="1068"/>
                                </a:lnTo>
                                <a:close/>
                                <a:moveTo>
                                  <a:pt x="732" y="1095"/>
                                </a:moveTo>
                                <a:lnTo>
                                  <a:pt x="732" y="1099"/>
                                </a:lnTo>
                                <a:lnTo>
                                  <a:pt x="732" y="1105"/>
                                </a:lnTo>
                                <a:lnTo>
                                  <a:pt x="731" y="1108"/>
                                </a:lnTo>
                                <a:lnTo>
                                  <a:pt x="729" y="1111"/>
                                </a:lnTo>
                                <a:lnTo>
                                  <a:pt x="725" y="1113"/>
                                </a:lnTo>
                                <a:lnTo>
                                  <a:pt x="720" y="1113"/>
                                </a:lnTo>
                                <a:lnTo>
                                  <a:pt x="716" y="1113"/>
                                </a:lnTo>
                                <a:lnTo>
                                  <a:pt x="712" y="1111"/>
                                </a:lnTo>
                                <a:lnTo>
                                  <a:pt x="710" y="1108"/>
                                </a:lnTo>
                                <a:lnTo>
                                  <a:pt x="709" y="1105"/>
                                </a:lnTo>
                                <a:lnTo>
                                  <a:pt x="709" y="1099"/>
                                </a:lnTo>
                                <a:lnTo>
                                  <a:pt x="709" y="1095"/>
                                </a:lnTo>
                                <a:lnTo>
                                  <a:pt x="705" y="1097"/>
                                </a:lnTo>
                                <a:lnTo>
                                  <a:pt x="700" y="1095"/>
                                </a:lnTo>
                                <a:lnTo>
                                  <a:pt x="696" y="1094"/>
                                </a:lnTo>
                                <a:lnTo>
                                  <a:pt x="694" y="1092"/>
                                </a:lnTo>
                                <a:lnTo>
                                  <a:pt x="692" y="1088"/>
                                </a:lnTo>
                                <a:lnTo>
                                  <a:pt x="691" y="1083"/>
                                </a:lnTo>
                                <a:lnTo>
                                  <a:pt x="692" y="1078"/>
                                </a:lnTo>
                                <a:lnTo>
                                  <a:pt x="694" y="1074"/>
                                </a:lnTo>
                                <a:lnTo>
                                  <a:pt x="697" y="1071"/>
                                </a:lnTo>
                                <a:lnTo>
                                  <a:pt x="700" y="1070"/>
                                </a:lnTo>
                                <a:lnTo>
                                  <a:pt x="706" y="1070"/>
                                </a:lnTo>
                                <a:lnTo>
                                  <a:pt x="710" y="1070"/>
                                </a:lnTo>
                                <a:lnTo>
                                  <a:pt x="709" y="1067"/>
                                </a:lnTo>
                                <a:lnTo>
                                  <a:pt x="710" y="1061"/>
                                </a:lnTo>
                                <a:lnTo>
                                  <a:pt x="711" y="1058"/>
                                </a:lnTo>
                                <a:lnTo>
                                  <a:pt x="713" y="1056"/>
                                </a:lnTo>
                                <a:lnTo>
                                  <a:pt x="716" y="1053"/>
                                </a:lnTo>
                                <a:lnTo>
                                  <a:pt x="721" y="1052"/>
                                </a:lnTo>
                                <a:lnTo>
                                  <a:pt x="725" y="1053"/>
                                </a:lnTo>
                                <a:lnTo>
                                  <a:pt x="730" y="1056"/>
                                </a:lnTo>
                                <a:lnTo>
                                  <a:pt x="732" y="1058"/>
                                </a:lnTo>
                                <a:lnTo>
                                  <a:pt x="733" y="1062"/>
                                </a:lnTo>
                                <a:lnTo>
                                  <a:pt x="733" y="1068"/>
                                </a:lnTo>
                                <a:lnTo>
                                  <a:pt x="733" y="1070"/>
                                </a:lnTo>
                                <a:lnTo>
                                  <a:pt x="736" y="1070"/>
                                </a:lnTo>
                                <a:lnTo>
                                  <a:pt x="742" y="1071"/>
                                </a:lnTo>
                                <a:lnTo>
                                  <a:pt x="745" y="1072"/>
                                </a:lnTo>
                                <a:lnTo>
                                  <a:pt x="749" y="1074"/>
                                </a:lnTo>
                                <a:lnTo>
                                  <a:pt x="751" y="1079"/>
                                </a:lnTo>
                                <a:lnTo>
                                  <a:pt x="752" y="1083"/>
                                </a:lnTo>
                                <a:lnTo>
                                  <a:pt x="751" y="1088"/>
                                </a:lnTo>
                                <a:lnTo>
                                  <a:pt x="749" y="1091"/>
                                </a:lnTo>
                                <a:lnTo>
                                  <a:pt x="745" y="1094"/>
                                </a:lnTo>
                                <a:lnTo>
                                  <a:pt x="741" y="1095"/>
                                </a:lnTo>
                                <a:lnTo>
                                  <a:pt x="735" y="1095"/>
                                </a:lnTo>
                                <a:lnTo>
                                  <a:pt x="732" y="1095"/>
                                </a:lnTo>
                                <a:close/>
                                <a:moveTo>
                                  <a:pt x="587" y="911"/>
                                </a:moveTo>
                                <a:lnTo>
                                  <a:pt x="538" y="871"/>
                                </a:lnTo>
                                <a:lnTo>
                                  <a:pt x="590" y="837"/>
                                </a:lnTo>
                                <a:lnTo>
                                  <a:pt x="587" y="911"/>
                                </a:lnTo>
                                <a:close/>
                                <a:moveTo>
                                  <a:pt x="584" y="951"/>
                                </a:moveTo>
                                <a:lnTo>
                                  <a:pt x="583" y="952"/>
                                </a:lnTo>
                                <a:lnTo>
                                  <a:pt x="582" y="952"/>
                                </a:lnTo>
                                <a:lnTo>
                                  <a:pt x="537" y="952"/>
                                </a:lnTo>
                                <a:lnTo>
                                  <a:pt x="587" y="916"/>
                                </a:lnTo>
                                <a:lnTo>
                                  <a:pt x="584" y="951"/>
                                </a:lnTo>
                                <a:close/>
                                <a:moveTo>
                                  <a:pt x="483" y="908"/>
                                </a:moveTo>
                                <a:lnTo>
                                  <a:pt x="535" y="873"/>
                                </a:lnTo>
                                <a:lnTo>
                                  <a:pt x="583" y="913"/>
                                </a:lnTo>
                                <a:lnTo>
                                  <a:pt x="534" y="950"/>
                                </a:lnTo>
                                <a:lnTo>
                                  <a:pt x="483" y="908"/>
                                </a:lnTo>
                                <a:close/>
                                <a:moveTo>
                                  <a:pt x="487" y="828"/>
                                </a:moveTo>
                                <a:lnTo>
                                  <a:pt x="538" y="793"/>
                                </a:lnTo>
                                <a:lnTo>
                                  <a:pt x="589" y="832"/>
                                </a:lnTo>
                                <a:lnTo>
                                  <a:pt x="535" y="868"/>
                                </a:lnTo>
                                <a:lnTo>
                                  <a:pt x="487" y="828"/>
                                </a:lnTo>
                                <a:close/>
                                <a:moveTo>
                                  <a:pt x="482" y="950"/>
                                </a:moveTo>
                                <a:lnTo>
                                  <a:pt x="480" y="950"/>
                                </a:lnTo>
                                <a:lnTo>
                                  <a:pt x="478" y="949"/>
                                </a:lnTo>
                                <a:lnTo>
                                  <a:pt x="477" y="947"/>
                                </a:lnTo>
                                <a:lnTo>
                                  <a:pt x="476" y="944"/>
                                </a:lnTo>
                                <a:lnTo>
                                  <a:pt x="477" y="942"/>
                                </a:lnTo>
                                <a:lnTo>
                                  <a:pt x="478" y="940"/>
                                </a:lnTo>
                                <a:lnTo>
                                  <a:pt x="480" y="939"/>
                                </a:lnTo>
                                <a:lnTo>
                                  <a:pt x="482" y="938"/>
                                </a:lnTo>
                                <a:lnTo>
                                  <a:pt x="486" y="939"/>
                                </a:lnTo>
                                <a:lnTo>
                                  <a:pt x="488" y="940"/>
                                </a:lnTo>
                                <a:lnTo>
                                  <a:pt x="489" y="942"/>
                                </a:lnTo>
                                <a:lnTo>
                                  <a:pt x="490" y="944"/>
                                </a:lnTo>
                                <a:lnTo>
                                  <a:pt x="489" y="947"/>
                                </a:lnTo>
                                <a:lnTo>
                                  <a:pt x="488" y="949"/>
                                </a:lnTo>
                                <a:lnTo>
                                  <a:pt x="486" y="950"/>
                                </a:lnTo>
                                <a:lnTo>
                                  <a:pt x="482" y="950"/>
                                </a:lnTo>
                                <a:close/>
                                <a:moveTo>
                                  <a:pt x="450" y="982"/>
                                </a:moveTo>
                                <a:lnTo>
                                  <a:pt x="449" y="989"/>
                                </a:lnTo>
                                <a:lnTo>
                                  <a:pt x="448" y="996"/>
                                </a:lnTo>
                                <a:lnTo>
                                  <a:pt x="447" y="998"/>
                                </a:lnTo>
                                <a:lnTo>
                                  <a:pt x="444" y="1000"/>
                                </a:lnTo>
                                <a:lnTo>
                                  <a:pt x="441" y="1001"/>
                                </a:lnTo>
                                <a:lnTo>
                                  <a:pt x="437" y="1002"/>
                                </a:lnTo>
                                <a:lnTo>
                                  <a:pt x="417" y="1002"/>
                                </a:lnTo>
                                <a:lnTo>
                                  <a:pt x="408" y="1002"/>
                                </a:lnTo>
                                <a:lnTo>
                                  <a:pt x="408" y="993"/>
                                </a:lnTo>
                                <a:lnTo>
                                  <a:pt x="408" y="979"/>
                                </a:lnTo>
                                <a:lnTo>
                                  <a:pt x="409" y="968"/>
                                </a:lnTo>
                                <a:lnTo>
                                  <a:pt x="410" y="965"/>
                                </a:lnTo>
                                <a:lnTo>
                                  <a:pt x="416" y="964"/>
                                </a:lnTo>
                                <a:lnTo>
                                  <a:pt x="429" y="962"/>
                                </a:lnTo>
                                <a:lnTo>
                                  <a:pt x="441" y="959"/>
                                </a:lnTo>
                                <a:lnTo>
                                  <a:pt x="447" y="958"/>
                                </a:lnTo>
                                <a:lnTo>
                                  <a:pt x="449" y="966"/>
                                </a:lnTo>
                                <a:lnTo>
                                  <a:pt x="450" y="982"/>
                                </a:lnTo>
                                <a:close/>
                                <a:moveTo>
                                  <a:pt x="350" y="963"/>
                                </a:moveTo>
                                <a:lnTo>
                                  <a:pt x="327" y="964"/>
                                </a:lnTo>
                                <a:lnTo>
                                  <a:pt x="310" y="964"/>
                                </a:lnTo>
                                <a:lnTo>
                                  <a:pt x="297" y="964"/>
                                </a:lnTo>
                                <a:lnTo>
                                  <a:pt x="287" y="963"/>
                                </a:lnTo>
                                <a:lnTo>
                                  <a:pt x="282" y="963"/>
                                </a:lnTo>
                                <a:lnTo>
                                  <a:pt x="279" y="962"/>
                                </a:lnTo>
                                <a:lnTo>
                                  <a:pt x="276" y="961"/>
                                </a:lnTo>
                                <a:lnTo>
                                  <a:pt x="275" y="959"/>
                                </a:lnTo>
                                <a:lnTo>
                                  <a:pt x="274" y="956"/>
                                </a:lnTo>
                                <a:lnTo>
                                  <a:pt x="274" y="952"/>
                                </a:lnTo>
                                <a:lnTo>
                                  <a:pt x="274" y="944"/>
                                </a:lnTo>
                                <a:lnTo>
                                  <a:pt x="274" y="937"/>
                                </a:lnTo>
                                <a:lnTo>
                                  <a:pt x="281" y="938"/>
                                </a:lnTo>
                                <a:lnTo>
                                  <a:pt x="301" y="939"/>
                                </a:lnTo>
                                <a:lnTo>
                                  <a:pt x="327" y="940"/>
                                </a:lnTo>
                                <a:lnTo>
                                  <a:pt x="353" y="940"/>
                                </a:lnTo>
                                <a:lnTo>
                                  <a:pt x="380" y="938"/>
                                </a:lnTo>
                                <a:lnTo>
                                  <a:pt x="410" y="934"/>
                                </a:lnTo>
                                <a:lnTo>
                                  <a:pt x="434" y="931"/>
                                </a:lnTo>
                                <a:lnTo>
                                  <a:pt x="443" y="930"/>
                                </a:lnTo>
                                <a:lnTo>
                                  <a:pt x="443" y="932"/>
                                </a:lnTo>
                                <a:lnTo>
                                  <a:pt x="444" y="943"/>
                                </a:lnTo>
                                <a:lnTo>
                                  <a:pt x="444" y="946"/>
                                </a:lnTo>
                                <a:lnTo>
                                  <a:pt x="444" y="948"/>
                                </a:lnTo>
                                <a:lnTo>
                                  <a:pt x="442" y="950"/>
                                </a:lnTo>
                                <a:lnTo>
                                  <a:pt x="441" y="951"/>
                                </a:lnTo>
                                <a:lnTo>
                                  <a:pt x="436" y="952"/>
                                </a:lnTo>
                                <a:lnTo>
                                  <a:pt x="430" y="954"/>
                                </a:lnTo>
                                <a:lnTo>
                                  <a:pt x="418" y="957"/>
                                </a:lnTo>
                                <a:lnTo>
                                  <a:pt x="400" y="959"/>
                                </a:lnTo>
                                <a:lnTo>
                                  <a:pt x="377" y="962"/>
                                </a:lnTo>
                                <a:lnTo>
                                  <a:pt x="350" y="963"/>
                                </a:lnTo>
                                <a:close/>
                                <a:moveTo>
                                  <a:pt x="399" y="1003"/>
                                </a:moveTo>
                                <a:lnTo>
                                  <a:pt x="396" y="1008"/>
                                </a:lnTo>
                                <a:lnTo>
                                  <a:pt x="391" y="1013"/>
                                </a:lnTo>
                                <a:lnTo>
                                  <a:pt x="388" y="1014"/>
                                </a:lnTo>
                                <a:lnTo>
                                  <a:pt x="382" y="1016"/>
                                </a:lnTo>
                                <a:lnTo>
                                  <a:pt x="377" y="1017"/>
                                </a:lnTo>
                                <a:lnTo>
                                  <a:pt x="370" y="1018"/>
                                </a:lnTo>
                                <a:lnTo>
                                  <a:pt x="352" y="1017"/>
                                </a:lnTo>
                                <a:lnTo>
                                  <a:pt x="349" y="1017"/>
                                </a:lnTo>
                                <a:lnTo>
                                  <a:pt x="357" y="970"/>
                                </a:lnTo>
                                <a:lnTo>
                                  <a:pt x="366" y="970"/>
                                </a:lnTo>
                                <a:lnTo>
                                  <a:pt x="380" y="970"/>
                                </a:lnTo>
                                <a:lnTo>
                                  <a:pt x="394" y="968"/>
                                </a:lnTo>
                                <a:lnTo>
                                  <a:pt x="402" y="967"/>
                                </a:lnTo>
                                <a:lnTo>
                                  <a:pt x="402" y="971"/>
                                </a:lnTo>
                                <a:lnTo>
                                  <a:pt x="402" y="983"/>
                                </a:lnTo>
                                <a:lnTo>
                                  <a:pt x="401" y="994"/>
                                </a:lnTo>
                                <a:lnTo>
                                  <a:pt x="399" y="1003"/>
                                </a:lnTo>
                                <a:close/>
                                <a:moveTo>
                                  <a:pt x="279" y="840"/>
                                </a:moveTo>
                                <a:lnTo>
                                  <a:pt x="283" y="844"/>
                                </a:lnTo>
                                <a:lnTo>
                                  <a:pt x="286" y="846"/>
                                </a:lnTo>
                                <a:lnTo>
                                  <a:pt x="286" y="848"/>
                                </a:lnTo>
                                <a:lnTo>
                                  <a:pt x="286" y="853"/>
                                </a:lnTo>
                                <a:lnTo>
                                  <a:pt x="286" y="862"/>
                                </a:lnTo>
                                <a:lnTo>
                                  <a:pt x="288" y="877"/>
                                </a:lnTo>
                                <a:lnTo>
                                  <a:pt x="288" y="880"/>
                                </a:lnTo>
                                <a:lnTo>
                                  <a:pt x="287" y="883"/>
                                </a:lnTo>
                                <a:lnTo>
                                  <a:pt x="286" y="884"/>
                                </a:lnTo>
                                <a:lnTo>
                                  <a:pt x="285" y="884"/>
                                </a:lnTo>
                                <a:lnTo>
                                  <a:pt x="280" y="881"/>
                                </a:lnTo>
                                <a:lnTo>
                                  <a:pt x="277" y="876"/>
                                </a:lnTo>
                                <a:lnTo>
                                  <a:pt x="275" y="869"/>
                                </a:lnTo>
                                <a:lnTo>
                                  <a:pt x="274" y="863"/>
                                </a:lnTo>
                                <a:lnTo>
                                  <a:pt x="274" y="856"/>
                                </a:lnTo>
                                <a:lnTo>
                                  <a:pt x="274" y="848"/>
                                </a:lnTo>
                                <a:lnTo>
                                  <a:pt x="274" y="842"/>
                                </a:lnTo>
                                <a:lnTo>
                                  <a:pt x="275" y="839"/>
                                </a:lnTo>
                                <a:lnTo>
                                  <a:pt x="277" y="839"/>
                                </a:lnTo>
                                <a:lnTo>
                                  <a:pt x="279" y="840"/>
                                </a:lnTo>
                                <a:close/>
                                <a:moveTo>
                                  <a:pt x="276" y="808"/>
                                </a:moveTo>
                                <a:lnTo>
                                  <a:pt x="276" y="803"/>
                                </a:lnTo>
                                <a:lnTo>
                                  <a:pt x="277" y="800"/>
                                </a:lnTo>
                                <a:lnTo>
                                  <a:pt x="281" y="799"/>
                                </a:lnTo>
                                <a:lnTo>
                                  <a:pt x="288" y="798"/>
                                </a:lnTo>
                                <a:lnTo>
                                  <a:pt x="291" y="798"/>
                                </a:lnTo>
                                <a:lnTo>
                                  <a:pt x="294" y="799"/>
                                </a:lnTo>
                                <a:lnTo>
                                  <a:pt x="296" y="801"/>
                                </a:lnTo>
                                <a:lnTo>
                                  <a:pt x="296" y="802"/>
                                </a:lnTo>
                                <a:lnTo>
                                  <a:pt x="297" y="807"/>
                                </a:lnTo>
                                <a:lnTo>
                                  <a:pt x="296" y="811"/>
                                </a:lnTo>
                                <a:lnTo>
                                  <a:pt x="296" y="821"/>
                                </a:lnTo>
                                <a:lnTo>
                                  <a:pt x="297" y="832"/>
                                </a:lnTo>
                                <a:lnTo>
                                  <a:pt x="296" y="837"/>
                                </a:lnTo>
                                <a:lnTo>
                                  <a:pt x="296" y="840"/>
                                </a:lnTo>
                                <a:lnTo>
                                  <a:pt x="295" y="842"/>
                                </a:lnTo>
                                <a:lnTo>
                                  <a:pt x="293" y="843"/>
                                </a:lnTo>
                                <a:lnTo>
                                  <a:pt x="292" y="843"/>
                                </a:lnTo>
                                <a:lnTo>
                                  <a:pt x="289" y="843"/>
                                </a:lnTo>
                                <a:lnTo>
                                  <a:pt x="287" y="841"/>
                                </a:lnTo>
                                <a:lnTo>
                                  <a:pt x="282" y="837"/>
                                </a:lnTo>
                                <a:lnTo>
                                  <a:pt x="280" y="832"/>
                                </a:lnTo>
                                <a:lnTo>
                                  <a:pt x="278" y="828"/>
                                </a:lnTo>
                                <a:lnTo>
                                  <a:pt x="276" y="825"/>
                                </a:lnTo>
                                <a:lnTo>
                                  <a:pt x="276" y="822"/>
                                </a:lnTo>
                                <a:lnTo>
                                  <a:pt x="275" y="815"/>
                                </a:lnTo>
                                <a:lnTo>
                                  <a:pt x="276" y="808"/>
                                </a:lnTo>
                                <a:close/>
                                <a:moveTo>
                                  <a:pt x="277" y="785"/>
                                </a:moveTo>
                                <a:lnTo>
                                  <a:pt x="278" y="783"/>
                                </a:lnTo>
                                <a:lnTo>
                                  <a:pt x="279" y="780"/>
                                </a:lnTo>
                                <a:lnTo>
                                  <a:pt x="282" y="779"/>
                                </a:lnTo>
                                <a:lnTo>
                                  <a:pt x="285" y="778"/>
                                </a:lnTo>
                                <a:lnTo>
                                  <a:pt x="288" y="778"/>
                                </a:lnTo>
                                <a:lnTo>
                                  <a:pt x="290" y="779"/>
                                </a:lnTo>
                                <a:lnTo>
                                  <a:pt x="292" y="780"/>
                                </a:lnTo>
                                <a:lnTo>
                                  <a:pt x="294" y="783"/>
                                </a:lnTo>
                                <a:lnTo>
                                  <a:pt x="294" y="785"/>
                                </a:lnTo>
                                <a:lnTo>
                                  <a:pt x="294" y="785"/>
                                </a:lnTo>
                                <a:lnTo>
                                  <a:pt x="294" y="788"/>
                                </a:lnTo>
                                <a:lnTo>
                                  <a:pt x="292" y="790"/>
                                </a:lnTo>
                                <a:lnTo>
                                  <a:pt x="290" y="792"/>
                                </a:lnTo>
                                <a:lnTo>
                                  <a:pt x="288" y="792"/>
                                </a:lnTo>
                                <a:lnTo>
                                  <a:pt x="285" y="792"/>
                                </a:lnTo>
                                <a:lnTo>
                                  <a:pt x="282" y="792"/>
                                </a:lnTo>
                                <a:lnTo>
                                  <a:pt x="279" y="790"/>
                                </a:lnTo>
                                <a:lnTo>
                                  <a:pt x="278" y="788"/>
                                </a:lnTo>
                                <a:lnTo>
                                  <a:pt x="277" y="785"/>
                                </a:lnTo>
                                <a:lnTo>
                                  <a:pt x="277" y="785"/>
                                </a:lnTo>
                                <a:close/>
                                <a:moveTo>
                                  <a:pt x="283" y="758"/>
                                </a:moveTo>
                                <a:lnTo>
                                  <a:pt x="286" y="759"/>
                                </a:lnTo>
                                <a:lnTo>
                                  <a:pt x="290" y="760"/>
                                </a:lnTo>
                                <a:lnTo>
                                  <a:pt x="296" y="761"/>
                                </a:lnTo>
                                <a:lnTo>
                                  <a:pt x="303" y="759"/>
                                </a:lnTo>
                                <a:lnTo>
                                  <a:pt x="308" y="759"/>
                                </a:lnTo>
                                <a:lnTo>
                                  <a:pt x="311" y="759"/>
                                </a:lnTo>
                                <a:lnTo>
                                  <a:pt x="314" y="759"/>
                                </a:lnTo>
                                <a:lnTo>
                                  <a:pt x="317" y="761"/>
                                </a:lnTo>
                                <a:lnTo>
                                  <a:pt x="320" y="763"/>
                                </a:lnTo>
                                <a:lnTo>
                                  <a:pt x="323" y="766"/>
                                </a:lnTo>
                                <a:lnTo>
                                  <a:pt x="327" y="768"/>
                                </a:lnTo>
                                <a:lnTo>
                                  <a:pt x="334" y="771"/>
                                </a:lnTo>
                                <a:lnTo>
                                  <a:pt x="338" y="772"/>
                                </a:lnTo>
                                <a:lnTo>
                                  <a:pt x="345" y="774"/>
                                </a:lnTo>
                                <a:lnTo>
                                  <a:pt x="352" y="775"/>
                                </a:lnTo>
                                <a:lnTo>
                                  <a:pt x="360" y="775"/>
                                </a:lnTo>
                                <a:lnTo>
                                  <a:pt x="369" y="774"/>
                                </a:lnTo>
                                <a:lnTo>
                                  <a:pt x="375" y="772"/>
                                </a:lnTo>
                                <a:lnTo>
                                  <a:pt x="380" y="771"/>
                                </a:lnTo>
                                <a:lnTo>
                                  <a:pt x="384" y="769"/>
                                </a:lnTo>
                                <a:lnTo>
                                  <a:pt x="391" y="766"/>
                                </a:lnTo>
                                <a:lnTo>
                                  <a:pt x="397" y="763"/>
                                </a:lnTo>
                                <a:lnTo>
                                  <a:pt x="408" y="764"/>
                                </a:lnTo>
                                <a:lnTo>
                                  <a:pt x="417" y="767"/>
                                </a:lnTo>
                                <a:lnTo>
                                  <a:pt x="424" y="765"/>
                                </a:lnTo>
                                <a:lnTo>
                                  <a:pt x="428" y="763"/>
                                </a:lnTo>
                                <a:lnTo>
                                  <a:pt x="429" y="769"/>
                                </a:lnTo>
                                <a:lnTo>
                                  <a:pt x="426" y="772"/>
                                </a:lnTo>
                                <a:lnTo>
                                  <a:pt x="418" y="775"/>
                                </a:lnTo>
                                <a:lnTo>
                                  <a:pt x="412" y="772"/>
                                </a:lnTo>
                                <a:lnTo>
                                  <a:pt x="401" y="771"/>
                                </a:lnTo>
                                <a:lnTo>
                                  <a:pt x="398" y="771"/>
                                </a:lnTo>
                                <a:lnTo>
                                  <a:pt x="395" y="772"/>
                                </a:lnTo>
                                <a:lnTo>
                                  <a:pt x="393" y="775"/>
                                </a:lnTo>
                                <a:lnTo>
                                  <a:pt x="390" y="777"/>
                                </a:lnTo>
                                <a:lnTo>
                                  <a:pt x="386" y="779"/>
                                </a:lnTo>
                                <a:lnTo>
                                  <a:pt x="380" y="781"/>
                                </a:lnTo>
                                <a:lnTo>
                                  <a:pt x="372" y="782"/>
                                </a:lnTo>
                                <a:lnTo>
                                  <a:pt x="361" y="783"/>
                                </a:lnTo>
                                <a:lnTo>
                                  <a:pt x="350" y="783"/>
                                </a:lnTo>
                                <a:lnTo>
                                  <a:pt x="340" y="781"/>
                                </a:lnTo>
                                <a:lnTo>
                                  <a:pt x="332" y="779"/>
                                </a:lnTo>
                                <a:lnTo>
                                  <a:pt x="326" y="776"/>
                                </a:lnTo>
                                <a:lnTo>
                                  <a:pt x="317" y="770"/>
                                </a:lnTo>
                                <a:lnTo>
                                  <a:pt x="312" y="767"/>
                                </a:lnTo>
                                <a:lnTo>
                                  <a:pt x="305" y="767"/>
                                </a:lnTo>
                                <a:lnTo>
                                  <a:pt x="296" y="769"/>
                                </a:lnTo>
                                <a:lnTo>
                                  <a:pt x="287" y="767"/>
                                </a:lnTo>
                                <a:lnTo>
                                  <a:pt x="281" y="766"/>
                                </a:lnTo>
                                <a:lnTo>
                                  <a:pt x="283" y="758"/>
                                </a:lnTo>
                                <a:close/>
                                <a:moveTo>
                                  <a:pt x="259" y="619"/>
                                </a:moveTo>
                                <a:lnTo>
                                  <a:pt x="259" y="613"/>
                                </a:lnTo>
                                <a:lnTo>
                                  <a:pt x="258" y="607"/>
                                </a:lnTo>
                                <a:lnTo>
                                  <a:pt x="258" y="601"/>
                                </a:lnTo>
                                <a:lnTo>
                                  <a:pt x="260" y="597"/>
                                </a:lnTo>
                                <a:lnTo>
                                  <a:pt x="262" y="590"/>
                                </a:lnTo>
                                <a:lnTo>
                                  <a:pt x="268" y="584"/>
                                </a:lnTo>
                                <a:lnTo>
                                  <a:pt x="271" y="582"/>
                                </a:lnTo>
                                <a:lnTo>
                                  <a:pt x="276" y="580"/>
                                </a:lnTo>
                                <a:lnTo>
                                  <a:pt x="282" y="580"/>
                                </a:lnTo>
                                <a:lnTo>
                                  <a:pt x="290" y="580"/>
                                </a:lnTo>
                                <a:lnTo>
                                  <a:pt x="305" y="583"/>
                                </a:lnTo>
                                <a:lnTo>
                                  <a:pt x="314" y="587"/>
                                </a:lnTo>
                                <a:lnTo>
                                  <a:pt x="319" y="591"/>
                                </a:lnTo>
                                <a:lnTo>
                                  <a:pt x="323" y="595"/>
                                </a:lnTo>
                                <a:lnTo>
                                  <a:pt x="338" y="605"/>
                                </a:lnTo>
                                <a:lnTo>
                                  <a:pt x="347" y="613"/>
                                </a:lnTo>
                                <a:lnTo>
                                  <a:pt x="343" y="615"/>
                                </a:lnTo>
                                <a:lnTo>
                                  <a:pt x="337" y="617"/>
                                </a:lnTo>
                                <a:lnTo>
                                  <a:pt x="331" y="618"/>
                                </a:lnTo>
                                <a:lnTo>
                                  <a:pt x="327" y="618"/>
                                </a:lnTo>
                                <a:lnTo>
                                  <a:pt x="330" y="621"/>
                                </a:lnTo>
                                <a:lnTo>
                                  <a:pt x="335" y="627"/>
                                </a:lnTo>
                                <a:lnTo>
                                  <a:pt x="338" y="635"/>
                                </a:lnTo>
                                <a:lnTo>
                                  <a:pt x="339" y="638"/>
                                </a:lnTo>
                                <a:lnTo>
                                  <a:pt x="335" y="638"/>
                                </a:lnTo>
                                <a:lnTo>
                                  <a:pt x="327" y="638"/>
                                </a:lnTo>
                                <a:lnTo>
                                  <a:pt x="317" y="636"/>
                                </a:lnTo>
                                <a:lnTo>
                                  <a:pt x="313" y="635"/>
                                </a:lnTo>
                                <a:lnTo>
                                  <a:pt x="317" y="639"/>
                                </a:lnTo>
                                <a:lnTo>
                                  <a:pt x="323" y="644"/>
                                </a:lnTo>
                                <a:lnTo>
                                  <a:pt x="329" y="652"/>
                                </a:lnTo>
                                <a:lnTo>
                                  <a:pt x="331" y="658"/>
                                </a:lnTo>
                                <a:lnTo>
                                  <a:pt x="326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11" y="657"/>
                                </a:lnTo>
                                <a:lnTo>
                                  <a:pt x="309" y="657"/>
                                </a:lnTo>
                                <a:lnTo>
                                  <a:pt x="313" y="661"/>
                                </a:lnTo>
                                <a:lnTo>
                                  <a:pt x="318" y="667"/>
                                </a:lnTo>
                                <a:lnTo>
                                  <a:pt x="319" y="671"/>
                                </a:lnTo>
                                <a:lnTo>
                                  <a:pt x="320" y="674"/>
                                </a:lnTo>
                                <a:lnTo>
                                  <a:pt x="317" y="672"/>
                                </a:lnTo>
                                <a:lnTo>
                                  <a:pt x="310" y="669"/>
                                </a:lnTo>
                                <a:lnTo>
                                  <a:pt x="299" y="664"/>
                                </a:lnTo>
                                <a:lnTo>
                                  <a:pt x="287" y="656"/>
                                </a:lnTo>
                                <a:lnTo>
                                  <a:pt x="280" y="651"/>
                                </a:lnTo>
                                <a:lnTo>
                                  <a:pt x="275" y="646"/>
                                </a:lnTo>
                                <a:lnTo>
                                  <a:pt x="271" y="641"/>
                                </a:lnTo>
                                <a:lnTo>
                                  <a:pt x="267" y="636"/>
                                </a:lnTo>
                                <a:lnTo>
                                  <a:pt x="261" y="626"/>
                                </a:lnTo>
                                <a:lnTo>
                                  <a:pt x="259" y="619"/>
                                </a:lnTo>
                                <a:close/>
                                <a:moveTo>
                                  <a:pt x="270" y="530"/>
                                </a:moveTo>
                                <a:lnTo>
                                  <a:pt x="272" y="523"/>
                                </a:lnTo>
                                <a:lnTo>
                                  <a:pt x="272" y="516"/>
                                </a:lnTo>
                                <a:lnTo>
                                  <a:pt x="271" y="508"/>
                                </a:lnTo>
                                <a:lnTo>
                                  <a:pt x="268" y="501"/>
                                </a:lnTo>
                                <a:lnTo>
                                  <a:pt x="266" y="494"/>
                                </a:lnTo>
                                <a:lnTo>
                                  <a:pt x="264" y="486"/>
                                </a:lnTo>
                                <a:lnTo>
                                  <a:pt x="261" y="479"/>
                                </a:lnTo>
                                <a:lnTo>
                                  <a:pt x="261" y="473"/>
                                </a:lnTo>
                                <a:lnTo>
                                  <a:pt x="262" y="466"/>
                                </a:lnTo>
                                <a:lnTo>
                                  <a:pt x="265" y="461"/>
                                </a:lnTo>
                                <a:lnTo>
                                  <a:pt x="269" y="456"/>
                                </a:lnTo>
                                <a:lnTo>
                                  <a:pt x="272" y="453"/>
                                </a:lnTo>
                                <a:lnTo>
                                  <a:pt x="286" y="447"/>
                                </a:lnTo>
                                <a:lnTo>
                                  <a:pt x="296" y="445"/>
                                </a:lnTo>
                                <a:lnTo>
                                  <a:pt x="293" y="449"/>
                                </a:lnTo>
                                <a:lnTo>
                                  <a:pt x="283" y="462"/>
                                </a:lnTo>
                                <a:lnTo>
                                  <a:pt x="277" y="470"/>
                                </a:lnTo>
                                <a:lnTo>
                                  <a:pt x="274" y="478"/>
                                </a:lnTo>
                                <a:lnTo>
                                  <a:pt x="273" y="482"/>
                                </a:lnTo>
                                <a:lnTo>
                                  <a:pt x="272" y="486"/>
                                </a:lnTo>
                                <a:lnTo>
                                  <a:pt x="273" y="490"/>
                                </a:lnTo>
                                <a:lnTo>
                                  <a:pt x="274" y="495"/>
                                </a:lnTo>
                                <a:lnTo>
                                  <a:pt x="277" y="502"/>
                                </a:lnTo>
                                <a:lnTo>
                                  <a:pt x="281" y="509"/>
                                </a:lnTo>
                                <a:lnTo>
                                  <a:pt x="283" y="518"/>
                                </a:lnTo>
                                <a:lnTo>
                                  <a:pt x="285" y="525"/>
                                </a:lnTo>
                                <a:lnTo>
                                  <a:pt x="285" y="531"/>
                                </a:lnTo>
                                <a:lnTo>
                                  <a:pt x="282" y="536"/>
                                </a:lnTo>
                                <a:lnTo>
                                  <a:pt x="279" y="540"/>
                                </a:lnTo>
                                <a:lnTo>
                                  <a:pt x="274" y="545"/>
                                </a:lnTo>
                                <a:lnTo>
                                  <a:pt x="272" y="548"/>
                                </a:lnTo>
                                <a:lnTo>
                                  <a:pt x="271" y="553"/>
                                </a:lnTo>
                                <a:lnTo>
                                  <a:pt x="270" y="558"/>
                                </a:lnTo>
                                <a:lnTo>
                                  <a:pt x="270" y="563"/>
                                </a:lnTo>
                                <a:lnTo>
                                  <a:pt x="270" y="570"/>
                                </a:lnTo>
                                <a:lnTo>
                                  <a:pt x="270" y="575"/>
                                </a:lnTo>
                                <a:lnTo>
                                  <a:pt x="267" y="577"/>
                                </a:lnTo>
                                <a:lnTo>
                                  <a:pt x="265" y="570"/>
                                </a:lnTo>
                                <a:lnTo>
                                  <a:pt x="262" y="558"/>
                                </a:lnTo>
                                <a:lnTo>
                                  <a:pt x="265" y="546"/>
                                </a:lnTo>
                                <a:lnTo>
                                  <a:pt x="270" y="530"/>
                                </a:lnTo>
                                <a:close/>
                                <a:moveTo>
                                  <a:pt x="257" y="430"/>
                                </a:moveTo>
                                <a:lnTo>
                                  <a:pt x="253" y="424"/>
                                </a:lnTo>
                                <a:lnTo>
                                  <a:pt x="250" y="422"/>
                                </a:lnTo>
                                <a:lnTo>
                                  <a:pt x="249" y="424"/>
                                </a:lnTo>
                                <a:lnTo>
                                  <a:pt x="244" y="427"/>
                                </a:lnTo>
                                <a:lnTo>
                                  <a:pt x="240" y="429"/>
                                </a:lnTo>
                                <a:lnTo>
                                  <a:pt x="238" y="429"/>
                                </a:lnTo>
                                <a:lnTo>
                                  <a:pt x="235" y="428"/>
                                </a:lnTo>
                                <a:lnTo>
                                  <a:pt x="233" y="425"/>
                                </a:lnTo>
                                <a:lnTo>
                                  <a:pt x="231" y="421"/>
                                </a:lnTo>
                                <a:lnTo>
                                  <a:pt x="232" y="417"/>
                                </a:lnTo>
                                <a:lnTo>
                                  <a:pt x="233" y="415"/>
                                </a:lnTo>
                                <a:lnTo>
                                  <a:pt x="235" y="413"/>
                                </a:lnTo>
                                <a:lnTo>
                                  <a:pt x="240" y="410"/>
                                </a:lnTo>
                                <a:lnTo>
                                  <a:pt x="244" y="409"/>
                                </a:lnTo>
                                <a:lnTo>
                                  <a:pt x="242" y="406"/>
                                </a:lnTo>
                                <a:lnTo>
                                  <a:pt x="239" y="400"/>
                                </a:lnTo>
                                <a:lnTo>
                                  <a:pt x="239" y="396"/>
                                </a:lnTo>
                                <a:lnTo>
                                  <a:pt x="238" y="393"/>
                                </a:lnTo>
                                <a:lnTo>
                                  <a:pt x="239" y="389"/>
                                </a:lnTo>
                                <a:lnTo>
                                  <a:pt x="240" y="388"/>
                                </a:lnTo>
                                <a:lnTo>
                                  <a:pt x="242" y="388"/>
                                </a:lnTo>
                                <a:lnTo>
                                  <a:pt x="246" y="389"/>
                                </a:lnTo>
                                <a:lnTo>
                                  <a:pt x="248" y="390"/>
                                </a:lnTo>
                                <a:lnTo>
                                  <a:pt x="251" y="394"/>
                                </a:lnTo>
                                <a:lnTo>
                                  <a:pt x="254" y="398"/>
                                </a:lnTo>
                                <a:lnTo>
                                  <a:pt x="256" y="400"/>
                                </a:lnTo>
                                <a:lnTo>
                                  <a:pt x="258" y="399"/>
                                </a:lnTo>
                                <a:lnTo>
                                  <a:pt x="262" y="396"/>
                                </a:lnTo>
                                <a:lnTo>
                                  <a:pt x="266" y="396"/>
                                </a:lnTo>
                                <a:lnTo>
                                  <a:pt x="269" y="395"/>
                                </a:lnTo>
                                <a:lnTo>
                                  <a:pt x="272" y="396"/>
                                </a:lnTo>
                                <a:lnTo>
                                  <a:pt x="274" y="398"/>
                                </a:lnTo>
                                <a:lnTo>
                                  <a:pt x="275" y="401"/>
                                </a:lnTo>
                                <a:lnTo>
                                  <a:pt x="274" y="403"/>
                                </a:lnTo>
                                <a:lnTo>
                                  <a:pt x="273" y="406"/>
                                </a:lnTo>
                                <a:lnTo>
                                  <a:pt x="271" y="408"/>
                                </a:lnTo>
                                <a:lnTo>
                                  <a:pt x="266" y="413"/>
                                </a:lnTo>
                                <a:lnTo>
                                  <a:pt x="264" y="414"/>
                                </a:lnTo>
                                <a:lnTo>
                                  <a:pt x="264" y="416"/>
                                </a:lnTo>
                                <a:lnTo>
                                  <a:pt x="266" y="421"/>
                                </a:lnTo>
                                <a:lnTo>
                                  <a:pt x="267" y="424"/>
                                </a:lnTo>
                                <a:lnTo>
                                  <a:pt x="269" y="426"/>
                                </a:lnTo>
                                <a:lnTo>
                                  <a:pt x="271" y="428"/>
                                </a:lnTo>
                                <a:lnTo>
                                  <a:pt x="274" y="429"/>
                                </a:lnTo>
                                <a:lnTo>
                                  <a:pt x="287" y="427"/>
                                </a:lnTo>
                                <a:lnTo>
                                  <a:pt x="298" y="424"/>
                                </a:lnTo>
                                <a:lnTo>
                                  <a:pt x="311" y="422"/>
                                </a:lnTo>
                                <a:lnTo>
                                  <a:pt x="317" y="421"/>
                                </a:lnTo>
                                <a:lnTo>
                                  <a:pt x="316" y="396"/>
                                </a:lnTo>
                                <a:lnTo>
                                  <a:pt x="312" y="396"/>
                                </a:lnTo>
                                <a:lnTo>
                                  <a:pt x="306" y="398"/>
                                </a:lnTo>
                                <a:lnTo>
                                  <a:pt x="302" y="400"/>
                                </a:lnTo>
                                <a:lnTo>
                                  <a:pt x="301" y="401"/>
                                </a:lnTo>
                                <a:lnTo>
                                  <a:pt x="299" y="396"/>
                                </a:lnTo>
                                <a:lnTo>
                                  <a:pt x="298" y="387"/>
                                </a:lnTo>
                                <a:lnTo>
                                  <a:pt x="299" y="384"/>
                                </a:lnTo>
                                <a:lnTo>
                                  <a:pt x="301" y="383"/>
                                </a:lnTo>
                                <a:lnTo>
                                  <a:pt x="303" y="381"/>
                                </a:lnTo>
                                <a:lnTo>
                                  <a:pt x="306" y="381"/>
                                </a:lnTo>
                                <a:lnTo>
                                  <a:pt x="310" y="380"/>
                                </a:lnTo>
                                <a:lnTo>
                                  <a:pt x="312" y="380"/>
                                </a:lnTo>
                                <a:lnTo>
                                  <a:pt x="311" y="376"/>
                                </a:lnTo>
                                <a:lnTo>
                                  <a:pt x="310" y="367"/>
                                </a:lnTo>
                                <a:lnTo>
                                  <a:pt x="310" y="363"/>
                                </a:lnTo>
                                <a:lnTo>
                                  <a:pt x="311" y="360"/>
                                </a:lnTo>
                                <a:lnTo>
                                  <a:pt x="312" y="358"/>
                                </a:lnTo>
                                <a:lnTo>
                                  <a:pt x="313" y="357"/>
                                </a:lnTo>
                                <a:lnTo>
                                  <a:pt x="315" y="356"/>
                                </a:lnTo>
                                <a:lnTo>
                                  <a:pt x="317" y="356"/>
                                </a:lnTo>
                                <a:lnTo>
                                  <a:pt x="320" y="357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63"/>
                                </a:lnTo>
                                <a:lnTo>
                                  <a:pt x="327" y="368"/>
                                </a:lnTo>
                                <a:lnTo>
                                  <a:pt x="328" y="377"/>
                                </a:lnTo>
                                <a:lnTo>
                                  <a:pt x="328" y="381"/>
                                </a:lnTo>
                                <a:lnTo>
                                  <a:pt x="330" y="381"/>
                                </a:lnTo>
                                <a:lnTo>
                                  <a:pt x="334" y="381"/>
                                </a:lnTo>
                                <a:lnTo>
                                  <a:pt x="337" y="381"/>
                                </a:lnTo>
                                <a:lnTo>
                                  <a:pt x="339" y="382"/>
                                </a:lnTo>
                                <a:lnTo>
                                  <a:pt x="341" y="383"/>
                                </a:lnTo>
                                <a:lnTo>
                                  <a:pt x="342" y="385"/>
                                </a:lnTo>
                                <a:lnTo>
                                  <a:pt x="343" y="393"/>
                                </a:lnTo>
                                <a:lnTo>
                                  <a:pt x="343" y="397"/>
                                </a:lnTo>
                                <a:lnTo>
                                  <a:pt x="342" y="396"/>
                                </a:lnTo>
                                <a:lnTo>
                                  <a:pt x="338" y="395"/>
                                </a:lnTo>
                                <a:lnTo>
                                  <a:pt x="33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31" y="396"/>
                                </a:lnTo>
                                <a:lnTo>
                                  <a:pt x="329" y="398"/>
                                </a:lnTo>
                                <a:lnTo>
                                  <a:pt x="328" y="400"/>
                                </a:lnTo>
                                <a:lnTo>
                                  <a:pt x="327" y="403"/>
                                </a:lnTo>
                                <a:lnTo>
                                  <a:pt x="327" y="405"/>
                                </a:lnTo>
                                <a:lnTo>
                                  <a:pt x="327" y="407"/>
                                </a:lnTo>
                                <a:lnTo>
                                  <a:pt x="328" y="412"/>
                                </a:lnTo>
                                <a:lnTo>
                                  <a:pt x="329" y="415"/>
                                </a:lnTo>
                                <a:lnTo>
                                  <a:pt x="332" y="419"/>
                                </a:lnTo>
                                <a:lnTo>
                                  <a:pt x="333" y="420"/>
                                </a:lnTo>
                                <a:lnTo>
                                  <a:pt x="341" y="421"/>
                                </a:lnTo>
                                <a:lnTo>
                                  <a:pt x="354" y="421"/>
                                </a:lnTo>
                                <a:lnTo>
                                  <a:pt x="366" y="421"/>
                                </a:lnTo>
                                <a:lnTo>
                                  <a:pt x="372" y="421"/>
                                </a:lnTo>
                                <a:lnTo>
                                  <a:pt x="374" y="417"/>
                                </a:lnTo>
                                <a:lnTo>
                                  <a:pt x="375" y="410"/>
                                </a:lnTo>
                                <a:lnTo>
                                  <a:pt x="373" y="407"/>
                                </a:lnTo>
                                <a:lnTo>
                                  <a:pt x="372" y="406"/>
                                </a:lnTo>
                                <a:lnTo>
                                  <a:pt x="370" y="406"/>
                                </a:lnTo>
                                <a:lnTo>
                                  <a:pt x="366" y="404"/>
                                </a:lnTo>
                                <a:lnTo>
                                  <a:pt x="363" y="402"/>
                                </a:lnTo>
                                <a:lnTo>
                                  <a:pt x="362" y="400"/>
                                </a:lnTo>
                                <a:lnTo>
                                  <a:pt x="362" y="398"/>
                                </a:lnTo>
                                <a:lnTo>
                                  <a:pt x="363" y="395"/>
                                </a:lnTo>
                                <a:lnTo>
                                  <a:pt x="367" y="393"/>
                                </a:lnTo>
                                <a:lnTo>
                                  <a:pt x="370" y="392"/>
                                </a:lnTo>
                                <a:lnTo>
                                  <a:pt x="373" y="390"/>
                                </a:lnTo>
                                <a:lnTo>
                                  <a:pt x="375" y="390"/>
                                </a:lnTo>
                                <a:lnTo>
                                  <a:pt x="379" y="392"/>
                                </a:lnTo>
                                <a:lnTo>
                                  <a:pt x="381" y="393"/>
                                </a:lnTo>
                                <a:lnTo>
                                  <a:pt x="382" y="389"/>
                                </a:lnTo>
                                <a:lnTo>
                                  <a:pt x="388" y="383"/>
                                </a:lnTo>
                                <a:lnTo>
                                  <a:pt x="390" y="381"/>
                                </a:lnTo>
                                <a:lnTo>
                                  <a:pt x="394" y="379"/>
                                </a:lnTo>
                                <a:lnTo>
                                  <a:pt x="397" y="378"/>
                                </a:lnTo>
                                <a:lnTo>
                                  <a:pt x="401" y="379"/>
                                </a:lnTo>
                                <a:lnTo>
                                  <a:pt x="404" y="382"/>
                                </a:lnTo>
                                <a:lnTo>
                                  <a:pt x="406" y="385"/>
                                </a:lnTo>
                                <a:lnTo>
                                  <a:pt x="404" y="389"/>
                                </a:lnTo>
                                <a:lnTo>
                                  <a:pt x="403" y="393"/>
                                </a:lnTo>
                                <a:lnTo>
                                  <a:pt x="399" y="399"/>
                                </a:lnTo>
                                <a:lnTo>
                                  <a:pt x="397" y="401"/>
                                </a:lnTo>
                                <a:lnTo>
                                  <a:pt x="399" y="403"/>
                                </a:lnTo>
                                <a:lnTo>
                                  <a:pt x="403" y="408"/>
                                </a:lnTo>
                                <a:lnTo>
                                  <a:pt x="406" y="412"/>
                                </a:lnTo>
                                <a:lnTo>
                                  <a:pt x="407" y="415"/>
                                </a:lnTo>
                                <a:lnTo>
                                  <a:pt x="407" y="418"/>
                                </a:lnTo>
                                <a:lnTo>
                                  <a:pt x="404" y="421"/>
                                </a:lnTo>
                                <a:lnTo>
                                  <a:pt x="402" y="424"/>
                                </a:lnTo>
                                <a:lnTo>
                                  <a:pt x="399" y="425"/>
                                </a:lnTo>
                                <a:lnTo>
                                  <a:pt x="397" y="425"/>
                                </a:lnTo>
                                <a:lnTo>
                                  <a:pt x="395" y="425"/>
                                </a:lnTo>
                                <a:lnTo>
                                  <a:pt x="391" y="423"/>
                                </a:lnTo>
                                <a:lnTo>
                                  <a:pt x="390" y="422"/>
                                </a:lnTo>
                                <a:lnTo>
                                  <a:pt x="386" y="424"/>
                                </a:lnTo>
                                <a:lnTo>
                                  <a:pt x="380" y="429"/>
                                </a:lnTo>
                                <a:lnTo>
                                  <a:pt x="378" y="435"/>
                                </a:lnTo>
                                <a:lnTo>
                                  <a:pt x="378" y="436"/>
                                </a:lnTo>
                                <a:lnTo>
                                  <a:pt x="371" y="436"/>
                                </a:lnTo>
                                <a:lnTo>
                                  <a:pt x="354" y="437"/>
                                </a:lnTo>
                                <a:lnTo>
                                  <a:pt x="334" y="437"/>
                                </a:lnTo>
                                <a:lnTo>
                                  <a:pt x="318" y="437"/>
                                </a:lnTo>
                                <a:lnTo>
                                  <a:pt x="305" y="439"/>
                                </a:lnTo>
                                <a:lnTo>
                                  <a:pt x="288" y="442"/>
                                </a:lnTo>
                                <a:lnTo>
                                  <a:pt x="273" y="446"/>
                                </a:lnTo>
                                <a:lnTo>
                                  <a:pt x="267" y="448"/>
                                </a:lnTo>
                                <a:lnTo>
                                  <a:pt x="262" y="441"/>
                                </a:lnTo>
                                <a:lnTo>
                                  <a:pt x="257" y="430"/>
                                </a:lnTo>
                                <a:close/>
                                <a:moveTo>
                                  <a:pt x="348" y="698"/>
                                </a:moveTo>
                                <a:lnTo>
                                  <a:pt x="354" y="701"/>
                                </a:lnTo>
                                <a:lnTo>
                                  <a:pt x="362" y="705"/>
                                </a:lnTo>
                                <a:lnTo>
                                  <a:pt x="372" y="709"/>
                                </a:lnTo>
                                <a:lnTo>
                                  <a:pt x="377" y="711"/>
                                </a:lnTo>
                                <a:lnTo>
                                  <a:pt x="376" y="712"/>
                                </a:lnTo>
                                <a:lnTo>
                                  <a:pt x="374" y="717"/>
                                </a:lnTo>
                                <a:lnTo>
                                  <a:pt x="371" y="718"/>
                                </a:lnTo>
                                <a:lnTo>
                                  <a:pt x="368" y="719"/>
                                </a:lnTo>
                                <a:lnTo>
                                  <a:pt x="363" y="720"/>
                                </a:lnTo>
                                <a:lnTo>
                                  <a:pt x="359" y="719"/>
                                </a:lnTo>
                                <a:lnTo>
                                  <a:pt x="355" y="718"/>
                                </a:lnTo>
                                <a:lnTo>
                                  <a:pt x="352" y="715"/>
                                </a:lnTo>
                                <a:lnTo>
                                  <a:pt x="350" y="711"/>
                                </a:lnTo>
                                <a:lnTo>
                                  <a:pt x="349" y="707"/>
                                </a:lnTo>
                                <a:lnTo>
                                  <a:pt x="348" y="701"/>
                                </a:lnTo>
                                <a:lnTo>
                                  <a:pt x="348" y="698"/>
                                </a:lnTo>
                                <a:close/>
                                <a:moveTo>
                                  <a:pt x="384" y="714"/>
                                </a:moveTo>
                                <a:lnTo>
                                  <a:pt x="386" y="720"/>
                                </a:lnTo>
                                <a:lnTo>
                                  <a:pt x="388" y="729"/>
                                </a:lnTo>
                                <a:lnTo>
                                  <a:pt x="388" y="735"/>
                                </a:lnTo>
                                <a:lnTo>
                                  <a:pt x="388" y="741"/>
                                </a:lnTo>
                                <a:lnTo>
                                  <a:pt x="387" y="744"/>
                                </a:lnTo>
                                <a:lnTo>
                                  <a:pt x="384" y="746"/>
                                </a:lnTo>
                                <a:lnTo>
                                  <a:pt x="381" y="748"/>
                                </a:lnTo>
                                <a:lnTo>
                                  <a:pt x="377" y="749"/>
                                </a:lnTo>
                                <a:lnTo>
                                  <a:pt x="374" y="749"/>
                                </a:lnTo>
                                <a:lnTo>
                                  <a:pt x="372" y="748"/>
                                </a:lnTo>
                                <a:lnTo>
                                  <a:pt x="370" y="747"/>
                                </a:lnTo>
                                <a:lnTo>
                                  <a:pt x="369" y="745"/>
                                </a:lnTo>
                                <a:lnTo>
                                  <a:pt x="367" y="741"/>
                                </a:lnTo>
                                <a:lnTo>
                                  <a:pt x="365" y="737"/>
                                </a:lnTo>
                                <a:lnTo>
                                  <a:pt x="363" y="728"/>
                                </a:lnTo>
                                <a:lnTo>
                                  <a:pt x="363" y="724"/>
                                </a:lnTo>
                                <a:lnTo>
                                  <a:pt x="368" y="723"/>
                                </a:lnTo>
                                <a:lnTo>
                                  <a:pt x="373" y="722"/>
                                </a:lnTo>
                                <a:lnTo>
                                  <a:pt x="379" y="717"/>
                                </a:lnTo>
                                <a:lnTo>
                                  <a:pt x="384" y="714"/>
                                </a:lnTo>
                                <a:close/>
                                <a:moveTo>
                                  <a:pt x="403" y="716"/>
                                </a:moveTo>
                                <a:lnTo>
                                  <a:pt x="408" y="714"/>
                                </a:lnTo>
                                <a:lnTo>
                                  <a:pt x="412" y="710"/>
                                </a:lnTo>
                                <a:lnTo>
                                  <a:pt x="414" y="706"/>
                                </a:lnTo>
                                <a:lnTo>
                                  <a:pt x="415" y="705"/>
                                </a:lnTo>
                                <a:lnTo>
                                  <a:pt x="417" y="711"/>
                                </a:lnTo>
                                <a:lnTo>
                                  <a:pt x="420" y="725"/>
                                </a:lnTo>
                                <a:lnTo>
                                  <a:pt x="421" y="732"/>
                                </a:lnTo>
                                <a:lnTo>
                                  <a:pt x="420" y="740"/>
                                </a:lnTo>
                                <a:lnTo>
                                  <a:pt x="419" y="742"/>
                                </a:lnTo>
                                <a:lnTo>
                                  <a:pt x="418" y="745"/>
                                </a:lnTo>
                                <a:lnTo>
                                  <a:pt x="416" y="746"/>
                                </a:lnTo>
                                <a:lnTo>
                                  <a:pt x="414" y="747"/>
                                </a:lnTo>
                                <a:lnTo>
                                  <a:pt x="411" y="748"/>
                                </a:lnTo>
                                <a:lnTo>
                                  <a:pt x="408" y="747"/>
                                </a:lnTo>
                                <a:lnTo>
                                  <a:pt x="406" y="746"/>
                                </a:lnTo>
                                <a:lnTo>
                                  <a:pt x="403" y="744"/>
                                </a:lnTo>
                                <a:lnTo>
                                  <a:pt x="399" y="739"/>
                                </a:lnTo>
                                <a:lnTo>
                                  <a:pt x="396" y="732"/>
                                </a:lnTo>
                                <a:lnTo>
                                  <a:pt x="392" y="720"/>
                                </a:lnTo>
                                <a:lnTo>
                                  <a:pt x="391" y="715"/>
                                </a:lnTo>
                                <a:lnTo>
                                  <a:pt x="395" y="716"/>
                                </a:lnTo>
                                <a:lnTo>
                                  <a:pt x="403" y="716"/>
                                </a:lnTo>
                                <a:close/>
                                <a:moveTo>
                                  <a:pt x="287" y="745"/>
                                </a:moveTo>
                                <a:lnTo>
                                  <a:pt x="288" y="746"/>
                                </a:lnTo>
                                <a:lnTo>
                                  <a:pt x="290" y="747"/>
                                </a:lnTo>
                                <a:lnTo>
                                  <a:pt x="294" y="748"/>
                                </a:lnTo>
                                <a:lnTo>
                                  <a:pt x="300" y="747"/>
                                </a:lnTo>
                                <a:lnTo>
                                  <a:pt x="307" y="746"/>
                                </a:lnTo>
                                <a:lnTo>
                                  <a:pt x="312" y="746"/>
                                </a:lnTo>
                                <a:lnTo>
                                  <a:pt x="317" y="747"/>
                                </a:lnTo>
                                <a:lnTo>
                                  <a:pt x="322" y="749"/>
                                </a:lnTo>
                                <a:lnTo>
                                  <a:pt x="328" y="754"/>
                                </a:lnTo>
                                <a:lnTo>
                                  <a:pt x="335" y="757"/>
                                </a:lnTo>
                                <a:lnTo>
                                  <a:pt x="339" y="759"/>
                                </a:lnTo>
                                <a:lnTo>
                                  <a:pt x="345" y="760"/>
                                </a:lnTo>
                                <a:lnTo>
                                  <a:pt x="351" y="760"/>
                                </a:lnTo>
                                <a:lnTo>
                                  <a:pt x="358" y="761"/>
                                </a:lnTo>
                                <a:lnTo>
                                  <a:pt x="366" y="760"/>
                                </a:lnTo>
                                <a:lnTo>
                                  <a:pt x="372" y="759"/>
                                </a:lnTo>
                                <a:lnTo>
                                  <a:pt x="377" y="757"/>
                                </a:lnTo>
                                <a:lnTo>
                                  <a:pt x="381" y="755"/>
                                </a:lnTo>
                                <a:lnTo>
                                  <a:pt x="388" y="750"/>
                                </a:lnTo>
                                <a:lnTo>
                                  <a:pt x="393" y="748"/>
                                </a:lnTo>
                                <a:lnTo>
                                  <a:pt x="402" y="749"/>
                                </a:lnTo>
                                <a:lnTo>
                                  <a:pt x="412" y="751"/>
                                </a:lnTo>
                                <a:lnTo>
                                  <a:pt x="422" y="750"/>
                                </a:lnTo>
                                <a:lnTo>
                                  <a:pt x="426" y="749"/>
                                </a:lnTo>
                                <a:lnTo>
                                  <a:pt x="427" y="757"/>
                                </a:lnTo>
                                <a:lnTo>
                                  <a:pt x="423" y="759"/>
                                </a:lnTo>
                                <a:lnTo>
                                  <a:pt x="414" y="761"/>
                                </a:lnTo>
                                <a:lnTo>
                                  <a:pt x="407" y="760"/>
                                </a:lnTo>
                                <a:lnTo>
                                  <a:pt x="399" y="759"/>
                                </a:lnTo>
                                <a:lnTo>
                                  <a:pt x="392" y="760"/>
                                </a:lnTo>
                                <a:lnTo>
                                  <a:pt x="380" y="766"/>
                                </a:lnTo>
                                <a:lnTo>
                                  <a:pt x="369" y="768"/>
                                </a:lnTo>
                                <a:lnTo>
                                  <a:pt x="358" y="769"/>
                                </a:lnTo>
                                <a:lnTo>
                                  <a:pt x="348" y="768"/>
                                </a:lnTo>
                                <a:lnTo>
                                  <a:pt x="338" y="767"/>
                                </a:lnTo>
                                <a:lnTo>
                                  <a:pt x="326" y="761"/>
                                </a:lnTo>
                                <a:lnTo>
                                  <a:pt x="316" y="755"/>
                                </a:lnTo>
                                <a:lnTo>
                                  <a:pt x="307" y="756"/>
                                </a:lnTo>
                                <a:lnTo>
                                  <a:pt x="297" y="757"/>
                                </a:lnTo>
                                <a:lnTo>
                                  <a:pt x="289" y="755"/>
                                </a:lnTo>
                                <a:lnTo>
                                  <a:pt x="285" y="751"/>
                                </a:lnTo>
                                <a:lnTo>
                                  <a:pt x="287" y="745"/>
                                </a:lnTo>
                                <a:close/>
                                <a:moveTo>
                                  <a:pt x="302" y="689"/>
                                </a:moveTo>
                                <a:lnTo>
                                  <a:pt x="301" y="694"/>
                                </a:lnTo>
                                <a:lnTo>
                                  <a:pt x="299" y="697"/>
                                </a:lnTo>
                                <a:lnTo>
                                  <a:pt x="296" y="699"/>
                                </a:lnTo>
                                <a:lnTo>
                                  <a:pt x="293" y="699"/>
                                </a:lnTo>
                                <a:lnTo>
                                  <a:pt x="291" y="697"/>
                                </a:lnTo>
                                <a:lnTo>
                                  <a:pt x="289" y="692"/>
                                </a:lnTo>
                                <a:lnTo>
                                  <a:pt x="288" y="687"/>
                                </a:lnTo>
                                <a:lnTo>
                                  <a:pt x="287" y="680"/>
                                </a:lnTo>
                                <a:lnTo>
                                  <a:pt x="285" y="668"/>
                                </a:lnTo>
                                <a:lnTo>
                                  <a:pt x="283" y="663"/>
                                </a:lnTo>
                                <a:lnTo>
                                  <a:pt x="289" y="666"/>
                                </a:lnTo>
                                <a:lnTo>
                                  <a:pt x="295" y="670"/>
                                </a:lnTo>
                                <a:lnTo>
                                  <a:pt x="301" y="676"/>
                                </a:lnTo>
                                <a:lnTo>
                                  <a:pt x="305" y="679"/>
                                </a:lnTo>
                                <a:lnTo>
                                  <a:pt x="303" y="682"/>
                                </a:lnTo>
                                <a:lnTo>
                                  <a:pt x="302" y="689"/>
                                </a:lnTo>
                                <a:close/>
                                <a:moveTo>
                                  <a:pt x="316" y="718"/>
                                </a:moveTo>
                                <a:lnTo>
                                  <a:pt x="315" y="722"/>
                                </a:lnTo>
                                <a:lnTo>
                                  <a:pt x="310" y="734"/>
                                </a:lnTo>
                                <a:lnTo>
                                  <a:pt x="307" y="737"/>
                                </a:lnTo>
                                <a:lnTo>
                                  <a:pt x="305" y="739"/>
                                </a:lnTo>
                                <a:lnTo>
                                  <a:pt x="301" y="739"/>
                                </a:lnTo>
                                <a:lnTo>
                                  <a:pt x="298" y="739"/>
                                </a:lnTo>
                                <a:lnTo>
                                  <a:pt x="295" y="738"/>
                                </a:lnTo>
                                <a:lnTo>
                                  <a:pt x="293" y="736"/>
                                </a:lnTo>
                                <a:lnTo>
                                  <a:pt x="291" y="734"/>
                                </a:lnTo>
                                <a:lnTo>
                                  <a:pt x="290" y="730"/>
                                </a:lnTo>
                                <a:lnTo>
                                  <a:pt x="289" y="714"/>
                                </a:lnTo>
                                <a:lnTo>
                                  <a:pt x="290" y="703"/>
                                </a:lnTo>
                                <a:lnTo>
                                  <a:pt x="292" y="704"/>
                                </a:lnTo>
                                <a:lnTo>
                                  <a:pt x="297" y="703"/>
                                </a:lnTo>
                                <a:lnTo>
                                  <a:pt x="302" y="700"/>
                                </a:lnTo>
                                <a:lnTo>
                                  <a:pt x="306" y="697"/>
                                </a:lnTo>
                                <a:lnTo>
                                  <a:pt x="308" y="703"/>
                                </a:lnTo>
                                <a:lnTo>
                                  <a:pt x="310" y="711"/>
                                </a:lnTo>
                                <a:lnTo>
                                  <a:pt x="314" y="716"/>
                                </a:lnTo>
                                <a:lnTo>
                                  <a:pt x="316" y="718"/>
                                </a:lnTo>
                                <a:close/>
                                <a:moveTo>
                                  <a:pt x="319" y="714"/>
                                </a:moveTo>
                                <a:lnTo>
                                  <a:pt x="316" y="712"/>
                                </a:lnTo>
                                <a:lnTo>
                                  <a:pt x="315" y="711"/>
                                </a:lnTo>
                                <a:lnTo>
                                  <a:pt x="313" y="709"/>
                                </a:lnTo>
                                <a:lnTo>
                                  <a:pt x="312" y="707"/>
                                </a:lnTo>
                                <a:lnTo>
                                  <a:pt x="311" y="702"/>
                                </a:lnTo>
                                <a:lnTo>
                                  <a:pt x="311" y="696"/>
                                </a:lnTo>
                                <a:lnTo>
                                  <a:pt x="312" y="685"/>
                                </a:lnTo>
                                <a:lnTo>
                                  <a:pt x="313" y="680"/>
                                </a:lnTo>
                                <a:lnTo>
                                  <a:pt x="318" y="684"/>
                                </a:lnTo>
                                <a:lnTo>
                                  <a:pt x="329" y="689"/>
                                </a:lnTo>
                                <a:lnTo>
                                  <a:pt x="336" y="692"/>
                                </a:lnTo>
                                <a:lnTo>
                                  <a:pt x="340" y="695"/>
                                </a:lnTo>
                                <a:lnTo>
                                  <a:pt x="339" y="699"/>
                                </a:lnTo>
                                <a:lnTo>
                                  <a:pt x="336" y="706"/>
                                </a:lnTo>
                                <a:lnTo>
                                  <a:pt x="333" y="710"/>
                                </a:lnTo>
                                <a:lnTo>
                                  <a:pt x="330" y="712"/>
                                </a:lnTo>
                                <a:lnTo>
                                  <a:pt x="328" y="714"/>
                                </a:lnTo>
                                <a:lnTo>
                                  <a:pt x="325" y="715"/>
                                </a:lnTo>
                                <a:lnTo>
                                  <a:pt x="322" y="715"/>
                                </a:lnTo>
                                <a:lnTo>
                                  <a:pt x="319" y="714"/>
                                </a:lnTo>
                                <a:close/>
                                <a:moveTo>
                                  <a:pt x="326" y="743"/>
                                </a:moveTo>
                                <a:lnTo>
                                  <a:pt x="323" y="743"/>
                                </a:lnTo>
                                <a:lnTo>
                                  <a:pt x="317" y="742"/>
                                </a:lnTo>
                                <a:lnTo>
                                  <a:pt x="312" y="740"/>
                                </a:lnTo>
                                <a:lnTo>
                                  <a:pt x="310" y="739"/>
                                </a:lnTo>
                                <a:lnTo>
                                  <a:pt x="312" y="737"/>
                                </a:lnTo>
                                <a:lnTo>
                                  <a:pt x="316" y="732"/>
                                </a:lnTo>
                                <a:lnTo>
                                  <a:pt x="318" y="728"/>
                                </a:lnTo>
                                <a:lnTo>
                                  <a:pt x="319" y="725"/>
                                </a:lnTo>
                                <a:lnTo>
                                  <a:pt x="320" y="729"/>
                                </a:lnTo>
                                <a:lnTo>
                                  <a:pt x="322" y="737"/>
                                </a:lnTo>
                                <a:lnTo>
                                  <a:pt x="325" y="741"/>
                                </a:lnTo>
                                <a:lnTo>
                                  <a:pt x="326" y="743"/>
                                </a:lnTo>
                                <a:close/>
                                <a:moveTo>
                                  <a:pt x="358" y="732"/>
                                </a:moveTo>
                                <a:lnTo>
                                  <a:pt x="359" y="737"/>
                                </a:lnTo>
                                <a:lnTo>
                                  <a:pt x="362" y="743"/>
                                </a:lnTo>
                                <a:lnTo>
                                  <a:pt x="368" y="748"/>
                                </a:lnTo>
                                <a:lnTo>
                                  <a:pt x="370" y="751"/>
                                </a:lnTo>
                                <a:lnTo>
                                  <a:pt x="370" y="751"/>
                                </a:lnTo>
                                <a:lnTo>
                                  <a:pt x="368" y="754"/>
                                </a:lnTo>
                                <a:lnTo>
                                  <a:pt x="363" y="755"/>
                                </a:lnTo>
                                <a:lnTo>
                                  <a:pt x="357" y="756"/>
                                </a:lnTo>
                                <a:lnTo>
                                  <a:pt x="351" y="755"/>
                                </a:lnTo>
                                <a:lnTo>
                                  <a:pt x="348" y="752"/>
                                </a:lnTo>
                                <a:lnTo>
                                  <a:pt x="345" y="750"/>
                                </a:lnTo>
                                <a:lnTo>
                                  <a:pt x="345" y="749"/>
                                </a:lnTo>
                                <a:lnTo>
                                  <a:pt x="348" y="747"/>
                                </a:lnTo>
                                <a:lnTo>
                                  <a:pt x="353" y="743"/>
                                </a:lnTo>
                                <a:lnTo>
                                  <a:pt x="357" y="736"/>
                                </a:lnTo>
                                <a:lnTo>
                                  <a:pt x="358" y="732"/>
                                </a:lnTo>
                                <a:close/>
                                <a:moveTo>
                                  <a:pt x="337" y="746"/>
                                </a:moveTo>
                                <a:lnTo>
                                  <a:pt x="335" y="745"/>
                                </a:lnTo>
                                <a:lnTo>
                                  <a:pt x="332" y="744"/>
                                </a:lnTo>
                                <a:lnTo>
                                  <a:pt x="330" y="743"/>
                                </a:lnTo>
                                <a:lnTo>
                                  <a:pt x="329" y="741"/>
                                </a:lnTo>
                                <a:lnTo>
                                  <a:pt x="326" y="737"/>
                                </a:lnTo>
                                <a:lnTo>
                                  <a:pt x="325" y="732"/>
                                </a:lnTo>
                                <a:lnTo>
                                  <a:pt x="323" y="723"/>
                                </a:lnTo>
                                <a:lnTo>
                                  <a:pt x="323" y="719"/>
                                </a:lnTo>
                                <a:lnTo>
                                  <a:pt x="328" y="718"/>
                                </a:lnTo>
                                <a:lnTo>
                                  <a:pt x="335" y="715"/>
                                </a:lnTo>
                                <a:lnTo>
                                  <a:pt x="340" y="709"/>
                                </a:lnTo>
                                <a:lnTo>
                                  <a:pt x="342" y="705"/>
                                </a:lnTo>
                                <a:lnTo>
                                  <a:pt x="345" y="709"/>
                                </a:lnTo>
                                <a:lnTo>
                                  <a:pt x="348" y="717"/>
                                </a:lnTo>
                                <a:lnTo>
                                  <a:pt x="353" y="721"/>
                                </a:lnTo>
                                <a:lnTo>
                                  <a:pt x="356" y="723"/>
                                </a:lnTo>
                                <a:lnTo>
                                  <a:pt x="355" y="727"/>
                                </a:lnTo>
                                <a:lnTo>
                                  <a:pt x="353" y="736"/>
                                </a:lnTo>
                                <a:lnTo>
                                  <a:pt x="351" y="740"/>
                                </a:lnTo>
                                <a:lnTo>
                                  <a:pt x="348" y="743"/>
                                </a:lnTo>
                                <a:lnTo>
                                  <a:pt x="343" y="745"/>
                                </a:lnTo>
                                <a:lnTo>
                                  <a:pt x="337" y="746"/>
                                </a:lnTo>
                                <a:close/>
                                <a:moveTo>
                                  <a:pt x="430" y="689"/>
                                </a:moveTo>
                                <a:lnTo>
                                  <a:pt x="441" y="674"/>
                                </a:lnTo>
                                <a:lnTo>
                                  <a:pt x="453" y="659"/>
                                </a:lnTo>
                                <a:lnTo>
                                  <a:pt x="459" y="650"/>
                                </a:lnTo>
                                <a:lnTo>
                                  <a:pt x="469" y="639"/>
                                </a:lnTo>
                                <a:lnTo>
                                  <a:pt x="477" y="627"/>
                                </a:lnTo>
                                <a:lnTo>
                                  <a:pt x="481" y="622"/>
                                </a:lnTo>
                                <a:lnTo>
                                  <a:pt x="487" y="622"/>
                                </a:lnTo>
                                <a:lnTo>
                                  <a:pt x="495" y="621"/>
                                </a:lnTo>
                                <a:lnTo>
                                  <a:pt x="503" y="621"/>
                                </a:lnTo>
                                <a:lnTo>
                                  <a:pt x="510" y="620"/>
                                </a:lnTo>
                                <a:lnTo>
                                  <a:pt x="511" y="636"/>
                                </a:lnTo>
                                <a:lnTo>
                                  <a:pt x="509" y="640"/>
                                </a:lnTo>
                                <a:lnTo>
                                  <a:pt x="505" y="640"/>
                                </a:lnTo>
                                <a:lnTo>
                                  <a:pt x="498" y="640"/>
                                </a:lnTo>
                                <a:lnTo>
                                  <a:pt x="489" y="640"/>
                                </a:lnTo>
                                <a:lnTo>
                                  <a:pt x="483" y="641"/>
                                </a:lnTo>
                                <a:lnTo>
                                  <a:pt x="477" y="648"/>
                                </a:lnTo>
                                <a:lnTo>
                                  <a:pt x="464" y="664"/>
                                </a:lnTo>
                                <a:lnTo>
                                  <a:pt x="450" y="683"/>
                                </a:lnTo>
                                <a:lnTo>
                                  <a:pt x="438" y="698"/>
                                </a:lnTo>
                                <a:lnTo>
                                  <a:pt x="432" y="705"/>
                                </a:lnTo>
                                <a:lnTo>
                                  <a:pt x="428" y="707"/>
                                </a:lnTo>
                                <a:lnTo>
                                  <a:pt x="427" y="707"/>
                                </a:lnTo>
                                <a:lnTo>
                                  <a:pt x="426" y="706"/>
                                </a:lnTo>
                                <a:lnTo>
                                  <a:pt x="424" y="705"/>
                                </a:lnTo>
                                <a:lnTo>
                                  <a:pt x="423" y="703"/>
                                </a:lnTo>
                                <a:lnTo>
                                  <a:pt x="423" y="699"/>
                                </a:lnTo>
                                <a:lnTo>
                                  <a:pt x="424" y="696"/>
                                </a:lnTo>
                                <a:lnTo>
                                  <a:pt x="428" y="692"/>
                                </a:lnTo>
                                <a:lnTo>
                                  <a:pt x="430" y="689"/>
                                </a:lnTo>
                                <a:close/>
                                <a:moveTo>
                                  <a:pt x="476" y="576"/>
                                </a:moveTo>
                                <a:lnTo>
                                  <a:pt x="488" y="566"/>
                                </a:lnTo>
                                <a:lnTo>
                                  <a:pt x="499" y="558"/>
                                </a:lnTo>
                                <a:lnTo>
                                  <a:pt x="504" y="554"/>
                                </a:lnTo>
                                <a:lnTo>
                                  <a:pt x="509" y="548"/>
                                </a:lnTo>
                                <a:lnTo>
                                  <a:pt x="511" y="545"/>
                                </a:lnTo>
                                <a:lnTo>
                                  <a:pt x="514" y="544"/>
                                </a:lnTo>
                                <a:lnTo>
                                  <a:pt x="516" y="543"/>
                                </a:lnTo>
                                <a:lnTo>
                                  <a:pt x="519" y="543"/>
                                </a:lnTo>
                                <a:lnTo>
                                  <a:pt x="521" y="544"/>
                                </a:lnTo>
                                <a:lnTo>
                                  <a:pt x="522" y="546"/>
                                </a:lnTo>
                                <a:lnTo>
                                  <a:pt x="522" y="548"/>
                                </a:lnTo>
                                <a:lnTo>
                                  <a:pt x="522" y="550"/>
                                </a:lnTo>
                                <a:lnTo>
                                  <a:pt x="520" y="556"/>
                                </a:lnTo>
                                <a:lnTo>
                                  <a:pt x="516" y="561"/>
                                </a:lnTo>
                                <a:lnTo>
                                  <a:pt x="504" y="570"/>
                                </a:lnTo>
                                <a:lnTo>
                                  <a:pt x="498" y="576"/>
                                </a:lnTo>
                                <a:lnTo>
                                  <a:pt x="498" y="576"/>
                                </a:lnTo>
                                <a:lnTo>
                                  <a:pt x="499" y="577"/>
                                </a:lnTo>
                                <a:lnTo>
                                  <a:pt x="501" y="577"/>
                                </a:lnTo>
                                <a:lnTo>
                                  <a:pt x="504" y="575"/>
                                </a:lnTo>
                                <a:lnTo>
                                  <a:pt x="510" y="571"/>
                                </a:lnTo>
                                <a:lnTo>
                                  <a:pt x="517" y="566"/>
                                </a:lnTo>
                                <a:lnTo>
                                  <a:pt x="523" y="560"/>
                                </a:lnTo>
                                <a:lnTo>
                                  <a:pt x="530" y="554"/>
                                </a:lnTo>
                                <a:lnTo>
                                  <a:pt x="535" y="546"/>
                                </a:lnTo>
                                <a:lnTo>
                                  <a:pt x="540" y="540"/>
                                </a:lnTo>
                                <a:lnTo>
                                  <a:pt x="542" y="537"/>
                                </a:lnTo>
                                <a:lnTo>
                                  <a:pt x="545" y="536"/>
                                </a:lnTo>
                                <a:lnTo>
                                  <a:pt x="548" y="535"/>
                                </a:lnTo>
                                <a:lnTo>
                                  <a:pt x="550" y="536"/>
                                </a:lnTo>
                                <a:lnTo>
                                  <a:pt x="551" y="538"/>
                                </a:lnTo>
                                <a:lnTo>
                                  <a:pt x="551" y="540"/>
                                </a:lnTo>
                                <a:lnTo>
                                  <a:pt x="551" y="542"/>
                                </a:lnTo>
                                <a:lnTo>
                                  <a:pt x="549" y="546"/>
                                </a:lnTo>
                                <a:lnTo>
                                  <a:pt x="542" y="554"/>
                                </a:lnTo>
                                <a:lnTo>
                                  <a:pt x="535" y="563"/>
                                </a:lnTo>
                                <a:lnTo>
                                  <a:pt x="531" y="568"/>
                                </a:lnTo>
                                <a:lnTo>
                                  <a:pt x="524" y="573"/>
                                </a:lnTo>
                                <a:lnTo>
                                  <a:pt x="519" y="576"/>
                                </a:lnTo>
                                <a:lnTo>
                                  <a:pt x="516" y="577"/>
                                </a:lnTo>
                                <a:lnTo>
                                  <a:pt x="515" y="578"/>
                                </a:lnTo>
                                <a:lnTo>
                                  <a:pt x="514" y="578"/>
                                </a:lnTo>
                                <a:lnTo>
                                  <a:pt x="513" y="579"/>
                                </a:lnTo>
                                <a:lnTo>
                                  <a:pt x="514" y="580"/>
                                </a:lnTo>
                                <a:lnTo>
                                  <a:pt x="517" y="579"/>
                                </a:lnTo>
                                <a:lnTo>
                                  <a:pt x="524" y="576"/>
                                </a:lnTo>
                                <a:lnTo>
                                  <a:pt x="532" y="571"/>
                                </a:lnTo>
                                <a:lnTo>
                                  <a:pt x="536" y="568"/>
                                </a:lnTo>
                                <a:lnTo>
                                  <a:pt x="541" y="563"/>
                                </a:lnTo>
                                <a:lnTo>
                                  <a:pt x="545" y="557"/>
                                </a:lnTo>
                                <a:lnTo>
                                  <a:pt x="548" y="555"/>
                                </a:lnTo>
                                <a:lnTo>
                                  <a:pt x="549" y="553"/>
                                </a:lnTo>
                                <a:lnTo>
                                  <a:pt x="550" y="551"/>
                                </a:lnTo>
                                <a:lnTo>
                                  <a:pt x="552" y="553"/>
                                </a:lnTo>
                                <a:lnTo>
                                  <a:pt x="553" y="554"/>
                                </a:lnTo>
                                <a:lnTo>
                                  <a:pt x="554" y="555"/>
                                </a:lnTo>
                                <a:lnTo>
                                  <a:pt x="553" y="557"/>
                                </a:lnTo>
                                <a:lnTo>
                                  <a:pt x="553" y="559"/>
                                </a:lnTo>
                                <a:lnTo>
                                  <a:pt x="550" y="562"/>
                                </a:lnTo>
                                <a:lnTo>
                                  <a:pt x="548" y="565"/>
                                </a:lnTo>
                                <a:lnTo>
                                  <a:pt x="547" y="568"/>
                                </a:lnTo>
                                <a:lnTo>
                                  <a:pt x="543" y="573"/>
                                </a:lnTo>
                                <a:lnTo>
                                  <a:pt x="539" y="576"/>
                                </a:lnTo>
                                <a:lnTo>
                                  <a:pt x="534" y="580"/>
                                </a:lnTo>
                                <a:lnTo>
                                  <a:pt x="528" y="582"/>
                                </a:lnTo>
                                <a:lnTo>
                                  <a:pt x="522" y="585"/>
                                </a:lnTo>
                                <a:lnTo>
                                  <a:pt x="519" y="587"/>
                                </a:lnTo>
                                <a:lnTo>
                                  <a:pt x="518" y="589"/>
                                </a:lnTo>
                                <a:lnTo>
                                  <a:pt x="520" y="589"/>
                                </a:lnTo>
                                <a:lnTo>
                                  <a:pt x="524" y="588"/>
                                </a:lnTo>
                                <a:lnTo>
                                  <a:pt x="530" y="586"/>
                                </a:lnTo>
                                <a:lnTo>
                                  <a:pt x="533" y="584"/>
                                </a:lnTo>
                                <a:lnTo>
                                  <a:pt x="536" y="582"/>
                                </a:lnTo>
                                <a:lnTo>
                                  <a:pt x="540" y="579"/>
                                </a:lnTo>
                                <a:lnTo>
                                  <a:pt x="542" y="578"/>
                                </a:lnTo>
                                <a:lnTo>
                                  <a:pt x="543" y="578"/>
                                </a:lnTo>
                                <a:lnTo>
                                  <a:pt x="544" y="579"/>
                                </a:lnTo>
                                <a:lnTo>
                                  <a:pt x="545" y="580"/>
                                </a:lnTo>
                                <a:lnTo>
                                  <a:pt x="543" y="585"/>
                                </a:lnTo>
                                <a:lnTo>
                                  <a:pt x="540" y="589"/>
                                </a:lnTo>
                                <a:lnTo>
                                  <a:pt x="536" y="591"/>
                                </a:lnTo>
                                <a:lnTo>
                                  <a:pt x="532" y="594"/>
                                </a:lnTo>
                                <a:lnTo>
                                  <a:pt x="523" y="596"/>
                                </a:lnTo>
                                <a:lnTo>
                                  <a:pt x="520" y="598"/>
                                </a:lnTo>
                                <a:lnTo>
                                  <a:pt x="522" y="599"/>
                                </a:lnTo>
                                <a:lnTo>
                                  <a:pt x="525" y="599"/>
                                </a:lnTo>
                                <a:lnTo>
                                  <a:pt x="530" y="598"/>
                                </a:lnTo>
                                <a:lnTo>
                                  <a:pt x="533" y="597"/>
                                </a:lnTo>
                                <a:lnTo>
                                  <a:pt x="536" y="595"/>
                                </a:lnTo>
                                <a:lnTo>
                                  <a:pt x="539" y="593"/>
                                </a:lnTo>
                                <a:lnTo>
                                  <a:pt x="541" y="593"/>
                                </a:lnTo>
                                <a:lnTo>
                                  <a:pt x="542" y="594"/>
                                </a:lnTo>
                                <a:lnTo>
                                  <a:pt x="542" y="597"/>
                                </a:lnTo>
                                <a:lnTo>
                                  <a:pt x="540" y="601"/>
                                </a:lnTo>
                                <a:lnTo>
                                  <a:pt x="536" y="604"/>
                                </a:lnTo>
                                <a:lnTo>
                                  <a:pt x="533" y="607"/>
                                </a:lnTo>
                                <a:lnTo>
                                  <a:pt x="527" y="610"/>
                                </a:lnTo>
                                <a:lnTo>
                                  <a:pt x="521" y="613"/>
                                </a:lnTo>
                                <a:lnTo>
                                  <a:pt x="515" y="614"/>
                                </a:lnTo>
                                <a:lnTo>
                                  <a:pt x="505" y="615"/>
                                </a:lnTo>
                                <a:lnTo>
                                  <a:pt x="487" y="616"/>
                                </a:lnTo>
                                <a:lnTo>
                                  <a:pt x="479" y="616"/>
                                </a:lnTo>
                                <a:lnTo>
                                  <a:pt x="459" y="598"/>
                                </a:lnTo>
                                <a:lnTo>
                                  <a:pt x="464" y="589"/>
                                </a:lnTo>
                                <a:lnTo>
                                  <a:pt x="476" y="576"/>
                                </a:lnTo>
                                <a:close/>
                                <a:moveTo>
                                  <a:pt x="517" y="504"/>
                                </a:moveTo>
                                <a:lnTo>
                                  <a:pt x="528" y="505"/>
                                </a:lnTo>
                                <a:lnTo>
                                  <a:pt x="548" y="505"/>
                                </a:lnTo>
                                <a:lnTo>
                                  <a:pt x="558" y="505"/>
                                </a:lnTo>
                                <a:lnTo>
                                  <a:pt x="569" y="505"/>
                                </a:lnTo>
                                <a:lnTo>
                                  <a:pt x="577" y="505"/>
                                </a:lnTo>
                                <a:lnTo>
                                  <a:pt x="581" y="505"/>
                                </a:lnTo>
                                <a:lnTo>
                                  <a:pt x="581" y="516"/>
                                </a:lnTo>
                                <a:lnTo>
                                  <a:pt x="581" y="540"/>
                                </a:lnTo>
                                <a:lnTo>
                                  <a:pt x="580" y="566"/>
                                </a:lnTo>
                                <a:lnTo>
                                  <a:pt x="580" y="585"/>
                                </a:lnTo>
                                <a:lnTo>
                                  <a:pt x="579" y="600"/>
                                </a:lnTo>
                                <a:lnTo>
                                  <a:pt x="579" y="617"/>
                                </a:lnTo>
                                <a:lnTo>
                                  <a:pt x="579" y="633"/>
                                </a:lnTo>
                                <a:lnTo>
                                  <a:pt x="578" y="641"/>
                                </a:lnTo>
                                <a:lnTo>
                                  <a:pt x="577" y="648"/>
                                </a:lnTo>
                                <a:lnTo>
                                  <a:pt x="575" y="652"/>
                                </a:lnTo>
                                <a:lnTo>
                                  <a:pt x="573" y="655"/>
                                </a:lnTo>
                                <a:lnTo>
                                  <a:pt x="572" y="656"/>
                                </a:lnTo>
                                <a:lnTo>
                                  <a:pt x="571" y="648"/>
                                </a:lnTo>
                                <a:lnTo>
                                  <a:pt x="570" y="636"/>
                                </a:lnTo>
                                <a:lnTo>
                                  <a:pt x="570" y="631"/>
                                </a:lnTo>
                                <a:lnTo>
                                  <a:pt x="570" y="625"/>
                                </a:lnTo>
                                <a:lnTo>
                                  <a:pt x="569" y="623"/>
                                </a:lnTo>
                                <a:lnTo>
                                  <a:pt x="569" y="621"/>
                                </a:lnTo>
                                <a:lnTo>
                                  <a:pt x="568" y="620"/>
                                </a:lnTo>
                                <a:lnTo>
                                  <a:pt x="565" y="619"/>
                                </a:lnTo>
                                <a:lnTo>
                                  <a:pt x="562" y="620"/>
                                </a:lnTo>
                                <a:lnTo>
                                  <a:pt x="559" y="621"/>
                                </a:lnTo>
                                <a:lnTo>
                                  <a:pt x="558" y="623"/>
                                </a:lnTo>
                                <a:lnTo>
                                  <a:pt x="557" y="624"/>
                                </a:lnTo>
                                <a:lnTo>
                                  <a:pt x="556" y="622"/>
                                </a:lnTo>
                                <a:lnTo>
                                  <a:pt x="552" y="621"/>
                                </a:lnTo>
                                <a:lnTo>
                                  <a:pt x="549" y="624"/>
                                </a:lnTo>
                                <a:lnTo>
                                  <a:pt x="547" y="627"/>
                                </a:lnTo>
                                <a:lnTo>
                                  <a:pt x="545" y="626"/>
                                </a:lnTo>
                                <a:lnTo>
                                  <a:pt x="540" y="625"/>
                                </a:lnTo>
                                <a:lnTo>
                                  <a:pt x="537" y="626"/>
                                </a:lnTo>
                                <a:lnTo>
                                  <a:pt x="535" y="629"/>
                                </a:lnTo>
                                <a:lnTo>
                                  <a:pt x="534" y="631"/>
                                </a:lnTo>
                                <a:lnTo>
                                  <a:pt x="534" y="635"/>
                                </a:lnTo>
                                <a:lnTo>
                                  <a:pt x="533" y="641"/>
                                </a:lnTo>
                                <a:lnTo>
                                  <a:pt x="533" y="644"/>
                                </a:lnTo>
                                <a:lnTo>
                                  <a:pt x="532" y="641"/>
                                </a:lnTo>
                                <a:lnTo>
                                  <a:pt x="528" y="636"/>
                                </a:lnTo>
                                <a:lnTo>
                                  <a:pt x="522" y="634"/>
                                </a:lnTo>
                                <a:lnTo>
                                  <a:pt x="520" y="633"/>
                                </a:lnTo>
                                <a:lnTo>
                                  <a:pt x="518" y="634"/>
                                </a:lnTo>
                                <a:lnTo>
                                  <a:pt x="517" y="634"/>
                                </a:lnTo>
                                <a:lnTo>
                                  <a:pt x="517" y="618"/>
                                </a:lnTo>
                                <a:lnTo>
                                  <a:pt x="525" y="615"/>
                                </a:lnTo>
                                <a:lnTo>
                                  <a:pt x="537" y="609"/>
                                </a:lnTo>
                                <a:lnTo>
                                  <a:pt x="544" y="602"/>
                                </a:lnTo>
                                <a:lnTo>
                                  <a:pt x="549" y="596"/>
                                </a:lnTo>
                                <a:lnTo>
                                  <a:pt x="549" y="594"/>
                                </a:lnTo>
                                <a:lnTo>
                                  <a:pt x="549" y="591"/>
                                </a:lnTo>
                                <a:lnTo>
                                  <a:pt x="549" y="590"/>
                                </a:lnTo>
                                <a:lnTo>
                                  <a:pt x="547" y="589"/>
                                </a:lnTo>
                                <a:lnTo>
                                  <a:pt x="548" y="587"/>
                                </a:lnTo>
                                <a:lnTo>
                                  <a:pt x="551" y="582"/>
                                </a:lnTo>
                                <a:lnTo>
                                  <a:pt x="551" y="579"/>
                                </a:lnTo>
                                <a:lnTo>
                                  <a:pt x="551" y="577"/>
                                </a:lnTo>
                                <a:lnTo>
                                  <a:pt x="549" y="574"/>
                                </a:lnTo>
                                <a:lnTo>
                                  <a:pt x="548" y="573"/>
                                </a:lnTo>
                                <a:lnTo>
                                  <a:pt x="551" y="567"/>
                                </a:lnTo>
                                <a:lnTo>
                                  <a:pt x="556" y="558"/>
                                </a:lnTo>
                                <a:lnTo>
                                  <a:pt x="558" y="555"/>
                                </a:lnTo>
                                <a:lnTo>
                                  <a:pt x="558" y="551"/>
                                </a:lnTo>
                                <a:lnTo>
                                  <a:pt x="557" y="549"/>
                                </a:lnTo>
                                <a:lnTo>
                                  <a:pt x="556" y="548"/>
                                </a:lnTo>
                                <a:lnTo>
                                  <a:pt x="554" y="546"/>
                                </a:lnTo>
                                <a:lnTo>
                                  <a:pt x="553" y="546"/>
                                </a:lnTo>
                                <a:lnTo>
                                  <a:pt x="554" y="545"/>
                                </a:lnTo>
                                <a:lnTo>
                                  <a:pt x="556" y="541"/>
                                </a:lnTo>
                                <a:lnTo>
                                  <a:pt x="557" y="539"/>
                                </a:lnTo>
                                <a:lnTo>
                                  <a:pt x="557" y="537"/>
                                </a:lnTo>
                                <a:lnTo>
                                  <a:pt x="557" y="534"/>
                                </a:lnTo>
                                <a:lnTo>
                                  <a:pt x="555" y="533"/>
                                </a:lnTo>
                                <a:lnTo>
                                  <a:pt x="551" y="530"/>
                                </a:lnTo>
                                <a:lnTo>
                                  <a:pt x="547" y="530"/>
                                </a:lnTo>
                                <a:lnTo>
                                  <a:pt x="543" y="531"/>
                                </a:lnTo>
                                <a:lnTo>
                                  <a:pt x="540" y="534"/>
                                </a:lnTo>
                                <a:lnTo>
                                  <a:pt x="533" y="542"/>
                                </a:lnTo>
                                <a:lnTo>
                                  <a:pt x="528" y="548"/>
                                </a:lnTo>
                                <a:lnTo>
                                  <a:pt x="528" y="547"/>
                                </a:lnTo>
                                <a:lnTo>
                                  <a:pt x="529" y="545"/>
                                </a:lnTo>
                                <a:lnTo>
                                  <a:pt x="528" y="543"/>
                                </a:lnTo>
                                <a:lnTo>
                                  <a:pt x="525" y="540"/>
                                </a:lnTo>
                                <a:lnTo>
                                  <a:pt x="522" y="538"/>
                                </a:lnTo>
                                <a:lnTo>
                                  <a:pt x="519" y="538"/>
                                </a:lnTo>
                                <a:lnTo>
                                  <a:pt x="517" y="538"/>
                                </a:lnTo>
                                <a:lnTo>
                                  <a:pt x="516" y="538"/>
                                </a:lnTo>
                                <a:lnTo>
                                  <a:pt x="517" y="504"/>
                                </a:lnTo>
                                <a:close/>
                                <a:moveTo>
                                  <a:pt x="560" y="675"/>
                                </a:moveTo>
                                <a:lnTo>
                                  <a:pt x="556" y="679"/>
                                </a:lnTo>
                                <a:lnTo>
                                  <a:pt x="553" y="683"/>
                                </a:lnTo>
                                <a:lnTo>
                                  <a:pt x="549" y="686"/>
                                </a:lnTo>
                                <a:lnTo>
                                  <a:pt x="543" y="688"/>
                                </a:lnTo>
                                <a:lnTo>
                                  <a:pt x="538" y="688"/>
                                </a:lnTo>
                                <a:lnTo>
                                  <a:pt x="532" y="687"/>
                                </a:lnTo>
                                <a:lnTo>
                                  <a:pt x="527" y="685"/>
                                </a:lnTo>
                                <a:lnTo>
                                  <a:pt x="520" y="683"/>
                                </a:lnTo>
                                <a:lnTo>
                                  <a:pt x="505" y="679"/>
                                </a:lnTo>
                                <a:lnTo>
                                  <a:pt x="495" y="677"/>
                                </a:lnTo>
                                <a:lnTo>
                                  <a:pt x="488" y="649"/>
                                </a:lnTo>
                                <a:lnTo>
                                  <a:pt x="494" y="648"/>
                                </a:lnTo>
                                <a:lnTo>
                                  <a:pt x="508" y="646"/>
                                </a:lnTo>
                                <a:lnTo>
                                  <a:pt x="511" y="647"/>
                                </a:lnTo>
                                <a:lnTo>
                                  <a:pt x="514" y="649"/>
                                </a:lnTo>
                                <a:lnTo>
                                  <a:pt x="515" y="651"/>
                                </a:lnTo>
                                <a:lnTo>
                                  <a:pt x="516" y="654"/>
                                </a:lnTo>
                                <a:lnTo>
                                  <a:pt x="517" y="659"/>
                                </a:lnTo>
                                <a:lnTo>
                                  <a:pt x="517" y="661"/>
                                </a:lnTo>
                                <a:lnTo>
                                  <a:pt x="518" y="660"/>
                                </a:lnTo>
                                <a:lnTo>
                                  <a:pt x="519" y="659"/>
                                </a:lnTo>
                                <a:lnTo>
                                  <a:pt x="521" y="656"/>
                                </a:lnTo>
                                <a:lnTo>
                                  <a:pt x="522" y="650"/>
                                </a:lnTo>
                                <a:lnTo>
                                  <a:pt x="518" y="645"/>
                                </a:lnTo>
                                <a:lnTo>
                                  <a:pt x="516" y="639"/>
                                </a:lnTo>
                                <a:lnTo>
                                  <a:pt x="519" y="638"/>
                                </a:lnTo>
                                <a:lnTo>
                                  <a:pt x="521" y="639"/>
                                </a:lnTo>
                                <a:lnTo>
                                  <a:pt x="524" y="640"/>
                                </a:lnTo>
                                <a:lnTo>
                                  <a:pt x="527" y="642"/>
                                </a:lnTo>
                                <a:lnTo>
                                  <a:pt x="530" y="646"/>
                                </a:lnTo>
                                <a:lnTo>
                                  <a:pt x="532" y="652"/>
                                </a:lnTo>
                                <a:lnTo>
                                  <a:pt x="530" y="660"/>
                                </a:lnTo>
                                <a:lnTo>
                                  <a:pt x="528" y="664"/>
                                </a:lnTo>
                                <a:lnTo>
                                  <a:pt x="531" y="664"/>
                                </a:lnTo>
                                <a:lnTo>
                                  <a:pt x="535" y="661"/>
                                </a:lnTo>
                                <a:lnTo>
                                  <a:pt x="536" y="658"/>
                                </a:lnTo>
                                <a:lnTo>
                                  <a:pt x="537" y="656"/>
                                </a:lnTo>
                                <a:lnTo>
                                  <a:pt x="537" y="651"/>
                                </a:lnTo>
                                <a:lnTo>
                                  <a:pt x="537" y="647"/>
                                </a:lnTo>
                                <a:lnTo>
                                  <a:pt x="538" y="641"/>
                                </a:lnTo>
                                <a:lnTo>
                                  <a:pt x="538" y="637"/>
                                </a:lnTo>
                                <a:lnTo>
                                  <a:pt x="538" y="635"/>
                                </a:lnTo>
                                <a:lnTo>
                                  <a:pt x="539" y="633"/>
                                </a:lnTo>
                                <a:lnTo>
                                  <a:pt x="540" y="631"/>
                                </a:lnTo>
                                <a:lnTo>
                                  <a:pt x="541" y="631"/>
                                </a:lnTo>
                                <a:lnTo>
                                  <a:pt x="544" y="631"/>
                                </a:lnTo>
                                <a:lnTo>
                                  <a:pt x="545" y="634"/>
                                </a:lnTo>
                                <a:lnTo>
                                  <a:pt x="547" y="637"/>
                                </a:lnTo>
                                <a:lnTo>
                                  <a:pt x="547" y="641"/>
                                </a:lnTo>
                                <a:lnTo>
                                  <a:pt x="545" y="649"/>
                                </a:lnTo>
                                <a:lnTo>
                                  <a:pt x="545" y="657"/>
                                </a:lnTo>
                                <a:lnTo>
                                  <a:pt x="542" y="664"/>
                                </a:lnTo>
                                <a:lnTo>
                                  <a:pt x="540" y="667"/>
                                </a:lnTo>
                                <a:lnTo>
                                  <a:pt x="542" y="668"/>
                                </a:lnTo>
                                <a:lnTo>
                                  <a:pt x="542" y="668"/>
                                </a:lnTo>
                                <a:lnTo>
                                  <a:pt x="544" y="666"/>
                                </a:lnTo>
                                <a:lnTo>
                                  <a:pt x="545" y="664"/>
                                </a:lnTo>
                                <a:lnTo>
                                  <a:pt x="548" y="660"/>
                                </a:lnTo>
                                <a:lnTo>
                                  <a:pt x="548" y="655"/>
                                </a:lnTo>
                                <a:lnTo>
                                  <a:pt x="549" y="648"/>
                                </a:lnTo>
                                <a:lnTo>
                                  <a:pt x="549" y="642"/>
                                </a:lnTo>
                                <a:lnTo>
                                  <a:pt x="550" y="636"/>
                                </a:lnTo>
                                <a:lnTo>
                                  <a:pt x="550" y="633"/>
                                </a:lnTo>
                                <a:lnTo>
                                  <a:pt x="551" y="630"/>
                                </a:lnTo>
                                <a:lnTo>
                                  <a:pt x="552" y="629"/>
                                </a:lnTo>
                                <a:lnTo>
                                  <a:pt x="553" y="628"/>
                                </a:lnTo>
                                <a:lnTo>
                                  <a:pt x="555" y="629"/>
                                </a:lnTo>
                                <a:lnTo>
                                  <a:pt x="556" y="630"/>
                                </a:lnTo>
                                <a:lnTo>
                                  <a:pt x="556" y="634"/>
                                </a:lnTo>
                                <a:lnTo>
                                  <a:pt x="556" y="638"/>
                                </a:lnTo>
                                <a:lnTo>
                                  <a:pt x="556" y="648"/>
                                </a:lnTo>
                                <a:lnTo>
                                  <a:pt x="555" y="660"/>
                                </a:lnTo>
                                <a:lnTo>
                                  <a:pt x="552" y="669"/>
                                </a:lnTo>
                                <a:lnTo>
                                  <a:pt x="549" y="672"/>
                                </a:lnTo>
                                <a:lnTo>
                                  <a:pt x="551" y="671"/>
                                </a:lnTo>
                                <a:lnTo>
                                  <a:pt x="556" y="667"/>
                                </a:lnTo>
                                <a:lnTo>
                                  <a:pt x="557" y="665"/>
                                </a:lnTo>
                                <a:lnTo>
                                  <a:pt x="558" y="661"/>
                                </a:lnTo>
                                <a:lnTo>
                                  <a:pt x="559" y="656"/>
                                </a:lnTo>
                                <a:lnTo>
                                  <a:pt x="559" y="648"/>
                                </a:lnTo>
                                <a:lnTo>
                                  <a:pt x="559" y="640"/>
                                </a:lnTo>
                                <a:lnTo>
                                  <a:pt x="559" y="633"/>
                                </a:lnTo>
                                <a:lnTo>
                                  <a:pt x="559" y="630"/>
                                </a:lnTo>
                                <a:lnTo>
                                  <a:pt x="560" y="627"/>
                                </a:lnTo>
                                <a:lnTo>
                                  <a:pt x="561" y="626"/>
                                </a:lnTo>
                                <a:lnTo>
                                  <a:pt x="562" y="626"/>
                                </a:lnTo>
                                <a:lnTo>
                                  <a:pt x="563" y="626"/>
                                </a:lnTo>
                                <a:lnTo>
                                  <a:pt x="564" y="627"/>
                                </a:lnTo>
                                <a:lnTo>
                                  <a:pt x="565" y="628"/>
                                </a:lnTo>
                                <a:lnTo>
                                  <a:pt x="565" y="631"/>
                                </a:lnTo>
                                <a:lnTo>
                                  <a:pt x="565" y="639"/>
                                </a:lnTo>
                                <a:lnTo>
                                  <a:pt x="567" y="649"/>
                                </a:lnTo>
                                <a:lnTo>
                                  <a:pt x="567" y="660"/>
                                </a:lnTo>
                                <a:lnTo>
                                  <a:pt x="565" y="666"/>
                                </a:lnTo>
                                <a:lnTo>
                                  <a:pt x="562" y="670"/>
                                </a:lnTo>
                                <a:lnTo>
                                  <a:pt x="560" y="675"/>
                                </a:lnTo>
                                <a:close/>
                                <a:moveTo>
                                  <a:pt x="435" y="785"/>
                                </a:moveTo>
                                <a:lnTo>
                                  <a:pt x="435" y="787"/>
                                </a:lnTo>
                                <a:lnTo>
                                  <a:pt x="434" y="789"/>
                                </a:lnTo>
                                <a:lnTo>
                                  <a:pt x="433" y="792"/>
                                </a:lnTo>
                                <a:lnTo>
                                  <a:pt x="431" y="793"/>
                                </a:lnTo>
                                <a:lnTo>
                                  <a:pt x="429" y="795"/>
                                </a:lnTo>
                                <a:lnTo>
                                  <a:pt x="427" y="793"/>
                                </a:lnTo>
                                <a:lnTo>
                                  <a:pt x="424" y="792"/>
                                </a:lnTo>
                                <a:lnTo>
                                  <a:pt x="423" y="789"/>
                                </a:lnTo>
                                <a:lnTo>
                                  <a:pt x="422" y="787"/>
                                </a:lnTo>
                                <a:lnTo>
                                  <a:pt x="422" y="785"/>
                                </a:lnTo>
                                <a:lnTo>
                                  <a:pt x="423" y="782"/>
                                </a:lnTo>
                                <a:lnTo>
                                  <a:pt x="424" y="780"/>
                                </a:lnTo>
                                <a:lnTo>
                                  <a:pt x="427" y="779"/>
                                </a:lnTo>
                                <a:lnTo>
                                  <a:pt x="429" y="778"/>
                                </a:lnTo>
                                <a:lnTo>
                                  <a:pt x="431" y="779"/>
                                </a:lnTo>
                                <a:lnTo>
                                  <a:pt x="433" y="780"/>
                                </a:lnTo>
                                <a:lnTo>
                                  <a:pt x="434" y="782"/>
                                </a:lnTo>
                                <a:lnTo>
                                  <a:pt x="435" y="785"/>
                                </a:lnTo>
                                <a:close/>
                                <a:moveTo>
                                  <a:pt x="438" y="827"/>
                                </a:moveTo>
                                <a:lnTo>
                                  <a:pt x="437" y="827"/>
                                </a:lnTo>
                                <a:lnTo>
                                  <a:pt x="435" y="827"/>
                                </a:lnTo>
                                <a:lnTo>
                                  <a:pt x="433" y="827"/>
                                </a:lnTo>
                                <a:lnTo>
                                  <a:pt x="432" y="825"/>
                                </a:lnTo>
                                <a:lnTo>
                                  <a:pt x="432" y="822"/>
                                </a:lnTo>
                                <a:lnTo>
                                  <a:pt x="430" y="818"/>
                                </a:lnTo>
                                <a:lnTo>
                                  <a:pt x="429" y="812"/>
                                </a:lnTo>
                                <a:lnTo>
                                  <a:pt x="428" y="808"/>
                                </a:lnTo>
                                <a:lnTo>
                                  <a:pt x="428" y="806"/>
                                </a:lnTo>
                                <a:lnTo>
                                  <a:pt x="429" y="805"/>
                                </a:lnTo>
                                <a:lnTo>
                                  <a:pt x="430" y="804"/>
                                </a:lnTo>
                                <a:lnTo>
                                  <a:pt x="432" y="804"/>
                                </a:lnTo>
                                <a:lnTo>
                                  <a:pt x="433" y="804"/>
                                </a:lnTo>
                                <a:lnTo>
                                  <a:pt x="435" y="804"/>
                                </a:lnTo>
                                <a:lnTo>
                                  <a:pt x="435" y="805"/>
                                </a:lnTo>
                                <a:lnTo>
                                  <a:pt x="436" y="807"/>
                                </a:lnTo>
                                <a:lnTo>
                                  <a:pt x="436" y="810"/>
                                </a:lnTo>
                                <a:lnTo>
                                  <a:pt x="437" y="815"/>
                                </a:lnTo>
                                <a:lnTo>
                                  <a:pt x="438" y="823"/>
                                </a:lnTo>
                                <a:lnTo>
                                  <a:pt x="438" y="827"/>
                                </a:lnTo>
                                <a:close/>
                                <a:moveTo>
                                  <a:pt x="440" y="846"/>
                                </a:moveTo>
                                <a:lnTo>
                                  <a:pt x="441" y="856"/>
                                </a:lnTo>
                                <a:lnTo>
                                  <a:pt x="442" y="872"/>
                                </a:lnTo>
                                <a:lnTo>
                                  <a:pt x="442" y="879"/>
                                </a:lnTo>
                                <a:lnTo>
                                  <a:pt x="441" y="881"/>
                                </a:lnTo>
                                <a:lnTo>
                                  <a:pt x="440" y="881"/>
                                </a:lnTo>
                                <a:lnTo>
                                  <a:pt x="437" y="880"/>
                                </a:lnTo>
                                <a:lnTo>
                                  <a:pt x="435" y="879"/>
                                </a:lnTo>
                                <a:lnTo>
                                  <a:pt x="433" y="877"/>
                                </a:lnTo>
                                <a:lnTo>
                                  <a:pt x="430" y="872"/>
                                </a:lnTo>
                                <a:lnTo>
                                  <a:pt x="428" y="865"/>
                                </a:lnTo>
                                <a:lnTo>
                                  <a:pt x="424" y="853"/>
                                </a:lnTo>
                                <a:lnTo>
                                  <a:pt x="423" y="849"/>
                                </a:lnTo>
                                <a:lnTo>
                                  <a:pt x="427" y="850"/>
                                </a:lnTo>
                                <a:lnTo>
                                  <a:pt x="433" y="850"/>
                                </a:lnTo>
                                <a:lnTo>
                                  <a:pt x="438" y="848"/>
                                </a:lnTo>
                                <a:lnTo>
                                  <a:pt x="440" y="846"/>
                                </a:lnTo>
                                <a:close/>
                                <a:moveTo>
                                  <a:pt x="300" y="841"/>
                                </a:moveTo>
                                <a:lnTo>
                                  <a:pt x="302" y="843"/>
                                </a:lnTo>
                                <a:lnTo>
                                  <a:pt x="305" y="846"/>
                                </a:lnTo>
                                <a:lnTo>
                                  <a:pt x="308" y="850"/>
                                </a:lnTo>
                                <a:lnTo>
                                  <a:pt x="310" y="852"/>
                                </a:lnTo>
                                <a:lnTo>
                                  <a:pt x="309" y="856"/>
                                </a:lnTo>
                                <a:lnTo>
                                  <a:pt x="309" y="862"/>
                                </a:lnTo>
                                <a:lnTo>
                                  <a:pt x="309" y="869"/>
                                </a:lnTo>
                                <a:lnTo>
                                  <a:pt x="311" y="883"/>
                                </a:lnTo>
                                <a:lnTo>
                                  <a:pt x="312" y="886"/>
                                </a:lnTo>
                                <a:lnTo>
                                  <a:pt x="311" y="889"/>
                                </a:lnTo>
                                <a:lnTo>
                                  <a:pt x="311" y="890"/>
                                </a:lnTo>
                                <a:lnTo>
                                  <a:pt x="310" y="892"/>
                                </a:lnTo>
                                <a:lnTo>
                                  <a:pt x="307" y="892"/>
                                </a:lnTo>
                                <a:lnTo>
                                  <a:pt x="303" y="890"/>
                                </a:lnTo>
                                <a:lnTo>
                                  <a:pt x="300" y="888"/>
                                </a:lnTo>
                                <a:lnTo>
                                  <a:pt x="297" y="884"/>
                                </a:lnTo>
                                <a:lnTo>
                                  <a:pt x="294" y="879"/>
                                </a:lnTo>
                                <a:lnTo>
                                  <a:pt x="292" y="872"/>
                                </a:lnTo>
                                <a:lnTo>
                                  <a:pt x="290" y="857"/>
                                </a:lnTo>
                                <a:lnTo>
                                  <a:pt x="291" y="848"/>
                                </a:lnTo>
                                <a:lnTo>
                                  <a:pt x="293" y="848"/>
                                </a:lnTo>
                                <a:lnTo>
                                  <a:pt x="296" y="846"/>
                                </a:lnTo>
                                <a:lnTo>
                                  <a:pt x="299" y="843"/>
                                </a:lnTo>
                                <a:lnTo>
                                  <a:pt x="300" y="841"/>
                                </a:lnTo>
                                <a:close/>
                                <a:moveTo>
                                  <a:pt x="316" y="789"/>
                                </a:moveTo>
                                <a:lnTo>
                                  <a:pt x="315" y="791"/>
                                </a:lnTo>
                                <a:lnTo>
                                  <a:pt x="314" y="793"/>
                                </a:lnTo>
                                <a:lnTo>
                                  <a:pt x="312" y="796"/>
                                </a:lnTo>
                                <a:lnTo>
                                  <a:pt x="309" y="796"/>
                                </a:lnTo>
                                <a:lnTo>
                                  <a:pt x="307" y="796"/>
                                </a:lnTo>
                                <a:lnTo>
                                  <a:pt x="303" y="796"/>
                                </a:lnTo>
                                <a:lnTo>
                                  <a:pt x="301" y="793"/>
                                </a:lnTo>
                                <a:lnTo>
                                  <a:pt x="299" y="791"/>
                                </a:lnTo>
                                <a:lnTo>
                                  <a:pt x="299" y="789"/>
                                </a:lnTo>
                                <a:lnTo>
                                  <a:pt x="299" y="789"/>
                                </a:lnTo>
                                <a:lnTo>
                                  <a:pt x="299" y="786"/>
                                </a:lnTo>
                                <a:lnTo>
                                  <a:pt x="301" y="784"/>
                                </a:lnTo>
                                <a:lnTo>
                                  <a:pt x="303" y="782"/>
                                </a:lnTo>
                                <a:lnTo>
                                  <a:pt x="307" y="782"/>
                                </a:lnTo>
                                <a:lnTo>
                                  <a:pt x="309" y="782"/>
                                </a:lnTo>
                                <a:lnTo>
                                  <a:pt x="312" y="782"/>
                                </a:lnTo>
                                <a:lnTo>
                                  <a:pt x="314" y="784"/>
                                </a:lnTo>
                                <a:lnTo>
                                  <a:pt x="315" y="786"/>
                                </a:lnTo>
                                <a:lnTo>
                                  <a:pt x="316" y="789"/>
                                </a:lnTo>
                                <a:lnTo>
                                  <a:pt x="316" y="789"/>
                                </a:lnTo>
                                <a:close/>
                                <a:moveTo>
                                  <a:pt x="337" y="792"/>
                                </a:moveTo>
                                <a:lnTo>
                                  <a:pt x="336" y="796"/>
                                </a:lnTo>
                                <a:lnTo>
                                  <a:pt x="335" y="798"/>
                                </a:lnTo>
                                <a:lnTo>
                                  <a:pt x="333" y="799"/>
                                </a:lnTo>
                                <a:lnTo>
                                  <a:pt x="330" y="800"/>
                                </a:lnTo>
                                <a:lnTo>
                                  <a:pt x="328" y="800"/>
                                </a:lnTo>
                                <a:lnTo>
                                  <a:pt x="325" y="799"/>
                                </a:lnTo>
                                <a:lnTo>
                                  <a:pt x="322" y="798"/>
                                </a:lnTo>
                                <a:lnTo>
                                  <a:pt x="321" y="796"/>
                                </a:lnTo>
                                <a:lnTo>
                                  <a:pt x="320" y="792"/>
                                </a:lnTo>
                                <a:lnTo>
                                  <a:pt x="320" y="792"/>
                                </a:lnTo>
                                <a:lnTo>
                                  <a:pt x="321" y="789"/>
                                </a:lnTo>
                                <a:lnTo>
                                  <a:pt x="322" y="787"/>
                                </a:lnTo>
                                <a:lnTo>
                                  <a:pt x="325" y="786"/>
                                </a:lnTo>
                                <a:lnTo>
                                  <a:pt x="328" y="785"/>
                                </a:lnTo>
                                <a:lnTo>
                                  <a:pt x="330" y="785"/>
                                </a:lnTo>
                                <a:lnTo>
                                  <a:pt x="333" y="786"/>
                                </a:lnTo>
                                <a:lnTo>
                                  <a:pt x="335" y="787"/>
                                </a:lnTo>
                                <a:lnTo>
                                  <a:pt x="336" y="789"/>
                                </a:lnTo>
                                <a:lnTo>
                                  <a:pt x="337" y="792"/>
                                </a:lnTo>
                                <a:lnTo>
                                  <a:pt x="337" y="792"/>
                                </a:lnTo>
                                <a:close/>
                                <a:moveTo>
                                  <a:pt x="342" y="818"/>
                                </a:moveTo>
                                <a:lnTo>
                                  <a:pt x="343" y="828"/>
                                </a:lnTo>
                                <a:lnTo>
                                  <a:pt x="345" y="844"/>
                                </a:lnTo>
                                <a:lnTo>
                                  <a:pt x="343" y="846"/>
                                </a:lnTo>
                                <a:lnTo>
                                  <a:pt x="342" y="848"/>
                                </a:lnTo>
                                <a:lnTo>
                                  <a:pt x="341" y="849"/>
                                </a:lnTo>
                                <a:lnTo>
                                  <a:pt x="339" y="848"/>
                                </a:lnTo>
                                <a:lnTo>
                                  <a:pt x="335" y="845"/>
                                </a:lnTo>
                                <a:lnTo>
                                  <a:pt x="331" y="841"/>
                                </a:lnTo>
                                <a:lnTo>
                                  <a:pt x="328" y="836"/>
                                </a:lnTo>
                                <a:lnTo>
                                  <a:pt x="326" y="830"/>
                                </a:lnTo>
                                <a:lnTo>
                                  <a:pt x="325" y="825"/>
                                </a:lnTo>
                                <a:lnTo>
                                  <a:pt x="323" y="818"/>
                                </a:lnTo>
                                <a:lnTo>
                                  <a:pt x="323" y="811"/>
                                </a:lnTo>
                                <a:lnTo>
                                  <a:pt x="326" y="808"/>
                                </a:lnTo>
                                <a:lnTo>
                                  <a:pt x="329" y="806"/>
                                </a:lnTo>
                                <a:lnTo>
                                  <a:pt x="335" y="807"/>
                                </a:lnTo>
                                <a:lnTo>
                                  <a:pt x="338" y="808"/>
                                </a:lnTo>
                                <a:lnTo>
                                  <a:pt x="340" y="809"/>
                                </a:lnTo>
                                <a:lnTo>
                                  <a:pt x="341" y="810"/>
                                </a:lnTo>
                                <a:lnTo>
                                  <a:pt x="342" y="811"/>
                                </a:lnTo>
                                <a:lnTo>
                                  <a:pt x="342" y="816"/>
                                </a:lnTo>
                                <a:lnTo>
                                  <a:pt x="342" y="818"/>
                                </a:lnTo>
                                <a:close/>
                                <a:moveTo>
                                  <a:pt x="358" y="796"/>
                                </a:moveTo>
                                <a:lnTo>
                                  <a:pt x="358" y="799"/>
                                </a:lnTo>
                                <a:lnTo>
                                  <a:pt x="356" y="801"/>
                                </a:lnTo>
                                <a:lnTo>
                                  <a:pt x="354" y="803"/>
                                </a:lnTo>
                                <a:lnTo>
                                  <a:pt x="352" y="803"/>
                                </a:lnTo>
                                <a:lnTo>
                                  <a:pt x="349" y="803"/>
                                </a:lnTo>
                                <a:lnTo>
                                  <a:pt x="347" y="803"/>
                                </a:lnTo>
                                <a:lnTo>
                                  <a:pt x="345" y="801"/>
                                </a:lnTo>
                                <a:lnTo>
                                  <a:pt x="342" y="799"/>
                                </a:lnTo>
                                <a:lnTo>
                                  <a:pt x="342" y="796"/>
                                </a:lnTo>
                                <a:lnTo>
                                  <a:pt x="342" y="796"/>
                                </a:lnTo>
                                <a:lnTo>
                                  <a:pt x="342" y="792"/>
                                </a:lnTo>
                                <a:lnTo>
                                  <a:pt x="345" y="790"/>
                                </a:lnTo>
                                <a:lnTo>
                                  <a:pt x="347" y="789"/>
                                </a:lnTo>
                                <a:lnTo>
                                  <a:pt x="349" y="788"/>
                                </a:lnTo>
                                <a:lnTo>
                                  <a:pt x="352" y="788"/>
                                </a:lnTo>
                                <a:lnTo>
                                  <a:pt x="354" y="789"/>
                                </a:lnTo>
                                <a:lnTo>
                                  <a:pt x="356" y="790"/>
                                </a:lnTo>
                                <a:lnTo>
                                  <a:pt x="358" y="792"/>
                                </a:lnTo>
                                <a:lnTo>
                                  <a:pt x="358" y="796"/>
                                </a:lnTo>
                                <a:lnTo>
                                  <a:pt x="358" y="796"/>
                                </a:lnTo>
                                <a:close/>
                                <a:moveTo>
                                  <a:pt x="382" y="796"/>
                                </a:moveTo>
                                <a:lnTo>
                                  <a:pt x="382" y="799"/>
                                </a:lnTo>
                                <a:lnTo>
                                  <a:pt x="380" y="801"/>
                                </a:lnTo>
                                <a:lnTo>
                                  <a:pt x="378" y="803"/>
                                </a:lnTo>
                                <a:lnTo>
                                  <a:pt x="376" y="803"/>
                                </a:lnTo>
                                <a:lnTo>
                                  <a:pt x="373" y="803"/>
                                </a:lnTo>
                                <a:lnTo>
                                  <a:pt x="371" y="803"/>
                                </a:lnTo>
                                <a:lnTo>
                                  <a:pt x="368" y="801"/>
                                </a:lnTo>
                                <a:lnTo>
                                  <a:pt x="367" y="799"/>
                                </a:lnTo>
                                <a:lnTo>
                                  <a:pt x="366" y="796"/>
                                </a:lnTo>
                                <a:lnTo>
                                  <a:pt x="366" y="796"/>
                                </a:lnTo>
                                <a:lnTo>
                                  <a:pt x="367" y="792"/>
                                </a:lnTo>
                                <a:lnTo>
                                  <a:pt x="368" y="790"/>
                                </a:lnTo>
                                <a:lnTo>
                                  <a:pt x="371" y="789"/>
                                </a:lnTo>
                                <a:lnTo>
                                  <a:pt x="373" y="788"/>
                                </a:lnTo>
                                <a:lnTo>
                                  <a:pt x="376" y="788"/>
                                </a:lnTo>
                                <a:lnTo>
                                  <a:pt x="378" y="789"/>
                                </a:lnTo>
                                <a:lnTo>
                                  <a:pt x="380" y="790"/>
                                </a:lnTo>
                                <a:lnTo>
                                  <a:pt x="382" y="792"/>
                                </a:lnTo>
                                <a:lnTo>
                                  <a:pt x="382" y="796"/>
                                </a:lnTo>
                                <a:lnTo>
                                  <a:pt x="382" y="796"/>
                                </a:lnTo>
                                <a:close/>
                                <a:moveTo>
                                  <a:pt x="356" y="850"/>
                                </a:moveTo>
                                <a:lnTo>
                                  <a:pt x="357" y="852"/>
                                </a:lnTo>
                                <a:lnTo>
                                  <a:pt x="363" y="853"/>
                                </a:lnTo>
                                <a:lnTo>
                                  <a:pt x="369" y="852"/>
                                </a:lnTo>
                                <a:lnTo>
                                  <a:pt x="371" y="850"/>
                                </a:lnTo>
                                <a:lnTo>
                                  <a:pt x="373" y="861"/>
                                </a:lnTo>
                                <a:lnTo>
                                  <a:pt x="375" y="877"/>
                                </a:lnTo>
                                <a:lnTo>
                                  <a:pt x="376" y="882"/>
                                </a:lnTo>
                                <a:lnTo>
                                  <a:pt x="376" y="885"/>
                                </a:lnTo>
                                <a:lnTo>
                                  <a:pt x="375" y="886"/>
                                </a:lnTo>
                                <a:lnTo>
                                  <a:pt x="374" y="887"/>
                                </a:lnTo>
                                <a:lnTo>
                                  <a:pt x="373" y="887"/>
                                </a:lnTo>
                                <a:lnTo>
                                  <a:pt x="371" y="886"/>
                                </a:lnTo>
                                <a:lnTo>
                                  <a:pt x="368" y="885"/>
                                </a:lnTo>
                                <a:lnTo>
                                  <a:pt x="366" y="882"/>
                                </a:lnTo>
                                <a:lnTo>
                                  <a:pt x="363" y="879"/>
                                </a:lnTo>
                                <a:lnTo>
                                  <a:pt x="360" y="872"/>
                                </a:lnTo>
                                <a:lnTo>
                                  <a:pt x="356" y="858"/>
                                </a:lnTo>
                                <a:lnTo>
                                  <a:pt x="356" y="850"/>
                                </a:lnTo>
                                <a:close/>
                                <a:moveTo>
                                  <a:pt x="332" y="850"/>
                                </a:moveTo>
                                <a:lnTo>
                                  <a:pt x="336" y="852"/>
                                </a:lnTo>
                                <a:lnTo>
                                  <a:pt x="341" y="856"/>
                                </a:lnTo>
                                <a:lnTo>
                                  <a:pt x="346" y="853"/>
                                </a:lnTo>
                                <a:lnTo>
                                  <a:pt x="348" y="851"/>
                                </a:lnTo>
                                <a:lnTo>
                                  <a:pt x="351" y="862"/>
                                </a:lnTo>
                                <a:lnTo>
                                  <a:pt x="355" y="879"/>
                                </a:lnTo>
                                <a:lnTo>
                                  <a:pt x="357" y="883"/>
                                </a:lnTo>
                                <a:lnTo>
                                  <a:pt x="357" y="887"/>
                                </a:lnTo>
                                <a:lnTo>
                                  <a:pt x="357" y="889"/>
                                </a:lnTo>
                                <a:lnTo>
                                  <a:pt x="356" y="890"/>
                                </a:lnTo>
                                <a:lnTo>
                                  <a:pt x="354" y="890"/>
                                </a:lnTo>
                                <a:lnTo>
                                  <a:pt x="352" y="890"/>
                                </a:lnTo>
                                <a:lnTo>
                                  <a:pt x="349" y="890"/>
                                </a:lnTo>
                                <a:lnTo>
                                  <a:pt x="347" y="889"/>
                                </a:lnTo>
                                <a:lnTo>
                                  <a:pt x="345" y="888"/>
                                </a:lnTo>
                                <a:lnTo>
                                  <a:pt x="343" y="886"/>
                                </a:lnTo>
                                <a:lnTo>
                                  <a:pt x="340" y="882"/>
                                </a:lnTo>
                                <a:lnTo>
                                  <a:pt x="337" y="875"/>
                                </a:lnTo>
                                <a:lnTo>
                                  <a:pt x="333" y="859"/>
                                </a:lnTo>
                                <a:lnTo>
                                  <a:pt x="332" y="850"/>
                                </a:lnTo>
                                <a:close/>
                                <a:moveTo>
                                  <a:pt x="333" y="885"/>
                                </a:moveTo>
                                <a:lnTo>
                                  <a:pt x="333" y="889"/>
                                </a:lnTo>
                                <a:lnTo>
                                  <a:pt x="332" y="892"/>
                                </a:lnTo>
                                <a:lnTo>
                                  <a:pt x="331" y="893"/>
                                </a:lnTo>
                                <a:lnTo>
                                  <a:pt x="329" y="893"/>
                                </a:lnTo>
                                <a:lnTo>
                                  <a:pt x="326" y="892"/>
                                </a:lnTo>
                                <a:lnTo>
                                  <a:pt x="323" y="890"/>
                                </a:lnTo>
                                <a:lnTo>
                                  <a:pt x="320" y="887"/>
                                </a:lnTo>
                                <a:lnTo>
                                  <a:pt x="318" y="884"/>
                                </a:lnTo>
                                <a:lnTo>
                                  <a:pt x="315" y="875"/>
                                </a:lnTo>
                                <a:lnTo>
                                  <a:pt x="314" y="865"/>
                                </a:lnTo>
                                <a:lnTo>
                                  <a:pt x="314" y="858"/>
                                </a:lnTo>
                                <a:lnTo>
                                  <a:pt x="314" y="855"/>
                                </a:lnTo>
                                <a:lnTo>
                                  <a:pt x="315" y="855"/>
                                </a:lnTo>
                                <a:lnTo>
                                  <a:pt x="319" y="855"/>
                                </a:lnTo>
                                <a:lnTo>
                                  <a:pt x="323" y="851"/>
                                </a:lnTo>
                                <a:lnTo>
                                  <a:pt x="325" y="849"/>
                                </a:lnTo>
                                <a:lnTo>
                                  <a:pt x="327" y="855"/>
                                </a:lnTo>
                                <a:lnTo>
                                  <a:pt x="329" y="862"/>
                                </a:lnTo>
                                <a:lnTo>
                                  <a:pt x="330" y="872"/>
                                </a:lnTo>
                                <a:lnTo>
                                  <a:pt x="333" y="885"/>
                                </a:lnTo>
                                <a:close/>
                                <a:moveTo>
                                  <a:pt x="406" y="793"/>
                                </a:moveTo>
                                <a:lnTo>
                                  <a:pt x="404" y="796"/>
                                </a:lnTo>
                                <a:lnTo>
                                  <a:pt x="403" y="798"/>
                                </a:lnTo>
                                <a:lnTo>
                                  <a:pt x="401" y="800"/>
                                </a:lnTo>
                                <a:lnTo>
                                  <a:pt x="398" y="800"/>
                                </a:lnTo>
                                <a:lnTo>
                                  <a:pt x="396" y="800"/>
                                </a:lnTo>
                                <a:lnTo>
                                  <a:pt x="393" y="800"/>
                                </a:lnTo>
                                <a:lnTo>
                                  <a:pt x="391" y="798"/>
                                </a:lnTo>
                                <a:lnTo>
                                  <a:pt x="389" y="796"/>
                                </a:lnTo>
                                <a:lnTo>
                                  <a:pt x="389" y="793"/>
                                </a:lnTo>
                                <a:lnTo>
                                  <a:pt x="389" y="793"/>
                                </a:lnTo>
                                <a:lnTo>
                                  <a:pt x="389" y="790"/>
                                </a:lnTo>
                                <a:lnTo>
                                  <a:pt x="391" y="788"/>
                                </a:lnTo>
                                <a:lnTo>
                                  <a:pt x="393" y="786"/>
                                </a:lnTo>
                                <a:lnTo>
                                  <a:pt x="396" y="786"/>
                                </a:lnTo>
                                <a:lnTo>
                                  <a:pt x="398" y="786"/>
                                </a:lnTo>
                                <a:lnTo>
                                  <a:pt x="401" y="786"/>
                                </a:lnTo>
                                <a:lnTo>
                                  <a:pt x="403" y="788"/>
                                </a:lnTo>
                                <a:lnTo>
                                  <a:pt x="404" y="790"/>
                                </a:lnTo>
                                <a:lnTo>
                                  <a:pt x="406" y="793"/>
                                </a:lnTo>
                                <a:lnTo>
                                  <a:pt x="406" y="793"/>
                                </a:lnTo>
                                <a:close/>
                                <a:moveTo>
                                  <a:pt x="386" y="880"/>
                                </a:moveTo>
                                <a:lnTo>
                                  <a:pt x="381" y="871"/>
                                </a:lnTo>
                                <a:lnTo>
                                  <a:pt x="379" y="866"/>
                                </a:lnTo>
                                <a:lnTo>
                                  <a:pt x="379" y="863"/>
                                </a:lnTo>
                                <a:lnTo>
                                  <a:pt x="378" y="859"/>
                                </a:lnTo>
                                <a:lnTo>
                                  <a:pt x="377" y="852"/>
                                </a:lnTo>
                                <a:lnTo>
                                  <a:pt x="377" y="849"/>
                                </a:lnTo>
                                <a:lnTo>
                                  <a:pt x="380" y="851"/>
                                </a:lnTo>
                                <a:lnTo>
                                  <a:pt x="387" y="855"/>
                                </a:lnTo>
                                <a:lnTo>
                                  <a:pt x="390" y="855"/>
                                </a:lnTo>
                                <a:lnTo>
                                  <a:pt x="392" y="853"/>
                                </a:lnTo>
                                <a:lnTo>
                                  <a:pt x="393" y="851"/>
                                </a:lnTo>
                                <a:lnTo>
                                  <a:pt x="393" y="851"/>
                                </a:lnTo>
                                <a:lnTo>
                                  <a:pt x="395" y="861"/>
                                </a:lnTo>
                                <a:lnTo>
                                  <a:pt x="397" y="876"/>
                                </a:lnTo>
                                <a:lnTo>
                                  <a:pt x="397" y="882"/>
                                </a:lnTo>
                                <a:lnTo>
                                  <a:pt x="395" y="886"/>
                                </a:lnTo>
                                <a:lnTo>
                                  <a:pt x="394" y="887"/>
                                </a:lnTo>
                                <a:lnTo>
                                  <a:pt x="392" y="887"/>
                                </a:lnTo>
                                <a:lnTo>
                                  <a:pt x="389" y="884"/>
                                </a:lnTo>
                                <a:lnTo>
                                  <a:pt x="386" y="880"/>
                                </a:lnTo>
                                <a:close/>
                                <a:moveTo>
                                  <a:pt x="408" y="817"/>
                                </a:moveTo>
                                <a:lnTo>
                                  <a:pt x="409" y="824"/>
                                </a:lnTo>
                                <a:lnTo>
                                  <a:pt x="410" y="839"/>
                                </a:lnTo>
                                <a:lnTo>
                                  <a:pt x="410" y="843"/>
                                </a:lnTo>
                                <a:lnTo>
                                  <a:pt x="409" y="845"/>
                                </a:lnTo>
                                <a:lnTo>
                                  <a:pt x="409" y="847"/>
                                </a:lnTo>
                                <a:lnTo>
                                  <a:pt x="407" y="847"/>
                                </a:lnTo>
                                <a:lnTo>
                                  <a:pt x="403" y="845"/>
                                </a:lnTo>
                                <a:lnTo>
                                  <a:pt x="399" y="842"/>
                                </a:lnTo>
                                <a:lnTo>
                                  <a:pt x="396" y="838"/>
                                </a:lnTo>
                                <a:lnTo>
                                  <a:pt x="394" y="833"/>
                                </a:lnTo>
                                <a:lnTo>
                                  <a:pt x="393" y="828"/>
                                </a:lnTo>
                                <a:lnTo>
                                  <a:pt x="392" y="822"/>
                                </a:lnTo>
                                <a:lnTo>
                                  <a:pt x="391" y="816"/>
                                </a:lnTo>
                                <a:lnTo>
                                  <a:pt x="391" y="811"/>
                                </a:lnTo>
                                <a:lnTo>
                                  <a:pt x="392" y="810"/>
                                </a:lnTo>
                                <a:lnTo>
                                  <a:pt x="393" y="808"/>
                                </a:lnTo>
                                <a:lnTo>
                                  <a:pt x="395" y="808"/>
                                </a:lnTo>
                                <a:lnTo>
                                  <a:pt x="398" y="807"/>
                                </a:lnTo>
                                <a:lnTo>
                                  <a:pt x="401" y="807"/>
                                </a:lnTo>
                                <a:lnTo>
                                  <a:pt x="403" y="807"/>
                                </a:lnTo>
                                <a:lnTo>
                                  <a:pt x="406" y="808"/>
                                </a:lnTo>
                                <a:lnTo>
                                  <a:pt x="407" y="810"/>
                                </a:lnTo>
                                <a:lnTo>
                                  <a:pt x="408" y="813"/>
                                </a:lnTo>
                                <a:lnTo>
                                  <a:pt x="408" y="817"/>
                                </a:lnTo>
                                <a:close/>
                                <a:moveTo>
                                  <a:pt x="420" y="792"/>
                                </a:moveTo>
                                <a:lnTo>
                                  <a:pt x="419" y="795"/>
                                </a:lnTo>
                                <a:lnTo>
                                  <a:pt x="418" y="798"/>
                                </a:lnTo>
                                <a:lnTo>
                                  <a:pt x="416" y="799"/>
                                </a:lnTo>
                                <a:lnTo>
                                  <a:pt x="414" y="800"/>
                                </a:lnTo>
                                <a:lnTo>
                                  <a:pt x="412" y="799"/>
                                </a:lnTo>
                                <a:lnTo>
                                  <a:pt x="410" y="798"/>
                                </a:lnTo>
                                <a:lnTo>
                                  <a:pt x="408" y="795"/>
                                </a:lnTo>
                                <a:lnTo>
                                  <a:pt x="408" y="792"/>
                                </a:lnTo>
                                <a:lnTo>
                                  <a:pt x="408" y="790"/>
                                </a:lnTo>
                                <a:lnTo>
                                  <a:pt x="408" y="787"/>
                                </a:lnTo>
                                <a:lnTo>
                                  <a:pt x="410" y="785"/>
                                </a:lnTo>
                                <a:lnTo>
                                  <a:pt x="412" y="784"/>
                                </a:lnTo>
                                <a:lnTo>
                                  <a:pt x="414" y="783"/>
                                </a:lnTo>
                                <a:lnTo>
                                  <a:pt x="416" y="784"/>
                                </a:lnTo>
                                <a:lnTo>
                                  <a:pt x="418" y="785"/>
                                </a:lnTo>
                                <a:lnTo>
                                  <a:pt x="419" y="787"/>
                                </a:lnTo>
                                <a:lnTo>
                                  <a:pt x="420" y="790"/>
                                </a:lnTo>
                                <a:lnTo>
                                  <a:pt x="420" y="792"/>
                                </a:lnTo>
                                <a:close/>
                                <a:moveTo>
                                  <a:pt x="424" y="877"/>
                                </a:moveTo>
                                <a:lnTo>
                                  <a:pt x="426" y="881"/>
                                </a:lnTo>
                                <a:lnTo>
                                  <a:pt x="426" y="883"/>
                                </a:lnTo>
                                <a:lnTo>
                                  <a:pt x="424" y="885"/>
                                </a:lnTo>
                                <a:lnTo>
                                  <a:pt x="423" y="885"/>
                                </a:lnTo>
                                <a:lnTo>
                                  <a:pt x="421" y="886"/>
                                </a:lnTo>
                                <a:lnTo>
                                  <a:pt x="418" y="885"/>
                                </a:lnTo>
                                <a:lnTo>
                                  <a:pt x="416" y="884"/>
                                </a:lnTo>
                                <a:lnTo>
                                  <a:pt x="413" y="883"/>
                                </a:lnTo>
                                <a:lnTo>
                                  <a:pt x="410" y="880"/>
                                </a:lnTo>
                                <a:lnTo>
                                  <a:pt x="407" y="875"/>
                                </a:lnTo>
                                <a:lnTo>
                                  <a:pt x="400" y="859"/>
                                </a:lnTo>
                                <a:lnTo>
                                  <a:pt x="399" y="849"/>
                                </a:lnTo>
                                <a:lnTo>
                                  <a:pt x="401" y="850"/>
                                </a:lnTo>
                                <a:lnTo>
                                  <a:pt x="408" y="852"/>
                                </a:lnTo>
                                <a:lnTo>
                                  <a:pt x="412" y="850"/>
                                </a:lnTo>
                                <a:lnTo>
                                  <a:pt x="414" y="848"/>
                                </a:lnTo>
                                <a:lnTo>
                                  <a:pt x="415" y="846"/>
                                </a:lnTo>
                                <a:lnTo>
                                  <a:pt x="415" y="845"/>
                                </a:lnTo>
                                <a:lnTo>
                                  <a:pt x="417" y="849"/>
                                </a:lnTo>
                                <a:lnTo>
                                  <a:pt x="418" y="857"/>
                                </a:lnTo>
                                <a:lnTo>
                                  <a:pt x="420" y="864"/>
                                </a:lnTo>
                                <a:lnTo>
                                  <a:pt x="424" y="877"/>
                                </a:lnTo>
                                <a:close/>
                                <a:moveTo>
                                  <a:pt x="415" y="829"/>
                                </a:moveTo>
                                <a:lnTo>
                                  <a:pt x="413" y="822"/>
                                </a:lnTo>
                                <a:lnTo>
                                  <a:pt x="411" y="815"/>
                                </a:lnTo>
                                <a:lnTo>
                                  <a:pt x="411" y="811"/>
                                </a:lnTo>
                                <a:lnTo>
                                  <a:pt x="411" y="809"/>
                                </a:lnTo>
                                <a:lnTo>
                                  <a:pt x="413" y="807"/>
                                </a:lnTo>
                                <a:lnTo>
                                  <a:pt x="415" y="805"/>
                                </a:lnTo>
                                <a:lnTo>
                                  <a:pt x="417" y="804"/>
                                </a:lnTo>
                                <a:lnTo>
                                  <a:pt x="419" y="804"/>
                                </a:lnTo>
                                <a:lnTo>
                                  <a:pt x="421" y="805"/>
                                </a:lnTo>
                                <a:lnTo>
                                  <a:pt x="422" y="806"/>
                                </a:lnTo>
                                <a:lnTo>
                                  <a:pt x="423" y="809"/>
                                </a:lnTo>
                                <a:lnTo>
                                  <a:pt x="424" y="813"/>
                                </a:lnTo>
                                <a:lnTo>
                                  <a:pt x="427" y="822"/>
                                </a:lnTo>
                                <a:lnTo>
                                  <a:pt x="431" y="835"/>
                                </a:lnTo>
                                <a:lnTo>
                                  <a:pt x="432" y="840"/>
                                </a:lnTo>
                                <a:lnTo>
                                  <a:pt x="432" y="843"/>
                                </a:lnTo>
                                <a:lnTo>
                                  <a:pt x="432" y="844"/>
                                </a:lnTo>
                                <a:lnTo>
                                  <a:pt x="431" y="845"/>
                                </a:lnTo>
                                <a:lnTo>
                                  <a:pt x="430" y="845"/>
                                </a:lnTo>
                                <a:lnTo>
                                  <a:pt x="428" y="845"/>
                                </a:lnTo>
                                <a:lnTo>
                                  <a:pt x="423" y="843"/>
                                </a:lnTo>
                                <a:lnTo>
                                  <a:pt x="420" y="840"/>
                                </a:lnTo>
                                <a:lnTo>
                                  <a:pt x="417" y="835"/>
                                </a:lnTo>
                                <a:lnTo>
                                  <a:pt x="415" y="829"/>
                                </a:lnTo>
                                <a:close/>
                                <a:moveTo>
                                  <a:pt x="388" y="838"/>
                                </a:moveTo>
                                <a:lnTo>
                                  <a:pt x="389" y="845"/>
                                </a:lnTo>
                                <a:lnTo>
                                  <a:pt x="388" y="848"/>
                                </a:lnTo>
                                <a:lnTo>
                                  <a:pt x="386" y="849"/>
                                </a:lnTo>
                                <a:lnTo>
                                  <a:pt x="381" y="847"/>
                                </a:lnTo>
                                <a:lnTo>
                                  <a:pt x="378" y="845"/>
                                </a:lnTo>
                                <a:lnTo>
                                  <a:pt x="375" y="841"/>
                                </a:lnTo>
                                <a:lnTo>
                                  <a:pt x="373" y="836"/>
                                </a:lnTo>
                                <a:lnTo>
                                  <a:pt x="371" y="828"/>
                                </a:lnTo>
                                <a:lnTo>
                                  <a:pt x="370" y="818"/>
                                </a:lnTo>
                                <a:lnTo>
                                  <a:pt x="370" y="812"/>
                                </a:lnTo>
                                <a:lnTo>
                                  <a:pt x="371" y="810"/>
                                </a:lnTo>
                                <a:lnTo>
                                  <a:pt x="372" y="809"/>
                                </a:lnTo>
                                <a:lnTo>
                                  <a:pt x="375" y="808"/>
                                </a:lnTo>
                                <a:lnTo>
                                  <a:pt x="378" y="808"/>
                                </a:lnTo>
                                <a:lnTo>
                                  <a:pt x="381" y="808"/>
                                </a:lnTo>
                                <a:lnTo>
                                  <a:pt x="384" y="809"/>
                                </a:lnTo>
                                <a:lnTo>
                                  <a:pt x="386" y="810"/>
                                </a:lnTo>
                                <a:lnTo>
                                  <a:pt x="387" y="811"/>
                                </a:lnTo>
                                <a:lnTo>
                                  <a:pt x="387" y="816"/>
                                </a:lnTo>
                                <a:lnTo>
                                  <a:pt x="387" y="818"/>
                                </a:lnTo>
                                <a:lnTo>
                                  <a:pt x="387" y="824"/>
                                </a:lnTo>
                                <a:lnTo>
                                  <a:pt x="388" y="838"/>
                                </a:lnTo>
                                <a:close/>
                                <a:moveTo>
                                  <a:pt x="368" y="840"/>
                                </a:moveTo>
                                <a:lnTo>
                                  <a:pt x="368" y="843"/>
                                </a:lnTo>
                                <a:lnTo>
                                  <a:pt x="368" y="845"/>
                                </a:lnTo>
                                <a:lnTo>
                                  <a:pt x="367" y="847"/>
                                </a:lnTo>
                                <a:lnTo>
                                  <a:pt x="366" y="848"/>
                                </a:lnTo>
                                <a:lnTo>
                                  <a:pt x="365" y="848"/>
                                </a:lnTo>
                                <a:lnTo>
                                  <a:pt x="362" y="848"/>
                                </a:lnTo>
                                <a:lnTo>
                                  <a:pt x="360" y="847"/>
                                </a:lnTo>
                                <a:lnTo>
                                  <a:pt x="357" y="846"/>
                                </a:lnTo>
                                <a:lnTo>
                                  <a:pt x="353" y="842"/>
                                </a:lnTo>
                                <a:lnTo>
                                  <a:pt x="351" y="839"/>
                                </a:lnTo>
                                <a:lnTo>
                                  <a:pt x="350" y="833"/>
                                </a:lnTo>
                                <a:lnTo>
                                  <a:pt x="348" y="823"/>
                                </a:lnTo>
                                <a:lnTo>
                                  <a:pt x="347" y="818"/>
                                </a:lnTo>
                                <a:lnTo>
                                  <a:pt x="347" y="815"/>
                                </a:lnTo>
                                <a:lnTo>
                                  <a:pt x="348" y="811"/>
                                </a:lnTo>
                                <a:lnTo>
                                  <a:pt x="349" y="810"/>
                                </a:lnTo>
                                <a:lnTo>
                                  <a:pt x="353" y="809"/>
                                </a:lnTo>
                                <a:lnTo>
                                  <a:pt x="358" y="810"/>
                                </a:lnTo>
                                <a:lnTo>
                                  <a:pt x="361" y="811"/>
                                </a:lnTo>
                                <a:lnTo>
                                  <a:pt x="363" y="812"/>
                                </a:lnTo>
                                <a:lnTo>
                                  <a:pt x="365" y="813"/>
                                </a:lnTo>
                                <a:lnTo>
                                  <a:pt x="366" y="815"/>
                                </a:lnTo>
                                <a:lnTo>
                                  <a:pt x="366" y="818"/>
                                </a:lnTo>
                                <a:lnTo>
                                  <a:pt x="366" y="821"/>
                                </a:lnTo>
                                <a:lnTo>
                                  <a:pt x="366" y="827"/>
                                </a:lnTo>
                                <a:lnTo>
                                  <a:pt x="368" y="840"/>
                                </a:lnTo>
                                <a:close/>
                                <a:moveTo>
                                  <a:pt x="321" y="838"/>
                                </a:moveTo>
                                <a:lnTo>
                                  <a:pt x="321" y="842"/>
                                </a:lnTo>
                                <a:lnTo>
                                  <a:pt x="321" y="845"/>
                                </a:lnTo>
                                <a:lnTo>
                                  <a:pt x="320" y="847"/>
                                </a:lnTo>
                                <a:lnTo>
                                  <a:pt x="318" y="848"/>
                                </a:lnTo>
                                <a:lnTo>
                                  <a:pt x="316" y="849"/>
                                </a:lnTo>
                                <a:lnTo>
                                  <a:pt x="314" y="848"/>
                                </a:lnTo>
                                <a:lnTo>
                                  <a:pt x="312" y="847"/>
                                </a:lnTo>
                                <a:lnTo>
                                  <a:pt x="310" y="845"/>
                                </a:lnTo>
                                <a:lnTo>
                                  <a:pt x="306" y="841"/>
                                </a:lnTo>
                                <a:lnTo>
                                  <a:pt x="305" y="838"/>
                                </a:lnTo>
                                <a:lnTo>
                                  <a:pt x="303" y="836"/>
                                </a:lnTo>
                                <a:lnTo>
                                  <a:pt x="303" y="831"/>
                                </a:lnTo>
                                <a:lnTo>
                                  <a:pt x="302" y="823"/>
                                </a:lnTo>
                                <a:lnTo>
                                  <a:pt x="301" y="811"/>
                                </a:lnTo>
                                <a:lnTo>
                                  <a:pt x="302" y="808"/>
                                </a:lnTo>
                                <a:lnTo>
                                  <a:pt x="302" y="805"/>
                                </a:lnTo>
                                <a:lnTo>
                                  <a:pt x="303" y="803"/>
                                </a:lnTo>
                                <a:lnTo>
                                  <a:pt x="306" y="802"/>
                                </a:lnTo>
                                <a:lnTo>
                                  <a:pt x="309" y="802"/>
                                </a:lnTo>
                                <a:lnTo>
                                  <a:pt x="314" y="803"/>
                                </a:lnTo>
                                <a:lnTo>
                                  <a:pt x="317" y="804"/>
                                </a:lnTo>
                                <a:lnTo>
                                  <a:pt x="319" y="806"/>
                                </a:lnTo>
                                <a:lnTo>
                                  <a:pt x="320" y="808"/>
                                </a:lnTo>
                                <a:lnTo>
                                  <a:pt x="320" y="809"/>
                                </a:lnTo>
                                <a:lnTo>
                                  <a:pt x="320" y="813"/>
                                </a:lnTo>
                                <a:lnTo>
                                  <a:pt x="320" y="816"/>
                                </a:lnTo>
                                <a:lnTo>
                                  <a:pt x="320" y="822"/>
                                </a:lnTo>
                                <a:lnTo>
                                  <a:pt x="321" y="838"/>
                                </a:lnTo>
                                <a:close/>
                                <a:moveTo>
                                  <a:pt x="443" y="902"/>
                                </a:moveTo>
                                <a:lnTo>
                                  <a:pt x="443" y="917"/>
                                </a:lnTo>
                                <a:lnTo>
                                  <a:pt x="443" y="924"/>
                                </a:lnTo>
                                <a:lnTo>
                                  <a:pt x="442" y="924"/>
                                </a:lnTo>
                                <a:lnTo>
                                  <a:pt x="440" y="924"/>
                                </a:lnTo>
                                <a:lnTo>
                                  <a:pt x="436" y="922"/>
                                </a:lnTo>
                                <a:lnTo>
                                  <a:pt x="436" y="921"/>
                                </a:lnTo>
                                <a:lnTo>
                                  <a:pt x="435" y="922"/>
                                </a:lnTo>
                                <a:lnTo>
                                  <a:pt x="435" y="923"/>
                                </a:lnTo>
                                <a:lnTo>
                                  <a:pt x="433" y="925"/>
                                </a:lnTo>
                                <a:lnTo>
                                  <a:pt x="429" y="926"/>
                                </a:lnTo>
                                <a:lnTo>
                                  <a:pt x="423" y="927"/>
                                </a:lnTo>
                                <a:lnTo>
                                  <a:pt x="419" y="925"/>
                                </a:lnTo>
                                <a:lnTo>
                                  <a:pt x="416" y="923"/>
                                </a:lnTo>
                                <a:lnTo>
                                  <a:pt x="415" y="923"/>
                                </a:lnTo>
                                <a:lnTo>
                                  <a:pt x="415" y="924"/>
                                </a:lnTo>
                                <a:lnTo>
                                  <a:pt x="413" y="926"/>
                                </a:lnTo>
                                <a:lnTo>
                                  <a:pt x="410" y="929"/>
                                </a:lnTo>
                                <a:lnTo>
                                  <a:pt x="406" y="930"/>
                                </a:lnTo>
                                <a:lnTo>
                                  <a:pt x="401" y="930"/>
                                </a:lnTo>
                                <a:lnTo>
                                  <a:pt x="397" y="929"/>
                                </a:lnTo>
                                <a:lnTo>
                                  <a:pt x="394" y="927"/>
                                </a:lnTo>
                                <a:lnTo>
                                  <a:pt x="393" y="926"/>
                                </a:lnTo>
                                <a:lnTo>
                                  <a:pt x="393" y="927"/>
                                </a:lnTo>
                                <a:lnTo>
                                  <a:pt x="392" y="929"/>
                                </a:lnTo>
                                <a:lnTo>
                                  <a:pt x="389" y="931"/>
                                </a:lnTo>
                                <a:lnTo>
                                  <a:pt x="383" y="932"/>
                                </a:lnTo>
                                <a:lnTo>
                                  <a:pt x="378" y="931"/>
                                </a:lnTo>
                                <a:lnTo>
                                  <a:pt x="374" y="930"/>
                                </a:lnTo>
                                <a:lnTo>
                                  <a:pt x="372" y="928"/>
                                </a:lnTo>
                                <a:lnTo>
                                  <a:pt x="371" y="927"/>
                                </a:lnTo>
                                <a:lnTo>
                                  <a:pt x="368" y="930"/>
                                </a:lnTo>
                                <a:lnTo>
                                  <a:pt x="361" y="933"/>
                                </a:lnTo>
                                <a:lnTo>
                                  <a:pt x="357" y="933"/>
                                </a:lnTo>
                                <a:lnTo>
                                  <a:pt x="353" y="931"/>
                                </a:lnTo>
                                <a:lnTo>
                                  <a:pt x="351" y="930"/>
                                </a:lnTo>
                                <a:lnTo>
                                  <a:pt x="350" y="929"/>
                                </a:lnTo>
                                <a:lnTo>
                                  <a:pt x="347" y="931"/>
                                </a:lnTo>
                                <a:lnTo>
                                  <a:pt x="339" y="934"/>
                                </a:lnTo>
                                <a:lnTo>
                                  <a:pt x="331" y="933"/>
                                </a:lnTo>
                                <a:lnTo>
                                  <a:pt x="326" y="931"/>
                                </a:lnTo>
                                <a:lnTo>
                                  <a:pt x="323" y="933"/>
                                </a:lnTo>
                                <a:lnTo>
                                  <a:pt x="316" y="936"/>
                                </a:lnTo>
                                <a:lnTo>
                                  <a:pt x="313" y="934"/>
                                </a:lnTo>
                                <a:lnTo>
                                  <a:pt x="310" y="932"/>
                                </a:lnTo>
                                <a:lnTo>
                                  <a:pt x="308" y="929"/>
                                </a:lnTo>
                                <a:lnTo>
                                  <a:pt x="308" y="928"/>
                                </a:lnTo>
                                <a:lnTo>
                                  <a:pt x="307" y="929"/>
                                </a:lnTo>
                                <a:lnTo>
                                  <a:pt x="306" y="931"/>
                                </a:lnTo>
                                <a:lnTo>
                                  <a:pt x="303" y="932"/>
                                </a:lnTo>
                                <a:lnTo>
                                  <a:pt x="298" y="933"/>
                                </a:lnTo>
                                <a:lnTo>
                                  <a:pt x="293" y="932"/>
                                </a:lnTo>
                                <a:lnTo>
                                  <a:pt x="290" y="929"/>
                                </a:lnTo>
                                <a:lnTo>
                                  <a:pt x="289" y="927"/>
                                </a:lnTo>
                                <a:lnTo>
                                  <a:pt x="288" y="926"/>
                                </a:lnTo>
                                <a:lnTo>
                                  <a:pt x="286" y="928"/>
                                </a:lnTo>
                                <a:lnTo>
                                  <a:pt x="280" y="930"/>
                                </a:lnTo>
                                <a:lnTo>
                                  <a:pt x="276" y="929"/>
                                </a:lnTo>
                                <a:lnTo>
                                  <a:pt x="275" y="928"/>
                                </a:lnTo>
                                <a:lnTo>
                                  <a:pt x="274" y="883"/>
                                </a:lnTo>
                                <a:lnTo>
                                  <a:pt x="278" y="887"/>
                                </a:lnTo>
                                <a:lnTo>
                                  <a:pt x="286" y="892"/>
                                </a:lnTo>
                                <a:lnTo>
                                  <a:pt x="289" y="891"/>
                                </a:lnTo>
                                <a:lnTo>
                                  <a:pt x="290" y="888"/>
                                </a:lnTo>
                                <a:lnTo>
                                  <a:pt x="291" y="886"/>
                                </a:lnTo>
                                <a:lnTo>
                                  <a:pt x="292" y="885"/>
                                </a:lnTo>
                                <a:lnTo>
                                  <a:pt x="293" y="887"/>
                                </a:lnTo>
                                <a:lnTo>
                                  <a:pt x="297" y="892"/>
                                </a:lnTo>
                                <a:lnTo>
                                  <a:pt x="299" y="895"/>
                                </a:lnTo>
                                <a:lnTo>
                                  <a:pt x="302" y="897"/>
                                </a:lnTo>
                                <a:lnTo>
                                  <a:pt x="306" y="899"/>
                                </a:lnTo>
                                <a:lnTo>
                                  <a:pt x="309" y="900"/>
                                </a:lnTo>
                                <a:lnTo>
                                  <a:pt x="312" y="900"/>
                                </a:lnTo>
                                <a:lnTo>
                                  <a:pt x="314" y="899"/>
                                </a:lnTo>
                                <a:lnTo>
                                  <a:pt x="315" y="897"/>
                                </a:lnTo>
                                <a:lnTo>
                                  <a:pt x="316" y="895"/>
                                </a:lnTo>
                                <a:lnTo>
                                  <a:pt x="316" y="890"/>
                                </a:lnTo>
                                <a:lnTo>
                                  <a:pt x="316" y="889"/>
                                </a:lnTo>
                                <a:lnTo>
                                  <a:pt x="317" y="890"/>
                                </a:lnTo>
                                <a:lnTo>
                                  <a:pt x="321" y="895"/>
                                </a:lnTo>
                                <a:lnTo>
                                  <a:pt x="323" y="896"/>
                                </a:lnTo>
                                <a:lnTo>
                                  <a:pt x="327" y="898"/>
                                </a:lnTo>
                                <a:lnTo>
                                  <a:pt x="330" y="899"/>
                                </a:lnTo>
                                <a:lnTo>
                                  <a:pt x="333" y="899"/>
                                </a:lnTo>
                                <a:lnTo>
                                  <a:pt x="335" y="898"/>
                                </a:lnTo>
                                <a:lnTo>
                                  <a:pt x="337" y="897"/>
                                </a:lnTo>
                                <a:lnTo>
                                  <a:pt x="338" y="896"/>
                                </a:lnTo>
                                <a:lnTo>
                                  <a:pt x="339" y="893"/>
                                </a:lnTo>
                                <a:lnTo>
                                  <a:pt x="339" y="891"/>
                                </a:lnTo>
                                <a:lnTo>
                                  <a:pt x="339" y="889"/>
                                </a:lnTo>
                                <a:lnTo>
                                  <a:pt x="340" y="891"/>
                                </a:lnTo>
                                <a:lnTo>
                                  <a:pt x="345" y="893"/>
                                </a:lnTo>
                                <a:lnTo>
                                  <a:pt x="347" y="895"/>
                                </a:lnTo>
                                <a:lnTo>
                                  <a:pt x="351" y="896"/>
                                </a:lnTo>
                                <a:lnTo>
                                  <a:pt x="354" y="897"/>
                                </a:lnTo>
                                <a:lnTo>
                                  <a:pt x="358" y="897"/>
                                </a:lnTo>
                                <a:lnTo>
                                  <a:pt x="360" y="896"/>
                                </a:lnTo>
                                <a:lnTo>
                                  <a:pt x="361" y="895"/>
                                </a:lnTo>
                                <a:lnTo>
                                  <a:pt x="362" y="893"/>
                                </a:lnTo>
                                <a:lnTo>
                                  <a:pt x="362" y="892"/>
                                </a:lnTo>
                                <a:lnTo>
                                  <a:pt x="362" y="889"/>
                                </a:lnTo>
                                <a:lnTo>
                                  <a:pt x="362" y="888"/>
                                </a:lnTo>
                                <a:lnTo>
                                  <a:pt x="367" y="891"/>
                                </a:lnTo>
                                <a:lnTo>
                                  <a:pt x="377" y="895"/>
                                </a:lnTo>
                                <a:lnTo>
                                  <a:pt x="379" y="895"/>
                                </a:lnTo>
                                <a:lnTo>
                                  <a:pt x="380" y="892"/>
                                </a:lnTo>
                                <a:lnTo>
                                  <a:pt x="381" y="891"/>
                                </a:lnTo>
                                <a:lnTo>
                                  <a:pt x="381" y="889"/>
                                </a:lnTo>
                                <a:lnTo>
                                  <a:pt x="381" y="886"/>
                                </a:lnTo>
                                <a:lnTo>
                                  <a:pt x="381" y="884"/>
                                </a:lnTo>
                                <a:lnTo>
                                  <a:pt x="382" y="886"/>
                                </a:lnTo>
                                <a:lnTo>
                                  <a:pt x="386" y="889"/>
                                </a:lnTo>
                                <a:lnTo>
                                  <a:pt x="389" y="891"/>
                                </a:lnTo>
                                <a:lnTo>
                                  <a:pt x="392" y="893"/>
                                </a:lnTo>
                                <a:lnTo>
                                  <a:pt x="395" y="893"/>
                                </a:lnTo>
                                <a:lnTo>
                                  <a:pt x="399" y="893"/>
                                </a:lnTo>
                                <a:lnTo>
                                  <a:pt x="402" y="891"/>
                                </a:lnTo>
                                <a:lnTo>
                                  <a:pt x="403" y="888"/>
                                </a:lnTo>
                                <a:lnTo>
                                  <a:pt x="404" y="885"/>
                                </a:lnTo>
                                <a:lnTo>
                                  <a:pt x="404" y="883"/>
                                </a:lnTo>
                                <a:lnTo>
                                  <a:pt x="406" y="885"/>
                                </a:lnTo>
                                <a:lnTo>
                                  <a:pt x="411" y="888"/>
                                </a:lnTo>
                                <a:lnTo>
                                  <a:pt x="414" y="890"/>
                                </a:lnTo>
                                <a:lnTo>
                                  <a:pt x="418" y="891"/>
                                </a:lnTo>
                                <a:lnTo>
                                  <a:pt x="422" y="892"/>
                                </a:lnTo>
                                <a:lnTo>
                                  <a:pt x="428" y="892"/>
                                </a:lnTo>
                                <a:lnTo>
                                  <a:pt x="430" y="891"/>
                                </a:lnTo>
                                <a:lnTo>
                                  <a:pt x="431" y="890"/>
                                </a:lnTo>
                                <a:lnTo>
                                  <a:pt x="431" y="889"/>
                                </a:lnTo>
                                <a:lnTo>
                                  <a:pt x="432" y="887"/>
                                </a:lnTo>
                                <a:lnTo>
                                  <a:pt x="431" y="884"/>
                                </a:lnTo>
                                <a:lnTo>
                                  <a:pt x="431" y="883"/>
                                </a:lnTo>
                                <a:lnTo>
                                  <a:pt x="433" y="884"/>
                                </a:lnTo>
                                <a:lnTo>
                                  <a:pt x="438" y="887"/>
                                </a:lnTo>
                                <a:lnTo>
                                  <a:pt x="441" y="890"/>
                                </a:lnTo>
                                <a:lnTo>
                                  <a:pt x="442" y="890"/>
                                </a:lnTo>
                                <a:lnTo>
                                  <a:pt x="443" y="893"/>
                                </a:lnTo>
                                <a:lnTo>
                                  <a:pt x="443" y="902"/>
                                </a:lnTo>
                                <a:close/>
                                <a:moveTo>
                                  <a:pt x="244" y="897"/>
                                </a:moveTo>
                                <a:lnTo>
                                  <a:pt x="231" y="917"/>
                                </a:lnTo>
                                <a:lnTo>
                                  <a:pt x="217" y="934"/>
                                </a:lnTo>
                                <a:lnTo>
                                  <a:pt x="207" y="948"/>
                                </a:lnTo>
                                <a:lnTo>
                                  <a:pt x="201" y="953"/>
                                </a:lnTo>
                                <a:lnTo>
                                  <a:pt x="204" y="949"/>
                                </a:lnTo>
                                <a:lnTo>
                                  <a:pt x="208" y="936"/>
                                </a:lnTo>
                                <a:lnTo>
                                  <a:pt x="215" y="917"/>
                                </a:lnTo>
                                <a:lnTo>
                                  <a:pt x="227" y="893"/>
                                </a:lnTo>
                                <a:lnTo>
                                  <a:pt x="235" y="879"/>
                                </a:lnTo>
                                <a:lnTo>
                                  <a:pt x="248" y="855"/>
                                </a:lnTo>
                                <a:lnTo>
                                  <a:pt x="260" y="832"/>
                                </a:lnTo>
                                <a:lnTo>
                                  <a:pt x="266" y="822"/>
                                </a:lnTo>
                                <a:lnTo>
                                  <a:pt x="267" y="861"/>
                                </a:lnTo>
                                <a:lnTo>
                                  <a:pt x="265" y="864"/>
                                </a:lnTo>
                                <a:lnTo>
                                  <a:pt x="259" y="872"/>
                                </a:lnTo>
                                <a:lnTo>
                                  <a:pt x="252" y="883"/>
                                </a:lnTo>
                                <a:lnTo>
                                  <a:pt x="244" y="897"/>
                                </a:lnTo>
                                <a:close/>
                                <a:moveTo>
                                  <a:pt x="65" y="926"/>
                                </a:moveTo>
                                <a:lnTo>
                                  <a:pt x="119" y="887"/>
                                </a:lnTo>
                                <a:lnTo>
                                  <a:pt x="174" y="930"/>
                                </a:lnTo>
                                <a:lnTo>
                                  <a:pt x="118" y="966"/>
                                </a:lnTo>
                                <a:lnTo>
                                  <a:pt x="65" y="926"/>
                                </a:lnTo>
                                <a:close/>
                                <a:moveTo>
                                  <a:pt x="1072" y="589"/>
                                </a:moveTo>
                                <a:lnTo>
                                  <a:pt x="1074" y="590"/>
                                </a:lnTo>
                                <a:lnTo>
                                  <a:pt x="1077" y="593"/>
                                </a:lnTo>
                                <a:lnTo>
                                  <a:pt x="1080" y="594"/>
                                </a:lnTo>
                                <a:lnTo>
                                  <a:pt x="1081" y="595"/>
                                </a:lnTo>
                                <a:lnTo>
                                  <a:pt x="1080" y="600"/>
                                </a:lnTo>
                                <a:lnTo>
                                  <a:pt x="1077" y="610"/>
                                </a:lnTo>
                                <a:lnTo>
                                  <a:pt x="1067" y="621"/>
                                </a:lnTo>
                                <a:lnTo>
                                  <a:pt x="1061" y="627"/>
                                </a:lnTo>
                                <a:lnTo>
                                  <a:pt x="1060" y="625"/>
                                </a:lnTo>
                                <a:lnTo>
                                  <a:pt x="1058" y="617"/>
                                </a:lnTo>
                                <a:lnTo>
                                  <a:pt x="1058" y="606"/>
                                </a:lnTo>
                                <a:lnTo>
                                  <a:pt x="1060" y="601"/>
                                </a:lnTo>
                                <a:lnTo>
                                  <a:pt x="1063" y="600"/>
                                </a:lnTo>
                                <a:lnTo>
                                  <a:pt x="1069" y="599"/>
                                </a:lnTo>
                                <a:lnTo>
                                  <a:pt x="1072" y="594"/>
                                </a:lnTo>
                                <a:lnTo>
                                  <a:pt x="1072" y="589"/>
                                </a:lnTo>
                                <a:close/>
                                <a:moveTo>
                                  <a:pt x="980" y="722"/>
                                </a:moveTo>
                                <a:lnTo>
                                  <a:pt x="981" y="725"/>
                                </a:lnTo>
                                <a:lnTo>
                                  <a:pt x="982" y="727"/>
                                </a:lnTo>
                                <a:lnTo>
                                  <a:pt x="983" y="731"/>
                                </a:lnTo>
                                <a:lnTo>
                                  <a:pt x="981" y="737"/>
                                </a:lnTo>
                                <a:lnTo>
                                  <a:pt x="980" y="739"/>
                                </a:lnTo>
                                <a:lnTo>
                                  <a:pt x="978" y="741"/>
                                </a:lnTo>
                                <a:lnTo>
                                  <a:pt x="975" y="742"/>
                                </a:lnTo>
                                <a:lnTo>
                                  <a:pt x="973" y="743"/>
                                </a:lnTo>
                                <a:lnTo>
                                  <a:pt x="968" y="743"/>
                                </a:lnTo>
                                <a:lnTo>
                                  <a:pt x="964" y="742"/>
                                </a:lnTo>
                                <a:lnTo>
                                  <a:pt x="959" y="738"/>
                                </a:lnTo>
                                <a:lnTo>
                                  <a:pt x="957" y="734"/>
                                </a:lnTo>
                                <a:lnTo>
                                  <a:pt x="954" y="731"/>
                                </a:lnTo>
                                <a:lnTo>
                                  <a:pt x="947" y="729"/>
                                </a:lnTo>
                                <a:lnTo>
                                  <a:pt x="941" y="726"/>
                                </a:lnTo>
                                <a:lnTo>
                                  <a:pt x="938" y="724"/>
                                </a:lnTo>
                                <a:lnTo>
                                  <a:pt x="939" y="723"/>
                                </a:lnTo>
                                <a:lnTo>
                                  <a:pt x="940" y="721"/>
                                </a:lnTo>
                                <a:lnTo>
                                  <a:pt x="942" y="720"/>
                                </a:lnTo>
                                <a:lnTo>
                                  <a:pt x="944" y="719"/>
                                </a:lnTo>
                                <a:lnTo>
                                  <a:pt x="942" y="717"/>
                                </a:lnTo>
                                <a:lnTo>
                                  <a:pt x="939" y="714"/>
                                </a:lnTo>
                                <a:lnTo>
                                  <a:pt x="935" y="709"/>
                                </a:lnTo>
                                <a:lnTo>
                                  <a:pt x="932" y="707"/>
                                </a:lnTo>
                                <a:lnTo>
                                  <a:pt x="933" y="707"/>
                                </a:lnTo>
                                <a:lnTo>
                                  <a:pt x="935" y="706"/>
                                </a:lnTo>
                                <a:lnTo>
                                  <a:pt x="941" y="706"/>
                                </a:lnTo>
                                <a:lnTo>
                                  <a:pt x="944" y="707"/>
                                </a:lnTo>
                                <a:lnTo>
                                  <a:pt x="943" y="702"/>
                                </a:lnTo>
                                <a:lnTo>
                                  <a:pt x="944" y="698"/>
                                </a:lnTo>
                                <a:lnTo>
                                  <a:pt x="950" y="702"/>
                                </a:lnTo>
                                <a:lnTo>
                                  <a:pt x="956" y="708"/>
                                </a:lnTo>
                                <a:lnTo>
                                  <a:pt x="960" y="712"/>
                                </a:lnTo>
                                <a:lnTo>
                                  <a:pt x="964" y="715"/>
                                </a:lnTo>
                                <a:lnTo>
                                  <a:pt x="965" y="708"/>
                                </a:lnTo>
                                <a:lnTo>
                                  <a:pt x="964" y="691"/>
                                </a:lnTo>
                                <a:lnTo>
                                  <a:pt x="964" y="686"/>
                                </a:lnTo>
                                <a:lnTo>
                                  <a:pt x="964" y="683"/>
                                </a:lnTo>
                                <a:lnTo>
                                  <a:pt x="966" y="681"/>
                                </a:lnTo>
                                <a:lnTo>
                                  <a:pt x="967" y="680"/>
                                </a:lnTo>
                                <a:lnTo>
                                  <a:pt x="973" y="681"/>
                                </a:lnTo>
                                <a:lnTo>
                                  <a:pt x="978" y="683"/>
                                </a:lnTo>
                                <a:lnTo>
                                  <a:pt x="981" y="686"/>
                                </a:lnTo>
                                <a:lnTo>
                                  <a:pt x="984" y="689"/>
                                </a:lnTo>
                                <a:lnTo>
                                  <a:pt x="985" y="694"/>
                                </a:lnTo>
                                <a:lnTo>
                                  <a:pt x="985" y="698"/>
                                </a:lnTo>
                                <a:lnTo>
                                  <a:pt x="982" y="703"/>
                                </a:lnTo>
                                <a:lnTo>
                                  <a:pt x="978" y="708"/>
                                </a:lnTo>
                                <a:lnTo>
                                  <a:pt x="977" y="712"/>
                                </a:lnTo>
                                <a:lnTo>
                                  <a:pt x="978" y="716"/>
                                </a:lnTo>
                                <a:lnTo>
                                  <a:pt x="979" y="720"/>
                                </a:lnTo>
                                <a:lnTo>
                                  <a:pt x="980" y="722"/>
                                </a:lnTo>
                                <a:close/>
                                <a:moveTo>
                                  <a:pt x="895" y="542"/>
                                </a:moveTo>
                                <a:lnTo>
                                  <a:pt x="983" y="540"/>
                                </a:lnTo>
                                <a:lnTo>
                                  <a:pt x="984" y="541"/>
                                </a:lnTo>
                                <a:lnTo>
                                  <a:pt x="986" y="543"/>
                                </a:lnTo>
                                <a:lnTo>
                                  <a:pt x="987" y="546"/>
                                </a:lnTo>
                                <a:lnTo>
                                  <a:pt x="987" y="548"/>
                                </a:lnTo>
                                <a:lnTo>
                                  <a:pt x="987" y="549"/>
                                </a:lnTo>
                                <a:lnTo>
                                  <a:pt x="983" y="549"/>
                                </a:lnTo>
                                <a:lnTo>
                                  <a:pt x="979" y="550"/>
                                </a:lnTo>
                                <a:lnTo>
                                  <a:pt x="977" y="551"/>
                                </a:lnTo>
                                <a:lnTo>
                                  <a:pt x="976" y="555"/>
                                </a:lnTo>
                                <a:lnTo>
                                  <a:pt x="975" y="558"/>
                                </a:lnTo>
                                <a:lnTo>
                                  <a:pt x="975" y="562"/>
                                </a:lnTo>
                                <a:lnTo>
                                  <a:pt x="976" y="565"/>
                                </a:lnTo>
                                <a:lnTo>
                                  <a:pt x="978" y="567"/>
                                </a:lnTo>
                                <a:lnTo>
                                  <a:pt x="980" y="567"/>
                                </a:lnTo>
                                <a:lnTo>
                                  <a:pt x="987" y="569"/>
                                </a:lnTo>
                                <a:lnTo>
                                  <a:pt x="998" y="573"/>
                                </a:lnTo>
                                <a:lnTo>
                                  <a:pt x="1000" y="574"/>
                                </a:lnTo>
                                <a:lnTo>
                                  <a:pt x="1001" y="575"/>
                                </a:lnTo>
                                <a:lnTo>
                                  <a:pt x="1001" y="577"/>
                                </a:lnTo>
                                <a:lnTo>
                                  <a:pt x="1001" y="578"/>
                                </a:lnTo>
                                <a:lnTo>
                                  <a:pt x="1000" y="580"/>
                                </a:lnTo>
                                <a:lnTo>
                                  <a:pt x="999" y="581"/>
                                </a:lnTo>
                                <a:lnTo>
                                  <a:pt x="994" y="579"/>
                                </a:lnTo>
                                <a:lnTo>
                                  <a:pt x="985" y="577"/>
                                </a:lnTo>
                                <a:lnTo>
                                  <a:pt x="983" y="577"/>
                                </a:lnTo>
                                <a:lnTo>
                                  <a:pt x="981" y="577"/>
                                </a:lnTo>
                                <a:lnTo>
                                  <a:pt x="981" y="578"/>
                                </a:lnTo>
                                <a:lnTo>
                                  <a:pt x="980" y="579"/>
                                </a:lnTo>
                                <a:lnTo>
                                  <a:pt x="981" y="582"/>
                                </a:lnTo>
                                <a:lnTo>
                                  <a:pt x="983" y="586"/>
                                </a:lnTo>
                                <a:lnTo>
                                  <a:pt x="987" y="591"/>
                                </a:lnTo>
                                <a:lnTo>
                                  <a:pt x="991" y="593"/>
                                </a:lnTo>
                                <a:lnTo>
                                  <a:pt x="988" y="595"/>
                                </a:lnTo>
                                <a:lnTo>
                                  <a:pt x="980" y="599"/>
                                </a:lnTo>
                                <a:lnTo>
                                  <a:pt x="973" y="602"/>
                                </a:lnTo>
                                <a:lnTo>
                                  <a:pt x="969" y="604"/>
                                </a:lnTo>
                                <a:lnTo>
                                  <a:pt x="969" y="603"/>
                                </a:lnTo>
                                <a:lnTo>
                                  <a:pt x="968" y="601"/>
                                </a:lnTo>
                                <a:lnTo>
                                  <a:pt x="967" y="599"/>
                                </a:lnTo>
                                <a:lnTo>
                                  <a:pt x="964" y="596"/>
                                </a:lnTo>
                                <a:lnTo>
                                  <a:pt x="962" y="594"/>
                                </a:lnTo>
                                <a:lnTo>
                                  <a:pt x="960" y="590"/>
                                </a:lnTo>
                                <a:lnTo>
                                  <a:pt x="958" y="586"/>
                                </a:lnTo>
                                <a:lnTo>
                                  <a:pt x="958" y="579"/>
                                </a:lnTo>
                                <a:lnTo>
                                  <a:pt x="958" y="568"/>
                                </a:lnTo>
                                <a:lnTo>
                                  <a:pt x="956" y="563"/>
                                </a:lnTo>
                                <a:lnTo>
                                  <a:pt x="954" y="559"/>
                                </a:lnTo>
                                <a:lnTo>
                                  <a:pt x="953" y="559"/>
                                </a:lnTo>
                                <a:lnTo>
                                  <a:pt x="952" y="558"/>
                                </a:lnTo>
                                <a:lnTo>
                                  <a:pt x="951" y="557"/>
                                </a:lnTo>
                                <a:lnTo>
                                  <a:pt x="948" y="556"/>
                                </a:lnTo>
                                <a:lnTo>
                                  <a:pt x="946" y="556"/>
                                </a:lnTo>
                                <a:lnTo>
                                  <a:pt x="946" y="560"/>
                                </a:lnTo>
                                <a:lnTo>
                                  <a:pt x="945" y="560"/>
                                </a:lnTo>
                                <a:lnTo>
                                  <a:pt x="943" y="562"/>
                                </a:lnTo>
                                <a:lnTo>
                                  <a:pt x="941" y="564"/>
                                </a:lnTo>
                                <a:lnTo>
                                  <a:pt x="941" y="564"/>
                                </a:lnTo>
                                <a:lnTo>
                                  <a:pt x="939" y="563"/>
                                </a:lnTo>
                                <a:lnTo>
                                  <a:pt x="936" y="559"/>
                                </a:lnTo>
                                <a:lnTo>
                                  <a:pt x="932" y="558"/>
                                </a:lnTo>
                                <a:lnTo>
                                  <a:pt x="928" y="557"/>
                                </a:lnTo>
                                <a:lnTo>
                                  <a:pt x="923" y="558"/>
                                </a:lnTo>
                                <a:lnTo>
                                  <a:pt x="925" y="560"/>
                                </a:lnTo>
                                <a:lnTo>
                                  <a:pt x="924" y="562"/>
                                </a:lnTo>
                                <a:lnTo>
                                  <a:pt x="924" y="564"/>
                                </a:lnTo>
                                <a:lnTo>
                                  <a:pt x="925" y="568"/>
                                </a:lnTo>
                                <a:lnTo>
                                  <a:pt x="927" y="570"/>
                                </a:lnTo>
                                <a:lnTo>
                                  <a:pt x="924" y="571"/>
                                </a:lnTo>
                                <a:lnTo>
                                  <a:pt x="919" y="575"/>
                                </a:lnTo>
                                <a:lnTo>
                                  <a:pt x="919" y="578"/>
                                </a:lnTo>
                                <a:lnTo>
                                  <a:pt x="919" y="581"/>
                                </a:lnTo>
                                <a:lnTo>
                                  <a:pt x="921" y="584"/>
                                </a:lnTo>
                                <a:lnTo>
                                  <a:pt x="924" y="587"/>
                                </a:lnTo>
                                <a:lnTo>
                                  <a:pt x="932" y="594"/>
                                </a:lnTo>
                                <a:lnTo>
                                  <a:pt x="937" y="598"/>
                                </a:lnTo>
                                <a:lnTo>
                                  <a:pt x="946" y="606"/>
                                </a:lnTo>
                                <a:lnTo>
                                  <a:pt x="955" y="614"/>
                                </a:lnTo>
                                <a:lnTo>
                                  <a:pt x="955" y="619"/>
                                </a:lnTo>
                                <a:lnTo>
                                  <a:pt x="952" y="619"/>
                                </a:lnTo>
                                <a:lnTo>
                                  <a:pt x="943" y="618"/>
                                </a:lnTo>
                                <a:lnTo>
                                  <a:pt x="939" y="616"/>
                                </a:lnTo>
                                <a:lnTo>
                                  <a:pt x="935" y="614"/>
                                </a:lnTo>
                                <a:lnTo>
                                  <a:pt x="931" y="610"/>
                                </a:lnTo>
                                <a:lnTo>
                                  <a:pt x="926" y="605"/>
                                </a:lnTo>
                                <a:lnTo>
                                  <a:pt x="923" y="599"/>
                                </a:lnTo>
                                <a:lnTo>
                                  <a:pt x="921" y="595"/>
                                </a:lnTo>
                                <a:lnTo>
                                  <a:pt x="920" y="593"/>
                                </a:lnTo>
                                <a:lnTo>
                                  <a:pt x="919" y="590"/>
                                </a:lnTo>
                                <a:lnTo>
                                  <a:pt x="917" y="589"/>
                                </a:lnTo>
                                <a:lnTo>
                                  <a:pt x="915" y="588"/>
                                </a:lnTo>
                                <a:lnTo>
                                  <a:pt x="913" y="588"/>
                                </a:lnTo>
                                <a:lnTo>
                                  <a:pt x="912" y="589"/>
                                </a:lnTo>
                                <a:lnTo>
                                  <a:pt x="911" y="590"/>
                                </a:lnTo>
                                <a:lnTo>
                                  <a:pt x="910" y="593"/>
                                </a:lnTo>
                                <a:lnTo>
                                  <a:pt x="910" y="596"/>
                                </a:lnTo>
                                <a:lnTo>
                                  <a:pt x="910" y="598"/>
                                </a:lnTo>
                                <a:lnTo>
                                  <a:pt x="905" y="599"/>
                                </a:lnTo>
                                <a:lnTo>
                                  <a:pt x="900" y="602"/>
                                </a:lnTo>
                                <a:lnTo>
                                  <a:pt x="899" y="605"/>
                                </a:lnTo>
                                <a:lnTo>
                                  <a:pt x="899" y="607"/>
                                </a:lnTo>
                                <a:lnTo>
                                  <a:pt x="899" y="609"/>
                                </a:lnTo>
                                <a:lnTo>
                                  <a:pt x="901" y="613"/>
                                </a:lnTo>
                                <a:lnTo>
                                  <a:pt x="903" y="617"/>
                                </a:lnTo>
                                <a:lnTo>
                                  <a:pt x="903" y="618"/>
                                </a:lnTo>
                                <a:lnTo>
                                  <a:pt x="902" y="619"/>
                                </a:lnTo>
                                <a:lnTo>
                                  <a:pt x="902" y="622"/>
                                </a:lnTo>
                                <a:lnTo>
                                  <a:pt x="904" y="626"/>
                                </a:lnTo>
                                <a:lnTo>
                                  <a:pt x="908" y="629"/>
                                </a:lnTo>
                                <a:lnTo>
                                  <a:pt x="913" y="635"/>
                                </a:lnTo>
                                <a:lnTo>
                                  <a:pt x="919" y="639"/>
                                </a:lnTo>
                                <a:lnTo>
                                  <a:pt x="925" y="640"/>
                                </a:lnTo>
                                <a:lnTo>
                                  <a:pt x="935" y="639"/>
                                </a:lnTo>
                                <a:lnTo>
                                  <a:pt x="939" y="639"/>
                                </a:lnTo>
                                <a:lnTo>
                                  <a:pt x="943" y="640"/>
                                </a:lnTo>
                                <a:lnTo>
                                  <a:pt x="946" y="641"/>
                                </a:lnTo>
                                <a:lnTo>
                                  <a:pt x="946" y="643"/>
                                </a:lnTo>
                                <a:lnTo>
                                  <a:pt x="950" y="652"/>
                                </a:lnTo>
                                <a:lnTo>
                                  <a:pt x="954" y="662"/>
                                </a:lnTo>
                                <a:lnTo>
                                  <a:pt x="960" y="670"/>
                                </a:lnTo>
                                <a:lnTo>
                                  <a:pt x="965" y="675"/>
                                </a:lnTo>
                                <a:lnTo>
                                  <a:pt x="964" y="676"/>
                                </a:lnTo>
                                <a:lnTo>
                                  <a:pt x="961" y="677"/>
                                </a:lnTo>
                                <a:lnTo>
                                  <a:pt x="959" y="679"/>
                                </a:lnTo>
                                <a:lnTo>
                                  <a:pt x="958" y="681"/>
                                </a:lnTo>
                                <a:lnTo>
                                  <a:pt x="958" y="685"/>
                                </a:lnTo>
                                <a:lnTo>
                                  <a:pt x="958" y="689"/>
                                </a:lnTo>
                                <a:lnTo>
                                  <a:pt x="958" y="699"/>
                                </a:lnTo>
                                <a:lnTo>
                                  <a:pt x="958" y="703"/>
                                </a:lnTo>
                                <a:lnTo>
                                  <a:pt x="956" y="701"/>
                                </a:lnTo>
                                <a:lnTo>
                                  <a:pt x="951" y="696"/>
                                </a:lnTo>
                                <a:lnTo>
                                  <a:pt x="942" y="691"/>
                                </a:lnTo>
                                <a:lnTo>
                                  <a:pt x="937" y="690"/>
                                </a:lnTo>
                                <a:lnTo>
                                  <a:pt x="938" y="691"/>
                                </a:lnTo>
                                <a:lnTo>
                                  <a:pt x="938" y="694"/>
                                </a:lnTo>
                                <a:lnTo>
                                  <a:pt x="938" y="698"/>
                                </a:lnTo>
                                <a:lnTo>
                                  <a:pt x="938" y="700"/>
                                </a:lnTo>
                                <a:lnTo>
                                  <a:pt x="936" y="700"/>
                                </a:lnTo>
                                <a:lnTo>
                                  <a:pt x="933" y="700"/>
                                </a:lnTo>
                                <a:lnTo>
                                  <a:pt x="927" y="702"/>
                                </a:lnTo>
                                <a:lnTo>
                                  <a:pt x="924" y="704"/>
                                </a:lnTo>
                                <a:lnTo>
                                  <a:pt x="935" y="716"/>
                                </a:lnTo>
                                <a:lnTo>
                                  <a:pt x="932" y="726"/>
                                </a:lnTo>
                                <a:lnTo>
                                  <a:pt x="935" y="728"/>
                                </a:lnTo>
                                <a:lnTo>
                                  <a:pt x="945" y="735"/>
                                </a:lnTo>
                                <a:lnTo>
                                  <a:pt x="951" y="738"/>
                                </a:lnTo>
                                <a:lnTo>
                                  <a:pt x="954" y="740"/>
                                </a:lnTo>
                                <a:lnTo>
                                  <a:pt x="956" y="743"/>
                                </a:lnTo>
                                <a:lnTo>
                                  <a:pt x="958" y="746"/>
                                </a:lnTo>
                                <a:lnTo>
                                  <a:pt x="960" y="748"/>
                                </a:lnTo>
                                <a:lnTo>
                                  <a:pt x="964" y="749"/>
                                </a:lnTo>
                                <a:lnTo>
                                  <a:pt x="969" y="749"/>
                                </a:lnTo>
                                <a:lnTo>
                                  <a:pt x="976" y="748"/>
                                </a:lnTo>
                                <a:lnTo>
                                  <a:pt x="982" y="744"/>
                                </a:lnTo>
                                <a:lnTo>
                                  <a:pt x="985" y="740"/>
                                </a:lnTo>
                                <a:lnTo>
                                  <a:pt x="987" y="737"/>
                                </a:lnTo>
                                <a:lnTo>
                                  <a:pt x="988" y="736"/>
                                </a:lnTo>
                                <a:lnTo>
                                  <a:pt x="993" y="740"/>
                                </a:lnTo>
                                <a:lnTo>
                                  <a:pt x="999" y="746"/>
                                </a:lnTo>
                                <a:lnTo>
                                  <a:pt x="1000" y="749"/>
                                </a:lnTo>
                                <a:lnTo>
                                  <a:pt x="1001" y="752"/>
                                </a:lnTo>
                                <a:lnTo>
                                  <a:pt x="1000" y="757"/>
                                </a:lnTo>
                                <a:lnTo>
                                  <a:pt x="998" y="760"/>
                                </a:lnTo>
                                <a:lnTo>
                                  <a:pt x="997" y="761"/>
                                </a:lnTo>
                                <a:lnTo>
                                  <a:pt x="995" y="761"/>
                                </a:lnTo>
                                <a:lnTo>
                                  <a:pt x="994" y="760"/>
                                </a:lnTo>
                                <a:lnTo>
                                  <a:pt x="993" y="759"/>
                                </a:lnTo>
                                <a:lnTo>
                                  <a:pt x="991" y="757"/>
                                </a:lnTo>
                                <a:lnTo>
                                  <a:pt x="987" y="756"/>
                                </a:lnTo>
                                <a:lnTo>
                                  <a:pt x="984" y="757"/>
                                </a:lnTo>
                                <a:lnTo>
                                  <a:pt x="983" y="758"/>
                                </a:lnTo>
                                <a:lnTo>
                                  <a:pt x="982" y="760"/>
                                </a:lnTo>
                                <a:lnTo>
                                  <a:pt x="981" y="762"/>
                                </a:lnTo>
                                <a:lnTo>
                                  <a:pt x="978" y="761"/>
                                </a:lnTo>
                                <a:lnTo>
                                  <a:pt x="976" y="760"/>
                                </a:lnTo>
                                <a:lnTo>
                                  <a:pt x="972" y="759"/>
                                </a:lnTo>
                                <a:lnTo>
                                  <a:pt x="969" y="759"/>
                                </a:lnTo>
                                <a:lnTo>
                                  <a:pt x="968" y="763"/>
                                </a:lnTo>
                                <a:lnTo>
                                  <a:pt x="969" y="763"/>
                                </a:lnTo>
                                <a:lnTo>
                                  <a:pt x="973" y="764"/>
                                </a:lnTo>
                                <a:lnTo>
                                  <a:pt x="977" y="767"/>
                                </a:lnTo>
                                <a:lnTo>
                                  <a:pt x="982" y="769"/>
                                </a:lnTo>
                                <a:lnTo>
                                  <a:pt x="984" y="768"/>
                                </a:lnTo>
                                <a:lnTo>
                                  <a:pt x="986" y="765"/>
                                </a:lnTo>
                                <a:lnTo>
                                  <a:pt x="987" y="762"/>
                                </a:lnTo>
                                <a:lnTo>
                                  <a:pt x="987" y="761"/>
                                </a:lnTo>
                                <a:lnTo>
                                  <a:pt x="991" y="763"/>
                                </a:lnTo>
                                <a:lnTo>
                                  <a:pt x="996" y="767"/>
                                </a:lnTo>
                                <a:lnTo>
                                  <a:pt x="999" y="767"/>
                                </a:lnTo>
                                <a:lnTo>
                                  <a:pt x="1002" y="766"/>
                                </a:lnTo>
                                <a:lnTo>
                                  <a:pt x="1004" y="763"/>
                                </a:lnTo>
                                <a:lnTo>
                                  <a:pt x="1006" y="757"/>
                                </a:lnTo>
                                <a:lnTo>
                                  <a:pt x="1006" y="754"/>
                                </a:lnTo>
                                <a:lnTo>
                                  <a:pt x="1005" y="749"/>
                                </a:lnTo>
                                <a:lnTo>
                                  <a:pt x="1004" y="746"/>
                                </a:lnTo>
                                <a:lnTo>
                                  <a:pt x="1003" y="744"/>
                                </a:lnTo>
                                <a:lnTo>
                                  <a:pt x="1000" y="739"/>
                                </a:lnTo>
                                <a:lnTo>
                                  <a:pt x="997" y="736"/>
                                </a:lnTo>
                                <a:lnTo>
                                  <a:pt x="994" y="732"/>
                                </a:lnTo>
                                <a:lnTo>
                                  <a:pt x="989" y="729"/>
                                </a:lnTo>
                                <a:lnTo>
                                  <a:pt x="987" y="727"/>
                                </a:lnTo>
                                <a:lnTo>
                                  <a:pt x="986" y="724"/>
                                </a:lnTo>
                                <a:lnTo>
                                  <a:pt x="984" y="721"/>
                                </a:lnTo>
                                <a:lnTo>
                                  <a:pt x="983" y="716"/>
                                </a:lnTo>
                                <a:lnTo>
                                  <a:pt x="984" y="711"/>
                                </a:lnTo>
                                <a:lnTo>
                                  <a:pt x="985" y="707"/>
                                </a:lnTo>
                                <a:lnTo>
                                  <a:pt x="988" y="704"/>
                                </a:lnTo>
                                <a:lnTo>
                                  <a:pt x="992" y="701"/>
                                </a:lnTo>
                                <a:lnTo>
                                  <a:pt x="998" y="698"/>
                                </a:lnTo>
                                <a:lnTo>
                                  <a:pt x="1001" y="696"/>
                                </a:lnTo>
                                <a:lnTo>
                                  <a:pt x="1000" y="697"/>
                                </a:lnTo>
                                <a:lnTo>
                                  <a:pt x="994" y="695"/>
                                </a:lnTo>
                                <a:lnTo>
                                  <a:pt x="989" y="694"/>
                                </a:lnTo>
                                <a:lnTo>
                                  <a:pt x="988" y="691"/>
                                </a:lnTo>
                                <a:lnTo>
                                  <a:pt x="988" y="689"/>
                                </a:lnTo>
                                <a:lnTo>
                                  <a:pt x="987" y="687"/>
                                </a:lnTo>
                                <a:lnTo>
                                  <a:pt x="986" y="685"/>
                                </a:lnTo>
                                <a:lnTo>
                                  <a:pt x="986" y="682"/>
                                </a:lnTo>
                                <a:lnTo>
                                  <a:pt x="983" y="678"/>
                                </a:lnTo>
                                <a:lnTo>
                                  <a:pt x="975" y="672"/>
                                </a:lnTo>
                                <a:lnTo>
                                  <a:pt x="968" y="668"/>
                                </a:lnTo>
                                <a:lnTo>
                                  <a:pt x="964" y="664"/>
                                </a:lnTo>
                                <a:lnTo>
                                  <a:pt x="961" y="660"/>
                                </a:lnTo>
                                <a:lnTo>
                                  <a:pt x="958" y="657"/>
                                </a:lnTo>
                                <a:lnTo>
                                  <a:pt x="955" y="650"/>
                                </a:lnTo>
                                <a:lnTo>
                                  <a:pt x="954" y="647"/>
                                </a:lnTo>
                                <a:lnTo>
                                  <a:pt x="956" y="648"/>
                                </a:lnTo>
                                <a:lnTo>
                                  <a:pt x="959" y="649"/>
                                </a:lnTo>
                                <a:lnTo>
                                  <a:pt x="965" y="651"/>
                                </a:lnTo>
                                <a:lnTo>
                                  <a:pt x="973" y="655"/>
                                </a:lnTo>
                                <a:lnTo>
                                  <a:pt x="982" y="656"/>
                                </a:lnTo>
                                <a:lnTo>
                                  <a:pt x="987" y="655"/>
                                </a:lnTo>
                                <a:lnTo>
                                  <a:pt x="988" y="657"/>
                                </a:lnTo>
                                <a:lnTo>
                                  <a:pt x="992" y="660"/>
                                </a:lnTo>
                                <a:lnTo>
                                  <a:pt x="997" y="662"/>
                                </a:lnTo>
                                <a:lnTo>
                                  <a:pt x="999" y="662"/>
                                </a:lnTo>
                                <a:lnTo>
                                  <a:pt x="1001" y="665"/>
                                </a:lnTo>
                                <a:lnTo>
                                  <a:pt x="1007" y="687"/>
                                </a:lnTo>
                                <a:lnTo>
                                  <a:pt x="1011" y="696"/>
                                </a:lnTo>
                                <a:lnTo>
                                  <a:pt x="1013" y="703"/>
                                </a:lnTo>
                                <a:lnTo>
                                  <a:pt x="1017" y="708"/>
                                </a:lnTo>
                                <a:lnTo>
                                  <a:pt x="1020" y="712"/>
                                </a:lnTo>
                                <a:lnTo>
                                  <a:pt x="1024" y="716"/>
                                </a:lnTo>
                                <a:lnTo>
                                  <a:pt x="1027" y="718"/>
                                </a:lnTo>
                                <a:lnTo>
                                  <a:pt x="1031" y="719"/>
                                </a:lnTo>
                                <a:lnTo>
                                  <a:pt x="1034" y="719"/>
                                </a:lnTo>
                                <a:lnTo>
                                  <a:pt x="1039" y="719"/>
                                </a:lnTo>
                                <a:lnTo>
                                  <a:pt x="1043" y="718"/>
                                </a:lnTo>
                                <a:lnTo>
                                  <a:pt x="1045" y="717"/>
                                </a:lnTo>
                                <a:lnTo>
                                  <a:pt x="1045" y="716"/>
                                </a:lnTo>
                                <a:lnTo>
                                  <a:pt x="1044" y="715"/>
                                </a:lnTo>
                                <a:lnTo>
                                  <a:pt x="1038" y="708"/>
                                </a:lnTo>
                                <a:lnTo>
                                  <a:pt x="1036" y="705"/>
                                </a:lnTo>
                                <a:lnTo>
                                  <a:pt x="1034" y="702"/>
                                </a:lnTo>
                                <a:lnTo>
                                  <a:pt x="1032" y="698"/>
                                </a:lnTo>
                                <a:lnTo>
                                  <a:pt x="1031" y="694"/>
                                </a:lnTo>
                                <a:lnTo>
                                  <a:pt x="1029" y="682"/>
                                </a:lnTo>
                                <a:lnTo>
                                  <a:pt x="1029" y="669"/>
                                </a:lnTo>
                                <a:lnTo>
                                  <a:pt x="1032" y="663"/>
                                </a:lnTo>
                                <a:lnTo>
                                  <a:pt x="1034" y="657"/>
                                </a:lnTo>
                                <a:lnTo>
                                  <a:pt x="1038" y="651"/>
                                </a:lnTo>
                                <a:lnTo>
                                  <a:pt x="1042" y="647"/>
                                </a:lnTo>
                                <a:lnTo>
                                  <a:pt x="1049" y="640"/>
                                </a:lnTo>
                                <a:lnTo>
                                  <a:pt x="1054" y="638"/>
                                </a:lnTo>
                                <a:lnTo>
                                  <a:pt x="1051" y="629"/>
                                </a:lnTo>
                                <a:lnTo>
                                  <a:pt x="1047" y="617"/>
                                </a:lnTo>
                                <a:lnTo>
                                  <a:pt x="1048" y="603"/>
                                </a:lnTo>
                                <a:lnTo>
                                  <a:pt x="1049" y="594"/>
                                </a:lnTo>
                                <a:lnTo>
                                  <a:pt x="1047" y="594"/>
                                </a:lnTo>
                                <a:lnTo>
                                  <a:pt x="1044" y="593"/>
                                </a:lnTo>
                                <a:lnTo>
                                  <a:pt x="1043" y="593"/>
                                </a:lnTo>
                                <a:lnTo>
                                  <a:pt x="1041" y="591"/>
                                </a:lnTo>
                                <a:lnTo>
                                  <a:pt x="1041" y="589"/>
                                </a:lnTo>
                                <a:lnTo>
                                  <a:pt x="1041" y="587"/>
                                </a:lnTo>
                                <a:lnTo>
                                  <a:pt x="1042" y="585"/>
                                </a:lnTo>
                                <a:lnTo>
                                  <a:pt x="1044" y="583"/>
                                </a:lnTo>
                                <a:lnTo>
                                  <a:pt x="1045" y="582"/>
                                </a:lnTo>
                                <a:lnTo>
                                  <a:pt x="1047" y="582"/>
                                </a:lnTo>
                                <a:lnTo>
                                  <a:pt x="1051" y="582"/>
                                </a:lnTo>
                                <a:lnTo>
                                  <a:pt x="1052" y="582"/>
                                </a:lnTo>
                                <a:lnTo>
                                  <a:pt x="1052" y="579"/>
                                </a:lnTo>
                                <a:lnTo>
                                  <a:pt x="1051" y="574"/>
                                </a:lnTo>
                                <a:lnTo>
                                  <a:pt x="1052" y="570"/>
                                </a:lnTo>
                                <a:lnTo>
                                  <a:pt x="1053" y="568"/>
                                </a:lnTo>
                                <a:lnTo>
                                  <a:pt x="1055" y="566"/>
                                </a:lnTo>
                                <a:lnTo>
                                  <a:pt x="1058" y="566"/>
                                </a:lnTo>
                                <a:lnTo>
                                  <a:pt x="1061" y="567"/>
                                </a:lnTo>
                                <a:lnTo>
                                  <a:pt x="1062" y="569"/>
                                </a:lnTo>
                                <a:lnTo>
                                  <a:pt x="1063" y="573"/>
                                </a:lnTo>
                                <a:lnTo>
                                  <a:pt x="1062" y="576"/>
                                </a:lnTo>
                                <a:lnTo>
                                  <a:pt x="1061" y="581"/>
                                </a:lnTo>
                                <a:lnTo>
                                  <a:pt x="1060" y="583"/>
                                </a:lnTo>
                                <a:lnTo>
                                  <a:pt x="1061" y="583"/>
                                </a:lnTo>
                                <a:lnTo>
                                  <a:pt x="1064" y="585"/>
                                </a:lnTo>
                                <a:lnTo>
                                  <a:pt x="1065" y="586"/>
                                </a:lnTo>
                                <a:lnTo>
                                  <a:pt x="1067" y="587"/>
                                </a:lnTo>
                                <a:lnTo>
                                  <a:pt x="1067" y="589"/>
                                </a:lnTo>
                                <a:lnTo>
                                  <a:pt x="1067" y="593"/>
                                </a:lnTo>
                                <a:lnTo>
                                  <a:pt x="1066" y="595"/>
                                </a:lnTo>
                                <a:lnTo>
                                  <a:pt x="1064" y="596"/>
                                </a:lnTo>
                                <a:lnTo>
                                  <a:pt x="1062" y="596"/>
                                </a:lnTo>
                                <a:lnTo>
                                  <a:pt x="1060" y="596"/>
                                </a:lnTo>
                                <a:lnTo>
                                  <a:pt x="1057" y="595"/>
                                </a:lnTo>
                                <a:lnTo>
                                  <a:pt x="1056" y="595"/>
                                </a:lnTo>
                                <a:lnTo>
                                  <a:pt x="1055" y="599"/>
                                </a:lnTo>
                                <a:lnTo>
                                  <a:pt x="1054" y="613"/>
                                </a:lnTo>
                                <a:lnTo>
                                  <a:pt x="1054" y="621"/>
                                </a:lnTo>
                                <a:lnTo>
                                  <a:pt x="1057" y="627"/>
                                </a:lnTo>
                                <a:lnTo>
                                  <a:pt x="1059" y="631"/>
                                </a:lnTo>
                                <a:lnTo>
                                  <a:pt x="1060" y="634"/>
                                </a:lnTo>
                                <a:lnTo>
                                  <a:pt x="1061" y="633"/>
                                </a:lnTo>
                                <a:lnTo>
                                  <a:pt x="1065" y="629"/>
                                </a:lnTo>
                                <a:lnTo>
                                  <a:pt x="1072" y="624"/>
                                </a:lnTo>
                                <a:lnTo>
                                  <a:pt x="1078" y="615"/>
                                </a:lnTo>
                                <a:lnTo>
                                  <a:pt x="1083" y="604"/>
                                </a:lnTo>
                                <a:lnTo>
                                  <a:pt x="1084" y="596"/>
                                </a:lnTo>
                                <a:lnTo>
                                  <a:pt x="1085" y="593"/>
                                </a:lnTo>
                                <a:lnTo>
                                  <a:pt x="1086" y="590"/>
                                </a:lnTo>
                                <a:lnTo>
                                  <a:pt x="1084" y="590"/>
                                </a:lnTo>
                                <a:lnTo>
                                  <a:pt x="1081" y="590"/>
                                </a:lnTo>
                                <a:lnTo>
                                  <a:pt x="1079" y="589"/>
                                </a:lnTo>
                                <a:lnTo>
                                  <a:pt x="1078" y="588"/>
                                </a:lnTo>
                                <a:lnTo>
                                  <a:pt x="1077" y="586"/>
                                </a:lnTo>
                                <a:lnTo>
                                  <a:pt x="1076" y="584"/>
                                </a:lnTo>
                                <a:lnTo>
                                  <a:pt x="1077" y="582"/>
                                </a:lnTo>
                                <a:lnTo>
                                  <a:pt x="1078" y="580"/>
                                </a:lnTo>
                                <a:lnTo>
                                  <a:pt x="1079" y="579"/>
                                </a:lnTo>
                                <a:lnTo>
                                  <a:pt x="1081" y="579"/>
                                </a:lnTo>
                                <a:lnTo>
                                  <a:pt x="1084" y="578"/>
                                </a:lnTo>
                                <a:lnTo>
                                  <a:pt x="1085" y="578"/>
                                </a:lnTo>
                                <a:lnTo>
                                  <a:pt x="1084" y="577"/>
                                </a:lnTo>
                                <a:lnTo>
                                  <a:pt x="1084" y="573"/>
                                </a:lnTo>
                                <a:lnTo>
                                  <a:pt x="1084" y="570"/>
                                </a:lnTo>
                                <a:lnTo>
                                  <a:pt x="1085" y="569"/>
                                </a:lnTo>
                                <a:lnTo>
                                  <a:pt x="1086" y="568"/>
                                </a:lnTo>
                                <a:lnTo>
                                  <a:pt x="1089" y="567"/>
                                </a:lnTo>
                                <a:lnTo>
                                  <a:pt x="1092" y="568"/>
                                </a:lnTo>
                                <a:lnTo>
                                  <a:pt x="1094" y="569"/>
                                </a:lnTo>
                                <a:lnTo>
                                  <a:pt x="1095" y="571"/>
                                </a:lnTo>
                                <a:lnTo>
                                  <a:pt x="1095" y="574"/>
                                </a:lnTo>
                                <a:lnTo>
                                  <a:pt x="1094" y="578"/>
                                </a:lnTo>
                                <a:lnTo>
                                  <a:pt x="1094" y="579"/>
                                </a:lnTo>
                                <a:lnTo>
                                  <a:pt x="1095" y="580"/>
                                </a:lnTo>
                                <a:lnTo>
                                  <a:pt x="1097" y="580"/>
                                </a:lnTo>
                                <a:lnTo>
                                  <a:pt x="1099" y="582"/>
                                </a:lnTo>
                                <a:lnTo>
                                  <a:pt x="1100" y="585"/>
                                </a:lnTo>
                                <a:lnTo>
                                  <a:pt x="1099" y="589"/>
                                </a:lnTo>
                                <a:lnTo>
                                  <a:pt x="1097" y="590"/>
                                </a:lnTo>
                                <a:lnTo>
                                  <a:pt x="1094" y="591"/>
                                </a:lnTo>
                                <a:lnTo>
                                  <a:pt x="1093" y="591"/>
                                </a:lnTo>
                                <a:lnTo>
                                  <a:pt x="1093" y="594"/>
                                </a:lnTo>
                                <a:lnTo>
                                  <a:pt x="1090" y="597"/>
                                </a:lnTo>
                                <a:lnTo>
                                  <a:pt x="1089" y="601"/>
                                </a:lnTo>
                                <a:lnTo>
                                  <a:pt x="1088" y="605"/>
                                </a:lnTo>
                                <a:lnTo>
                                  <a:pt x="1087" y="606"/>
                                </a:lnTo>
                                <a:lnTo>
                                  <a:pt x="1086" y="610"/>
                                </a:lnTo>
                                <a:lnTo>
                                  <a:pt x="1084" y="616"/>
                                </a:lnTo>
                                <a:lnTo>
                                  <a:pt x="1079" y="623"/>
                                </a:lnTo>
                                <a:lnTo>
                                  <a:pt x="1068" y="637"/>
                                </a:lnTo>
                                <a:lnTo>
                                  <a:pt x="1064" y="641"/>
                                </a:lnTo>
                                <a:lnTo>
                                  <a:pt x="1068" y="648"/>
                                </a:lnTo>
                                <a:lnTo>
                                  <a:pt x="1074" y="664"/>
                                </a:lnTo>
                                <a:lnTo>
                                  <a:pt x="1075" y="670"/>
                                </a:lnTo>
                                <a:lnTo>
                                  <a:pt x="1075" y="677"/>
                                </a:lnTo>
                                <a:lnTo>
                                  <a:pt x="1074" y="682"/>
                                </a:lnTo>
                                <a:lnTo>
                                  <a:pt x="1074" y="686"/>
                                </a:lnTo>
                                <a:lnTo>
                                  <a:pt x="1071" y="694"/>
                                </a:lnTo>
                                <a:lnTo>
                                  <a:pt x="1068" y="701"/>
                                </a:lnTo>
                                <a:lnTo>
                                  <a:pt x="1061" y="711"/>
                                </a:lnTo>
                                <a:lnTo>
                                  <a:pt x="1056" y="717"/>
                                </a:lnTo>
                                <a:lnTo>
                                  <a:pt x="1056" y="719"/>
                                </a:lnTo>
                                <a:lnTo>
                                  <a:pt x="1056" y="722"/>
                                </a:lnTo>
                                <a:lnTo>
                                  <a:pt x="1055" y="724"/>
                                </a:lnTo>
                                <a:lnTo>
                                  <a:pt x="1053" y="726"/>
                                </a:lnTo>
                                <a:lnTo>
                                  <a:pt x="1049" y="727"/>
                                </a:lnTo>
                                <a:lnTo>
                                  <a:pt x="1045" y="729"/>
                                </a:lnTo>
                                <a:lnTo>
                                  <a:pt x="1040" y="730"/>
                                </a:lnTo>
                                <a:lnTo>
                                  <a:pt x="1035" y="729"/>
                                </a:lnTo>
                                <a:lnTo>
                                  <a:pt x="1029" y="728"/>
                                </a:lnTo>
                                <a:lnTo>
                                  <a:pt x="1026" y="726"/>
                                </a:lnTo>
                                <a:lnTo>
                                  <a:pt x="1020" y="722"/>
                                </a:lnTo>
                                <a:lnTo>
                                  <a:pt x="1018" y="720"/>
                                </a:lnTo>
                                <a:lnTo>
                                  <a:pt x="1017" y="721"/>
                                </a:lnTo>
                                <a:lnTo>
                                  <a:pt x="1015" y="725"/>
                                </a:lnTo>
                                <a:lnTo>
                                  <a:pt x="1013" y="730"/>
                                </a:lnTo>
                                <a:lnTo>
                                  <a:pt x="1013" y="737"/>
                                </a:lnTo>
                                <a:lnTo>
                                  <a:pt x="1016" y="747"/>
                                </a:lnTo>
                                <a:lnTo>
                                  <a:pt x="1020" y="757"/>
                                </a:lnTo>
                                <a:lnTo>
                                  <a:pt x="1020" y="761"/>
                                </a:lnTo>
                                <a:lnTo>
                                  <a:pt x="1019" y="765"/>
                                </a:lnTo>
                                <a:lnTo>
                                  <a:pt x="1017" y="769"/>
                                </a:lnTo>
                                <a:lnTo>
                                  <a:pt x="1014" y="774"/>
                                </a:lnTo>
                                <a:lnTo>
                                  <a:pt x="1011" y="781"/>
                                </a:lnTo>
                                <a:lnTo>
                                  <a:pt x="1006" y="786"/>
                                </a:lnTo>
                                <a:lnTo>
                                  <a:pt x="1003" y="786"/>
                                </a:lnTo>
                                <a:lnTo>
                                  <a:pt x="1002" y="784"/>
                                </a:lnTo>
                                <a:lnTo>
                                  <a:pt x="1001" y="783"/>
                                </a:lnTo>
                                <a:lnTo>
                                  <a:pt x="1001" y="782"/>
                                </a:lnTo>
                                <a:lnTo>
                                  <a:pt x="998" y="782"/>
                                </a:lnTo>
                                <a:lnTo>
                                  <a:pt x="997" y="787"/>
                                </a:lnTo>
                                <a:lnTo>
                                  <a:pt x="998" y="787"/>
                                </a:lnTo>
                                <a:lnTo>
                                  <a:pt x="1000" y="789"/>
                                </a:lnTo>
                                <a:lnTo>
                                  <a:pt x="1002" y="790"/>
                                </a:lnTo>
                                <a:lnTo>
                                  <a:pt x="1006" y="791"/>
                                </a:lnTo>
                                <a:lnTo>
                                  <a:pt x="1011" y="789"/>
                                </a:lnTo>
                                <a:lnTo>
                                  <a:pt x="1013" y="787"/>
                                </a:lnTo>
                                <a:lnTo>
                                  <a:pt x="1015" y="783"/>
                                </a:lnTo>
                                <a:lnTo>
                                  <a:pt x="1017" y="779"/>
                                </a:lnTo>
                                <a:lnTo>
                                  <a:pt x="1021" y="775"/>
                                </a:lnTo>
                                <a:lnTo>
                                  <a:pt x="1024" y="769"/>
                                </a:lnTo>
                                <a:lnTo>
                                  <a:pt x="1026" y="764"/>
                                </a:lnTo>
                                <a:lnTo>
                                  <a:pt x="1027" y="758"/>
                                </a:lnTo>
                                <a:lnTo>
                                  <a:pt x="1024" y="746"/>
                                </a:lnTo>
                                <a:lnTo>
                                  <a:pt x="1020" y="738"/>
                                </a:lnTo>
                                <a:lnTo>
                                  <a:pt x="1020" y="734"/>
                                </a:lnTo>
                                <a:lnTo>
                                  <a:pt x="1021" y="730"/>
                                </a:lnTo>
                                <a:lnTo>
                                  <a:pt x="1021" y="729"/>
                                </a:lnTo>
                                <a:lnTo>
                                  <a:pt x="1027" y="732"/>
                                </a:lnTo>
                                <a:lnTo>
                                  <a:pt x="1031" y="734"/>
                                </a:lnTo>
                                <a:lnTo>
                                  <a:pt x="1035" y="735"/>
                                </a:lnTo>
                                <a:lnTo>
                                  <a:pt x="1038" y="735"/>
                                </a:lnTo>
                                <a:lnTo>
                                  <a:pt x="1042" y="735"/>
                                </a:lnTo>
                                <a:lnTo>
                                  <a:pt x="1046" y="735"/>
                                </a:lnTo>
                                <a:lnTo>
                                  <a:pt x="1051" y="734"/>
                                </a:lnTo>
                                <a:lnTo>
                                  <a:pt x="1054" y="731"/>
                                </a:lnTo>
                                <a:lnTo>
                                  <a:pt x="1058" y="729"/>
                                </a:lnTo>
                                <a:lnTo>
                                  <a:pt x="1062" y="725"/>
                                </a:lnTo>
                                <a:lnTo>
                                  <a:pt x="1063" y="721"/>
                                </a:lnTo>
                                <a:lnTo>
                                  <a:pt x="1064" y="718"/>
                                </a:lnTo>
                                <a:lnTo>
                                  <a:pt x="1065" y="716"/>
                                </a:lnTo>
                                <a:lnTo>
                                  <a:pt x="1067" y="711"/>
                                </a:lnTo>
                                <a:lnTo>
                                  <a:pt x="1072" y="704"/>
                                </a:lnTo>
                                <a:lnTo>
                                  <a:pt x="1076" y="695"/>
                                </a:lnTo>
                                <a:lnTo>
                                  <a:pt x="1079" y="684"/>
                                </a:lnTo>
                                <a:lnTo>
                                  <a:pt x="1080" y="677"/>
                                </a:lnTo>
                                <a:lnTo>
                                  <a:pt x="1080" y="669"/>
                                </a:lnTo>
                                <a:lnTo>
                                  <a:pt x="1079" y="662"/>
                                </a:lnTo>
                                <a:lnTo>
                                  <a:pt x="1077" y="656"/>
                                </a:lnTo>
                                <a:lnTo>
                                  <a:pt x="1074" y="645"/>
                                </a:lnTo>
                                <a:lnTo>
                                  <a:pt x="1073" y="641"/>
                                </a:lnTo>
                                <a:lnTo>
                                  <a:pt x="1079" y="634"/>
                                </a:lnTo>
                                <a:lnTo>
                                  <a:pt x="1089" y="618"/>
                                </a:lnTo>
                                <a:lnTo>
                                  <a:pt x="1095" y="603"/>
                                </a:lnTo>
                                <a:lnTo>
                                  <a:pt x="1097" y="596"/>
                                </a:lnTo>
                                <a:lnTo>
                                  <a:pt x="1098" y="596"/>
                                </a:lnTo>
                                <a:lnTo>
                                  <a:pt x="1101" y="593"/>
                                </a:lnTo>
                                <a:lnTo>
                                  <a:pt x="1104" y="589"/>
                                </a:lnTo>
                                <a:lnTo>
                                  <a:pt x="1105" y="585"/>
                                </a:lnTo>
                                <a:lnTo>
                                  <a:pt x="1104" y="581"/>
                                </a:lnTo>
                                <a:lnTo>
                                  <a:pt x="1102" y="579"/>
                                </a:lnTo>
                                <a:lnTo>
                                  <a:pt x="1100" y="577"/>
                                </a:lnTo>
                                <a:lnTo>
                                  <a:pt x="1099" y="577"/>
                                </a:lnTo>
                                <a:lnTo>
                                  <a:pt x="1099" y="575"/>
                                </a:lnTo>
                                <a:lnTo>
                                  <a:pt x="1100" y="569"/>
                                </a:lnTo>
                                <a:lnTo>
                                  <a:pt x="1099" y="566"/>
                                </a:lnTo>
                                <a:lnTo>
                                  <a:pt x="1098" y="564"/>
                                </a:lnTo>
                                <a:lnTo>
                                  <a:pt x="1095" y="562"/>
                                </a:lnTo>
                                <a:lnTo>
                                  <a:pt x="1090" y="562"/>
                                </a:lnTo>
                                <a:lnTo>
                                  <a:pt x="1087" y="562"/>
                                </a:lnTo>
                                <a:lnTo>
                                  <a:pt x="1084" y="563"/>
                                </a:lnTo>
                                <a:lnTo>
                                  <a:pt x="1082" y="565"/>
                                </a:lnTo>
                                <a:lnTo>
                                  <a:pt x="1081" y="567"/>
                                </a:lnTo>
                                <a:lnTo>
                                  <a:pt x="1080" y="571"/>
                                </a:lnTo>
                                <a:lnTo>
                                  <a:pt x="1080" y="574"/>
                                </a:lnTo>
                                <a:lnTo>
                                  <a:pt x="1079" y="575"/>
                                </a:lnTo>
                                <a:lnTo>
                                  <a:pt x="1075" y="577"/>
                                </a:lnTo>
                                <a:lnTo>
                                  <a:pt x="1072" y="581"/>
                                </a:lnTo>
                                <a:lnTo>
                                  <a:pt x="1071" y="583"/>
                                </a:lnTo>
                                <a:lnTo>
                                  <a:pt x="1067" y="582"/>
                                </a:lnTo>
                                <a:lnTo>
                                  <a:pt x="1066" y="581"/>
                                </a:lnTo>
                                <a:lnTo>
                                  <a:pt x="1067" y="578"/>
                                </a:lnTo>
                                <a:lnTo>
                                  <a:pt x="1067" y="571"/>
                                </a:lnTo>
                                <a:lnTo>
                                  <a:pt x="1066" y="568"/>
                                </a:lnTo>
                                <a:lnTo>
                                  <a:pt x="1065" y="565"/>
                                </a:lnTo>
                                <a:lnTo>
                                  <a:pt x="1062" y="562"/>
                                </a:lnTo>
                                <a:lnTo>
                                  <a:pt x="1058" y="561"/>
                                </a:lnTo>
                                <a:lnTo>
                                  <a:pt x="1053" y="561"/>
                                </a:lnTo>
                                <a:lnTo>
                                  <a:pt x="1049" y="563"/>
                                </a:lnTo>
                                <a:lnTo>
                                  <a:pt x="1047" y="566"/>
                                </a:lnTo>
                                <a:lnTo>
                                  <a:pt x="1047" y="569"/>
                                </a:lnTo>
                                <a:lnTo>
                                  <a:pt x="1047" y="576"/>
                                </a:lnTo>
                                <a:lnTo>
                                  <a:pt x="1047" y="579"/>
                                </a:lnTo>
                                <a:lnTo>
                                  <a:pt x="1042" y="579"/>
                                </a:lnTo>
                                <a:lnTo>
                                  <a:pt x="1041" y="578"/>
                                </a:lnTo>
                                <a:lnTo>
                                  <a:pt x="1040" y="576"/>
                                </a:lnTo>
                                <a:lnTo>
                                  <a:pt x="1039" y="575"/>
                                </a:lnTo>
                                <a:lnTo>
                                  <a:pt x="1039" y="575"/>
                                </a:lnTo>
                                <a:lnTo>
                                  <a:pt x="1039" y="574"/>
                                </a:lnTo>
                                <a:lnTo>
                                  <a:pt x="1039" y="570"/>
                                </a:lnTo>
                                <a:lnTo>
                                  <a:pt x="1037" y="566"/>
                                </a:lnTo>
                                <a:lnTo>
                                  <a:pt x="1036" y="564"/>
                                </a:lnTo>
                                <a:lnTo>
                                  <a:pt x="1037" y="563"/>
                                </a:lnTo>
                                <a:lnTo>
                                  <a:pt x="1039" y="559"/>
                                </a:lnTo>
                                <a:lnTo>
                                  <a:pt x="1036" y="555"/>
                                </a:lnTo>
                                <a:lnTo>
                                  <a:pt x="1034" y="553"/>
                                </a:lnTo>
                                <a:lnTo>
                                  <a:pt x="1035" y="549"/>
                                </a:lnTo>
                                <a:lnTo>
                                  <a:pt x="1038" y="545"/>
                                </a:lnTo>
                                <a:lnTo>
                                  <a:pt x="1040" y="541"/>
                                </a:lnTo>
                                <a:lnTo>
                                  <a:pt x="1040" y="539"/>
                                </a:lnTo>
                                <a:lnTo>
                                  <a:pt x="1106" y="537"/>
                                </a:lnTo>
                                <a:lnTo>
                                  <a:pt x="1107" y="546"/>
                                </a:lnTo>
                                <a:lnTo>
                                  <a:pt x="1109" y="571"/>
                                </a:lnTo>
                                <a:lnTo>
                                  <a:pt x="1109" y="590"/>
                                </a:lnTo>
                                <a:lnTo>
                                  <a:pt x="1107" y="614"/>
                                </a:lnTo>
                                <a:lnTo>
                                  <a:pt x="1104" y="640"/>
                                </a:lnTo>
                                <a:lnTo>
                                  <a:pt x="1098" y="669"/>
                                </a:lnTo>
                                <a:lnTo>
                                  <a:pt x="1094" y="685"/>
                                </a:lnTo>
                                <a:lnTo>
                                  <a:pt x="1088" y="700"/>
                                </a:lnTo>
                                <a:lnTo>
                                  <a:pt x="1082" y="714"/>
                                </a:lnTo>
                                <a:lnTo>
                                  <a:pt x="1075" y="726"/>
                                </a:lnTo>
                                <a:lnTo>
                                  <a:pt x="1068" y="738"/>
                                </a:lnTo>
                                <a:lnTo>
                                  <a:pt x="1060" y="748"/>
                                </a:lnTo>
                                <a:lnTo>
                                  <a:pt x="1053" y="758"/>
                                </a:lnTo>
                                <a:lnTo>
                                  <a:pt x="1045" y="767"/>
                                </a:lnTo>
                                <a:lnTo>
                                  <a:pt x="1031" y="782"/>
                                </a:lnTo>
                                <a:lnTo>
                                  <a:pt x="1019" y="792"/>
                                </a:lnTo>
                                <a:lnTo>
                                  <a:pt x="1011" y="799"/>
                                </a:lnTo>
                                <a:lnTo>
                                  <a:pt x="1008" y="801"/>
                                </a:lnTo>
                                <a:lnTo>
                                  <a:pt x="997" y="793"/>
                                </a:lnTo>
                                <a:lnTo>
                                  <a:pt x="969" y="774"/>
                                </a:lnTo>
                                <a:lnTo>
                                  <a:pt x="962" y="766"/>
                                </a:lnTo>
                                <a:lnTo>
                                  <a:pt x="954" y="759"/>
                                </a:lnTo>
                                <a:lnTo>
                                  <a:pt x="946" y="749"/>
                                </a:lnTo>
                                <a:lnTo>
                                  <a:pt x="938" y="740"/>
                                </a:lnTo>
                                <a:lnTo>
                                  <a:pt x="931" y="729"/>
                                </a:lnTo>
                                <a:lnTo>
                                  <a:pt x="923" y="718"/>
                                </a:lnTo>
                                <a:lnTo>
                                  <a:pt x="917" y="706"/>
                                </a:lnTo>
                                <a:lnTo>
                                  <a:pt x="912" y="692"/>
                                </a:lnTo>
                                <a:lnTo>
                                  <a:pt x="908" y="682"/>
                                </a:lnTo>
                                <a:lnTo>
                                  <a:pt x="905" y="670"/>
                                </a:lnTo>
                                <a:lnTo>
                                  <a:pt x="902" y="659"/>
                                </a:lnTo>
                                <a:lnTo>
                                  <a:pt x="900" y="646"/>
                                </a:lnTo>
                                <a:lnTo>
                                  <a:pt x="897" y="621"/>
                                </a:lnTo>
                                <a:lnTo>
                                  <a:pt x="896" y="597"/>
                                </a:lnTo>
                                <a:lnTo>
                                  <a:pt x="894" y="558"/>
                                </a:lnTo>
                                <a:lnTo>
                                  <a:pt x="895" y="542"/>
                                </a:lnTo>
                                <a:close/>
                                <a:moveTo>
                                  <a:pt x="931" y="571"/>
                                </a:moveTo>
                                <a:lnTo>
                                  <a:pt x="930" y="569"/>
                                </a:lnTo>
                                <a:lnTo>
                                  <a:pt x="928" y="567"/>
                                </a:lnTo>
                                <a:lnTo>
                                  <a:pt x="928" y="564"/>
                                </a:lnTo>
                                <a:lnTo>
                                  <a:pt x="930" y="563"/>
                                </a:lnTo>
                                <a:lnTo>
                                  <a:pt x="932" y="562"/>
                                </a:lnTo>
                                <a:lnTo>
                                  <a:pt x="934" y="563"/>
                                </a:lnTo>
                                <a:lnTo>
                                  <a:pt x="935" y="564"/>
                                </a:lnTo>
                                <a:lnTo>
                                  <a:pt x="937" y="566"/>
                                </a:lnTo>
                                <a:lnTo>
                                  <a:pt x="940" y="569"/>
                                </a:lnTo>
                                <a:lnTo>
                                  <a:pt x="943" y="570"/>
                                </a:lnTo>
                                <a:lnTo>
                                  <a:pt x="944" y="569"/>
                                </a:lnTo>
                                <a:lnTo>
                                  <a:pt x="947" y="566"/>
                                </a:lnTo>
                                <a:lnTo>
                                  <a:pt x="950" y="564"/>
                                </a:lnTo>
                                <a:lnTo>
                                  <a:pt x="951" y="563"/>
                                </a:lnTo>
                                <a:lnTo>
                                  <a:pt x="952" y="564"/>
                                </a:lnTo>
                                <a:lnTo>
                                  <a:pt x="953" y="567"/>
                                </a:lnTo>
                                <a:lnTo>
                                  <a:pt x="954" y="573"/>
                                </a:lnTo>
                                <a:lnTo>
                                  <a:pt x="952" y="578"/>
                                </a:lnTo>
                                <a:lnTo>
                                  <a:pt x="952" y="584"/>
                                </a:lnTo>
                                <a:lnTo>
                                  <a:pt x="954" y="589"/>
                                </a:lnTo>
                                <a:lnTo>
                                  <a:pt x="958" y="596"/>
                                </a:lnTo>
                                <a:lnTo>
                                  <a:pt x="962" y="601"/>
                                </a:lnTo>
                                <a:lnTo>
                                  <a:pt x="964" y="605"/>
                                </a:lnTo>
                                <a:lnTo>
                                  <a:pt x="965" y="606"/>
                                </a:lnTo>
                                <a:lnTo>
                                  <a:pt x="964" y="607"/>
                                </a:lnTo>
                                <a:lnTo>
                                  <a:pt x="962" y="610"/>
                                </a:lnTo>
                                <a:lnTo>
                                  <a:pt x="960" y="613"/>
                                </a:lnTo>
                                <a:lnTo>
                                  <a:pt x="959" y="615"/>
                                </a:lnTo>
                                <a:lnTo>
                                  <a:pt x="957" y="611"/>
                                </a:lnTo>
                                <a:lnTo>
                                  <a:pt x="953" y="606"/>
                                </a:lnTo>
                                <a:lnTo>
                                  <a:pt x="950" y="602"/>
                                </a:lnTo>
                                <a:lnTo>
                                  <a:pt x="944" y="597"/>
                                </a:lnTo>
                                <a:lnTo>
                                  <a:pt x="940" y="594"/>
                                </a:lnTo>
                                <a:lnTo>
                                  <a:pt x="936" y="590"/>
                                </a:lnTo>
                                <a:lnTo>
                                  <a:pt x="932" y="588"/>
                                </a:lnTo>
                                <a:lnTo>
                                  <a:pt x="928" y="585"/>
                                </a:lnTo>
                                <a:lnTo>
                                  <a:pt x="925" y="582"/>
                                </a:lnTo>
                                <a:lnTo>
                                  <a:pt x="924" y="578"/>
                                </a:lnTo>
                                <a:lnTo>
                                  <a:pt x="926" y="576"/>
                                </a:lnTo>
                                <a:lnTo>
                                  <a:pt x="930" y="575"/>
                                </a:lnTo>
                                <a:lnTo>
                                  <a:pt x="932" y="575"/>
                                </a:lnTo>
                                <a:lnTo>
                                  <a:pt x="934" y="575"/>
                                </a:lnTo>
                                <a:lnTo>
                                  <a:pt x="933" y="574"/>
                                </a:lnTo>
                                <a:lnTo>
                                  <a:pt x="931" y="571"/>
                                </a:lnTo>
                                <a:close/>
                                <a:moveTo>
                                  <a:pt x="1035" y="590"/>
                                </a:moveTo>
                                <a:lnTo>
                                  <a:pt x="1037" y="593"/>
                                </a:lnTo>
                                <a:lnTo>
                                  <a:pt x="1039" y="596"/>
                                </a:lnTo>
                                <a:lnTo>
                                  <a:pt x="1042" y="597"/>
                                </a:lnTo>
                                <a:lnTo>
                                  <a:pt x="1043" y="598"/>
                                </a:lnTo>
                                <a:lnTo>
                                  <a:pt x="1043" y="602"/>
                                </a:lnTo>
                                <a:lnTo>
                                  <a:pt x="1042" y="614"/>
                                </a:lnTo>
                                <a:lnTo>
                                  <a:pt x="1045" y="628"/>
                                </a:lnTo>
                                <a:lnTo>
                                  <a:pt x="1048" y="636"/>
                                </a:lnTo>
                                <a:lnTo>
                                  <a:pt x="1044" y="639"/>
                                </a:lnTo>
                                <a:lnTo>
                                  <a:pt x="1036" y="647"/>
                                </a:lnTo>
                                <a:lnTo>
                                  <a:pt x="1032" y="654"/>
                                </a:lnTo>
                                <a:lnTo>
                                  <a:pt x="1027" y="660"/>
                                </a:lnTo>
                                <a:lnTo>
                                  <a:pt x="1024" y="668"/>
                                </a:lnTo>
                                <a:lnTo>
                                  <a:pt x="1023" y="678"/>
                                </a:lnTo>
                                <a:lnTo>
                                  <a:pt x="1024" y="687"/>
                                </a:lnTo>
                                <a:lnTo>
                                  <a:pt x="1025" y="695"/>
                                </a:lnTo>
                                <a:lnTo>
                                  <a:pt x="1027" y="701"/>
                                </a:lnTo>
                                <a:lnTo>
                                  <a:pt x="1029" y="706"/>
                                </a:lnTo>
                                <a:lnTo>
                                  <a:pt x="1035" y="712"/>
                                </a:lnTo>
                                <a:lnTo>
                                  <a:pt x="1036" y="715"/>
                                </a:lnTo>
                                <a:lnTo>
                                  <a:pt x="1035" y="715"/>
                                </a:lnTo>
                                <a:lnTo>
                                  <a:pt x="1031" y="714"/>
                                </a:lnTo>
                                <a:lnTo>
                                  <a:pt x="1028" y="712"/>
                                </a:lnTo>
                                <a:lnTo>
                                  <a:pt x="1025" y="709"/>
                                </a:lnTo>
                                <a:lnTo>
                                  <a:pt x="1021" y="705"/>
                                </a:lnTo>
                                <a:lnTo>
                                  <a:pt x="1017" y="698"/>
                                </a:lnTo>
                                <a:lnTo>
                                  <a:pt x="1013" y="686"/>
                                </a:lnTo>
                                <a:lnTo>
                                  <a:pt x="1009" y="676"/>
                                </a:lnTo>
                                <a:lnTo>
                                  <a:pt x="1008" y="667"/>
                                </a:lnTo>
                                <a:lnTo>
                                  <a:pt x="1007" y="664"/>
                                </a:lnTo>
                                <a:lnTo>
                                  <a:pt x="1009" y="662"/>
                                </a:lnTo>
                                <a:lnTo>
                                  <a:pt x="1012" y="659"/>
                                </a:lnTo>
                                <a:lnTo>
                                  <a:pt x="1011" y="645"/>
                                </a:lnTo>
                                <a:lnTo>
                                  <a:pt x="1011" y="629"/>
                                </a:lnTo>
                                <a:lnTo>
                                  <a:pt x="1015" y="622"/>
                                </a:lnTo>
                                <a:lnTo>
                                  <a:pt x="1020" y="617"/>
                                </a:lnTo>
                                <a:lnTo>
                                  <a:pt x="1024" y="613"/>
                                </a:lnTo>
                                <a:lnTo>
                                  <a:pt x="1031" y="608"/>
                                </a:lnTo>
                                <a:lnTo>
                                  <a:pt x="1033" y="605"/>
                                </a:lnTo>
                                <a:lnTo>
                                  <a:pt x="1034" y="602"/>
                                </a:lnTo>
                                <a:lnTo>
                                  <a:pt x="1035" y="600"/>
                                </a:lnTo>
                                <a:lnTo>
                                  <a:pt x="1035" y="597"/>
                                </a:lnTo>
                                <a:lnTo>
                                  <a:pt x="1035" y="591"/>
                                </a:lnTo>
                                <a:lnTo>
                                  <a:pt x="1035" y="590"/>
                                </a:lnTo>
                                <a:close/>
                                <a:moveTo>
                                  <a:pt x="994" y="554"/>
                                </a:moveTo>
                                <a:lnTo>
                                  <a:pt x="1001" y="555"/>
                                </a:lnTo>
                                <a:lnTo>
                                  <a:pt x="1014" y="555"/>
                                </a:lnTo>
                                <a:lnTo>
                                  <a:pt x="1025" y="555"/>
                                </a:lnTo>
                                <a:lnTo>
                                  <a:pt x="1029" y="555"/>
                                </a:lnTo>
                                <a:lnTo>
                                  <a:pt x="1032" y="556"/>
                                </a:lnTo>
                                <a:lnTo>
                                  <a:pt x="1032" y="561"/>
                                </a:lnTo>
                                <a:lnTo>
                                  <a:pt x="1031" y="564"/>
                                </a:lnTo>
                                <a:lnTo>
                                  <a:pt x="1029" y="566"/>
                                </a:lnTo>
                                <a:lnTo>
                                  <a:pt x="1027" y="567"/>
                                </a:lnTo>
                                <a:lnTo>
                                  <a:pt x="1026" y="567"/>
                                </a:lnTo>
                                <a:lnTo>
                                  <a:pt x="1027" y="567"/>
                                </a:lnTo>
                                <a:lnTo>
                                  <a:pt x="1029" y="568"/>
                                </a:lnTo>
                                <a:lnTo>
                                  <a:pt x="1033" y="570"/>
                                </a:lnTo>
                                <a:lnTo>
                                  <a:pt x="1034" y="574"/>
                                </a:lnTo>
                                <a:lnTo>
                                  <a:pt x="1034" y="577"/>
                                </a:lnTo>
                                <a:lnTo>
                                  <a:pt x="1032" y="579"/>
                                </a:lnTo>
                                <a:lnTo>
                                  <a:pt x="1029" y="580"/>
                                </a:lnTo>
                                <a:lnTo>
                                  <a:pt x="1029" y="581"/>
                                </a:lnTo>
                                <a:lnTo>
                                  <a:pt x="1029" y="585"/>
                                </a:lnTo>
                                <a:lnTo>
                                  <a:pt x="1031" y="596"/>
                                </a:lnTo>
                                <a:lnTo>
                                  <a:pt x="1029" y="599"/>
                                </a:lnTo>
                                <a:lnTo>
                                  <a:pt x="1028" y="602"/>
                                </a:lnTo>
                                <a:lnTo>
                                  <a:pt x="1026" y="605"/>
                                </a:lnTo>
                                <a:lnTo>
                                  <a:pt x="1023" y="607"/>
                                </a:lnTo>
                                <a:lnTo>
                                  <a:pt x="1018" y="613"/>
                                </a:lnTo>
                                <a:lnTo>
                                  <a:pt x="1013" y="617"/>
                                </a:lnTo>
                                <a:lnTo>
                                  <a:pt x="1008" y="622"/>
                                </a:lnTo>
                                <a:lnTo>
                                  <a:pt x="1005" y="627"/>
                                </a:lnTo>
                                <a:lnTo>
                                  <a:pt x="1004" y="633"/>
                                </a:lnTo>
                                <a:lnTo>
                                  <a:pt x="1004" y="638"/>
                                </a:lnTo>
                                <a:lnTo>
                                  <a:pt x="1004" y="650"/>
                                </a:lnTo>
                                <a:lnTo>
                                  <a:pt x="1004" y="658"/>
                                </a:lnTo>
                                <a:lnTo>
                                  <a:pt x="1001" y="657"/>
                                </a:lnTo>
                                <a:lnTo>
                                  <a:pt x="995" y="654"/>
                                </a:lnTo>
                                <a:lnTo>
                                  <a:pt x="992" y="649"/>
                                </a:lnTo>
                                <a:lnTo>
                                  <a:pt x="991" y="646"/>
                                </a:lnTo>
                                <a:lnTo>
                                  <a:pt x="988" y="649"/>
                                </a:lnTo>
                                <a:lnTo>
                                  <a:pt x="984" y="651"/>
                                </a:lnTo>
                                <a:lnTo>
                                  <a:pt x="979" y="651"/>
                                </a:lnTo>
                                <a:lnTo>
                                  <a:pt x="971" y="649"/>
                                </a:lnTo>
                                <a:lnTo>
                                  <a:pt x="959" y="643"/>
                                </a:lnTo>
                                <a:lnTo>
                                  <a:pt x="945" y="636"/>
                                </a:lnTo>
                                <a:lnTo>
                                  <a:pt x="932" y="634"/>
                                </a:lnTo>
                                <a:lnTo>
                                  <a:pt x="921" y="634"/>
                                </a:lnTo>
                                <a:lnTo>
                                  <a:pt x="919" y="633"/>
                                </a:lnTo>
                                <a:lnTo>
                                  <a:pt x="919" y="629"/>
                                </a:lnTo>
                                <a:lnTo>
                                  <a:pt x="919" y="627"/>
                                </a:lnTo>
                                <a:lnTo>
                                  <a:pt x="918" y="625"/>
                                </a:lnTo>
                                <a:lnTo>
                                  <a:pt x="914" y="624"/>
                                </a:lnTo>
                                <a:lnTo>
                                  <a:pt x="908" y="621"/>
                                </a:lnTo>
                                <a:lnTo>
                                  <a:pt x="907" y="619"/>
                                </a:lnTo>
                                <a:lnTo>
                                  <a:pt x="908" y="617"/>
                                </a:lnTo>
                                <a:lnTo>
                                  <a:pt x="911" y="615"/>
                                </a:lnTo>
                                <a:lnTo>
                                  <a:pt x="911" y="615"/>
                                </a:lnTo>
                                <a:lnTo>
                                  <a:pt x="910" y="614"/>
                                </a:lnTo>
                                <a:lnTo>
                                  <a:pt x="906" y="613"/>
                                </a:lnTo>
                                <a:lnTo>
                                  <a:pt x="904" y="609"/>
                                </a:lnTo>
                                <a:lnTo>
                                  <a:pt x="903" y="606"/>
                                </a:lnTo>
                                <a:lnTo>
                                  <a:pt x="905" y="604"/>
                                </a:lnTo>
                                <a:lnTo>
                                  <a:pt x="907" y="602"/>
                                </a:lnTo>
                                <a:lnTo>
                                  <a:pt x="911" y="602"/>
                                </a:lnTo>
                                <a:lnTo>
                                  <a:pt x="912" y="602"/>
                                </a:lnTo>
                                <a:lnTo>
                                  <a:pt x="912" y="599"/>
                                </a:lnTo>
                                <a:lnTo>
                                  <a:pt x="915" y="595"/>
                                </a:lnTo>
                                <a:lnTo>
                                  <a:pt x="916" y="595"/>
                                </a:lnTo>
                                <a:lnTo>
                                  <a:pt x="917" y="596"/>
                                </a:lnTo>
                                <a:lnTo>
                                  <a:pt x="918" y="597"/>
                                </a:lnTo>
                                <a:lnTo>
                                  <a:pt x="920" y="599"/>
                                </a:lnTo>
                                <a:lnTo>
                                  <a:pt x="921" y="604"/>
                                </a:lnTo>
                                <a:lnTo>
                                  <a:pt x="923" y="607"/>
                                </a:lnTo>
                                <a:lnTo>
                                  <a:pt x="924" y="609"/>
                                </a:lnTo>
                                <a:lnTo>
                                  <a:pt x="926" y="613"/>
                                </a:lnTo>
                                <a:lnTo>
                                  <a:pt x="930" y="616"/>
                                </a:lnTo>
                                <a:lnTo>
                                  <a:pt x="935" y="619"/>
                                </a:lnTo>
                                <a:lnTo>
                                  <a:pt x="940" y="621"/>
                                </a:lnTo>
                                <a:lnTo>
                                  <a:pt x="947" y="624"/>
                                </a:lnTo>
                                <a:lnTo>
                                  <a:pt x="955" y="625"/>
                                </a:lnTo>
                                <a:lnTo>
                                  <a:pt x="963" y="626"/>
                                </a:lnTo>
                                <a:lnTo>
                                  <a:pt x="977" y="624"/>
                                </a:lnTo>
                                <a:lnTo>
                                  <a:pt x="982" y="623"/>
                                </a:lnTo>
                                <a:lnTo>
                                  <a:pt x="983" y="620"/>
                                </a:lnTo>
                                <a:lnTo>
                                  <a:pt x="981" y="620"/>
                                </a:lnTo>
                                <a:lnTo>
                                  <a:pt x="974" y="620"/>
                                </a:lnTo>
                                <a:lnTo>
                                  <a:pt x="968" y="620"/>
                                </a:lnTo>
                                <a:lnTo>
                                  <a:pt x="965" y="620"/>
                                </a:lnTo>
                                <a:lnTo>
                                  <a:pt x="964" y="619"/>
                                </a:lnTo>
                                <a:lnTo>
                                  <a:pt x="964" y="617"/>
                                </a:lnTo>
                                <a:lnTo>
                                  <a:pt x="966" y="613"/>
                                </a:lnTo>
                                <a:lnTo>
                                  <a:pt x="973" y="607"/>
                                </a:lnTo>
                                <a:lnTo>
                                  <a:pt x="980" y="603"/>
                                </a:lnTo>
                                <a:lnTo>
                                  <a:pt x="986" y="601"/>
                                </a:lnTo>
                                <a:lnTo>
                                  <a:pt x="995" y="598"/>
                                </a:lnTo>
                                <a:lnTo>
                                  <a:pt x="1000" y="596"/>
                                </a:lnTo>
                                <a:lnTo>
                                  <a:pt x="1000" y="591"/>
                                </a:lnTo>
                                <a:lnTo>
                                  <a:pt x="997" y="591"/>
                                </a:lnTo>
                                <a:lnTo>
                                  <a:pt x="992" y="589"/>
                                </a:lnTo>
                                <a:lnTo>
                                  <a:pt x="988" y="587"/>
                                </a:lnTo>
                                <a:lnTo>
                                  <a:pt x="986" y="583"/>
                                </a:lnTo>
                                <a:lnTo>
                                  <a:pt x="986" y="582"/>
                                </a:lnTo>
                                <a:lnTo>
                                  <a:pt x="987" y="582"/>
                                </a:lnTo>
                                <a:lnTo>
                                  <a:pt x="989" y="582"/>
                                </a:lnTo>
                                <a:lnTo>
                                  <a:pt x="992" y="582"/>
                                </a:lnTo>
                                <a:lnTo>
                                  <a:pt x="999" y="584"/>
                                </a:lnTo>
                                <a:lnTo>
                                  <a:pt x="1004" y="585"/>
                                </a:lnTo>
                                <a:lnTo>
                                  <a:pt x="1005" y="584"/>
                                </a:lnTo>
                                <a:lnTo>
                                  <a:pt x="1007" y="582"/>
                                </a:lnTo>
                                <a:lnTo>
                                  <a:pt x="1007" y="579"/>
                                </a:lnTo>
                                <a:lnTo>
                                  <a:pt x="1007" y="576"/>
                                </a:lnTo>
                                <a:lnTo>
                                  <a:pt x="1006" y="574"/>
                                </a:lnTo>
                                <a:lnTo>
                                  <a:pt x="1003" y="571"/>
                                </a:lnTo>
                                <a:lnTo>
                                  <a:pt x="998" y="569"/>
                                </a:lnTo>
                                <a:lnTo>
                                  <a:pt x="991" y="567"/>
                                </a:lnTo>
                                <a:lnTo>
                                  <a:pt x="984" y="565"/>
                                </a:lnTo>
                                <a:lnTo>
                                  <a:pt x="981" y="563"/>
                                </a:lnTo>
                                <a:lnTo>
                                  <a:pt x="981" y="561"/>
                                </a:lnTo>
                                <a:lnTo>
                                  <a:pt x="981" y="558"/>
                                </a:lnTo>
                                <a:lnTo>
                                  <a:pt x="981" y="556"/>
                                </a:lnTo>
                                <a:lnTo>
                                  <a:pt x="982" y="555"/>
                                </a:lnTo>
                                <a:lnTo>
                                  <a:pt x="984" y="555"/>
                                </a:lnTo>
                                <a:lnTo>
                                  <a:pt x="986" y="554"/>
                                </a:lnTo>
                                <a:lnTo>
                                  <a:pt x="991" y="554"/>
                                </a:lnTo>
                                <a:lnTo>
                                  <a:pt x="994" y="554"/>
                                </a:lnTo>
                                <a:close/>
                                <a:moveTo>
                                  <a:pt x="997" y="539"/>
                                </a:moveTo>
                                <a:lnTo>
                                  <a:pt x="999" y="541"/>
                                </a:lnTo>
                                <a:lnTo>
                                  <a:pt x="1004" y="541"/>
                                </a:lnTo>
                                <a:lnTo>
                                  <a:pt x="1004" y="539"/>
                                </a:lnTo>
                                <a:lnTo>
                                  <a:pt x="1012" y="539"/>
                                </a:lnTo>
                                <a:lnTo>
                                  <a:pt x="1012" y="541"/>
                                </a:lnTo>
                                <a:lnTo>
                                  <a:pt x="1017" y="541"/>
                                </a:lnTo>
                                <a:lnTo>
                                  <a:pt x="1017" y="539"/>
                                </a:lnTo>
                                <a:lnTo>
                                  <a:pt x="1022" y="539"/>
                                </a:lnTo>
                                <a:lnTo>
                                  <a:pt x="1023" y="541"/>
                                </a:lnTo>
                                <a:lnTo>
                                  <a:pt x="1027" y="541"/>
                                </a:lnTo>
                                <a:lnTo>
                                  <a:pt x="1027" y="539"/>
                                </a:lnTo>
                                <a:lnTo>
                                  <a:pt x="1035" y="540"/>
                                </a:lnTo>
                                <a:lnTo>
                                  <a:pt x="1035" y="540"/>
                                </a:lnTo>
                                <a:lnTo>
                                  <a:pt x="1035" y="543"/>
                                </a:lnTo>
                                <a:lnTo>
                                  <a:pt x="1033" y="548"/>
                                </a:lnTo>
                                <a:lnTo>
                                  <a:pt x="1031" y="551"/>
                                </a:lnTo>
                                <a:lnTo>
                                  <a:pt x="997" y="550"/>
                                </a:lnTo>
                                <a:lnTo>
                                  <a:pt x="996" y="548"/>
                                </a:lnTo>
                                <a:lnTo>
                                  <a:pt x="994" y="546"/>
                                </a:lnTo>
                                <a:lnTo>
                                  <a:pt x="991" y="542"/>
                                </a:lnTo>
                                <a:lnTo>
                                  <a:pt x="991" y="540"/>
                                </a:lnTo>
                                <a:lnTo>
                                  <a:pt x="997" y="539"/>
                                </a:lnTo>
                                <a:close/>
                                <a:moveTo>
                                  <a:pt x="1120" y="763"/>
                                </a:moveTo>
                                <a:lnTo>
                                  <a:pt x="1069" y="795"/>
                                </a:lnTo>
                                <a:lnTo>
                                  <a:pt x="1059" y="781"/>
                                </a:lnTo>
                                <a:lnTo>
                                  <a:pt x="1056" y="783"/>
                                </a:lnTo>
                                <a:lnTo>
                                  <a:pt x="1066" y="797"/>
                                </a:lnTo>
                                <a:lnTo>
                                  <a:pt x="1009" y="831"/>
                                </a:lnTo>
                                <a:lnTo>
                                  <a:pt x="986" y="804"/>
                                </a:lnTo>
                                <a:lnTo>
                                  <a:pt x="983" y="806"/>
                                </a:lnTo>
                                <a:lnTo>
                                  <a:pt x="1006" y="833"/>
                                </a:lnTo>
                                <a:lnTo>
                                  <a:pt x="947" y="869"/>
                                </a:lnTo>
                                <a:lnTo>
                                  <a:pt x="897" y="815"/>
                                </a:lnTo>
                                <a:lnTo>
                                  <a:pt x="897" y="813"/>
                                </a:lnTo>
                                <a:lnTo>
                                  <a:pt x="897" y="813"/>
                                </a:lnTo>
                                <a:lnTo>
                                  <a:pt x="947" y="779"/>
                                </a:lnTo>
                                <a:lnTo>
                                  <a:pt x="945" y="776"/>
                                </a:lnTo>
                                <a:lnTo>
                                  <a:pt x="896" y="809"/>
                                </a:lnTo>
                                <a:lnTo>
                                  <a:pt x="894" y="801"/>
                                </a:lnTo>
                                <a:lnTo>
                                  <a:pt x="890" y="790"/>
                                </a:lnTo>
                                <a:lnTo>
                                  <a:pt x="886" y="781"/>
                                </a:lnTo>
                                <a:lnTo>
                                  <a:pt x="882" y="770"/>
                                </a:lnTo>
                                <a:lnTo>
                                  <a:pt x="879" y="760"/>
                                </a:lnTo>
                                <a:lnTo>
                                  <a:pt x="875" y="750"/>
                                </a:lnTo>
                                <a:lnTo>
                                  <a:pt x="907" y="727"/>
                                </a:lnTo>
                                <a:lnTo>
                                  <a:pt x="905" y="724"/>
                                </a:lnTo>
                                <a:lnTo>
                                  <a:pt x="884" y="739"/>
                                </a:lnTo>
                                <a:lnTo>
                                  <a:pt x="888" y="725"/>
                                </a:lnTo>
                                <a:lnTo>
                                  <a:pt x="892" y="709"/>
                                </a:lnTo>
                                <a:lnTo>
                                  <a:pt x="895" y="691"/>
                                </a:lnTo>
                                <a:lnTo>
                                  <a:pt x="896" y="681"/>
                                </a:lnTo>
                                <a:lnTo>
                                  <a:pt x="897" y="685"/>
                                </a:lnTo>
                                <a:lnTo>
                                  <a:pt x="900" y="696"/>
                                </a:lnTo>
                                <a:lnTo>
                                  <a:pt x="903" y="703"/>
                                </a:lnTo>
                                <a:lnTo>
                                  <a:pt x="908" y="714"/>
                                </a:lnTo>
                                <a:lnTo>
                                  <a:pt x="915" y="725"/>
                                </a:lnTo>
                                <a:lnTo>
                                  <a:pt x="924" y="739"/>
                                </a:lnTo>
                                <a:lnTo>
                                  <a:pt x="936" y="754"/>
                                </a:lnTo>
                                <a:lnTo>
                                  <a:pt x="948" y="767"/>
                                </a:lnTo>
                                <a:lnTo>
                                  <a:pt x="963" y="780"/>
                                </a:lnTo>
                                <a:lnTo>
                                  <a:pt x="977" y="790"/>
                                </a:lnTo>
                                <a:lnTo>
                                  <a:pt x="1000" y="807"/>
                                </a:lnTo>
                                <a:lnTo>
                                  <a:pt x="1009" y="813"/>
                                </a:lnTo>
                                <a:lnTo>
                                  <a:pt x="1020" y="805"/>
                                </a:lnTo>
                                <a:lnTo>
                                  <a:pt x="1044" y="781"/>
                                </a:lnTo>
                                <a:lnTo>
                                  <a:pt x="1059" y="763"/>
                                </a:lnTo>
                                <a:lnTo>
                                  <a:pt x="1074" y="743"/>
                                </a:lnTo>
                                <a:lnTo>
                                  <a:pt x="1081" y="732"/>
                                </a:lnTo>
                                <a:lnTo>
                                  <a:pt x="1087" y="721"/>
                                </a:lnTo>
                                <a:lnTo>
                                  <a:pt x="1094" y="709"/>
                                </a:lnTo>
                                <a:lnTo>
                                  <a:pt x="1100" y="697"/>
                                </a:lnTo>
                                <a:lnTo>
                                  <a:pt x="1132" y="678"/>
                                </a:lnTo>
                                <a:lnTo>
                                  <a:pt x="1129" y="675"/>
                                </a:lnTo>
                                <a:lnTo>
                                  <a:pt x="1102" y="690"/>
                                </a:lnTo>
                                <a:lnTo>
                                  <a:pt x="1106" y="676"/>
                                </a:lnTo>
                                <a:lnTo>
                                  <a:pt x="1110" y="661"/>
                                </a:lnTo>
                                <a:lnTo>
                                  <a:pt x="1115" y="631"/>
                                </a:lnTo>
                                <a:lnTo>
                                  <a:pt x="1118" y="604"/>
                                </a:lnTo>
                                <a:lnTo>
                                  <a:pt x="1119" y="581"/>
                                </a:lnTo>
                                <a:lnTo>
                                  <a:pt x="1119" y="562"/>
                                </a:lnTo>
                                <a:lnTo>
                                  <a:pt x="1116" y="535"/>
                                </a:lnTo>
                                <a:lnTo>
                                  <a:pt x="1115" y="526"/>
                                </a:lnTo>
                                <a:lnTo>
                                  <a:pt x="893" y="531"/>
                                </a:lnTo>
                                <a:lnTo>
                                  <a:pt x="893" y="529"/>
                                </a:lnTo>
                                <a:lnTo>
                                  <a:pt x="892" y="523"/>
                                </a:lnTo>
                                <a:lnTo>
                                  <a:pt x="891" y="507"/>
                                </a:lnTo>
                                <a:lnTo>
                                  <a:pt x="887" y="482"/>
                                </a:lnTo>
                                <a:lnTo>
                                  <a:pt x="883" y="452"/>
                                </a:lnTo>
                                <a:lnTo>
                                  <a:pt x="879" y="425"/>
                                </a:lnTo>
                                <a:lnTo>
                                  <a:pt x="874" y="402"/>
                                </a:lnTo>
                                <a:lnTo>
                                  <a:pt x="868" y="382"/>
                                </a:lnTo>
                                <a:lnTo>
                                  <a:pt x="863" y="367"/>
                                </a:lnTo>
                                <a:lnTo>
                                  <a:pt x="858" y="355"/>
                                </a:lnTo>
                                <a:lnTo>
                                  <a:pt x="854" y="345"/>
                                </a:lnTo>
                                <a:lnTo>
                                  <a:pt x="850" y="337"/>
                                </a:lnTo>
                                <a:lnTo>
                                  <a:pt x="842" y="327"/>
                                </a:lnTo>
                                <a:lnTo>
                                  <a:pt x="839" y="324"/>
                                </a:lnTo>
                                <a:lnTo>
                                  <a:pt x="836" y="325"/>
                                </a:lnTo>
                                <a:lnTo>
                                  <a:pt x="825" y="329"/>
                                </a:lnTo>
                                <a:lnTo>
                                  <a:pt x="811" y="338"/>
                                </a:lnTo>
                                <a:lnTo>
                                  <a:pt x="805" y="342"/>
                                </a:lnTo>
                                <a:lnTo>
                                  <a:pt x="799" y="342"/>
                                </a:lnTo>
                                <a:lnTo>
                                  <a:pt x="792" y="342"/>
                                </a:lnTo>
                                <a:lnTo>
                                  <a:pt x="785" y="337"/>
                                </a:lnTo>
                                <a:lnTo>
                                  <a:pt x="779" y="327"/>
                                </a:lnTo>
                                <a:lnTo>
                                  <a:pt x="776" y="314"/>
                                </a:lnTo>
                                <a:lnTo>
                                  <a:pt x="775" y="305"/>
                                </a:lnTo>
                                <a:lnTo>
                                  <a:pt x="769" y="305"/>
                                </a:lnTo>
                                <a:lnTo>
                                  <a:pt x="764" y="311"/>
                                </a:lnTo>
                                <a:lnTo>
                                  <a:pt x="758" y="319"/>
                                </a:lnTo>
                                <a:lnTo>
                                  <a:pt x="755" y="322"/>
                                </a:lnTo>
                                <a:lnTo>
                                  <a:pt x="750" y="326"/>
                                </a:lnTo>
                                <a:lnTo>
                                  <a:pt x="746" y="328"/>
                                </a:lnTo>
                                <a:lnTo>
                                  <a:pt x="742" y="329"/>
                                </a:lnTo>
                                <a:lnTo>
                                  <a:pt x="737" y="331"/>
                                </a:lnTo>
                                <a:lnTo>
                                  <a:pt x="730" y="331"/>
                                </a:lnTo>
                                <a:lnTo>
                                  <a:pt x="719" y="331"/>
                                </a:lnTo>
                                <a:lnTo>
                                  <a:pt x="714" y="329"/>
                                </a:lnTo>
                                <a:lnTo>
                                  <a:pt x="710" y="327"/>
                                </a:lnTo>
                                <a:lnTo>
                                  <a:pt x="704" y="323"/>
                                </a:lnTo>
                                <a:lnTo>
                                  <a:pt x="698" y="318"/>
                                </a:lnTo>
                                <a:lnTo>
                                  <a:pt x="694" y="313"/>
                                </a:lnTo>
                                <a:lnTo>
                                  <a:pt x="691" y="307"/>
                                </a:lnTo>
                                <a:lnTo>
                                  <a:pt x="690" y="305"/>
                                </a:lnTo>
                                <a:lnTo>
                                  <a:pt x="683" y="305"/>
                                </a:lnTo>
                                <a:lnTo>
                                  <a:pt x="683" y="323"/>
                                </a:lnTo>
                                <a:lnTo>
                                  <a:pt x="683" y="332"/>
                                </a:lnTo>
                                <a:lnTo>
                                  <a:pt x="681" y="339"/>
                                </a:lnTo>
                                <a:lnTo>
                                  <a:pt x="676" y="344"/>
                                </a:lnTo>
                                <a:lnTo>
                                  <a:pt x="673" y="347"/>
                                </a:lnTo>
                                <a:lnTo>
                                  <a:pt x="666" y="342"/>
                                </a:lnTo>
                                <a:lnTo>
                                  <a:pt x="666" y="341"/>
                                </a:lnTo>
                                <a:lnTo>
                                  <a:pt x="669" y="339"/>
                                </a:lnTo>
                                <a:lnTo>
                                  <a:pt x="672" y="333"/>
                                </a:lnTo>
                                <a:lnTo>
                                  <a:pt x="673" y="327"/>
                                </a:lnTo>
                                <a:lnTo>
                                  <a:pt x="671" y="324"/>
                                </a:lnTo>
                                <a:lnTo>
                                  <a:pt x="668" y="321"/>
                                </a:lnTo>
                                <a:lnTo>
                                  <a:pt x="665" y="320"/>
                                </a:lnTo>
                                <a:lnTo>
                                  <a:pt x="663" y="319"/>
                                </a:lnTo>
                                <a:lnTo>
                                  <a:pt x="659" y="324"/>
                                </a:lnTo>
                                <a:lnTo>
                                  <a:pt x="651" y="332"/>
                                </a:lnTo>
                                <a:lnTo>
                                  <a:pt x="635" y="341"/>
                                </a:lnTo>
                                <a:lnTo>
                                  <a:pt x="623" y="348"/>
                                </a:lnTo>
                                <a:lnTo>
                                  <a:pt x="620" y="343"/>
                                </a:lnTo>
                                <a:lnTo>
                                  <a:pt x="623" y="340"/>
                                </a:lnTo>
                                <a:lnTo>
                                  <a:pt x="629" y="335"/>
                                </a:lnTo>
                                <a:lnTo>
                                  <a:pt x="631" y="333"/>
                                </a:lnTo>
                                <a:lnTo>
                                  <a:pt x="632" y="329"/>
                                </a:lnTo>
                                <a:lnTo>
                                  <a:pt x="631" y="327"/>
                                </a:lnTo>
                                <a:lnTo>
                                  <a:pt x="630" y="324"/>
                                </a:lnTo>
                                <a:lnTo>
                                  <a:pt x="625" y="322"/>
                                </a:lnTo>
                                <a:lnTo>
                                  <a:pt x="623" y="322"/>
                                </a:lnTo>
                                <a:lnTo>
                                  <a:pt x="624" y="322"/>
                                </a:lnTo>
                                <a:lnTo>
                                  <a:pt x="628" y="319"/>
                                </a:lnTo>
                                <a:lnTo>
                                  <a:pt x="629" y="318"/>
                                </a:lnTo>
                                <a:lnTo>
                                  <a:pt x="630" y="316"/>
                                </a:lnTo>
                                <a:lnTo>
                                  <a:pt x="631" y="314"/>
                                </a:lnTo>
                                <a:lnTo>
                                  <a:pt x="630" y="311"/>
                                </a:lnTo>
                                <a:lnTo>
                                  <a:pt x="629" y="307"/>
                                </a:lnTo>
                                <a:lnTo>
                                  <a:pt x="626" y="306"/>
                                </a:lnTo>
                                <a:lnTo>
                                  <a:pt x="625" y="306"/>
                                </a:lnTo>
                                <a:lnTo>
                                  <a:pt x="623" y="306"/>
                                </a:lnTo>
                                <a:lnTo>
                                  <a:pt x="625" y="304"/>
                                </a:lnTo>
                                <a:lnTo>
                                  <a:pt x="628" y="301"/>
                                </a:lnTo>
                                <a:lnTo>
                                  <a:pt x="630" y="300"/>
                                </a:lnTo>
                                <a:lnTo>
                                  <a:pt x="630" y="297"/>
                                </a:lnTo>
                                <a:lnTo>
                                  <a:pt x="631" y="295"/>
                                </a:lnTo>
                                <a:lnTo>
                                  <a:pt x="630" y="292"/>
                                </a:lnTo>
                                <a:lnTo>
                                  <a:pt x="626" y="288"/>
                                </a:lnTo>
                                <a:lnTo>
                                  <a:pt x="625" y="287"/>
                                </a:lnTo>
                                <a:lnTo>
                                  <a:pt x="626" y="286"/>
                                </a:lnTo>
                                <a:lnTo>
                                  <a:pt x="629" y="284"/>
                                </a:lnTo>
                                <a:lnTo>
                                  <a:pt x="630" y="282"/>
                                </a:lnTo>
                                <a:lnTo>
                                  <a:pt x="631" y="280"/>
                                </a:lnTo>
                                <a:lnTo>
                                  <a:pt x="630" y="277"/>
                                </a:lnTo>
                                <a:lnTo>
                                  <a:pt x="629" y="274"/>
                                </a:lnTo>
                                <a:lnTo>
                                  <a:pt x="623" y="269"/>
                                </a:lnTo>
                                <a:lnTo>
                                  <a:pt x="619" y="268"/>
                                </a:lnTo>
                                <a:lnTo>
                                  <a:pt x="620" y="245"/>
                                </a:lnTo>
                                <a:lnTo>
                                  <a:pt x="621" y="245"/>
                                </a:lnTo>
                                <a:lnTo>
                                  <a:pt x="622" y="244"/>
                                </a:lnTo>
                                <a:lnTo>
                                  <a:pt x="624" y="242"/>
                                </a:lnTo>
                                <a:lnTo>
                                  <a:pt x="625" y="237"/>
                                </a:lnTo>
                                <a:lnTo>
                                  <a:pt x="624" y="233"/>
                                </a:lnTo>
                                <a:lnTo>
                                  <a:pt x="622" y="228"/>
                                </a:lnTo>
                                <a:lnTo>
                                  <a:pt x="621" y="226"/>
                                </a:lnTo>
                                <a:lnTo>
                                  <a:pt x="620" y="226"/>
                                </a:lnTo>
                                <a:lnTo>
                                  <a:pt x="623" y="188"/>
                                </a:lnTo>
                                <a:lnTo>
                                  <a:pt x="624" y="188"/>
                                </a:lnTo>
                                <a:lnTo>
                                  <a:pt x="626" y="187"/>
                                </a:lnTo>
                                <a:lnTo>
                                  <a:pt x="629" y="185"/>
                                </a:lnTo>
                                <a:lnTo>
                                  <a:pt x="630" y="181"/>
                                </a:lnTo>
                                <a:lnTo>
                                  <a:pt x="629" y="177"/>
                                </a:lnTo>
                                <a:lnTo>
                                  <a:pt x="626" y="175"/>
                                </a:lnTo>
                                <a:lnTo>
                                  <a:pt x="624" y="174"/>
                                </a:lnTo>
                                <a:lnTo>
                                  <a:pt x="623" y="173"/>
                                </a:lnTo>
                                <a:lnTo>
                                  <a:pt x="623" y="137"/>
                                </a:lnTo>
                                <a:lnTo>
                                  <a:pt x="625" y="137"/>
                                </a:lnTo>
                                <a:lnTo>
                                  <a:pt x="629" y="136"/>
                                </a:lnTo>
                                <a:lnTo>
                                  <a:pt x="631" y="135"/>
                                </a:lnTo>
                                <a:lnTo>
                                  <a:pt x="632" y="134"/>
                                </a:lnTo>
                                <a:lnTo>
                                  <a:pt x="633" y="132"/>
                                </a:lnTo>
                                <a:lnTo>
                                  <a:pt x="633" y="128"/>
                                </a:lnTo>
                                <a:lnTo>
                                  <a:pt x="633" y="125"/>
                                </a:lnTo>
                                <a:lnTo>
                                  <a:pt x="632" y="123"/>
                                </a:lnTo>
                                <a:lnTo>
                                  <a:pt x="630" y="122"/>
                                </a:lnTo>
                                <a:lnTo>
                                  <a:pt x="629" y="121"/>
                                </a:lnTo>
                                <a:lnTo>
                                  <a:pt x="625" y="120"/>
                                </a:lnTo>
                                <a:lnTo>
                                  <a:pt x="624" y="120"/>
                                </a:lnTo>
                                <a:lnTo>
                                  <a:pt x="625" y="104"/>
                                </a:lnTo>
                                <a:lnTo>
                                  <a:pt x="631" y="85"/>
                                </a:lnTo>
                                <a:lnTo>
                                  <a:pt x="638" y="67"/>
                                </a:lnTo>
                                <a:lnTo>
                                  <a:pt x="644" y="54"/>
                                </a:lnTo>
                                <a:lnTo>
                                  <a:pt x="646" y="49"/>
                                </a:lnTo>
                                <a:lnTo>
                                  <a:pt x="625" y="0"/>
                                </a:lnTo>
                                <a:lnTo>
                                  <a:pt x="600" y="50"/>
                                </a:lnTo>
                                <a:lnTo>
                                  <a:pt x="602" y="55"/>
                                </a:lnTo>
                                <a:lnTo>
                                  <a:pt x="607" y="68"/>
                                </a:lnTo>
                                <a:lnTo>
                                  <a:pt x="610" y="78"/>
                                </a:lnTo>
                                <a:lnTo>
                                  <a:pt x="612" y="86"/>
                                </a:lnTo>
                                <a:lnTo>
                                  <a:pt x="614" y="96"/>
                                </a:lnTo>
                                <a:lnTo>
                                  <a:pt x="614" y="104"/>
                                </a:lnTo>
                                <a:lnTo>
                                  <a:pt x="614" y="122"/>
                                </a:lnTo>
                                <a:lnTo>
                                  <a:pt x="596" y="122"/>
                                </a:lnTo>
                                <a:lnTo>
                                  <a:pt x="554" y="122"/>
                                </a:lnTo>
                                <a:lnTo>
                                  <a:pt x="530" y="123"/>
                                </a:lnTo>
                                <a:lnTo>
                                  <a:pt x="507" y="124"/>
                                </a:lnTo>
                                <a:lnTo>
                                  <a:pt x="488" y="125"/>
                                </a:lnTo>
                                <a:lnTo>
                                  <a:pt x="473" y="127"/>
                                </a:lnTo>
                                <a:lnTo>
                                  <a:pt x="458" y="132"/>
                                </a:lnTo>
                                <a:lnTo>
                                  <a:pt x="437" y="137"/>
                                </a:lnTo>
                                <a:lnTo>
                                  <a:pt x="411" y="144"/>
                                </a:lnTo>
                                <a:lnTo>
                                  <a:pt x="382" y="155"/>
                                </a:lnTo>
                                <a:lnTo>
                                  <a:pt x="367" y="161"/>
                                </a:lnTo>
                                <a:lnTo>
                                  <a:pt x="352" y="167"/>
                                </a:lnTo>
                                <a:lnTo>
                                  <a:pt x="337" y="175"/>
                                </a:lnTo>
                                <a:lnTo>
                                  <a:pt x="322" y="183"/>
                                </a:lnTo>
                                <a:lnTo>
                                  <a:pt x="309" y="193"/>
                                </a:lnTo>
                                <a:lnTo>
                                  <a:pt x="296" y="202"/>
                                </a:lnTo>
                                <a:lnTo>
                                  <a:pt x="285" y="213"/>
                                </a:lnTo>
                                <a:lnTo>
                                  <a:pt x="274" y="223"/>
                                </a:lnTo>
                                <a:lnTo>
                                  <a:pt x="260" y="240"/>
                                </a:lnTo>
                                <a:lnTo>
                                  <a:pt x="249" y="257"/>
                                </a:lnTo>
                                <a:lnTo>
                                  <a:pt x="239" y="273"/>
                                </a:lnTo>
                                <a:lnTo>
                                  <a:pt x="231" y="287"/>
                                </a:lnTo>
                                <a:lnTo>
                                  <a:pt x="225" y="302"/>
                                </a:lnTo>
                                <a:lnTo>
                                  <a:pt x="219" y="316"/>
                                </a:lnTo>
                                <a:lnTo>
                                  <a:pt x="216" y="328"/>
                                </a:lnTo>
                                <a:lnTo>
                                  <a:pt x="214" y="340"/>
                                </a:lnTo>
                                <a:lnTo>
                                  <a:pt x="222" y="334"/>
                                </a:lnTo>
                                <a:lnTo>
                                  <a:pt x="241" y="314"/>
                                </a:lnTo>
                                <a:lnTo>
                                  <a:pt x="251" y="303"/>
                                </a:lnTo>
                                <a:lnTo>
                                  <a:pt x="262" y="289"/>
                                </a:lnTo>
                                <a:lnTo>
                                  <a:pt x="278" y="273"/>
                                </a:lnTo>
                                <a:lnTo>
                                  <a:pt x="297" y="253"/>
                                </a:lnTo>
                                <a:lnTo>
                                  <a:pt x="315" y="239"/>
                                </a:lnTo>
                                <a:lnTo>
                                  <a:pt x="332" y="227"/>
                                </a:lnTo>
                                <a:lnTo>
                                  <a:pt x="347" y="218"/>
                                </a:lnTo>
                                <a:lnTo>
                                  <a:pt x="359" y="213"/>
                                </a:lnTo>
                                <a:lnTo>
                                  <a:pt x="378" y="205"/>
                                </a:lnTo>
                                <a:lnTo>
                                  <a:pt x="388" y="204"/>
                                </a:lnTo>
                                <a:lnTo>
                                  <a:pt x="399" y="205"/>
                                </a:lnTo>
                                <a:lnTo>
                                  <a:pt x="418" y="211"/>
                                </a:lnTo>
                                <a:lnTo>
                                  <a:pt x="440" y="218"/>
                                </a:lnTo>
                                <a:lnTo>
                                  <a:pt x="460" y="223"/>
                                </a:lnTo>
                                <a:lnTo>
                                  <a:pt x="481" y="229"/>
                                </a:lnTo>
                                <a:lnTo>
                                  <a:pt x="509" y="237"/>
                                </a:lnTo>
                                <a:lnTo>
                                  <a:pt x="537" y="243"/>
                                </a:lnTo>
                                <a:lnTo>
                                  <a:pt x="564" y="247"/>
                                </a:lnTo>
                                <a:lnTo>
                                  <a:pt x="584" y="248"/>
                                </a:lnTo>
                                <a:lnTo>
                                  <a:pt x="597" y="247"/>
                                </a:lnTo>
                                <a:lnTo>
                                  <a:pt x="604" y="246"/>
                                </a:lnTo>
                                <a:lnTo>
                                  <a:pt x="607" y="245"/>
                                </a:lnTo>
                                <a:lnTo>
                                  <a:pt x="608" y="246"/>
                                </a:lnTo>
                                <a:lnTo>
                                  <a:pt x="609" y="247"/>
                                </a:lnTo>
                                <a:lnTo>
                                  <a:pt x="610" y="249"/>
                                </a:lnTo>
                                <a:lnTo>
                                  <a:pt x="611" y="251"/>
                                </a:lnTo>
                                <a:lnTo>
                                  <a:pt x="611" y="272"/>
                                </a:lnTo>
                                <a:lnTo>
                                  <a:pt x="610" y="273"/>
                                </a:lnTo>
                                <a:lnTo>
                                  <a:pt x="604" y="276"/>
                                </a:lnTo>
                                <a:lnTo>
                                  <a:pt x="594" y="283"/>
                                </a:lnTo>
                                <a:lnTo>
                                  <a:pt x="589" y="287"/>
                                </a:lnTo>
                                <a:lnTo>
                                  <a:pt x="588" y="287"/>
                                </a:lnTo>
                                <a:lnTo>
                                  <a:pt x="584" y="287"/>
                                </a:lnTo>
                                <a:lnTo>
                                  <a:pt x="580" y="291"/>
                                </a:lnTo>
                                <a:lnTo>
                                  <a:pt x="573" y="298"/>
                                </a:lnTo>
                                <a:lnTo>
                                  <a:pt x="569" y="303"/>
                                </a:lnTo>
                                <a:lnTo>
                                  <a:pt x="565" y="309"/>
                                </a:lnTo>
                                <a:lnTo>
                                  <a:pt x="563" y="316"/>
                                </a:lnTo>
                                <a:lnTo>
                                  <a:pt x="561" y="323"/>
                                </a:lnTo>
                                <a:lnTo>
                                  <a:pt x="558" y="334"/>
                                </a:lnTo>
                                <a:lnTo>
                                  <a:pt x="557" y="338"/>
                                </a:lnTo>
                                <a:lnTo>
                                  <a:pt x="556" y="339"/>
                                </a:lnTo>
                                <a:lnTo>
                                  <a:pt x="554" y="343"/>
                                </a:lnTo>
                                <a:lnTo>
                                  <a:pt x="554" y="348"/>
                                </a:lnTo>
                                <a:lnTo>
                                  <a:pt x="553" y="357"/>
                                </a:lnTo>
                                <a:lnTo>
                                  <a:pt x="553" y="369"/>
                                </a:lnTo>
                                <a:lnTo>
                                  <a:pt x="552" y="383"/>
                                </a:lnTo>
                                <a:lnTo>
                                  <a:pt x="552" y="400"/>
                                </a:lnTo>
                                <a:lnTo>
                                  <a:pt x="553" y="417"/>
                                </a:lnTo>
                                <a:lnTo>
                                  <a:pt x="554" y="426"/>
                                </a:lnTo>
                                <a:lnTo>
                                  <a:pt x="556" y="435"/>
                                </a:lnTo>
                                <a:lnTo>
                                  <a:pt x="559" y="444"/>
                                </a:lnTo>
                                <a:lnTo>
                                  <a:pt x="561" y="452"/>
                                </a:lnTo>
                                <a:lnTo>
                                  <a:pt x="565" y="460"/>
                                </a:lnTo>
                                <a:lnTo>
                                  <a:pt x="571" y="466"/>
                                </a:lnTo>
                                <a:lnTo>
                                  <a:pt x="576" y="472"/>
                                </a:lnTo>
                                <a:lnTo>
                                  <a:pt x="581" y="476"/>
                                </a:lnTo>
                                <a:lnTo>
                                  <a:pt x="591" y="482"/>
                                </a:lnTo>
                                <a:lnTo>
                                  <a:pt x="595" y="484"/>
                                </a:lnTo>
                                <a:lnTo>
                                  <a:pt x="596" y="361"/>
                                </a:lnTo>
                                <a:lnTo>
                                  <a:pt x="597" y="361"/>
                                </a:lnTo>
                                <a:lnTo>
                                  <a:pt x="600" y="359"/>
                                </a:lnTo>
                                <a:lnTo>
                                  <a:pt x="604" y="357"/>
                                </a:lnTo>
                                <a:lnTo>
                                  <a:pt x="607" y="356"/>
                                </a:lnTo>
                                <a:lnTo>
                                  <a:pt x="603" y="550"/>
                                </a:lnTo>
                                <a:lnTo>
                                  <a:pt x="602" y="550"/>
                                </a:lnTo>
                                <a:lnTo>
                                  <a:pt x="600" y="551"/>
                                </a:lnTo>
                                <a:lnTo>
                                  <a:pt x="597" y="555"/>
                                </a:lnTo>
                                <a:lnTo>
                                  <a:pt x="596" y="559"/>
                                </a:lnTo>
                                <a:lnTo>
                                  <a:pt x="596" y="564"/>
                                </a:lnTo>
                                <a:lnTo>
                                  <a:pt x="598" y="567"/>
                                </a:lnTo>
                                <a:lnTo>
                                  <a:pt x="600" y="568"/>
                                </a:lnTo>
                                <a:lnTo>
                                  <a:pt x="601" y="568"/>
                                </a:lnTo>
                                <a:lnTo>
                                  <a:pt x="590" y="828"/>
                                </a:lnTo>
                                <a:lnTo>
                                  <a:pt x="541" y="791"/>
                                </a:lnTo>
                                <a:lnTo>
                                  <a:pt x="550" y="785"/>
                                </a:lnTo>
                                <a:lnTo>
                                  <a:pt x="548" y="782"/>
                                </a:lnTo>
                                <a:lnTo>
                                  <a:pt x="538" y="789"/>
                                </a:lnTo>
                                <a:lnTo>
                                  <a:pt x="492" y="754"/>
                                </a:lnTo>
                                <a:lnTo>
                                  <a:pt x="552" y="715"/>
                                </a:lnTo>
                                <a:lnTo>
                                  <a:pt x="550" y="711"/>
                                </a:lnTo>
                                <a:lnTo>
                                  <a:pt x="544" y="715"/>
                                </a:lnTo>
                                <a:lnTo>
                                  <a:pt x="521" y="698"/>
                                </a:lnTo>
                                <a:lnTo>
                                  <a:pt x="519" y="701"/>
                                </a:lnTo>
                                <a:lnTo>
                                  <a:pt x="541" y="717"/>
                                </a:lnTo>
                                <a:lnTo>
                                  <a:pt x="489" y="750"/>
                                </a:lnTo>
                                <a:lnTo>
                                  <a:pt x="459" y="727"/>
                                </a:lnTo>
                                <a:lnTo>
                                  <a:pt x="456" y="730"/>
                                </a:lnTo>
                                <a:lnTo>
                                  <a:pt x="486" y="752"/>
                                </a:lnTo>
                                <a:lnTo>
                                  <a:pt x="450" y="776"/>
                                </a:lnTo>
                                <a:lnTo>
                                  <a:pt x="452" y="779"/>
                                </a:lnTo>
                                <a:lnTo>
                                  <a:pt x="489" y="756"/>
                                </a:lnTo>
                                <a:lnTo>
                                  <a:pt x="535" y="791"/>
                                </a:lnTo>
                                <a:lnTo>
                                  <a:pt x="483" y="825"/>
                                </a:lnTo>
                                <a:lnTo>
                                  <a:pt x="456" y="803"/>
                                </a:lnTo>
                                <a:lnTo>
                                  <a:pt x="454" y="806"/>
                                </a:lnTo>
                                <a:lnTo>
                                  <a:pt x="480" y="828"/>
                                </a:lnTo>
                                <a:lnTo>
                                  <a:pt x="456" y="843"/>
                                </a:lnTo>
                                <a:lnTo>
                                  <a:pt x="458" y="846"/>
                                </a:lnTo>
                                <a:lnTo>
                                  <a:pt x="483" y="830"/>
                                </a:lnTo>
                                <a:lnTo>
                                  <a:pt x="532" y="870"/>
                                </a:lnTo>
                                <a:lnTo>
                                  <a:pt x="480" y="906"/>
                                </a:lnTo>
                                <a:lnTo>
                                  <a:pt x="459" y="889"/>
                                </a:lnTo>
                                <a:lnTo>
                                  <a:pt x="457" y="891"/>
                                </a:lnTo>
                                <a:lnTo>
                                  <a:pt x="477" y="908"/>
                                </a:lnTo>
                                <a:lnTo>
                                  <a:pt x="462" y="918"/>
                                </a:lnTo>
                                <a:lnTo>
                                  <a:pt x="464" y="921"/>
                                </a:lnTo>
                                <a:lnTo>
                                  <a:pt x="479" y="910"/>
                                </a:lnTo>
                                <a:lnTo>
                                  <a:pt x="531" y="952"/>
                                </a:lnTo>
                                <a:lnTo>
                                  <a:pt x="498" y="952"/>
                                </a:lnTo>
                                <a:lnTo>
                                  <a:pt x="497" y="947"/>
                                </a:lnTo>
                                <a:lnTo>
                                  <a:pt x="495" y="945"/>
                                </a:lnTo>
                                <a:lnTo>
                                  <a:pt x="496" y="944"/>
                                </a:lnTo>
                                <a:lnTo>
                                  <a:pt x="498" y="942"/>
                                </a:lnTo>
                                <a:lnTo>
                                  <a:pt x="499" y="940"/>
                                </a:lnTo>
                                <a:lnTo>
                                  <a:pt x="499" y="938"/>
                                </a:lnTo>
                                <a:lnTo>
                                  <a:pt x="498" y="936"/>
                                </a:lnTo>
                                <a:lnTo>
                                  <a:pt x="497" y="932"/>
                                </a:lnTo>
                                <a:lnTo>
                                  <a:pt x="494" y="931"/>
                                </a:lnTo>
                                <a:lnTo>
                                  <a:pt x="492" y="930"/>
                                </a:lnTo>
                                <a:lnTo>
                                  <a:pt x="491" y="930"/>
                                </a:lnTo>
                                <a:lnTo>
                                  <a:pt x="489" y="930"/>
                                </a:lnTo>
                                <a:lnTo>
                                  <a:pt x="486" y="931"/>
                                </a:lnTo>
                                <a:lnTo>
                                  <a:pt x="484" y="932"/>
                                </a:lnTo>
                                <a:lnTo>
                                  <a:pt x="484" y="931"/>
                                </a:lnTo>
                                <a:lnTo>
                                  <a:pt x="482" y="929"/>
                                </a:lnTo>
                                <a:lnTo>
                                  <a:pt x="480" y="928"/>
                                </a:lnTo>
                                <a:lnTo>
                                  <a:pt x="478" y="927"/>
                                </a:lnTo>
                                <a:lnTo>
                                  <a:pt x="476" y="927"/>
                                </a:lnTo>
                                <a:lnTo>
                                  <a:pt x="473" y="928"/>
                                </a:lnTo>
                                <a:lnTo>
                                  <a:pt x="471" y="929"/>
                                </a:lnTo>
                                <a:lnTo>
                                  <a:pt x="470" y="931"/>
                                </a:lnTo>
                                <a:lnTo>
                                  <a:pt x="470" y="932"/>
                                </a:lnTo>
                                <a:lnTo>
                                  <a:pt x="469" y="934"/>
                                </a:lnTo>
                                <a:lnTo>
                                  <a:pt x="470" y="937"/>
                                </a:lnTo>
                                <a:lnTo>
                                  <a:pt x="470" y="938"/>
                                </a:lnTo>
                                <a:lnTo>
                                  <a:pt x="469" y="938"/>
                                </a:lnTo>
                                <a:lnTo>
                                  <a:pt x="467" y="938"/>
                                </a:lnTo>
                                <a:lnTo>
                                  <a:pt x="464" y="939"/>
                                </a:lnTo>
                                <a:lnTo>
                                  <a:pt x="463" y="940"/>
                                </a:lnTo>
                                <a:lnTo>
                                  <a:pt x="463" y="942"/>
                                </a:lnTo>
                                <a:lnTo>
                                  <a:pt x="462" y="944"/>
                                </a:lnTo>
                                <a:lnTo>
                                  <a:pt x="464" y="948"/>
                                </a:lnTo>
                                <a:lnTo>
                                  <a:pt x="467" y="950"/>
                                </a:lnTo>
                                <a:lnTo>
                                  <a:pt x="469" y="950"/>
                                </a:lnTo>
                                <a:lnTo>
                                  <a:pt x="470" y="951"/>
                                </a:lnTo>
                                <a:lnTo>
                                  <a:pt x="470" y="951"/>
                                </a:lnTo>
                                <a:lnTo>
                                  <a:pt x="470" y="952"/>
                                </a:lnTo>
                                <a:lnTo>
                                  <a:pt x="457" y="952"/>
                                </a:lnTo>
                                <a:lnTo>
                                  <a:pt x="456" y="945"/>
                                </a:lnTo>
                                <a:lnTo>
                                  <a:pt x="455" y="927"/>
                                </a:lnTo>
                                <a:lnTo>
                                  <a:pt x="453" y="900"/>
                                </a:lnTo>
                                <a:lnTo>
                                  <a:pt x="452" y="866"/>
                                </a:lnTo>
                                <a:lnTo>
                                  <a:pt x="450" y="847"/>
                                </a:lnTo>
                                <a:lnTo>
                                  <a:pt x="448" y="825"/>
                                </a:lnTo>
                                <a:lnTo>
                                  <a:pt x="444" y="804"/>
                                </a:lnTo>
                                <a:lnTo>
                                  <a:pt x="441" y="782"/>
                                </a:lnTo>
                                <a:lnTo>
                                  <a:pt x="434" y="748"/>
                                </a:lnTo>
                                <a:lnTo>
                                  <a:pt x="431" y="735"/>
                                </a:lnTo>
                                <a:lnTo>
                                  <a:pt x="435" y="731"/>
                                </a:lnTo>
                                <a:lnTo>
                                  <a:pt x="446" y="725"/>
                                </a:lnTo>
                                <a:lnTo>
                                  <a:pt x="457" y="718"/>
                                </a:lnTo>
                                <a:lnTo>
                                  <a:pt x="466" y="710"/>
                                </a:lnTo>
                                <a:lnTo>
                                  <a:pt x="482" y="694"/>
                                </a:lnTo>
                                <a:lnTo>
                                  <a:pt x="492" y="683"/>
                                </a:lnTo>
                                <a:lnTo>
                                  <a:pt x="495" y="684"/>
                                </a:lnTo>
                                <a:lnTo>
                                  <a:pt x="504" y="686"/>
                                </a:lnTo>
                                <a:lnTo>
                                  <a:pt x="516" y="689"/>
                                </a:lnTo>
                                <a:lnTo>
                                  <a:pt x="529" y="694"/>
                                </a:lnTo>
                                <a:lnTo>
                                  <a:pt x="535" y="696"/>
                                </a:lnTo>
                                <a:lnTo>
                                  <a:pt x="539" y="696"/>
                                </a:lnTo>
                                <a:lnTo>
                                  <a:pt x="543" y="696"/>
                                </a:lnTo>
                                <a:lnTo>
                                  <a:pt x="545" y="696"/>
                                </a:lnTo>
                                <a:lnTo>
                                  <a:pt x="551" y="692"/>
                                </a:lnTo>
                                <a:lnTo>
                                  <a:pt x="555" y="689"/>
                                </a:lnTo>
                                <a:lnTo>
                                  <a:pt x="562" y="682"/>
                                </a:lnTo>
                                <a:lnTo>
                                  <a:pt x="567" y="678"/>
                                </a:lnTo>
                                <a:lnTo>
                                  <a:pt x="562" y="728"/>
                                </a:lnTo>
                                <a:lnTo>
                                  <a:pt x="559" y="729"/>
                                </a:lnTo>
                                <a:lnTo>
                                  <a:pt x="553" y="731"/>
                                </a:lnTo>
                                <a:lnTo>
                                  <a:pt x="550" y="734"/>
                                </a:lnTo>
                                <a:lnTo>
                                  <a:pt x="547" y="737"/>
                                </a:lnTo>
                                <a:lnTo>
                                  <a:pt x="543" y="740"/>
                                </a:lnTo>
                                <a:lnTo>
                                  <a:pt x="541" y="745"/>
                                </a:lnTo>
                                <a:lnTo>
                                  <a:pt x="540" y="750"/>
                                </a:lnTo>
                                <a:lnTo>
                                  <a:pt x="540" y="756"/>
                                </a:lnTo>
                                <a:lnTo>
                                  <a:pt x="541" y="760"/>
                                </a:lnTo>
                                <a:lnTo>
                                  <a:pt x="543" y="764"/>
                                </a:lnTo>
                                <a:lnTo>
                                  <a:pt x="545" y="768"/>
                                </a:lnTo>
                                <a:lnTo>
                                  <a:pt x="550" y="771"/>
                                </a:lnTo>
                                <a:lnTo>
                                  <a:pt x="555" y="774"/>
                                </a:lnTo>
                                <a:lnTo>
                                  <a:pt x="560" y="776"/>
                                </a:lnTo>
                                <a:lnTo>
                                  <a:pt x="567" y="776"/>
                                </a:lnTo>
                                <a:lnTo>
                                  <a:pt x="573" y="775"/>
                                </a:lnTo>
                                <a:lnTo>
                                  <a:pt x="577" y="774"/>
                                </a:lnTo>
                                <a:lnTo>
                                  <a:pt x="581" y="770"/>
                                </a:lnTo>
                                <a:lnTo>
                                  <a:pt x="583" y="767"/>
                                </a:lnTo>
                                <a:lnTo>
                                  <a:pt x="585" y="763"/>
                                </a:lnTo>
                                <a:lnTo>
                                  <a:pt x="587" y="758"/>
                                </a:lnTo>
                                <a:lnTo>
                                  <a:pt x="588" y="752"/>
                                </a:lnTo>
                                <a:lnTo>
                                  <a:pt x="587" y="746"/>
                                </a:lnTo>
                                <a:lnTo>
                                  <a:pt x="584" y="742"/>
                                </a:lnTo>
                                <a:lnTo>
                                  <a:pt x="582" y="738"/>
                                </a:lnTo>
                                <a:lnTo>
                                  <a:pt x="579" y="735"/>
                                </a:lnTo>
                                <a:lnTo>
                                  <a:pt x="574" y="730"/>
                                </a:lnTo>
                                <a:lnTo>
                                  <a:pt x="572" y="729"/>
                                </a:lnTo>
                                <a:lnTo>
                                  <a:pt x="572" y="725"/>
                                </a:lnTo>
                                <a:lnTo>
                                  <a:pt x="573" y="714"/>
                                </a:lnTo>
                                <a:lnTo>
                                  <a:pt x="574" y="701"/>
                                </a:lnTo>
                                <a:lnTo>
                                  <a:pt x="574" y="688"/>
                                </a:lnTo>
                                <a:lnTo>
                                  <a:pt x="575" y="670"/>
                                </a:lnTo>
                                <a:lnTo>
                                  <a:pt x="575" y="662"/>
                                </a:lnTo>
                                <a:lnTo>
                                  <a:pt x="576" y="662"/>
                                </a:lnTo>
                                <a:lnTo>
                                  <a:pt x="579" y="660"/>
                                </a:lnTo>
                                <a:lnTo>
                                  <a:pt x="580" y="659"/>
                                </a:lnTo>
                                <a:lnTo>
                                  <a:pt x="581" y="656"/>
                                </a:lnTo>
                                <a:lnTo>
                                  <a:pt x="583" y="650"/>
                                </a:lnTo>
                                <a:lnTo>
                                  <a:pt x="584" y="642"/>
                                </a:lnTo>
                                <a:lnTo>
                                  <a:pt x="585" y="628"/>
                                </a:lnTo>
                                <a:lnTo>
                                  <a:pt x="585" y="613"/>
                                </a:lnTo>
                                <a:lnTo>
                                  <a:pt x="587" y="595"/>
                                </a:lnTo>
                                <a:lnTo>
                                  <a:pt x="587" y="577"/>
                                </a:lnTo>
                                <a:lnTo>
                                  <a:pt x="588" y="554"/>
                                </a:lnTo>
                                <a:lnTo>
                                  <a:pt x="588" y="527"/>
                                </a:lnTo>
                                <a:lnTo>
                                  <a:pt x="588" y="506"/>
                                </a:lnTo>
                                <a:lnTo>
                                  <a:pt x="588" y="497"/>
                                </a:lnTo>
                                <a:lnTo>
                                  <a:pt x="585" y="497"/>
                                </a:lnTo>
                                <a:lnTo>
                                  <a:pt x="577" y="497"/>
                                </a:lnTo>
                                <a:lnTo>
                                  <a:pt x="567" y="497"/>
                                </a:lnTo>
                                <a:lnTo>
                                  <a:pt x="554" y="497"/>
                                </a:lnTo>
                                <a:lnTo>
                                  <a:pt x="539" y="497"/>
                                </a:lnTo>
                                <a:lnTo>
                                  <a:pt x="524" y="495"/>
                                </a:lnTo>
                                <a:lnTo>
                                  <a:pt x="513" y="494"/>
                                </a:lnTo>
                                <a:lnTo>
                                  <a:pt x="509" y="493"/>
                                </a:lnTo>
                                <a:lnTo>
                                  <a:pt x="508" y="543"/>
                                </a:lnTo>
                                <a:lnTo>
                                  <a:pt x="505" y="544"/>
                                </a:lnTo>
                                <a:lnTo>
                                  <a:pt x="499" y="550"/>
                                </a:lnTo>
                                <a:lnTo>
                                  <a:pt x="488" y="559"/>
                                </a:lnTo>
                                <a:lnTo>
                                  <a:pt x="475" y="568"/>
                                </a:lnTo>
                                <a:lnTo>
                                  <a:pt x="470" y="573"/>
                                </a:lnTo>
                                <a:lnTo>
                                  <a:pt x="466" y="579"/>
                                </a:lnTo>
                                <a:lnTo>
                                  <a:pt x="462" y="584"/>
                                </a:lnTo>
                                <a:lnTo>
                                  <a:pt x="461" y="586"/>
                                </a:lnTo>
                                <a:lnTo>
                                  <a:pt x="460" y="587"/>
                                </a:lnTo>
                                <a:lnTo>
                                  <a:pt x="457" y="589"/>
                                </a:lnTo>
                                <a:lnTo>
                                  <a:pt x="454" y="591"/>
                                </a:lnTo>
                                <a:lnTo>
                                  <a:pt x="454" y="594"/>
                                </a:lnTo>
                                <a:lnTo>
                                  <a:pt x="450" y="595"/>
                                </a:lnTo>
                                <a:lnTo>
                                  <a:pt x="442" y="598"/>
                                </a:lnTo>
                                <a:lnTo>
                                  <a:pt x="436" y="604"/>
                                </a:lnTo>
                                <a:lnTo>
                                  <a:pt x="424" y="615"/>
                                </a:lnTo>
                                <a:lnTo>
                                  <a:pt x="412" y="627"/>
                                </a:lnTo>
                                <a:lnTo>
                                  <a:pt x="402" y="637"/>
                                </a:lnTo>
                                <a:lnTo>
                                  <a:pt x="394" y="644"/>
                                </a:lnTo>
                                <a:lnTo>
                                  <a:pt x="388" y="650"/>
                                </a:lnTo>
                                <a:lnTo>
                                  <a:pt x="384" y="652"/>
                                </a:lnTo>
                                <a:lnTo>
                                  <a:pt x="381" y="654"/>
                                </a:lnTo>
                                <a:lnTo>
                                  <a:pt x="379" y="654"/>
                                </a:lnTo>
                                <a:lnTo>
                                  <a:pt x="376" y="651"/>
                                </a:lnTo>
                                <a:lnTo>
                                  <a:pt x="375" y="649"/>
                                </a:lnTo>
                                <a:lnTo>
                                  <a:pt x="375" y="647"/>
                                </a:lnTo>
                                <a:lnTo>
                                  <a:pt x="376" y="645"/>
                                </a:lnTo>
                                <a:lnTo>
                                  <a:pt x="378" y="643"/>
                                </a:lnTo>
                                <a:lnTo>
                                  <a:pt x="381" y="639"/>
                                </a:lnTo>
                                <a:lnTo>
                                  <a:pt x="383" y="638"/>
                                </a:lnTo>
                                <a:lnTo>
                                  <a:pt x="376" y="630"/>
                                </a:lnTo>
                                <a:lnTo>
                                  <a:pt x="357" y="614"/>
                                </a:lnTo>
                                <a:lnTo>
                                  <a:pt x="346" y="604"/>
                                </a:lnTo>
                                <a:lnTo>
                                  <a:pt x="334" y="595"/>
                                </a:lnTo>
                                <a:lnTo>
                                  <a:pt x="323" y="586"/>
                                </a:lnTo>
                                <a:lnTo>
                                  <a:pt x="315" y="581"/>
                                </a:lnTo>
                                <a:lnTo>
                                  <a:pt x="308" y="578"/>
                                </a:lnTo>
                                <a:lnTo>
                                  <a:pt x="300" y="575"/>
                                </a:lnTo>
                                <a:lnTo>
                                  <a:pt x="294" y="574"/>
                                </a:lnTo>
                                <a:lnTo>
                                  <a:pt x="288" y="574"/>
                                </a:lnTo>
                                <a:lnTo>
                                  <a:pt x="278" y="574"/>
                                </a:lnTo>
                                <a:lnTo>
                                  <a:pt x="275" y="574"/>
                                </a:lnTo>
                                <a:lnTo>
                                  <a:pt x="275" y="567"/>
                                </a:lnTo>
                                <a:lnTo>
                                  <a:pt x="274" y="560"/>
                                </a:lnTo>
                                <a:lnTo>
                                  <a:pt x="274" y="557"/>
                                </a:lnTo>
                                <a:lnTo>
                                  <a:pt x="275" y="554"/>
                                </a:lnTo>
                                <a:lnTo>
                                  <a:pt x="278" y="548"/>
                                </a:lnTo>
                                <a:lnTo>
                                  <a:pt x="283" y="542"/>
                                </a:lnTo>
                                <a:lnTo>
                                  <a:pt x="287" y="539"/>
                                </a:lnTo>
                                <a:lnTo>
                                  <a:pt x="290" y="535"/>
                                </a:lnTo>
                                <a:lnTo>
                                  <a:pt x="291" y="529"/>
                                </a:lnTo>
                                <a:lnTo>
                                  <a:pt x="291" y="525"/>
                                </a:lnTo>
                                <a:lnTo>
                                  <a:pt x="291" y="520"/>
                                </a:lnTo>
                                <a:lnTo>
                                  <a:pt x="290" y="515"/>
                                </a:lnTo>
                                <a:lnTo>
                                  <a:pt x="288" y="510"/>
                                </a:lnTo>
                                <a:lnTo>
                                  <a:pt x="286" y="506"/>
                                </a:lnTo>
                                <a:lnTo>
                                  <a:pt x="280" y="498"/>
                                </a:lnTo>
                                <a:lnTo>
                                  <a:pt x="278" y="489"/>
                                </a:lnTo>
                                <a:lnTo>
                                  <a:pt x="277" y="485"/>
                                </a:lnTo>
                                <a:lnTo>
                                  <a:pt x="278" y="480"/>
                                </a:lnTo>
                                <a:lnTo>
                                  <a:pt x="279" y="476"/>
                                </a:lnTo>
                                <a:lnTo>
                                  <a:pt x="281" y="472"/>
                                </a:lnTo>
                                <a:lnTo>
                                  <a:pt x="297" y="454"/>
                                </a:lnTo>
                                <a:lnTo>
                                  <a:pt x="307" y="444"/>
                                </a:lnTo>
                                <a:lnTo>
                                  <a:pt x="313" y="443"/>
                                </a:lnTo>
                                <a:lnTo>
                                  <a:pt x="312" y="447"/>
                                </a:lnTo>
                                <a:lnTo>
                                  <a:pt x="308" y="456"/>
                                </a:lnTo>
                                <a:lnTo>
                                  <a:pt x="303" y="461"/>
                                </a:lnTo>
                                <a:lnTo>
                                  <a:pt x="301" y="467"/>
                                </a:lnTo>
                                <a:lnTo>
                                  <a:pt x="300" y="475"/>
                                </a:lnTo>
                                <a:lnTo>
                                  <a:pt x="300" y="482"/>
                                </a:lnTo>
                                <a:lnTo>
                                  <a:pt x="303" y="495"/>
                                </a:lnTo>
                                <a:lnTo>
                                  <a:pt x="307" y="506"/>
                                </a:lnTo>
                                <a:lnTo>
                                  <a:pt x="308" y="514"/>
                                </a:lnTo>
                                <a:lnTo>
                                  <a:pt x="306" y="525"/>
                                </a:lnTo>
                                <a:lnTo>
                                  <a:pt x="305" y="530"/>
                                </a:lnTo>
                                <a:lnTo>
                                  <a:pt x="302" y="536"/>
                                </a:lnTo>
                                <a:lnTo>
                                  <a:pt x="299" y="540"/>
                                </a:lnTo>
                                <a:lnTo>
                                  <a:pt x="296" y="543"/>
                                </a:lnTo>
                                <a:lnTo>
                                  <a:pt x="289" y="550"/>
                                </a:lnTo>
                                <a:lnTo>
                                  <a:pt x="283" y="558"/>
                                </a:lnTo>
                                <a:lnTo>
                                  <a:pt x="280" y="564"/>
                                </a:lnTo>
                                <a:lnTo>
                                  <a:pt x="278" y="566"/>
                                </a:lnTo>
                                <a:lnTo>
                                  <a:pt x="282" y="564"/>
                                </a:lnTo>
                                <a:lnTo>
                                  <a:pt x="293" y="563"/>
                                </a:lnTo>
                                <a:lnTo>
                                  <a:pt x="300" y="565"/>
                                </a:lnTo>
                                <a:lnTo>
                                  <a:pt x="312" y="569"/>
                                </a:lnTo>
                                <a:lnTo>
                                  <a:pt x="327" y="577"/>
                                </a:lnTo>
                                <a:lnTo>
                                  <a:pt x="341" y="586"/>
                                </a:lnTo>
                                <a:lnTo>
                                  <a:pt x="358" y="598"/>
                                </a:lnTo>
                                <a:lnTo>
                                  <a:pt x="374" y="614"/>
                                </a:lnTo>
                                <a:lnTo>
                                  <a:pt x="388" y="626"/>
                                </a:lnTo>
                                <a:lnTo>
                                  <a:pt x="392" y="631"/>
                                </a:lnTo>
                                <a:lnTo>
                                  <a:pt x="417" y="607"/>
                                </a:lnTo>
                                <a:lnTo>
                                  <a:pt x="413" y="602"/>
                                </a:lnTo>
                                <a:lnTo>
                                  <a:pt x="402" y="588"/>
                                </a:lnTo>
                                <a:lnTo>
                                  <a:pt x="396" y="581"/>
                                </a:lnTo>
                                <a:lnTo>
                                  <a:pt x="390" y="575"/>
                                </a:lnTo>
                                <a:lnTo>
                                  <a:pt x="384" y="570"/>
                                </a:lnTo>
                                <a:lnTo>
                                  <a:pt x="379" y="567"/>
                                </a:lnTo>
                                <a:lnTo>
                                  <a:pt x="376" y="566"/>
                                </a:lnTo>
                                <a:lnTo>
                                  <a:pt x="374" y="566"/>
                                </a:lnTo>
                                <a:lnTo>
                                  <a:pt x="370" y="567"/>
                                </a:lnTo>
                                <a:lnTo>
                                  <a:pt x="366" y="568"/>
                                </a:lnTo>
                                <a:lnTo>
                                  <a:pt x="358" y="567"/>
                                </a:lnTo>
                                <a:lnTo>
                                  <a:pt x="349" y="565"/>
                                </a:lnTo>
                                <a:lnTo>
                                  <a:pt x="337" y="561"/>
                                </a:lnTo>
                                <a:lnTo>
                                  <a:pt x="323" y="555"/>
                                </a:lnTo>
                                <a:lnTo>
                                  <a:pt x="317" y="551"/>
                                </a:lnTo>
                                <a:lnTo>
                                  <a:pt x="312" y="547"/>
                                </a:lnTo>
                                <a:lnTo>
                                  <a:pt x="309" y="544"/>
                                </a:lnTo>
                                <a:lnTo>
                                  <a:pt x="308" y="541"/>
                                </a:lnTo>
                                <a:lnTo>
                                  <a:pt x="307" y="537"/>
                                </a:lnTo>
                                <a:lnTo>
                                  <a:pt x="307" y="534"/>
                                </a:lnTo>
                                <a:lnTo>
                                  <a:pt x="308" y="530"/>
                                </a:lnTo>
                                <a:lnTo>
                                  <a:pt x="310" y="527"/>
                                </a:lnTo>
                                <a:lnTo>
                                  <a:pt x="312" y="519"/>
                                </a:lnTo>
                                <a:lnTo>
                                  <a:pt x="313" y="510"/>
                                </a:lnTo>
                                <a:lnTo>
                                  <a:pt x="312" y="503"/>
                                </a:lnTo>
                                <a:lnTo>
                                  <a:pt x="310" y="497"/>
                                </a:lnTo>
                                <a:lnTo>
                                  <a:pt x="308" y="492"/>
                                </a:lnTo>
                                <a:lnTo>
                                  <a:pt x="305" y="484"/>
                                </a:lnTo>
                                <a:lnTo>
                                  <a:pt x="305" y="480"/>
                                </a:lnTo>
                                <a:lnTo>
                                  <a:pt x="305" y="476"/>
                                </a:lnTo>
                                <a:lnTo>
                                  <a:pt x="305" y="472"/>
                                </a:lnTo>
                                <a:lnTo>
                                  <a:pt x="306" y="468"/>
                                </a:lnTo>
                                <a:lnTo>
                                  <a:pt x="314" y="452"/>
                                </a:lnTo>
                                <a:lnTo>
                                  <a:pt x="320" y="441"/>
                                </a:lnTo>
                                <a:lnTo>
                                  <a:pt x="376" y="441"/>
                                </a:lnTo>
                                <a:lnTo>
                                  <a:pt x="377" y="441"/>
                                </a:lnTo>
                                <a:lnTo>
                                  <a:pt x="379" y="441"/>
                                </a:lnTo>
                                <a:lnTo>
                                  <a:pt x="381" y="443"/>
                                </a:lnTo>
                                <a:lnTo>
                                  <a:pt x="382" y="448"/>
                                </a:lnTo>
                                <a:lnTo>
                                  <a:pt x="383" y="452"/>
                                </a:lnTo>
                                <a:lnTo>
                                  <a:pt x="382" y="454"/>
                                </a:lnTo>
                                <a:lnTo>
                                  <a:pt x="381" y="456"/>
                                </a:lnTo>
                                <a:lnTo>
                                  <a:pt x="379" y="457"/>
                                </a:lnTo>
                                <a:lnTo>
                                  <a:pt x="374" y="459"/>
                                </a:lnTo>
                                <a:lnTo>
                                  <a:pt x="371" y="462"/>
                                </a:lnTo>
                                <a:lnTo>
                                  <a:pt x="369" y="467"/>
                                </a:lnTo>
                                <a:lnTo>
                                  <a:pt x="368" y="475"/>
                                </a:lnTo>
                                <a:lnTo>
                                  <a:pt x="369" y="483"/>
                                </a:lnTo>
                                <a:lnTo>
                                  <a:pt x="371" y="492"/>
                                </a:lnTo>
                                <a:lnTo>
                                  <a:pt x="373" y="497"/>
                                </a:lnTo>
                                <a:lnTo>
                                  <a:pt x="373" y="500"/>
                                </a:lnTo>
                                <a:lnTo>
                                  <a:pt x="371" y="501"/>
                                </a:lnTo>
                                <a:lnTo>
                                  <a:pt x="368" y="502"/>
                                </a:lnTo>
                                <a:lnTo>
                                  <a:pt x="365" y="503"/>
                                </a:lnTo>
                                <a:lnTo>
                                  <a:pt x="361" y="502"/>
                                </a:lnTo>
                                <a:lnTo>
                                  <a:pt x="360" y="501"/>
                                </a:lnTo>
                                <a:lnTo>
                                  <a:pt x="360" y="499"/>
                                </a:lnTo>
                                <a:lnTo>
                                  <a:pt x="361" y="490"/>
                                </a:lnTo>
                                <a:lnTo>
                                  <a:pt x="361" y="479"/>
                                </a:lnTo>
                                <a:lnTo>
                                  <a:pt x="361" y="473"/>
                                </a:lnTo>
                                <a:lnTo>
                                  <a:pt x="359" y="466"/>
                                </a:lnTo>
                                <a:lnTo>
                                  <a:pt x="358" y="463"/>
                                </a:lnTo>
                                <a:lnTo>
                                  <a:pt x="355" y="461"/>
                                </a:lnTo>
                                <a:lnTo>
                                  <a:pt x="351" y="459"/>
                                </a:lnTo>
                                <a:lnTo>
                                  <a:pt x="346" y="458"/>
                                </a:lnTo>
                                <a:lnTo>
                                  <a:pt x="334" y="458"/>
                                </a:lnTo>
                                <a:lnTo>
                                  <a:pt x="327" y="460"/>
                                </a:lnTo>
                                <a:lnTo>
                                  <a:pt x="322" y="462"/>
                                </a:lnTo>
                                <a:lnTo>
                                  <a:pt x="321" y="463"/>
                                </a:lnTo>
                                <a:lnTo>
                                  <a:pt x="322" y="464"/>
                                </a:lnTo>
                                <a:lnTo>
                                  <a:pt x="326" y="463"/>
                                </a:lnTo>
                                <a:lnTo>
                                  <a:pt x="333" y="462"/>
                                </a:lnTo>
                                <a:lnTo>
                                  <a:pt x="337" y="462"/>
                                </a:lnTo>
                                <a:lnTo>
                                  <a:pt x="342" y="462"/>
                                </a:lnTo>
                                <a:lnTo>
                                  <a:pt x="347" y="463"/>
                                </a:lnTo>
                                <a:lnTo>
                                  <a:pt x="351" y="464"/>
                                </a:lnTo>
                                <a:lnTo>
                                  <a:pt x="354" y="467"/>
                                </a:lnTo>
                                <a:lnTo>
                                  <a:pt x="356" y="472"/>
                                </a:lnTo>
                                <a:lnTo>
                                  <a:pt x="357" y="476"/>
                                </a:lnTo>
                                <a:lnTo>
                                  <a:pt x="357" y="481"/>
                                </a:lnTo>
                                <a:lnTo>
                                  <a:pt x="356" y="490"/>
                                </a:lnTo>
                                <a:lnTo>
                                  <a:pt x="355" y="499"/>
                                </a:lnTo>
                                <a:lnTo>
                                  <a:pt x="350" y="510"/>
                                </a:lnTo>
                                <a:lnTo>
                                  <a:pt x="347" y="517"/>
                                </a:lnTo>
                                <a:lnTo>
                                  <a:pt x="348" y="521"/>
                                </a:lnTo>
                                <a:lnTo>
                                  <a:pt x="358" y="521"/>
                                </a:lnTo>
                                <a:lnTo>
                                  <a:pt x="357" y="523"/>
                                </a:lnTo>
                                <a:lnTo>
                                  <a:pt x="358" y="527"/>
                                </a:lnTo>
                                <a:lnTo>
                                  <a:pt x="359" y="529"/>
                                </a:lnTo>
                                <a:lnTo>
                                  <a:pt x="360" y="531"/>
                                </a:lnTo>
                                <a:lnTo>
                                  <a:pt x="363" y="533"/>
                                </a:lnTo>
                                <a:lnTo>
                                  <a:pt x="368" y="534"/>
                                </a:lnTo>
                                <a:lnTo>
                                  <a:pt x="371" y="533"/>
                                </a:lnTo>
                                <a:lnTo>
                                  <a:pt x="374" y="531"/>
                                </a:lnTo>
                                <a:lnTo>
                                  <a:pt x="375" y="530"/>
                                </a:lnTo>
                                <a:lnTo>
                                  <a:pt x="376" y="529"/>
                                </a:lnTo>
                                <a:lnTo>
                                  <a:pt x="377" y="526"/>
                                </a:lnTo>
                                <a:lnTo>
                                  <a:pt x="377" y="525"/>
                                </a:lnTo>
                                <a:lnTo>
                                  <a:pt x="371" y="525"/>
                                </a:lnTo>
                                <a:lnTo>
                                  <a:pt x="372" y="525"/>
                                </a:lnTo>
                                <a:lnTo>
                                  <a:pt x="372" y="526"/>
                                </a:lnTo>
                                <a:lnTo>
                                  <a:pt x="372" y="526"/>
                                </a:lnTo>
                                <a:lnTo>
                                  <a:pt x="368" y="527"/>
                                </a:lnTo>
                                <a:lnTo>
                                  <a:pt x="365" y="526"/>
                                </a:lnTo>
                                <a:lnTo>
                                  <a:pt x="363" y="525"/>
                                </a:lnTo>
                                <a:lnTo>
                                  <a:pt x="362" y="523"/>
                                </a:lnTo>
                                <a:lnTo>
                                  <a:pt x="362" y="522"/>
                                </a:lnTo>
                                <a:lnTo>
                                  <a:pt x="363" y="523"/>
                                </a:lnTo>
                                <a:lnTo>
                                  <a:pt x="367" y="521"/>
                                </a:lnTo>
                                <a:lnTo>
                                  <a:pt x="369" y="519"/>
                                </a:lnTo>
                                <a:lnTo>
                                  <a:pt x="371" y="519"/>
                                </a:lnTo>
                                <a:lnTo>
                                  <a:pt x="372" y="520"/>
                                </a:lnTo>
                                <a:lnTo>
                                  <a:pt x="373" y="520"/>
                                </a:lnTo>
                                <a:lnTo>
                                  <a:pt x="376" y="520"/>
                                </a:lnTo>
                                <a:lnTo>
                                  <a:pt x="375" y="518"/>
                                </a:lnTo>
                                <a:lnTo>
                                  <a:pt x="374" y="514"/>
                                </a:lnTo>
                                <a:lnTo>
                                  <a:pt x="372" y="514"/>
                                </a:lnTo>
                                <a:lnTo>
                                  <a:pt x="370" y="514"/>
                                </a:lnTo>
                                <a:lnTo>
                                  <a:pt x="368" y="514"/>
                                </a:lnTo>
                                <a:lnTo>
                                  <a:pt x="366" y="516"/>
                                </a:lnTo>
                                <a:lnTo>
                                  <a:pt x="362" y="517"/>
                                </a:lnTo>
                                <a:lnTo>
                                  <a:pt x="359" y="517"/>
                                </a:lnTo>
                                <a:lnTo>
                                  <a:pt x="356" y="517"/>
                                </a:lnTo>
                                <a:lnTo>
                                  <a:pt x="355" y="516"/>
                                </a:lnTo>
                                <a:lnTo>
                                  <a:pt x="353" y="514"/>
                                </a:lnTo>
                                <a:lnTo>
                                  <a:pt x="352" y="513"/>
                                </a:lnTo>
                                <a:lnTo>
                                  <a:pt x="355" y="510"/>
                                </a:lnTo>
                                <a:lnTo>
                                  <a:pt x="359" y="507"/>
                                </a:lnTo>
                                <a:lnTo>
                                  <a:pt x="363" y="506"/>
                                </a:lnTo>
                                <a:lnTo>
                                  <a:pt x="373" y="506"/>
                                </a:lnTo>
                                <a:lnTo>
                                  <a:pt x="375" y="505"/>
                                </a:lnTo>
                                <a:lnTo>
                                  <a:pt x="377" y="505"/>
                                </a:lnTo>
                                <a:lnTo>
                                  <a:pt x="378" y="504"/>
                                </a:lnTo>
                                <a:lnTo>
                                  <a:pt x="379" y="502"/>
                                </a:lnTo>
                                <a:lnTo>
                                  <a:pt x="379" y="500"/>
                                </a:lnTo>
                                <a:lnTo>
                                  <a:pt x="378" y="498"/>
                                </a:lnTo>
                                <a:lnTo>
                                  <a:pt x="375" y="490"/>
                                </a:lnTo>
                                <a:lnTo>
                                  <a:pt x="371" y="482"/>
                                </a:lnTo>
                                <a:lnTo>
                                  <a:pt x="372" y="477"/>
                                </a:lnTo>
                                <a:lnTo>
                                  <a:pt x="373" y="475"/>
                                </a:lnTo>
                                <a:lnTo>
                                  <a:pt x="374" y="476"/>
                                </a:lnTo>
                                <a:lnTo>
                                  <a:pt x="376" y="477"/>
                                </a:lnTo>
                                <a:lnTo>
                                  <a:pt x="379" y="478"/>
                                </a:lnTo>
                                <a:lnTo>
                                  <a:pt x="382" y="477"/>
                                </a:lnTo>
                                <a:lnTo>
                                  <a:pt x="384" y="474"/>
                                </a:lnTo>
                                <a:lnTo>
                                  <a:pt x="386" y="470"/>
                                </a:lnTo>
                                <a:lnTo>
                                  <a:pt x="386" y="467"/>
                                </a:lnTo>
                                <a:lnTo>
                                  <a:pt x="386" y="466"/>
                                </a:lnTo>
                                <a:lnTo>
                                  <a:pt x="384" y="466"/>
                                </a:lnTo>
                                <a:lnTo>
                                  <a:pt x="381" y="466"/>
                                </a:lnTo>
                                <a:lnTo>
                                  <a:pt x="377" y="467"/>
                                </a:lnTo>
                                <a:lnTo>
                                  <a:pt x="374" y="467"/>
                                </a:lnTo>
                                <a:lnTo>
                                  <a:pt x="374" y="466"/>
                                </a:lnTo>
                                <a:lnTo>
                                  <a:pt x="374" y="463"/>
                                </a:lnTo>
                                <a:lnTo>
                                  <a:pt x="375" y="461"/>
                                </a:lnTo>
                                <a:lnTo>
                                  <a:pt x="376" y="461"/>
                                </a:lnTo>
                                <a:lnTo>
                                  <a:pt x="378" y="461"/>
                                </a:lnTo>
                                <a:lnTo>
                                  <a:pt x="382" y="459"/>
                                </a:lnTo>
                                <a:lnTo>
                                  <a:pt x="384" y="458"/>
                                </a:lnTo>
                                <a:lnTo>
                                  <a:pt x="387" y="455"/>
                                </a:lnTo>
                                <a:lnTo>
                                  <a:pt x="389" y="452"/>
                                </a:lnTo>
                                <a:lnTo>
                                  <a:pt x="389" y="449"/>
                                </a:lnTo>
                                <a:lnTo>
                                  <a:pt x="387" y="443"/>
                                </a:lnTo>
                                <a:lnTo>
                                  <a:pt x="384" y="440"/>
                                </a:lnTo>
                                <a:lnTo>
                                  <a:pt x="386" y="439"/>
                                </a:lnTo>
                                <a:lnTo>
                                  <a:pt x="387" y="436"/>
                                </a:lnTo>
                                <a:lnTo>
                                  <a:pt x="389" y="432"/>
                                </a:lnTo>
                                <a:lnTo>
                                  <a:pt x="391" y="428"/>
                                </a:lnTo>
                                <a:lnTo>
                                  <a:pt x="393" y="430"/>
                                </a:lnTo>
                                <a:lnTo>
                                  <a:pt x="397" y="433"/>
                                </a:lnTo>
                                <a:lnTo>
                                  <a:pt x="400" y="433"/>
                                </a:lnTo>
                                <a:lnTo>
                                  <a:pt x="403" y="432"/>
                                </a:lnTo>
                                <a:lnTo>
                                  <a:pt x="407" y="429"/>
                                </a:lnTo>
                                <a:lnTo>
                                  <a:pt x="410" y="426"/>
                                </a:lnTo>
                                <a:lnTo>
                                  <a:pt x="413" y="422"/>
                                </a:lnTo>
                                <a:lnTo>
                                  <a:pt x="414" y="417"/>
                                </a:lnTo>
                                <a:lnTo>
                                  <a:pt x="413" y="413"/>
                                </a:lnTo>
                                <a:lnTo>
                                  <a:pt x="412" y="409"/>
                                </a:lnTo>
                                <a:lnTo>
                                  <a:pt x="408" y="403"/>
                                </a:lnTo>
                                <a:lnTo>
                                  <a:pt x="406" y="400"/>
                                </a:lnTo>
                                <a:lnTo>
                                  <a:pt x="408" y="397"/>
                                </a:lnTo>
                                <a:lnTo>
                                  <a:pt x="411" y="388"/>
                                </a:lnTo>
                                <a:lnTo>
                                  <a:pt x="412" y="384"/>
                                </a:lnTo>
                                <a:lnTo>
                                  <a:pt x="411" y="379"/>
                                </a:lnTo>
                                <a:lnTo>
                                  <a:pt x="410" y="377"/>
                                </a:lnTo>
                                <a:lnTo>
                                  <a:pt x="409" y="376"/>
                                </a:lnTo>
                                <a:lnTo>
                                  <a:pt x="407" y="374"/>
                                </a:lnTo>
                                <a:lnTo>
                                  <a:pt x="403" y="373"/>
                                </a:lnTo>
                                <a:lnTo>
                                  <a:pt x="398" y="372"/>
                                </a:lnTo>
                                <a:lnTo>
                                  <a:pt x="393" y="373"/>
                                </a:lnTo>
                                <a:lnTo>
                                  <a:pt x="389" y="375"/>
                                </a:lnTo>
                                <a:lnTo>
                                  <a:pt x="384" y="377"/>
                                </a:lnTo>
                                <a:lnTo>
                                  <a:pt x="379" y="382"/>
                                </a:lnTo>
                                <a:lnTo>
                                  <a:pt x="378" y="385"/>
                                </a:lnTo>
                                <a:lnTo>
                                  <a:pt x="375" y="385"/>
                                </a:lnTo>
                                <a:lnTo>
                                  <a:pt x="368" y="386"/>
                                </a:lnTo>
                                <a:lnTo>
                                  <a:pt x="365" y="387"/>
                                </a:lnTo>
                                <a:lnTo>
                                  <a:pt x="360" y="389"/>
                                </a:lnTo>
                                <a:lnTo>
                                  <a:pt x="358" y="393"/>
                                </a:lnTo>
                                <a:lnTo>
                                  <a:pt x="356" y="397"/>
                                </a:lnTo>
                                <a:lnTo>
                                  <a:pt x="356" y="400"/>
                                </a:lnTo>
                                <a:lnTo>
                                  <a:pt x="357" y="403"/>
                                </a:lnTo>
                                <a:lnTo>
                                  <a:pt x="358" y="405"/>
                                </a:lnTo>
                                <a:lnTo>
                                  <a:pt x="361" y="407"/>
                                </a:lnTo>
                                <a:lnTo>
                                  <a:pt x="366" y="409"/>
                                </a:lnTo>
                                <a:lnTo>
                                  <a:pt x="368" y="409"/>
                                </a:lnTo>
                                <a:lnTo>
                                  <a:pt x="368" y="416"/>
                                </a:lnTo>
                                <a:lnTo>
                                  <a:pt x="365" y="416"/>
                                </a:lnTo>
                                <a:lnTo>
                                  <a:pt x="356" y="417"/>
                                </a:lnTo>
                                <a:lnTo>
                                  <a:pt x="345" y="416"/>
                                </a:lnTo>
                                <a:lnTo>
                                  <a:pt x="338" y="416"/>
                                </a:lnTo>
                                <a:lnTo>
                                  <a:pt x="336" y="415"/>
                                </a:lnTo>
                                <a:lnTo>
                                  <a:pt x="334" y="412"/>
                                </a:lnTo>
                                <a:lnTo>
                                  <a:pt x="333" y="409"/>
                                </a:lnTo>
                                <a:lnTo>
                                  <a:pt x="333" y="406"/>
                                </a:lnTo>
                                <a:lnTo>
                                  <a:pt x="333" y="404"/>
                                </a:lnTo>
                                <a:lnTo>
                                  <a:pt x="334" y="401"/>
                                </a:lnTo>
                                <a:lnTo>
                                  <a:pt x="336" y="400"/>
                                </a:lnTo>
                                <a:lnTo>
                                  <a:pt x="337" y="400"/>
                                </a:lnTo>
                                <a:lnTo>
                                  <a:pt x="339" y="401"/>
                                </a:lnTo>
                                <a:lnTo>
                                  <a:pt x="341" y="402"/>
                                </a:lnTo>
                                <a:lnTo>
                                  <a:pt x="345" y="404"/>
                                </a:lnTo>
                                <a:lnTo>
                                  <a:pt x="347" y="405"/>
                                </a:lnTo>
                                <a:lnTo>
                                  <a:pt x="348" y="402"/>
                                </a:lnTo>
                                <a:lnTo>
                                  <a:pt x="350" y="392"/>
                                </a:lnTo>
                                <a:lnTo>
                                  <a:pt x="349" y="385"/>
                                </a:lnTo>
                                <a:lnTo>
                                  <a:pt x="347" y="381"/>
                                </a:lnTo>
                                <a:lnTo>
                                  <a:pt x="345" y="378"/>
                                </a:lnTo>
                                <a:lnTo>
                                  <a:pt x="341" y="377"/>
                                </a:lnTo>
                                <a:lnTo>
                                  <a:pt x="336" y="375"/>
                                </a:lnTo>
                                <a:lnTo>
                                  <a:pt x="334" y="376"/>
                                </a:lnTo>
                                <a:lnTo>
                                  <a:pt x="334" y="372"/>
                                </a:lnTo>
                                <a:lnTo>
                                  <a:pt x="332" y="362"/>
                                </a:lnTo>
                                <a:lnTo>
                                  <a:pt x="330" y="357"/>
                                </a:lnTo>
                                <a:lnTo>
                                  <a:pt x="327" y="353"/>
                                </a:lnTo>
                                <a:lnTo>
                                  <a:pt x="325" y="351"/>
                                </a:lnTo>
                                <a:lnTo>
                                  <a:pt x="322" y="349"/>
                                </a:lnTo>
                                <a:lnTo>
                                  <a:pt x="320" y="348"/>
                                </a:lnTo>
                                <a:lnTo>
                                  <a:pt x="317" y="348"/>
                                </a:lnTo>
                                <a:lnTo>
                                  <a:pt x="314" y="348"/>
                                </a:lnTo>
                                <a:lnTo>
                                  <a:pt x="311" y="349"/>
                                </a:lnTo>
                                <a:lnTo>
                                  <a:pt x="309" y="351"/>
                                </a:lnTo>
                                <a:lnTo>
                                  <a:pt x="308" y="353"/>
                                </a:lnTo>
                                <a:lnTo>
                                  <a:pt x="305" y="357"/>
                                </a:lnTo>
                                <a:lnTo>
                                  <a:pt x="303" y="361"/>
                                </a:lnTo>
                                <a:lnTo>
                                  <a:pt x="303" y="370"/>
                                </a:lnTo>
                                <a:lnTo>
                                  <a:pt x="305" y="375"/>
                                </a:lnTo>
                                <a:lnTo>
                                  <a:pt x="302" y="375"/>
                                </a:lnTo>
                                <a:lnTo>
                                  <a:pt x="298" y="377"/>
                                </a:lnTo>
                                <a:lnTo>
                                  <a:pt x="296" y="379"/>
                                </a:lnTo>
                                <a:lnTo>
                                  <a:pt x="294" y="381"/>
                                </a:lnTo>
                                <a:lnTo>
                                  <a:pt x="293" y="384"/>
                                </a:lnTo>
                                <a:lnTo>
                                  <a:pt x="292" y="388"/>
                                </a:lnTo>
                                <a:lnTo>
                                  <a:pt x="294" y="398"/>
                                </a:lnTo>
                                <a:lnTo>
                                  <a:pt x="296" y="405"/>
                                </a:lnTo>
                                <a:lnTo>
                                  <a:pt x="299" y="409"/>
                                </a:lnTo>
                                <a:lnTo>
                                  <a:pt x="301" y="409"/>
                                </a:lnTo>
                                <a:lnTo>
                                  <a:pt x="303" y="406"/>
                                </a:lnTo>
                                <a:lnTo>
                                  <a:pt x="307" y="404"/>
                                </a:lnTo>
                                <a:lnTo>
                                  <a:pt x="310" y="403"/>
                                </a:lnTo>
                                <a:lnTo>
                                  <a:pt x="311" y="402"/>
                                </a:lnTo>
                                <a:lnTo>
                                  <a:pt x="312" y="416"/>
                                </a:lnTo>
                                <a:lnTo>
                                  <a:pt x="307" y="417"/>
                                </a:lnTo>
                                <a:lnTo>
                                  <a:pt x="293" y="419"/>
                                </a:lnTo>
                                <a:lnTo>
                                  <a:pt x="281" y="422"/>
                                </a:lnTo>
                                <a:lnTo>
                                  <a:pt x="275" y="423"/>
                                </a:lnTo>
                                <a:lnTo>
                                  <a:pt x="271" y="419"/>
                                </a:lnTo>
                                <a:lnTo>
                                  <a:pt x="269" y="416"/>
                                </a:lnTo>
                                <a:lnTo>
                                  <a:pt x="272" y="414"/>
                                </a:lnTo>
                                <a:lnTo>
                                  <a:pt x="277" y="409"/>
                                </a:lnTo>
                                <a:lnTo>
                                  <a:pt x="280" y="406"/>
                                </a:lnTo>
                                <a:lnTo>
                                  <a:pt x="281" y="403"/>
                                </a:lnTo>
                                <a:lnTo>
                                  <a:pt x="281" y="399"/>
                                </a:lnTo>
                                <a:lnTo>
                                  <a:pt x="279" y="395"/>
                                </a:lnTo>
                                <a:lnTo>
                                  <a:pt x="276" y="392"/>
                                </a:lnTo>
                                <a:lnTo>
                                  <a:pt x="272" y="389"/>
                                </a:lnTo>
                                <a:lnTo>
                                  <a:pt x="269" y="388"/>
                                </a:lnTo>
                                <a:lnTo>
                                  <a:pt x="265" y="388"/>
                                </a:lnTo>
                                <a:lnTo>
                                  <a:pt x="259" y="390"/>
                                </a:lnTo>
                                <a:lnTo>
                                  <a:pt x="257" y="392"/>
                                </a:lnTo>
                                <a:lnTo>
                                  <a:pt x="255" y="389"/>
                                </a:lnTo>
                                <a:lnTo>
                                  <a:pt x="251" y="384"/>
                                </a:lnTo>
                                <a:lnTo>
                                  <a:pt x="248" y="382"/>
                                </a:lnTo>
                                <a:lnTo>
                                  <a:pt x="245" y="380"/>
                                </a:lnTo>
                                <a:lnTo>
                                  <a:pt x="240" y="379"/>
                                </a:lnTo>
                                <a:lnTo>
                                  <a:pt x="237" y="379"/>
                                </a:lnTo>
                                <a:lnTo>
                                  <a:pt x="235" y="381"/>
                                </a:lnTo>
                                <a:lnTo>
                                  <a:pt x="233" y="384"/>
                                </a:lnTo>
                                <a:lnTo>
                                  <a:pt x="232" y="388"/>
                                </a:lnTo>
                                <a:lnTo>
                                  <a:pt x="232" y="393"/>
                                </a:lnTo>
                                <a:lnTo>
                                  <a:pt x="233" y="400"/>
                                </a:lnTo>
                                <a:lnTo>
                                  <a:pt x="234" y="404"/>
                                </a:lnTo>
                                <a:lnTo>
                                  <a:pt x="232" y="406"/>
                                </a:lnTo>
                                <a:lnTo>
                                  <a:pt x="228" y="412"/>
                                </a:lnTo>
                                <a:lnTo>
                                  <a:pt x="226" y="415"/>
                                </a:lnTo>
                                <a:lnTo>
                                  <a:pt x="225" y="419"/>
                                </a:lnTo>
                                <a:lnTo>
                                  <a:pt x="226" y="424"/>
                                </a:lnTo>
                                <a:lnTo>
                                  <a:pt x="228" y="429"/>
                                </a:lnTo>
                                <a:lnTo>
                                  <a:pt x="232" y="434"/>
                                </a:lnTo>
                                <a:lnTo>
                                  <a:pt x="236" y="436"/>
                                </a:lnTo>
                                <a:lnTo>
                                  <a:pt x="239" y="436"/>
                                </a:lnTo>
                                <a:lnTo>
                                  <a:pt x="242" y="436"/>
                                </a:lnTo>
                                <a:lnTo>
                                  <a:pt x="248" y="433"/>
                                </a:lnTo>
                                <a:lnTo>
                                  <a:pt x="250" y="432"/>
                                </a:lnTo>
                                <a:lnTo>
                                  <a:pt x="261" y="453"/>
                                </a:lnTo>
                                <a:lnTo>
                                  <a:pt x="260" y="455"/>
                                </a:lnTo>
                                <a:lnTo>
                                  <a:pt x="257" y="460"/>
                                </a:lnTo>
                                <a:lnTo>
                                  <a:pt x="255" y="467"/>
                                </a:lnTo>
                                <a:lnTo>
                                  <a:pt x="254" y="475"/>
                                </a:lnTo>
                                <a:lnTo>
                                  <a:pt x="255" y="484"/>
                                </a:lnTo>
                                <a:lnTo>
                                  <a:pt x="258" y="494"/>
                                </a:lnTo>
                                <a:lnTo>
                                  <a:pt x="262" y="504"/>
                                </a:lnTo>
                                <a:lnTo>
                                  <a:pt x="265" y="515"/>
                                </a:lnTo>
                                <a:lnTo>
                                  <a:pt x="265" y="524"/>
                                </a:lnTo>
                                <a:lnTo>
                                  <a:pt x="262" y="533"/>
                                </a:lnTo>
                                <a:lnTo>
                                  <a:pt x="259" y="542"/>
                                </a:lnTo>
                                <a:lnTo>
                                  <a:pt x="257" y="553"/>
                                </a:lnTo>
                                <a:lnTo>
                                  <a:pt x="257" y="564"/>
                                </a:lnTo>
                                <a:lnTo>
                                  <a:pt x="258" y="573"/>
                                </a:lnTo>
                                <a:lnTo>
                                  <a:pt x="260" y="579"/>
                                </a:lnTo>
                                <a:lnTo>
                                  <a:pt x="261" y="581"/>
                                </a:lnTo>
                                <a:lnTo>
                                  <a:pt x="260" y="583"/>
                                </a:lnTo>
                                <a:lnTo>
                                  <a:pt x="257" y="587"/>
                                </a:lnTo>
                                <a:lnTo>
                                  <a:pt x="254" y="594"/>
                                </a:lnTo>
                                <a:lnTo>
                                  <a:pt x="252" y="603"/>
                                </a:lnTo>
                                <a:lnTo>
                                  <a:pt x="252" y="613"/>
                                </a:lnTo>
                                <a:lnTo>
                                  <a:pt x="252" y="620"/>
                                </a:lnTo>
                                <a:lnTo>
                                  <a:pt x="254" y="626"/>
                                </a:lnTo>
                                <a:lnTo>
                                  <a:pt x="256" y="631"/>
                                </a:lnTo>
                                <a:lnTo>
                                  <a:pt x="264" y="642"/>
                                </a:lnTo>
                                <a:lnTo>
                                  <a:pt x="271" y="655"/>
                                </a:lnTo>
                                <a:lnTo>
                                  <a:pt x="277" y="670"/>
                                </a:lnTo>
                                <a:lnTo>
                                  <a:pt x="280" y="685"/>
                                </a:lnTo>
                                <a:lnTo>
                                  <a:pt x="282" y="698"/>
                                </a:lnTo>
                                <a:lnTo>
                                  <a:pt x="283" y="708"/>
                                </a:lnTo>
                                <a:lnTo>
                                  <a:pt x="282" y="719"/>
                                </a:lnTo>
                                <a:lnTo>
                                  <a:pt x="280" y="734"/>
                                </a:lnTo>
                                <a:lnTo>
                                  <a:pt x="276" y="748"/>
                                </a:lnTo>
                                <a:lnTo>
                                  <a:pt x="273" y="761"/>
                                </a:lnTo>
                                <a:lnTo>
                                  <a:pt x="270" y="774"/>
                                </a:lnTo>
                                <a:lnTo>
                                  <a:pt x="269" y="786"/>
                                </a:lnTo>
                                <a:lnTo>
                                  <a:pt x="269" y="796"/>
                                </a:lnTo>
                                <a:lnTo>
                                  <a:pt x="270" y="800"/>
                                </a:lnTo>
                                <a:lnTo>
                                  <a:pt x="267" y="806"/>
                                </a:lnTo>
                                <a:lnTo>
                                  <a:pt x="258" y="824"/>
                                </a:lnTo>
                                <a:lnTo>
                                  <a:pt x="245" y="850"/>
                                </a:lnTo>
                                <a:lnTo>
                                  <a:pt x="227" y="883"/>
                                </a:lnTo>
                                <a:lnTo>
                                  <a:pt x="218" y="899"/>
                                </a:lnTo>
                                <a:lnTo>
                                  <a:pt x="211" y="913"/>
                                </a:lnTo>
                                <a:lnTo>
                                  <a:pt x="206" y="926"/>
                                </a:lnTo>
                                <a:lnTo>
                                  <a:pt x="202" y="937"/>
                                </a:lnTo>
                                <a:lnTo>
                                  <a:pt x="197" y="950"/>
                                </a:lnTo>
                                <a:lnTo>
                                  <a:pt x="196" y="956"/>
                                </a:lnTo>
                                <a:lnTo>
                                  <a:pt x="145" y="954"/>
                                </a:lnTo>
                                <a:lnTo>
                                  <a:pt x="146" y="986"/>
                                </a:lnTo>
                                <a:lnTo>
                                  <a:pt x="121" y="969"/>
                                </a:lnTo>
                                <a:lnTo>
                                  <a:pt x="177" y="933"/>
                                </a:lnTo>
                                <a:lnTo>
                                  <a:pt x="191" y="945"/>
                                </a:lnTo>
                                <a:lnTo>
                                  <a:pt x="193" y="942"/>
                                </a:lnTo>
                                <a:lnTo>
                                  <a:pt x="180" y="931"/>
                                </a:lnTo>
                                <a:lnTo>
                                  <a:pt x="200" y="918"/>
                                </a:lnTo>
                                <a:lnTo>
                                  <a:pt x="198" y="915"/>
                                </a:lnTo>
                                <a:lnTo>
                                  <a:pt x="177" y="928"/>
                                </a:lnTo>
                                <a:lnTo>
                                  <a:pt x="123" y="885"/>
                                </a:lnTo>
                                <a:lnTo>
                                  <a:pt x="181" y="842"/>
                                </a:lnTo>
                                <a:lnTo>
                                  <a:pt x="219" y="873"/>
                                </a:lnTo>
                                <a:lnTo>
                                  <a:pt x="221" y="871"/>
                                </a:lnTo>
                                <a:lnTo>
                                  <a:pt x="185" y="840"/>
                                </a:lnTo>
                                <a:lnTo>
                                  <a:pt x="230" y="807"/>
                                </a:lnTo>
                                <a:lnTo>
                                  <a:pt x="248" y="822"/>
                                </a:lnTo>
                                <a:lnTo>
                                  <a:pt x="251" y="819"/>
                                </a:lnTo>
                                <a:lnTo>
                                  <a:pt x="233" y="804"/>
                                </a:lnTo>
                                <a:lnTo>
                                  <a:pt x="265" y="782"/>
                                </a:lnTo>
                                <a:lnTo>
                                  <a:pt x="262" y="779"/>
                                </a:lnTo>
                                <a:lnTo>
                                  <a:pt x="230" y="802"/>
                                </a:lnTo>
                                <a:lnTo>
                                  <a:pt x="185" y="764"/>
                                </a:lnTo>
                                <a:lnTo>
                                  <a:pt x="181" y="767"/>
                                </a:lnTo>
                                <a:lnTo>
                                  <a:pt x="227" y="804"/>
                                </a:lnTo>
                                <a:lnTo>
                                  <a:pt x="181" y="838"/>
                                </a:lnTo>
                                <a:lnTo>
                                  <a:pt x="139" y="802"/>
                                </a:lnTo>
                                <a:lnTo>
                                  <a:pt x="137" y="805"/>
                                </a:lnTo>
                                <a:lnTo>
                                  <a:pt x="178" y="840"/>
                                </a:lnTo>
                                <a:lnTo>
                                  <a:pt x="119" y="882"/>
                                </a:lnTo>
                                <a:lnTo>
                                  <a:pt x="63" y="838"/>
                                </a:lnTo>
                                <a:lnTo>
                                  <a:pt x="107" y="809"/>
                                </a:lnTo>
                                <a:lnTo>
                                  <a:pt x="105" y="806"/>
                                </a:lnTo>
                                <a:lnTo>
                                  <a:pt x="59" y="835"/>
                                </a:lnTo>
                                <a:lnTo>
                                  <a:pt x="6" y="791"/>
                                </a:lnTo>
                                <a:lnTo>
                                  <a:pt x="55" y="757"/>
                                </a:lnTo>
                                <a:lnTo>
                                  <a:pt x="53" y="754"/>
                                </a:lnTo>
                                <a:lnTo>
                                  <a:pt x="0" y="791"/>
                                </a:lnTo>
                                <a:lnTo>
                                  <a:pt x="0" y="791"/>
                                </a:lnTo>
                                <a:lnTo>
                                  <a:pt x="0" y="792"/>
                                </a:lnTo>
                                <a:lnTo>
                                  <a:pt x="2" y="793"/>
                                </a:lnTo>
                                <a:lnTo>
                                  <a:pt x="3" y="793"/>
                                </a:lnTo>
                                <a:lnTo>
                                  <a:pt x="3" y="793"/>
                                </a:lnTo>
                                <a:lnTo>
                                  <a:pt x="56" y="837"/>
                                </a:lnTo>
                                <a:lnTo>
                                  <a:pt x="32" y="852"/>
                                </a:lnTo>
                                <a:lnTo>
                                  <a:pt x="34" y="856"/>
                                </a:lnTo>
                                <a:lnTo>
                                  <a:pt x="59" y="840"/>
                                </a:lnTo>
                                <a:lnTo>
                                  <a:pt x="116" y="885"/>
                                </a:lnTo>
                                <a:lnTo>
                                  <a:pt x="61" y="924"/>
                                </a:lnTo>
                                <a:lnTo>
                                  <a:pt x="58" y="921"/>
                                </a:lnTo>
                                <a:lnTo>
                                  <a:pt x="56" y="924"/>
                                </a:lnTo>
                                <a:lnTo>
                                  <a:pt x="115" y="968"/>
                                </a:lnTo>
                                <a:lnTo>
                                  <a:pt x="90" y="985"/>
                                </a:lnTo>
                                <a:lnTo>
                                  <a:pt x="92" y="988"/>
                                </a:lnTo>
                                <a:lnTo>
                                  <a:pt x="118" y="971"/>
                                </a:lnTo>
                                <a:lnTo>
                                  <a:pt x="146" y="991"/>
                                </a:lnTo>
                                <a:lnTo>
                                  <a:pt x="148" y="1059"/>
                                </a:lnTo>
                                <a:lnTo>
                                  <a:pt x="156" y="1068"/>
                                </a:lnTo>
                                <a:lnTo>
                                  <a:pt x="151" y="970"/>
                                </a:lnTo>
                                <a:lnTo>
                                  <a:pt x="179" y="997"/>
                                </a:lnTo>
                                <a:lnTo>
                                  <a:pt x="180" y="988"/>
                                </a:lnTo>
                                <a:lnTo>
                                  <a:pt x="153" y="963"/>
                                </a:lnTo>
                                <a:lnTo>
                                  <a:pt x="209" y="962"/>
                                </a:lnTo>
                                <a:lnTo>
                                  <a:pt x="210" y="956"/>
                                </a:lnTo>
                                <a:lnTo>
                                  <a:pt x="213" y="950"/>
                                </a:lnTo>
                                <a:lnTo>
                                  <a:pt x="222" y="939"/>
                                </a:lnTo>
                                <a:lnTo>
                                  <a:pt x="231" y="926"/>
                                </a:lnTo>
                                <a:lnTo>
                                  <a:pt x="237" y="919"/>
                                </a:lnTo>
                                <a:lnTo>
                                  <a:pt x="242" y="909"/>
                                </a:lnTo>
                                <a:lnTo>
                                  <a:pt x="253" y="893"/>
                                </a:lnTo>
                                <a:lnTo>
                                  <a:pt x="262" y="878"/>
                                </a:lnTo>
                                <a:lnTo>
                                  <a:pt x="267" y="871"/>
                                </a:lnTo>
                                <a:lnTo>
                                  <a:pt x="264" y="951"/>
                                </a:lnTo>
                                <a:lnTo>
                                  <a:pt x="260" y="951"/>
                                </a:lnTo>
                                <a:lnTo>
                                  <a:pt x="251" y="952"/>
                                </a:lnTo>
                                <a:lnTo>
                                  <a:pt x="239" y="951"/>
                                </a:lnTo>
                                <a:lnTo>
                                  <a:pt x="227" y="950"/>
                                </a:lnTo>
                                <a:lnTo>
                                  <a:pt x="224" y="951"/>
                                </a:lnTo>
                                <a:lnTo>
                                  <a:pt x="222" y="953"/>
                                </a:lnTo>
                                <a:lnTo>
                                  <a:pt x="220" y="956"/>
                                </a:lnTo>
                                <a:lnTo>
                                  <a:pt x="220" y="959"/>
                                </a:lnTo>
                                <a:lnTo>
                                  <a:pt x="220" y="964"/>
                                </a:lnTo>
                                <a:lnTo>
                                  <a:pt x="220" y="966"/>
                                </a:lnTo>
                                <a:lnTo>
                                  <a:pt x="217" y="969"/>
                                </a:lnTo>
                                <a:lnTo>
                                  <a:pt x="208" y="971"/>
                                </a:lnTo>
                                <a:lnTo>
                                  <a:pt x="202" y="971"/>
                                </a:lnTo>
                                <a:lnTo>
                                  <a:pt x="197" y="972"/>
                                </a:lnTo>
                                <a:lnTo>
                                  <a:pt x="195" y="973"/>
                                </a:lnTo>
                                <a:lnTo>
                                  <a:pt x="193" y="974"/>
                                </a:lnTo>
                                <a:lnTo>
                                  <a:pt x="191" y="976"/>
                                </a:lnTo>
                                <a:lnTo>
                                  <a:pt x="190" y="978"/>
                                </a:lnTo>
                                <a:lnTo>
                                  <a:pt x="188" y="983"/>
                                </a:lnTo>
                                <a:lnTo>
                                  <a:pt x="188" y="987"/>
                                </a:lnTo>
                                <a:lnTo>
                                  <a:pt x="188" y="991"/>
                                </a:lnTo>
                                <a:lnTo>
                                  <a:pt x="190" y="994"/>
                                </a:lnTo>
                                <a:lnTo>
                                  <a:pt x="193" y="1000"/>
                                </a:lnTo>
                                <a:lnTo>
                                  <a:pt x="198" y="1004"/>
                                </a:lnTo>
                                <a:lnTo>
                                  <a:pt x="206" y="1010"/>
                                </a:lnTo>
                                <a:lnTo>
                                  <a:pt x="213" y="1020"/>
                                </a:lnTo>
                                <a:lnTo>
                                  <a:pt x="218" y="1026"/>
                                </a:lnTo>
                                <a:lnTo>
                                  <a:pt x="225" y="1034"/>
                                </a:lnTo>
                                <a:lnTo>
                                  <a:pt x="229" y="1038"/>
                                </a:lnTo>
                                <a:lnTo>
                                  <a:pt x="233" y="1042"/>
                                </a:lnTo>
                                <a:lnTo>
                                  <a:pt x="237" y="1044"/>
                                </a:lnTo>
                                <a:lnTo>
                                  <a:pt x="241" y="1045"/>
                                </a:lnTo>
                                <a:lnTo>
                                  <a:pt x="253" y="1046"/>
                                </a:lnTo>
                                <a:lnTo>
                                  <a:pt x="269" y="1046"/>
                                </a:lnTo>
                                <a:lnTo>
                                  <a:pt x="277" y="1045"/>
                                </a:lnTo>
                                <a:lnTo>
                                  <a:pt x="285" y="1044"/>
                                </a:lnTo>
                                <a:lnTo>
                                  <a:pt x="291" y="1042"/>
                                </a:lnTo>
                                <a:lnTo>
                                  <a:pt x="295" y="1039"/>
                                </a:lnTo>
                                <a:lnTo>
                                  <a:pt x="298" y="1036"/>
                                </a:lnTo>
                                <a:lnTo>
                                  <a:pt x="298" y="1033"/>
                                </a:lnTo>
                                <a:lnTo>
                                  <a:pt x="297" y="1031"/>
                                </a:lnTo>
                                <a:lnTo>
                                  <a:pt x="295" y="1029"/>
                                </a:lnTo>
                                <a:lnTo>
                                  <a:pt x="287" y="1026"/>
                                </a:lnTo>
                                <a:lnTo>
                                  <a:pt x="276" y="1022"/>
                                </a:lnTo>
                                <a:lnTo>
                                  <a:pt x="267" y="1018"/>
                                </a:lnTo>
                                <a:lnTo>
                                  <a:pt x="257" y="1014"/>
                                </a:lnTo>
                                <a:lnTo>
                                  <a:pt x="251" y="1011"/>
                                </a:lnTo>
                                <a:lnTo>
                                  <a:pt x="245" y="1007"/>
                                </a:lnTo>
                                <a:lnTo>
                                  <a:pt x="239" y="1003"/>
                                </a:lnTo>
                                <a:lnTo>
                                  <a:pt x="235" y="999"/>
                                </a:lnTo>
                                <a:lnTo>
                                  <a:pt x="232" y="994"/>
                                </a:lnTo>
                                <a:lnTo>
                                  <a:pt x="231" y="991"/>
                                </a:lnTo>
                                <a:lnTo>
                                  <a:pt x="232" y="990"/>
                                </a:lnTo>
                                <a:lnTo>
                                  <a:pt x="234" y="990"/>
                                </a:lnTo>
                                <a:lnTo>
                                  <a:pt x="236" y="989"/>
                                </a:lnTo>
                                <a:lnTo>
                                  <a:pt x="238" y="989"/>
                                </a:lnTo>
                                <a:lnTo>
                                  <a:pt x="242" y="990"/>
                                </a:lnTo>
                                <a:lnTo>
                                  <a:pt x="248" y="993"/>
                                </a:lnTo>
                                <a:lnTo>
                                  <a:pt x="253" y="997"/>
                                </a:lnTo>
                                <a:lnTo>
                                  <a:pt x="259" y="1002"/>
                                </a:lnTo>
                                <a:lnTo>
                                  <a:pt x="269" y="1006"/>
                                </a:lnTo>
                                <a:lnTo>
                                  <a:pt x="280" y="1009"/>
                                </a:lnTo>
                                <a:lnTo>
                                  <a:pt x="296" y="1013"/>
                                </a:lnTo>
                                <a:lnTo>
                                  <a:pt x="316" y="1018"/>
                                </a:lnTo>
                                <a:lnTo>
                                  <a:pt x="336" y="1022"/>
                                </a:lnTo>
                                <a:lnTo>
                                  <a:pt x="353" y="1024"/>
                                </a:lnTo>
                                <a:lnTo>
                                  <a:pt x="366" y="1025"/>
                                </a:lnTo>
                                <a:lnTo>
                                  <a:pt x="375" y="1025"/>
                                </a:lnTo>
                                <a:lnTo>
                                  <a:pt x="383" y="1024"/>
                                </a:lnTo>
                                <a:lnTo>
                                  <a:pt x="391" y="1021"/>
                                </a:lnTo>
                                <a:lnTo>
                                  <a:pt x="402" y="1013"/>
                                </a:lnTo>
                                <a:lnTo>
                                  <a:pt x="407" y="1009"/>
                                </a:lnTo>
                                <a:lnTo>
                                  <a:pt x="414" y="1010"/>
                                </a:lnTo>
                                <a:lnTo>
                                  <a:pt x="436" y="1010"/>
                                </a:lnTo>
                                <a:lnTo>
                                  <a:pt x="442" y="1009"/>
                                </a:lnTo>
                                <a:lnTo>
                                  <a:pt x="447" y="1007"/>
                                </a:lnTo>
                                <a:lnTo>
                                  <a:pt x="451" y="1005"/>
                                </a:lnTo>
                                <a:lnTo>
                                  <a:pt x="453" y="1002"/>
                                </a:lnTo>
                                <a:lnTo>
                                  <a:pt x="456" y="994"/>
                                </a:lnTo>
                                <a:lnTo>
                                  <a:pt x="457" y="988"/>
                                </a:lnTo>
                                <a:lnTo>
                                  <a:pt x="457" y="972"/>
                                </a:lnTo>
                                <a:lnTo>
                                  <a:pt x="457" y="963"/>
                                </a:lnTo>
                                <a:lnTo>
                                  <a:pt x="564" y="964"/>
                                </a:lnTo>
                                <a:lnTo>
                                  <a:pt x="551" y="972"/>
                                </a:lnTo>
                                <a:lnTo>
                                  <a:pt x="540" y="979"/>
                                </a:lnTo>
                                <a:lnTo>
                                  <a:pt x="530" y="985"/>
                                </a:lnTo>
                                <a:lnTo>
                                  <a:pt x="518" y="992"/>
                                </a:lnTo>
                                <a:lnTo>
                                  <a:pt x="512" y="996"/>
                                </a:lnTo>
                                <a:lnTo>
                                  <a:pt x="508" y="999"/>
                                </a:lnTo>
                                <a:lnTo>
                                  <a:pt x="505" y="1002"/>
                                </a:lnTo>
                                <a:lnTo>
                                  <a:pt x="504" y="1004"/>
                                </a:lnTo>
                                <a:lnTo>
                                  <a:pt x="505" y="1007"/>
                                </a:lnTo>
                                <a:lnTo>
                                  <a:pt x="507" y="1009"/>
                                </a:lnTo>
                                <a:lnTo>
                                  <a:pt x="510" y="1010"/>
                                </a:lnTo>
                                <a:lnTo>
                                  <a:pt x="512" y="1011"/>
                                </a:lnTo>
                                <a:lnTo>
                                  <a:pt x="519" y="1011"/>
                                </a:lnTo>
                                <a:lnTo>
                                  <a:pt x="527" y="1013"/>
                                </a:lnTo>
                                <a:lnTo>
                                  <a:pt x="531" y="1016"/>
                                </a:lnTo>
                                <a:lnTo>
                                  <a:pt x="533" y="1018"/>
                                </a:lnTo>
                                <a:lnTo>
                                  <a:pt x="535" y="1020"/>
                                </a:lnTo>
                                <a:lnTo>
                                  <a:pt x="537" y="1023"/>
                                </a:lnTo>
                                <a:lnTo>
                                  <a:pt x="538" y="1027"/>
                                </a:lnTo>
                                <a:lnTo>
                                  <a:pt x="539" y="1029"/>
                                </a:lnTo>
                                <a:lnTo>
                                  <a:pt x="545" y="1029"/>
                                </a:lnTo>
                                <a:lnTo>
                                  <a:pt x="547" y="1027"/>
                                </a:lnTo>
                                <a:lnTo>
                                  <a:pt x="545" y="1023"/>
                                </a:lnTo>
                                <a:lnTo>
                                  <a:pt x="544" y="1018"/>
                                </a:lnTo>
                                <a:lnTo>
                                  <a:pt x="540" y="1010"/>
                                </a:lnTo>
                                <a:lnTo>
                                  <a:pt x="530" y="1005"/>
                                </a:lnTo>
                                <a:lnTo>
                                  <a:pt x="522" y="1002"/>
                                </a:lnTo>
                                <a:lnTo>
                                  <a:pt x="525" y="1000"/>
                                </a:lnTo>
                                <a:lnTo>
                                  <a:pt x="534" y="993"/>
                                </a:lnTo>
                                <a:lnTo>
                                  <a:pt x="551" y="983"/>
                                </a:lnTo>
                                <a:lnTo>
                                  <a:pt x="573" y="969"/>
                                </a:lnTo>
                                <a:lnTo>
                                  <a:pt x="587" y="961"/>
                                </a:lnTo>
                                <a:lnTo>
                                  <a:pt x="598" y="952"/>
                                </a:lnTo>
                                <a:lnTo>
                                  <a:pt x="604" y="948"/>
                                </a:lnTo>
                                <a:lnTo>
                                  <a:pt x="609" y="943"/>
                                </a:lnTo>
                                <a:lnTo>
                                  <a:pt x="613" y="939"/>
                                </a:lnTo>
                                <a:lnTo>
                                  <a:pt x="616" y="933"/>
                                </a:lnTo>
                                <a:lnTo>
                                  <a:pt x="617" y="928"/>
                                </a:lnTo>
                                <a:lnTo>
                                  <a:pt x="619" y="922"/>
                                </a:lnTo>
                                <a:lnTo>
                                  <a:pt x="619" y="916"/>
                                </a:lnTo>
                                <a:lnTo>
                                  <a:pt x="620" y="908"/>
                                </a:lnTo>
                                <a:lnTo>
                                  <a:pt x="620" y="893"/>
                                </a:lnTo>
                                <a:lnTo>
                                  <a:pt x="620" y="883"/>
                                </a:lnTo>
                                <a:lnTo>
                                  <a:pt x="620" y="868"/>
                                </a:lnTo>
                                <a:lnTo>
                                  <a:pt x="620" y="848"/>
                                </a:lnTo>
                                <a:lnTo>
                                  <a:pt x="620" y="830"/>
                                </a:lnTo>
                                <a:lnTo>
                                  <a:pt x="620" y="823"/>
                                </a:lnTo>
                                <a:lnTo>
                                  <a:pt x="622" y="825"/>
                                </a:lnTo>
                                <a:lnTo>
                                  <a:pt x="625" y="832"/>
                                </a:lnTo>
                                <a:lnTo>
                                  <a:pt x="629" y="838"/>
                                </a:lnTo>
                                <a:lnTo>
                                  <a:pt x="630" y="839"/>
                                </a:lnTo>
                                <a:lnTo>
                                  <a:pt x="629" y="844"/>
                                </a:lnTo>
                                <a:lnTo>
                                  <a:pt x="629" y="858"/>
                                </a:lnTo>
                                <a:lnTo>
                                  <a:pt x="630" y="868"/>
                                </a:lnTo>
                                <a:lnTo>
                                  <a:pt x="631" y="880"/>
                                </a:lnTo>
                                <a:lnTo>
                                  <a:pt x="631" y="891"/>
                                </a:lnTo>
                                <a:lnTo>
                                  <a:pt x="632" y="907"/>
                                </a:lnTo>
                                <a:lnTo>
                                  <a:pt x="632" y="921"/>
                                </a:lnTo>
                                <a:lnTo>
                                  <a:pt x="631" y="928"/>
                                </a:lnTo>
                                <a:lnTo>
                                  <a:pt x="631" y="932"/>
                                </a:lnTo>
                                <a:lnTo>
                                  <a:pt x="630" y="937"/>
                                </a:lnTo>
                                <a:lnTo>
                                  <a:pt x="629" y="944"/>
                                </a:lnTo>
                                <a:lnTo>
                                  <a:pt x="623" y="957"/>
                                </a:lnTo>
                                <a:lnTo>
                                  <a:pt x="620" y="962"/>
                                </a:lnTo>
                                <a:lnTo>
                                  <a:pt x="616" y="967"/>
                                </a:lnTo>
                                <a:lnTo>
                                  <a:pt x="613" y="970"/>
                                </a:lnTo>
                                <a:lnTo>
                                  <a:pt x="609" y="973"/>
                                </a:lnTo>
                                <a:lnTo>
                                  <a:pt x="599" y="980"/>
                                </a:lnTo>
                                <a:lnTo>
                                  <a:pt x="588" y="990"/>
                                </a:lnTo>
                                <a:lnTo>
                                  <a:pt x="575" y="1001"/>
                                </a:lnTo>
                                <a:lnTo>
                                  <a:pt x="567" y="1006"/>
                                </a:lnTo>
                                <a:lnTo>
                                  <a:pt x="564" y="1009"/>
                                </a:lnTo>
                                <a:lnTo>
                                  <a:pt x="561" y="1011"/>
                                </a:lnTo>
                                <a:lnTo>
                                  <a:pt x="560" y="1013"/>
                                </a:lnTo>
                                <a:lnTo>
                                  <a:pt x="559" y="1017"/>
                                </a:lnTo>
                                <a:lnTo>
                                  <a:pt x="559" y="1019"/>
                                </a:lnTo>
                                <a:lnTo>
                                  <a:pt x="560" y="1021"/>
                                </a:lnTo>
                                <a:lnTo>
                                  <a:pt x="561" y="1022"/>
                                </a:lnTo>
                                <a:lnTo>
                                  <a:pt x="563" y="1024"/>
                                </a:lnTo>
                                <a:lnTo>
                                  <a:pt x="568" y="1026"/>
                                </a:lnTo>
                                <a:lnTo>
                                  <a:pt x="572" y="1027"/>
                                </a:lnTo>
                                <a:lnTo>
                                  <a:pt x="578" y="1027"/>
                                </a:lnTo>
                                <a:lnTo>
                                  <a:pt x="585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9" y="1025"/>
                                </a:lnTo>
                                <a:lnTo>
                                  <a:pt x="605" y="1024"/>
                                </a:lnTo>
                                <a:lnTo>
                                  <a:pt x="612" y="1021"/>
                                </a:lnTo>
                                <a:lnTo>
                                  <a:pt x="623" y="1016"/>
                                </a:lnTo>
                                <a:lnTo>
                                  <a:pt x="634" y="1009"/>
                                </a:lnTo>
                                <a:lnTo>
                                  <a:pt x="642" y="1004"/>
                                </a:lnTo>
                                <a:lnTo>
                                  <a:pt x="651" y="1002"/>
                                </a:lnTo>
                                <a:lnTo>
                                  <a:pt x="658" y="1000"/>
                                </a:lnTo>
                                <a:lnTo>
                                  <a:pt x="666" y="998"/>
                                </a:lnTo>
                                <a:lnTo>
                                  <a:pt x="671" y="997"/>
                                </a:lnTo>
                                <a:lnTo>
                                  <a:pt x="674" y="994"/>
                                </a:lnTo>
                                <a:lnTo>
                                  <a:pt x="676" y="993"/>
                                </a:lnTo>
                                <a:lnTo>
                                  <a:pt x="678" y="991"/>
                                </a:lnTo>
                                <a:lnTo>
                                  <a:pt x="679" y="988"/>
                                </a:lnTo>
                                <a:lnTo>
                                  <a:pt x="680" y="986"/>
                                </a:lnTo>
                                <a:lnTo>
                                  <a:pt x="680" y="983"/>
                                </a:lnTo>
                                <a:lnTo>
                                  <a:pt x="680" y="979"/>
                                </a:lnTo>
                                <a:lnTo>
                                  <a:pt x="679" y="972"/>
                                </a:lnTo>
                                <a:lnTo>
                                  <a:pt x="677" y="963"/>
                                </a:lnTo>
                                <a:lnTo>
                                  <a:pt x="676" y="951"/>
                                </a:lnTo>
                                <a:lnTo>
                                  <a:pt x="677" y="940"/>
                                </a:lnTo>
                                <a:lnTo>
                                  <a:pt x="679" y="929"/>
                                </a:lnTo>
                                <a:lnTo>
                                  <a:pt x="682" y="922"/>
                                </a:lnTo>
                                <a:lnTo>
                                  <a:pt x="684" y="916"/>
                                </a:lnTo>
                                <a:lnTo>
                                  <a:pt x="688" y="909"/>
                                </a:lnTo>
                                <a:lnTo>
                                  <a:pt x="691" y="903"/>
                                </a:lnTo>
                                <a:lnTo>
                                  <a:pt x="693" y="896"/>
                                </a:lnTo>
                                <a:lnTo>
                                  <a:pt x="695" y="885"/>
                                </a:lnTo>
                                <a:lnTo>
                                  <a:pt x="697" y="869"/>
                                </a:lnTo>
                                <a:lnTo>
                                  <a:pt x="699" y="852"/>
                                </a:lnTo>
                                <a:lnTo>
                                  <a:pt x="699" y="842"/>
                                </a:lnTo>
                                <a:lnTo>
                                  <a:pt x="699" y="835"/>
                                </a:lnTo>
                                <a:lnTo>
                                  <a:pt x="698" y="832"/>
                                </a:lnTo>
                                <a:lnTo>
                                  <a:pt x="700" y="832"/>
                                </a:lnTo>
                                <a:lnTo>
                                  <a:pt x="702" y="830"/>
                                </a:lnTo>
                                <a:lnTo>
                                  <a:pt x="704" y="826"/>
                                </a:lnTo>
                                <a:lnTo>
                                  <a:pt x="705" y="820"/>
                                </a:lnTo>
                                <a:lnTo>
                                  <a:pt x="704" y="813"/>
                                </a:lnTo>
                                <a:lnTo>
                                  <a:pt x="702" y="809"/>
                                </a:lnTo>
                                <a:lnTo>
                                  <a:pt x="701" y="807"/>
                                </a:lnTo>
                                <a:lnTo>
                                  <a:pt x="700" y="806"/>
                                </a:lnTo>
                                <a:lnTo>
                                  <a:pt x="700" y="804"/>
                                </a:lnTo>
                                <a:lnTo>
                                  <a:pt x="701" y="799"/>
                                </a:lnTo>
                                <a:lnTo>
                                  <a:pt x="702" y="793"/>
                                </a:lnTo>
                                <a:lnTo>
                                  <a:pt x="701" y="791"/>
                                </a:lnTo>
                                <a:lnTo>
                                  <a:pt x="705" y="792"/>
                                </a:lnTo>
                                <a:lnTo>
                                  <a:pt x="713" y="792"/>
                                </a:lnTo>
                                <a:lnTo>
                                  <a:pt x="719" y="791"/>
                                </a:lnTo>
                                <a:lnTo>
                                  <a:pt x="722" y="790"/>
                                </a:lnTo>
                                <a:lnTo>
                                  <a:pt x="722" y="796"/>
                                </a:lnTo>
                                <a:lnTo>
                                  <a:pt x="722" y="803"/>
                                </a:lnTo>
                                <a:lnTo>
                                  <a:pt x="723" y="811"/>
                                </a:lnTo>
                                <a:lnTo>
                                  <a:pt x="724" y="816"/>
                                </a:lnTo>
                                <a:lnTo>
                                  <a:pt x="722" y="818"/>
                                </a:lnTo>
                                <a:lnTo>
                                  <a:pt x="719" y="827"/>
                                </a:lnTo>
                                <a:lnTo>
                                  <a:pt x="719" y="832"/>
                                </a:lnTo>
                                <a:lnTo>
                                  <a:pt x="721" y="837"/>
                                </a:lnTo>
                                <a:lnTo>
                                  <a:pt x="723" y="839"/>
                                </a:lnTo>
                                <a:lnTo>
                                  <a:pt x="724" y="840"/>
                                </a:lnTo>
                                <a:lnTo>
                                  <a:pt x="722" y="847"/>
                                </a:lnTo>
                                <a:lnTo>
                                  <a:pt x="720" y="866"/>
                                </a:lnTo>
                                <a:lnTo>
                                  <a:pt x="720" y="875"/>
                                </a:lnTo>
                                <a:lnTo>
                                  <a:pt x="721" y="880"/>
                                </a:lnTo>
                                <a:lnTo>
                                  <a:pt x="723" y="886"/>
                                </a:lnTo>
                                <a:lnTo>
                                  <a:pt x="724" y="896"/>
                                </a:lnTo>
                                <a:lnTo>
                                  <a:pt x="726" y="905"/>
                                </a:lnTo>
                                <a:lnTo>
                                  <a:pt x="729" y="913"/>
                                </a:lnTo>
                                <a:lnTo>
                                  <a:pt x="730" y="920"/>
                                </a:lnTo>
                                <a:lnTo>
                                  <a:pt x="730" y="926"/>
                                </a:lnTo>
                                <a:lnTo>
                                  <a:pt x="730" y="934"/>
                                </a:lnTo>
                                <a:lnTo>
                                  <a:pt x="729" y="946"/>
                                </a:lnTo>
                                <a:lnTo>
                                  <a:pt x="726" y="958"/>
                                </a:lnTo>
                                <a:lnTo>
                                  <a:pt x="726" y="966"/>
                                </a:lnTo>
                                <a:lnTo>
                                  <a:pt x="726" y="969"/>
                                </a:lnTo>
                                <a:lnTo>
                                  <a:pt x="726" y="972"/>
                                </a:lnTo>
                                <a:lnTo>
                                  <a:pt x="729" y="977"/>
                                </a:lnTo>
                                <a:lnTo>
                                  <a:pt x="731" y="980"/>
                                </a:lnTo>
                                <a:lnTo>
                                  <a:pt x="734" y="983"/>
                                </a:lnTo>
                                <a:lnTo>
                                  <a:pt x="736" y="984"/>
                                </a:lnTo>
                                <a:lnTo>
                                  <a:pt x="740" y="985"/>
                                </a:lnTo>
                                <a:lnTo>
                                  <a:pt x="743" y="985"/>
                                </a:lnTo>
                                <a:lnTo>
                                  <a:pt x="752" y="985"/>
                                </a:lnTo>
                                <a:lnTo>
                                  <a:pt x="761" y="986"/>
                                </a:lnTo>
                                <a:lnTo>
                                  <a:pt x="771" y="990"/>
                                </a:lnTo>
                                <a:lnTo>
                                  <a:pt x="776" y="994"/>
                                </a:lnTo>
                                <a:lnTo>
                                  <a:pt x="780" y="999"/>
                                </a:lnTo>
                                <a:lnTo>
                                  <a:pt x="786" y="1005"/>
                                </a:lnTo>
                                <a:lnTo>
                                  <a:pt x="794" y="1010"/>
                                </a:lnTo>
                                <a:lnTo>
                                  <a:pt x="800" y="1013"/>
                                </a:lnTo>
                                <a:lnTo>
                                  <a:pt x="805" y="1014"/>
                                </a:lnTo>
                                <a:lnTo>
                                  <a:pt x="812" y="1014"/>
                                </a:lnTo>
                                <a:lnTo>
                                  <a:pt x="817" y="1017"/>
                                </a:lnTo>
                                <a:lnTo>
                                  <a:pt x="827" y="1019"/>
                                </a:lnTo>
                                <a:lnTo>
                                  <a:pt x="832" y="1020"/>
                                </a:lnTo>
                                <a:lnTo>
                                  <a:pt x="837" y="1020"/>
                                </a:lnTo>
                                <a:lnTo>
                                  <a:pt x="843" y="1019"/>
                                </a:lnTo>
                                <a:lnTo>
                                  <a:pt x="847" y="1018"/>
                                </a:lnTo>
                                <a:lnTo>
                                  <a:pt x="851" y="1016"/>
                                </a:lnTo>
                                <a:lnTo>
                                  <a:pt x="852" y="1012"/>
                                </a:lnTo>
                                <a:lnTo>
                                  <a:pt x="853" y="1009"/>
                                </a:lnTo>
                                <a:lnTo>
                                  <a:pt x="853" y="1006"/>
                                </a:lnTo>
                                <a:lnTo>
                                  <a:pt x="852" y="1004"/>
                                </a:lnTo>
                                <a:lnTo>
                                  <a:pt x="851" y="1002"/>
                                </a:lnTo>
                                <a:lnTo>
                                  <a:pt x="847" y="999"/>
                                </a:lnTo>
                                <a:lnTo>
                                  <a:pt x="845" y="997"/>
                                </a:lnTo>
                                <a:lnTo>
                                  <a:pt x="839" y="993"/>
                                </a:lnTo>
                                <a:lnTo>
                                  <a:pt x="827" y="984"/>
                                </a:lnTo>
                                <a:lnTo>
                                  <a:pt x="821" y="980"/>
                                </a:lnTo>
                                <a:lnTo>
                                  <a:pt x="817" y="978"/>
                                </a:lnTo>
                                <a:lnTo>
                                  <a:pt x="812" y="973"/>
                                </a:lnTo>
                                <a:lnTo>
                                  <a:pt x="803" y="966"/>
                                </a:lnTo>
                                <a:lnTo>
                                  <a:pt x="793" y="957"/>
                                </a:lnTo>
                                <a:lnTo>
                                  <a:pt x="786" y="948"/>
                                </a:lnTo>
                                <a:lnTo>
                                  <a:pt x="785" y="944"/>
                                </a:lnTo>
                                <a:lnTo>
                                  <a:pt x="783" y="941"/>
                                </a:lnTo>
                                <a:lnTo>
                                  <a:pt x="783" y="937"/>
                                </a:lnTo>
                                <a:lnTo>
                                  <a:pt x="783" y="931"/>
                                </a:lnTo>
                                <a:lnTo>
                                  <a:pt x="783" y="922"/>
                                </a:lnTo>
                                <a:lnTo>
                                  <a:pt x="785" y="912"/>
                                </a:lnTo>
                                <a:lnTo>
                                  <a:pt x="787" y="901"/>
                                </a:lnTo>
                                <a:lnTo>
                                  <a:pt x="790" y="887"/>
                                </a:lnTo>
                                <a:lnTo>
                                  <a:pt x="792" y="872"/>
                                </a:lnTo>
                                <a:lnTo>
                                  <a:pt x="794" y="859"/>
                                </a:lnTo>
                                <a:lnTo>
                                  <a:pt x="794" y="848"/>
                                </a:lnTo>
                                <a:lnTo>
                                  <a:pt x="795" y="845"/>
                                </a:lnTo>
                                <a:lnTo>
                                  <a:pt x="797" y="842"/>
                                </a:lnTo>
                                <a:lnTo>
                                  <a:pt x="801" y="833"/>
                                </a:lnTo>
                                <a:lnTo>
                                  <a:pt x="801" y="831"/>
                                </a:lnTo>
                                <a:lnTo>
                                  <a:pt x="800" y="829"/>
                                </a:lnTo>
                                <a:lnTo>
                                  <a:pt x="798" y="828"/>
                                </a:lnTo>
                                <a:lnTo>
                                  <a:pt x="797" y="827"/>
                                </a:lnTo>
                                <a:lnTo>
                                  <a:pt x="798" y="826"/>
                                </a:lnTo>
                                <a:lnTo>
                                  <a:pt x="798" y="822"/>
                                </a:lnTo>
                                <a:lnTo>
                                  <a:pt x="796" y="818"/>
                                </a:lnTo>
                                <a:lnTo>
                                  <a:pt x="794" y="816"/>
                                </a:lnTo>
                                <a:lnTo>
                                  <a:pt x="795" y="813"/>
                                </a:lnTo>
                                <a:lnTo>
                                  <a:pt x="799" y="809"/>
                                </a:lnTo>
                                <a:lnTo>
                                  <a:pt x="802" y="805"/>
                                </a:lnTo>
                                <a:lnTo>
                                  <a:pt x="803" y="804"/>
                                </a:lnTo>
                                <a:lnTo>
                                  <a:pt x="806" y="803"/>
                                </a:lnTo>
                                <a:lnTo>
                                  <a:pt x="814" y="803"/>
                                </a:lnTo>
                                <a:lnTo>
                                  <a:pt x="818" y="803"/>
                                </a:lnTo>
                                <a:lnTo>
                                  <a:pt x="822" y="802"/>
                                </a:lnTo>
                                <a:lnTo>
                                  <a:pt x="826" y="800"/>
                                </a:lnTo>
                                <a:lnTo>
                                  <a:pt x="827" y="797"/>
                                </a:lnTo>
                                <a:lnTo>
                                  <a:pt x="827" y="793"/>
                                </a:lnTo>
                                <a:lnTo>
                                  <a:pt x="826" y="791"/>
                                </a:lnTo>
                                <a:lnTo>
                                  <a:pt x="823" y="789"/>
                                </a:lnTo>
                                <a:lnTo>
                                  <a:pt x="822" y="789"/>
                                </a:lnTo>
                                <a:lnTo>
                                  <a:pt x="826" y="788"/>
                                </a:lnTo>
                                <a:lnTo>
                                  <a:pt x="837" y="784"/>
                                </a:lnTo>
                                <a:lnTo>
                                  <a:pt x="840" y="781"/>
                                </a:lnTo>
                                <a:lnTo>
                                  <a:pt x="843" y="777"/>
                                </a:lnTo>
                                <a:lnTo>
                                  <a:pt x="844" y="767"/>
                                </a:lnTo>
                                <a:lnTo>
                                  <a:pt x="844" y="763"/>
                                </a:lnTo>
                                <a:lnTo>
                                  <a:pt x="847" y="767"/>
                                </a:lnTo>
                                <a:lnTo>
                                  <a:pt x="852" y="776"/>
                                </a:lnTo>
                                <a:lnTo>
                                  <a:pt x="857" y="787"/>
                                </a:lnTo>
                                <a:lnTo>
                                  <a:pt x="860" y="795"/>
                                </a:lnTo>
                                <a:lnTo>
                                  <a:pt x="858" y="801"/>
                                </a:lnTo>
                                <a:lnTo>
                                  <a:pt x="852" y="815"/>
                                </a:lnTo>
                                <a:lnTo>
                                  <a:pt x="844" y="830"/>
                                </a:lnTo>
                                <a:lnTo>
                                  <a:pt x="840" y="841"/>
                                </a:lnTo>
                                <a:lnTo>
                                  <a:pt x="836" y="850"/>
                                </a:lnTo>
                                <a:lnTo>
                                  <a:pt x="830" y="864"/>
                                </a:lnTo>
                                <a:lnTo>
                                  <a:pt x="824" y="876"/>
                                </a:lnTo>
                                <a:lnTo>
                                  <a:pt x="822" y="881"/>
                                </a:lnTo>
                                <a:lnTo>
                                  <a:pt x="809" y="880"/>
                                </a:lnTo>
                                <a:lnTo>
                                  <a:pt x="810" y="876"/>
                                </a:lnTo>
                                <a:lnTo>
                                  <a:pt x="812" y="865"/>
                                </a:lnTo>
                                <a:lnTo>
                                  <a:pt x="813" y="853"/>
                                </a:lnTo>
                                <a:lnTo>
                                  <a:pt x="815" y="844"/>
                                </a:lnTo>
                                <a:lnTo>
                                  <a:pt x="817" y="829"/>
                                </a:lnTo>
                                <a:lnTo>
                                  <a:pt x="818" y="820"/>
                                </a:lnTo>
                                <a:lnTo>
                                  <a:pt x="812" y="819"/>
                                </a:lnTo>
                                <a:lnTo>
                                  <a:pt x="811" y="827"/>
                                </a:lnTo>
                                <a:lnTo>
                                  <a:pt x="810" y="839"/>
                                </a:lnTo>
                                <a:lnTo>
                                  <a:pt x="807" y="852"/>
                                </a:lnTo>
                                <a:lnTo>
                                  <a:pt x="803" y="870"/>
                                </a:lnTo>
                                <a:lnTo>
                                  <a:pt x="801" y="881"/>
                                </a:lnTo>
                                <a:lnTo>
                                  <a:pt x="798" y="895"/>
                                </a:lnTo>
                                <a:lnTo>
                                  <a:pt x="796" y="909"/>
                                </a:lnTo>
                                <a:lnTo>
                                  <a:pt x="794" y="921"/>
                                </a:lnTo>
                                <a:lnTo>
                                  <a:pt x="794" y="928"/>
                                </a:lnTo>
                                <a:lnTo>
                                  <a:pt x="794" y="936"/>
                                </a:lnTo>
                                <a:lnTo>
                                  <a:pt x="794" y="938"/>
                                </a:lnTo>
                                <a:lnTo>
                                  <a:pt x="795" y="941"/>
                                </a:lnTo>
                                <a:lnTo>
                                  <a:pt x="796" y="943"/>
                                </a:lnTo>
                                <a:lnTo>
                                  <a:pt x="798" y="944"/>
                                </a:lnTo>
                                <a:lnTo>
                                  <a:pt x="807" y="951"/>
                                </a:lnTo>
                                <a:lnTo>
                                  <a:pt x="825" y="961"/>
                                </a:lnTo>
                                <a:lnTo>
                                  <a:pt x="846" y="972"/>
                                </a:lnTo>
                                <a:lnTo>
                                  <a:pt x="856" y="978"/>
                                </a:lnTo>
                                <a:lnTo>
                                  <a:pt x="861" y="978"/>
                                </a:lnTo>
                                <a:lnTo>
                                  <a:pt x="860" y="976"/>
                                </a:lnTo>
                                <a:lnTo>
                                  <a:pt x="850" y="967"/>
                                </a:lnTo>
                                <a:lnTo>
                                  <a:pt x="841" y="963"/>
                                </a:lnTo>
                                <a:lnTo>
                                  <a:pt x="835" y="959"/>
                                </a:lnTo>
                                <a:lnTo>
                                  <a:pt x="826" y="953"/>
                                </a:lnTo>
                                <a:lnTo>
                                  <a:pt x="815" y="948"/>
                                </a:lnTo>
                                <a:lnTo>
                                  <a:pt x="809" y="944"/>
                                </a:lnTo>
                                <a:lnTo>
                                  <a:pt x="804" y="941"/>
                                </a:lnTo>
                                <a:lnTo>
                                  <a:pt x="801" y="938"/>
                                </a:lnTo>
                                <a:lnTo>
                                  <a:pt x="800" y="933"/>
                                </a:lnTo>
                                <a:lnTo>
                                  <a:pt x="799" y="929"/>
                                </a:lnTo>
                                <a:lnTo>
                                  <a:pt x="799" y="925"/>
                                </a:lnTo>
                                <a:lnTo>
                                  <a:pt x="800" y="920"/>
                                </a:lnTo>
                                <a:lnTo>
                                  <a:pt x="801" y="912"/>
                                </a:lnTo>
                                <a:lnTo>
                                  <a:pt x="804" y="899"/>
                                </a:lnTo>
                                <a:lnTo>
                                  <a:pt x="806" y="887"/>
                                </a:lnTo>
                                <a:lnTo>
                                  <a:pt x="818" y="887"/>
                                </a:lnTo>
                                <a:lnTo>
                                  <a:pt x="815" y="898"/>
                                </a:lnTo>
                                <a:lnTo>
                                  <a:pt x="810" y="915"/>
                                </a:lnTo>
                                <a:lnTo>
                                  <a:pt x="809" y="924"/>
                                </a:lnTo>
                                <a:lnTo>
                                  <a:pt x="810" y="929"/>
                                </a:lnTo>
                                <a:lnTo>
                                  <a:pt x="813" y="934"/>
                                </a:lnTo>
                                <a:lnTo>
                                  <a:pt x="819" y="940"/>
                                </a:lnTo>
                                <a:lnTo>
                                  <a:pt x="825" y="944"/>
                                </a:lnTo>
                                <a:lnTo>
                                  <a:pt x="833" y="947"/>
                                </a:lnTo>
                                <a:lnTo>
                                  <a:pt x="840" y="949"/>
                                </a:lnTo>
                                <a:lnTo>
                                  <a:pt x="847" y="951"/>
                                </a:lnTo>
                                <a:lnTo>
                                  <a:pt x="853" y="954"/>
                                </a:lnTo>
                                <a:lnTo>
                                  <a:pt x="856" y="957"/>
                                </a:lnTo>
                                <a:lnTo>
                                  <a:pt x="857" y="959"/>
                                </a:lnTo>
                                <a:lnTo>
                                  <a:pt x="857" y="960"/>
                                </a:lnTo>
                                <a:lnTo>
                                  <a:pt x="860" y="960"/>
                                </a:lnTo>
                                <a:lnTo>
                                  <a:pt x="860" y="957"/>
                                </a:lnTo>
                                <a:lnTo>
                                  <a:pt x="858" y="951"/>
                                </a:lnTo>
                                <a:lnTo>
                                  <a:pt x="853" y="947"/>
                                </a:lnTo>
                                <a:lnTo>
                                  <a:pt x="839" y="943"/>
                                </a:lnTo>
                                <a:lnTo>
                                  <a:pt x="831" y="940"/>
                                </a:lnTo>
                                <a:lnTo>
                                  <a:pt x="823" y="936"/>
                                </a:lnTo>
                                <a:lnTo>
                                  <a:pt x="818" y="931"/>
                                </a:lnTo>
                                <a:lnTo>
                                  <a:pt x="816" y="928"/>
                                </a:lnTo>
                                <a:lnTo>
                                  <a:pt x="815" y="925"/>
                                </a:lnTo>
                                <a:lnTo>
                                  <a:pt x="815" y="922"/>
                                </a:lnTo>
                                <a:lnTo>
                                  <a:pt x="816" y="918"/>
                                </a:lnTo>
                                <a:lnTo>
                                  <a:pt x="817" y="912"/>
                                </a:lnTo>
                                <a:lnTo>
                                  <a:pt x="820" y="901"/>
                                </a:lnTo>
                                <a:lnTo>
                                  <a:pt x="826" y="887"/>
                                </a:lnTo>
                                <a:lnTo>
                                  <a:pt x="837" y="865"/>
                                </a:lnTo>
                                <a:lnTo>
                                  <a:pt x="841" y="856"/>
                                </a:lnTo>
                                <a:lnTo>
                                  <a:pt x="841" y="860"/>
                                </a:lnTo>
                                <a:lnTo>
                                  <a:pt x="842" y="870"/>
                                </a:lnTo>
                                <a:lnTo>
                                  <a:pt x="842" y="883"/>
                                </a:lnTo>
                                <a:lnTo>
                                  <a:pt x="843" y="896"/>
                                </a:lnTo>
                                <a:lnTo>
                                  <a:pt x="843" y="906"/>
                                </a:lnTo>
                                <a:lnTo>
                                  <a:pt x="844" y="916"/>
                                </a:lnTo>
                                <a:lnTo>
                                  <a:pt x="847" y="924"/>
                                </a:lnTo>
                                <a:lnTo>
                                  <a:pt x="852" y="931"/>
                                </a:lnTo>
                                <a:lnTo>
                                  <a:pt x="857" y="939"/>
                                </a:lnTo>
                                <a:lnTo>
                                  <a:pt x="865" y="949"/>
                                </a:lnTo>
                                <a:lnTo>
                                  <a:pt x="874" y="958"/>
                                </a:lnTo>
                                <a:lnTo>
                                  <a:pt x="879" y="965"/>
                                </a:lnTo>
                                <a:lnTo>
                                  <a:pt x="885" y="978"/>
                                </a:lnTo>
                                <a:lnTo>
                                  <a:pt x="892" y="996"/>
                                </a:lnTo>
                                <a:lnTo>
                                  <a:pt x="894" y="1001"/>
                                </a:lnTo>
                                <a:lnTo>
                                  <a:pt x="894" y="1005"/>
                                </a:lnTo>
                                <a:lnTo>
                                  <a:pt x="894" y="1008"/>
                                </a:lnTo>
                                <a:lnTo>
                                  <a:pt x="893" y="1010"/>
                                </a:lnTo>
                                <a:lnTo>
                                  <a:pt x="892" y="1011"/>
                                </a:lnTo>
                                <a:lnTo>
                                  <a:pt x="890" y="1012"/>
                                </a:lnTo>
                                <a:lnTo>
                                  <a:pt x="886" y="1012"/>
                                </a:lnTo>
                                <a:lnTo>
                                  <a:pt x="884" y="1011"/>
                                </a:lnTo>
                                <a:lnTo>
                                  <a:pt x="873" y="1006"/>
                                </a:lnTo>
                                <a:lnTo>
                                  <a:pt x="866" y="1003"/>
                                </a:lnTo>
                                <a:lnTo>
                                  <a:pt x="864" y="1011"/>
                                </a:lnTo>
                                <a:lnTo>
                                  <a:pt x="865" y="1013"/>
                                </a:lnTo>
                                <a:lnTo>
                                  <a:pt x="870" y="1016"/>
                                </a:lnTo>
                                <a:lnTo>
                                  <a:pt x="874" y="1019"/>
                                </a:lnTo>
                                <a:lnTo>
                                  <a:pt x="881" y="1022"/>
                                </a:lnTo>
                                <a:lnTo>
                                  <a:pt x="884" y="1022"/>
                                </a:lnTo>
                                <a:lnTo>
                                  <a:pt x="888" y="1023"/>
                                </a:lnTo>
                                <a:lnTo>
                                  <a:pt x="894" y="1022"/>
                                </a:lnTo>
                                <a:lnTo>
                                  <a:pt x="898" y="1020"/>
                                </a:lnTo>
                                <a:lnTo>
                                  <a:pt x="901" y="1017"/>
                                </a:lnTo>
                                <a:lnTo>
                                  <a:pt x="903" y="1012"/>
                                </a:lnTo>
                                <a:lnTo>
                                  <a:pt x="904" y="1008"/>
                                </a:lnTo>
                                <a:lnTo>
                                  <a:pt x="904" y="1002"/>
                                </a:lnTo>
                                <a:lnTo>
                                  <a:pt x="901" y="989"/>
                                </a:lnTo>
                                <a:lnTo>
                                  <a:pt x="896" y="976"/>
                                </a:lnTo>
                                <a:lnTo>
                                  <a:pt x="892" y="967"/>
                                </a:lnTo>
                                <a:lnTo>
                                  <a:pt x="888" y="961"/>
                                </a:lnTo>
                                <a:lnTo>
                                  <a:pt x="888" y="961"/>
                                </a:lnTo>
                                <a:lnTo>
                                  <a:pt x="986" y="960"/>
                                </a:lnTo>
                                <a:lnTo>
                                  <a:pt x="903" y="1030"/>
                                </a:lnTo>
                                <a:lnTo>
                                  <a:pt x="308" y="1036"/>
                                </a:lnTo>
                                <a:lnTo>
                                  <a:pt x="305" y="1044"/>
                                </a:lnTo>
                                <a:lnTo>
                                  <a:pt x="793" y="1040"/>
                                </a:lnTo>
                                <a:lnTo>
                                  <a:pt x="787" y="1042"/>
                                </a:lnTo>
                                <a:lnTo>
                                  <a:pt x="783" y="1044"/>
                                </a:lnTo>
                                <a:lnTo>
                                  <a:pt x="781" y="1047"/>
                                </a:lnTo>
                                <a:lnTo>
                                  <a:pt x="779" y="1050"/>
                                </a:lnTo>
                                <a:lnTo>
                                  <a:pt x="777" y="1057"/>
                                </a:lnTo>
                                <a:lnTo>
                                  <a:pt x="777" y="1059"/>
                                </a:lnTo>
                                <a:lnTo>
                                  <a:pt x="775" y="1059"/>
                                </a:lnTo>
                                <a:lnTo>
                                  <a:pt x="770" y="1062"/>
                                </a:lnTo>
                                <a:lnTo>
                                  <a:pt x="766" y="1064"/>
                                </a:lnTo>
                                <a:lnTo>
                                  <a:pt x="763" y="1067"/>
                                </a:lnTo>
                                <a:lnTo>
                                  <a:pt x="761" y="1071"/>
                                </a:lnTo>
                                <a:lnTo>
                                  <a:pt x="760" y="1077"/>
                                </a:lnTo>
                                <a:lnTo>
                                  <a:pt x="758" y="1071"/>
                                </a:lnTo>
                                <a:lnTo>
                                  <a:pt x="756" y="1068"/>
                                </a:lnTo>
                                <a:lnTo>
                                  <a:pt x="753" y="1066"/>
                                </a:lnTo>
                                <a:lnTo>
                                  <a:pt x="750" y="1064"/>
                                </a:lnTo>
                                <a:lnTo>
                                  <a:pt x="743" y="1063"/>
                                </a:lnTo>
                                <a:lnTo>
                                  <a:pt x="741" y="1063"/>
                                </a:lnTo>
                                <a:lnTo>
                                  <a:pt x="741" y="1060"/>
                                </a:lnTo>
                                <a:lnTo>
                                  <a:pt x="739" y="1052"/>
                                </a:lnTo>
                                <a:lnTo>
                                  <a:pt x="737" y="1048"/>
                                </a:lnTo>
                                <a:lnTo>
                                  <a:pt x="733" y="1045"/>
                                </a:lnTo>
                                <a:lnTo>
                                  <a:pt x="728" y="1043"/>
                                </a:lnTo>
                                <a:lnTo>
                                  <a:pt x="721" y="1042"/>
                                </a:lnTo>
                                <a:lnTo>
                                  <a:pt x="715" y="1042"/>
                                </a:lnTo>
                                <a:lnTo>
                                  <a:pt x="710" y="1045"/>
                                </a:lnTo>
                                <a:lnTo>
                                  <a:pt x="705" y="1047"/>
                                </a:lnTo>
                                <a:lnTo>
                                  <a:pt x="703" y="1051"/>
                                </a:lnTo>
                                <a:lnTo>
                                  <a:pt x="700" y="1058"/>
                                </a:lnTo>
                                <a:lnTo>
                                  <a:pt x="700" y="1061"/>
                                </a:lnTo>
                                <a:lnTo>
                                  <a:pt x="697" y="1062"/>
                                </a:lnTo>
                                <a:lnTo>
                                  <a:pt x="691" y="1064"/>
                                </a:lnTo>
                                <a:lnTo>
                                  <a:pt x="688" y="1067"/>
                                </a:lnTo>
                                <a:lnTo>
                                  <a:pt x="685" y="1071"/>
                                </a:lnTo>
                                <a:lnTo>
                                  <a:pt x="683" y="1077"/>
                                </a:lnTo>
                                <a:lnTo>
                                  <a:pt x="682" y="1083"/>
                                </a:lnTo>
                                <a:lnTo>
                                  <a:pt x="683" y="1090"/>
                                </a:lnTo>
                                <a:lnTo>
                                  <a:pt x="685" y="1095"/>
                                </a:lnTo>
                                <a:lnTo>
                                  <a:pt x="689" y="1099"/>
                                </a:lnTo>
                                <a:lnTo>
                                  <a:pt x="692" y="1102"/>
                                </a:lnTo>
                                <a:lnTo>
                                  <a:pt x="698" y="1104"/>
                                </a:lnTo>
                                <a:lnTo>
                                  <a:pt x="701" y="1104"/>
                                </a:lnTo>
                                <a:lnTo>
                                  <a:pt x="701" y="1108"/>
                                </a:lnTo>
                                <a:lnTo>
                                  <a:pt x="702" y="1115"/>
                                </a:lnTo>
                                <a:lnTo>
                                  <a:pt x="704" y="1120"/>
                                </a:lnTo>
                                <a:lnTo>
                                  <a:pt x="709" y="1123"/>
                                </a:lnTo>
                                <a:lnTo>
                                  <a:pt x="713" y="1125"/>
                                </a:lnTo>
                                <a:lnTo>
                                  <a:pt x="720" y="1126"/>
                                </a:lnTo>
                                <a:lnTo>
                                  <a:pt x="726" y="1125"/>
                                </a:lnTo>
                                <a:lnTo>
                                  <a:pt x="732" y="1123"/>
                                </a:lnTo>
                                <a:lnTo>
                                  <a:pt x="735" y="1120"/>
                                </a:lnTo>
                                <a:lnTo>
                                  <a:pt x="738" y="1115"/>
                                </a:lnTo>
                                <a:lnTo>
                                  <a:pt x="740" y="1108"/>
                                </a:lnTo>
                                <a:lnTo>
                                  <a:pt x="740" y="1104"/>
                                </a:lnTo>
                                <a:lnTo>
                                  <a:pt x="743" y="1104"/>
                                </a:lnTo>
                                <a:lnTo>
                                  <a:pt x="750" y="1102"/>
                                </a:lnTo>
                                <a:lnTo>
                                  <a:pt x="753" y="1100"/>
                                </a:lnTo>
                                <a:lnTo>
                                  <a:pt x="756" y="1097"/>
                                </a:lnTo>
                                <a:lnTo>
                                  <a:pt x="758" y="1092"/>
                                </a:lnTo>
                                <a:lnTo>
                                  <a:pt x="760" y="1087"/>
                                </a:lnTo>
                                <a:lnTo>
                                  <a:pt x="762" y="1092"/>
                                </a:lnTo>
                                <a:lnTo>
                                  <a:pt x="764" y="1095"/>
                                </a:lnTo>
                                <a:lnTo>
                                  <a:pt x="767" y="1099"/>
                                </a:lnTo>
                                <a:lnTo>
                                  <a:pt x="771" y="1100"/>
                                </a:lnTo>
                                <a:lnTo>
                                  <a:pt x="776" y="1102"/>
                                </a:lnTo>
                                <a:lnTo>
                                  <a:pt x="778" y="1102"/>
                                </a:lnTo>
                                <a:lnTo>
                                  <a:pt x="778" y="1106"/>
                                </a:lnTo>
                                <a:lnTo>
                                  <a:pt x="780" y="1113"/>
                                </a:lnTo>
                                <a:lnTo>
                                  <a:pt x="782" y="1118"/>
                                </a:lnTo>
                                <a:lnTo>
                                  <a:pt x="785" y="1121"/>
                                </a:lnTo>
                                <a:lnTo>
                                  <a:pt x="791" y="1123"/>
                                </a:lnTo>
                                <a:lnTo>
                                  <a:pt x="797" y="1124"/>
                                </a:lnTo>
                                <a:lnTo>
                                  <a:pt x="803" y="1123"/>
                                </a:lnTo>
                                <a:lnTo>
                                  <a:pt x="809" y="1121"/>
                                </a:lnTo>
                                <a:lnTo>
                                  <a:pt x="813" y="1118"/>
                                </a:lnTo>
                                <a:lnTo>
                                  <a:pt x="815" y="1113"/>
                                </a:lnTo>
                                <a:lnTo>
                                  <a:pt x="817" y="1106"/>
                                </a:lnTo>
                                <a:lnTo>
                                  <a:pt x="817" y="1102"/>
                                </a:lnTo>
                                <a:lnTo>
                                  <a:pt x="820" y="1102"/>
                                </a:lnTo>
                                <a:lnTo>
                                  <a:pt x="827" y="1099"/>
                                </a:lnTo>
                                <a:lnTo>
                                  <a:pt x="832" y="1097"/>
                                </a:lnTo>
                                <a:lnTo>
                                  <a:pt x="835" y="1092"/>
                                </a:lnTo>
                                <a:lnTo>
                                  <a:pt x="837" y="1087"/>
                                </a:lnTo>
                                <a:lnTo>
                                  <a:pt x="838" y="1081"/>
                                </a:lnTo>
                                <a:lnTo>
                                  <a:pt x="837" y="1073"/>
                                </a:lnTo>
                                <a:lnTo>
                                  <a:pt x="835" y="1068"/>
                                </a:lnTo>
                                <a:lnTo>
                                  <a:pt x="832" y="1065"/>
                                </a:lnTo>
                                <a:lnTo>
                                  <a:pt x="827" y="1063"/>
                                </a:lnTo>
                                <a:lnTo>
                                  <a:pt x="821" y="1061"/>
                                </a:lnTo>
                                <a:lnTo>
                                  <a:pt x="818" y="1061"/>
                                </a:lnTo>
                                <a:lnTo>
                                  <a:pt x="818" y="1058"/>
                                </a:lnTo>
                                <a:lnTo>
                                  <a:pt x="817" y="1051"/>
                                </a:lnTo>
                                <a:lnTo>
                                  <a:pt x="815" y="1048"/>
                                </a:lnTo>
                                <a:lnTo>
                                  <a:pt x="813" y="1045"/>
                                </a:lnTo>
                                <a:lnTo>
                                  <a:pt x="809" y="1042"/>
                                </a:lnTo>
                                <a:lnTo>
                                  <a:pt x="803" y="1040"/>
                                </a:lnTo>
                                <a:lnTo>
                                  <a:pt x="874" y="1040"/>
                                </a:lnTo>
                                <a:lnTo>
                                  <a:pt x="868" y="1041"/>
                                </a:lnTo>
                                <a:lnTo>
                                  <a:pt x="865" y="1044"/>
                                </a:lnTo>
                                <a:lnTo>
                                  <a:pt x="862" y="1047"/>
                                </a:lnTo>
                                <a:lnTo>
                                  <a:pt x="860" y="1050"/>
                                </a:lnTo>
                                <a:lnTo>
                                  <a:pt x="859" y="1056"/>
                                </a:lnTo>
                                <a:lnTo>
                                  <a:pt x="858" y="1058"/>
                                </a:lnTo>
                                <a:lnTo>
                                  <a:pt x="856" y="1059"/>
                                </a:lnTo>
                                <a:lnTo>
                                  <a:pt x="850" y="1062"/>
                                </a:lnTo>
                                <a:lnTo>
                                  <a:pt x="846" y="1064"/>
                                </a:lnTo>
                                <a:lnTo>
                                  <a:pt x="843" y="1068"/>
                                </a:lnTo>
                                <a:lnTo>
                                  <a:pt x="842" y="1073"/>
                                </a:lnTo>
                                <a:lnTo>
                                  <a:pt x="841" y="1081"/>
                                </a:lnTo>
                                <a:lnTo>
                                  <a:pt x="842" y="1087"/>
                                </a:lnTo>
                                <a:lnTo>
                                  <a:pt x="844" y="1092"/>
                                </a:lnTo>
                                <a:lnTo>
                                  <a:pt x="846" y="1097"/>
                                </a:lnTo>
                                <a:lnTo>
                                  <a:pt x="851" y="1099"/>
                                </a:lnTo>
                                <a:lnTo>
                                  <a:pt x="857" y="1101"/>
                                </a:lnTo>
                                <a:lnTo>
                                  <a:pt x="859" y="1102"/>
                                </a:lnTo>
                                <a:lnTo>
                                  <a:pt x="859" y="1105"/>
                                </a:lnTo>
                                <a:lnTo>
                                  <a:pt x="861" y="1112"/>
                                </a:lnTo>
                                <a:lnTo>
                                  <a:pt x="863" y="1117"/>
                                </a:lnTo>
                                <a:lnTo>
                                  <a:pt x="866" y="1120"/>
                                </a:lnTo>
                                <a:lnTo>
                                  <a:pt x="872" y="1123"/>
                                </a:lnTo>
                                <a:lnTo>
                                  <a:pt x="878" y="1124"/>
                                </a:lnTo>
                                <a:lnTo>
                                  <a:pt x="885" y="1123"/>
                                </a:lnTo>
                                <a:lnTo>
                                  <a:pt x="891" y="1120"/>
                                </a:lnTo>
                                <a:lnTo>
                                  <a:pt x="894" y="1117"/>
                                </a:lnTo>
                                <a:lnTo>
                                  <a:pt x="896" y="1112"/>
                                </a:lnTo>
                                <a:lnTo>
                                  <a:pt x="898" y="1105"/>
                                </a:lnTo>
                                <a:lnTo>
                                  <a:pt x="899" y="1102"/>
                                </a:lnTo>
                                <a:lnTo>
                                  <a:pt x="902" y="1101"/>
                                </a:lnTo>
                                <a:lnTo>
                                  <a:pt x="908" y="1099"/>
                                </a:lnTo>
                                <a:lnTo>
                                  <a:pt x="913" y="1095"/>
                                </a:lnTo>
                                <a:lnTo>
                                  <a:pt x="916" y="1092"/>
                                </a:lnTo>
                                <a:lnTo>
                                  <a:pt x="918" y="1087"/>
                                </a:lnTo>
                                <a:lnTo>
                                  <a:pt x="919" y="1080"/>
                                </a:lnTo>
                                <a:lnTo>
                                  <a:pt x="918" y="1072"/>
                                </a:lnTo>
                                <a:lnTo>
                                  <a:pt x="916" y="1067"/>
                                </a:lnTo>
                                <a:lnTo>
                                  <a:pt x="913" y="1064"/>
                                </a:lnTo>
                                <a:lnTo>
                                  <a:pt x="910" y="1062"/>
                                </a:lnTo>
                                <a:lnTo>
                                  <a:pt x="902" y="1060"/>
                                </a:lnTo>
                                <a:lnTo>
                                  <a:pt x="900" y="1060"/>
                                </a:lnTo>
                                <a:lnTo>
                                  <a:pt x="899" y="1057"/>
                                </a:lnTo>
                                <a:lnTo>
                                  <a:pt x="898" y="1051"/>
                                </a:lnTo>
                                <a:lnTo>
                                  <a:pt x="896" y="1047"/>
                                </a:lnTo>
                                <a:lnTo>
                                  <a:pt x="894" y="1044"/>
                                </a:lnTo>
                                <a:lnTo>
                                  <a:pt x="891" y="1041"/>
                                </a:lnTo>
                                <a:lnTo>
                                  <a:pt x="885" y="1040"/>
                                </a:lnTo>
                                <a:lnTo>
                                  <a:pt x="908" y="1039"/>
                                </a:lnTo>
                                <a:lnTo>
                                  <a:pt x="934" y="1019"/>
                                </a:lnTo>
                                <a:lnTo>
                                  <a:pt x="931" y="1022"/>
                                </a:lnTo>
                                <a:lnTo>
                                  <a:pt x="930" y="1026"/>
                                </a:lnTo>
                                <a:lnTo>
                                  <a:pt x="930" y="1029"/>
                                </a:lnTo>
                                <a:lnTo>
                                  <a:pt x="930" y="1032"/>
                                </a:lnTo>
                                <a:lnTo>
                                  <a:pt x="932" y="1038"/>
                                </a:lnTo>
                                <a:lnTo>
                                  <a:pt x="933" y="1039"/>
                                </a:lnTo>
                                <a:lnTo>
                                  <a:pt x="931" y="1041"/>
                                </a:lnTo>
                                <a:lnTo>
                                  <a:pt x="927" y="1046"/>
                                </a:lnTo>
                                <a:lnTo>
                                  <a:pt x="926" y="1050"/>
                                </a:lnTo>
                                <a:lnTo>
                                  <a:pt x="926" y="1054"/>
                                </a:lnTo>
                                <a:lnTo>
                                  <a:pt x="928" y="1060"/>
                                </a:lnTo>
                                <a:lnTo>
                                  <a:pt x="932" y="1065"/>
                                </a:lnTo>
                                <a:lnTo>
                                  <a:pt x="936" y="1069"/>
                                </a:lnTo>
                                <a:lnTo>
                                  <a:pt x="940" y="1072"/>
                                </a:lnTo>
                                <a:lnTo>
                                  <a:pt x="943" y="1073"/>
                                </a:lnTo>
                                <a:lnTo>
                                  <a:pt x="947" y="1073"/>
                                </a:lnTo>
                                <a:lnTo>
                                  <a:pt x="954" y="1072"/>
                                </a:lnTo>
                                <a:lnTo>
                                  <a:pt x="956" y="1070"/>
                                </a:lnTo>
                                <a:lnTo>
                                  <a:pt x="958" y="1073"/>
                                </a:lnTo>
                                <a:lnTo>
                                  <a:pt x="963" y="1078"/>
                                </a:lnTo>
                                <a:lnTo>
                                  <a:pt x="966" y="1080"/>
                                </a:lnTo>
                                <a:lnTo>
                                  <a:pt x="971" y="1081"/>
                                </a:lnTo>
                                <a:lnTo>
                                  <a:pt x="976" y="1080"/>
                                </a:lnTo>
                                <a:lnTo>
                                  <a:pt x="981" y="1078"/>
                                </a:lnTo>
                                <a:lnTo>
                                  <a:pt x="985" y="1073"/>
                                </a:lnTo>
                                <a:lnTo>
                                  <a:pt x="988" y="1068"/>
                                </a:lnTo>
                                <a:lnTo>
                                  <a:pt x="988" y="1064"/>
                                </a:lnTo>
                                <a:lnTo>
                                  <a:pt x="988" y="1060"/>
                                </a:lnTo>
                                <a:lnTo>
                                  <a:pt x="986" y="1053"/>
                                </a:lnTo>
                                <a:lnTo>
                                  <a:pt x="984" y="1050"/>
                                </a:lnTo>
                                <a:lnTo>
                                  <a:pt x="986" y="1048"/>
                                </a:lnTo>
                                <a:lnTo>
                                  <a:pt x="991" y="1043"/>
                                </a:lnTo>
                                <a:lnTo>
                                  <a:pt x="992" y="1039"/>
                                </a:lnTo>
                                <a:lnTo>
                                  <a:pt x="993" y="1034"/>
                                </a:lnTo>
                                <a:lnTo>
                                  <a:pt x="992" y="1029"/>
                                </a:lnTo>
                                <a:lnTo>
                                  <a:pt x="988" y="1024"/>
                                </a:lnTo>
                                <a:lnTo>
                                  <a:pt x="984" y="1019"/>
                                </a:lnTo>
                                <a:lnTo>
                                  <a:pt x="980" y="1017"/>
                                </a:lnTo>
                                <a:lnTo>
                                  <a:pt x="976" y="1016"/>
                                </a:lnTo>
                                <a:lnTo>
                                  <a:pt x="972" y="1016"/>
                                </a:lnTo>
                                <a:lnTo>
                                  <a:pt x="966" y="1018"/>
                                </a:lnTo>
                                <a:lnTo>
                                  <a:pt x="964" y="1020"/>
                                </a:lnTo>
                                <a:lnTo>
                                  <a:pt x="962" y="1018"/>
                                </a:lnTo>
                                <a:lnTo>
                                  <a:pt x="957" y="1013"/>
                                </a:lnTo>
                                <a:lnTo>
                                  <a:pt x="954" y="1011"/>
                                </a:lnTo>
                                <a:lnTo>
                                  <a:pt x="950" y="1010"/>
                                </a:lnTo>
                                <a:lnTo>
                                  <a:pt x="945" y="1010"/>
                                </a:lnTo>
                                <a:lnTo>
                                  <a:pt x="940" y="1012"/>
                                </a:lnTo>
                                <a:lnTo>
                                  <a:pt x="1003" y="961"/>
                                </a:lnTo>
                                <a:lnTo>
                                  <a:pt x="1003" y="1065"/>
                                </a:lnTo>
                                <a:lnTo>
                                  <a:pt x="905" y="1126"/>
                                </a:lnTo>
                                <a:lnTo>
                                  <a:pt x="244" y="1135"/>
                                </a:lnTo>
                                <a:lnTo>
                                  <a:pt x="191" y="1095"/>
                                </a:lnTo>
                                <a:lnTo>
                                  <a:pt x="177" y="1093"/>
                                </a:lnTo>
                                <a:lnTo>
                                  <a:pt x="238" y="1148"/>
                                </a:lnTo>
                                <a:lnTo>
                                  <a:pt x="299" y="1147"/>
                                </a:lnTo>
                                <a:lnTo>
                                  <a:pt x="299" y="1151"/>
                                </a:lnTo>
                                <a:lnTo>
                                  <a:pt x="300" y="1152"/>
                                </a:lnTo>
                                <a:lnTo>
                                  <a:pt x="298" y="1152"/>
                                </a:lnTo>
                                <a:lnTo>
                                  <a:pt x="296" y="1153"/>
                                </a:lnTo>
                                <a:lnTo>
                                  <a:pt x="295" y="1153"/>
                                </a:lnTo>
                                <a:lnTo>
                                  <a:pt x="294" y="1155"/>
                                </a:lnTo>
                                <a:lnTo>
                                  <a:pt x="293" y="1157"/>
                                </a:lnTo>
                                <a:lnTo>
                                  <a:pt x="293" y="1160"/>
                                </a:lnTo>
                                <a:lnTo>
                                  <a:pt x="294" y="1164"/>
                                </a:lnTo>
                                <a:lnTo>
                                  <a:pt x="296" y="1165"/>
                                </a:lnTo>
                                <a:lnTo>
                                  <a:pt x="298" y="1166"/>
                                </a:lnTo>
                                <a:lnTo>
                                  <a:pt x="299" y="1166"/>
                                </a:lnTo>
                                <a:lnTo>
                                  <a:pt x="299" y="1167"/>
                                </a:lnTo>
                                <a:lnTo>
                                  <a:pt x="298" y="1170"/>
                                </a:lnTo>
                                <a:lnTo>
                                  <a:pt x="299" y="1172"/>
                                </a:lnTo>
                                <a:lnTo>
                                  <a:pt x="299" y="1174"/>
                                </a:lnTo>
                                <a:lnTo>
                                  <a:pt x="301" y="1175"/>
                                </a:lnTo>
                                <a:lnTo>
                                  <a:pt x="303" y="1178"/>
                                </a:lnTo>
                                <a:lnTo>
                                  <a:pt x="306" y="1178"/>
                                </a:lnTo>
                                <a:lnTo>
                                  <a:pt x="308" y="1178"/>
                                </a:lnTo>
                                <a:lnTo>
                                  <a:pt x="310" y="1177"/>
                                </a:lnTo>
                                <a:lnTo>
                                  <a:pt x="312" y="1175"/>
                                </a:lnTo>
                                <a:lnTo>
                                  <a:pt x="314" y="1173"/>
                                </a:lnTo>
                                <a:lnTo>
                                  <a:pt x="314" y="1171"/>
                                </a:lnTo>
                                <a:lnTo>
                                  <a:pt x="315" y="1172"/>
                                </a:lnTo>
                                <a:lnTo>
                                  <a:pt x="319" y="1173"/>
                                </a:lnTo>
                                <a:lnTo>
                                  <a:pt x="321" y="1174"/>
                                </a:lnTo>
                                <a:lnTo>
                                  <a:pt x="323" y="1173"/>
                                </a:lnTo>
                                <a:lnTo>
                                  <a:pt x="325" y="1172"/>
                                </a:lnTo>
                                <a:lnTo>
                                  <a:pt x="327" y="1171"/>
                                </a:lnTo>
                                <a:lnTo>
                                  <a:pt x="328" y="1169"/>
                                </a:lnTo>
                                <a:lnTo>
                                  <a:pt x="329" y="1166"/>
                                </a:lnTo>
                                <a:lnTo>
                                  <a:pt x="329" y="1165"/>
                                </a:lnTo>
                                <a:lnTo>
                                  <a:pt x="328" y="1163"/>
                                </a:lnTo>
                                <a:lnTo>
                                  <a:pt x="326" y="1161"/>
                                </a:lnTo>
                                <a:lnTo>
                                  <a:pt x="325" y="1160"/>
                                </a:lnTo>
                                <a:lnTo>
                                  <a:pt x="327" y="1160"/>
                                </a:lnTo>
                                <a:lnTo>
                                  <a:pt x="329" y="1157"/>
                                </a:lnTo>
                                <a:lnTo>
                                  <a:pt x="329" y="1154"/>
                                </a:lnTo>
                                <a:lnTo>
                                  <a:pt x="329" y="1152"/>
                                </a:lnTo>
                                <a:lnTo>
                                  <a:pt x="329" y="1150"/>
                                </a:lnTo>
                                <a:lnTo>
                                  <a:pt x="327" y="1148"/>
                                </a:lnTo>
                                <a:lnTo>
                                  <a:pt x="326" y="1147"/>
                                </a:lnTo>
                                <a:lnTo>
                                  <a:pt x="326" y="1147"/>
                                </a:lnTo>
                                <a:lnTo>
                                  <a:pt x="370" y="1146"/>
                                </a:lnTo>
                                <a:lnTo>
                                  <a:pt x="371" y="1148"/>
                                </a:lnTo>
                                <a:lnTo>
                                  <a:pt x="316" y="1190"/>
                                </a:lnTo>
                                <a:lnTo>
                                  <a:pt x="318" y="1193"/>
                                </a:lnTo>
                                <a:lnTo>
                                  <a:pt x="374" y="1150"/>
                                </a:lnTo>
                                <a:lnTo>
                                  <a:pt x="424" y="1204"/>
                                </a:lnTo>
                                <a:lnTo>
                                  <a:pt x="398" y="1223"/>
                                </a:lnTo>
                                <a:lnTo>
                                  <a:pt x="400" y="1226"/>
                                </a:lnTo>
                                <a:lnTo>
                                  <a:pt x="427" y="1206"/>
                                </a:lnTo>
                                <a:lnTo>
                                  <a:pt x="461" y="1243"/>
                                </a:lnTo>
                                <a:lnTo>
                                  <a:pt x="464" y="1241"/>
                                </a:lnTo>
                                <a:lnTo>
                                  <a:pt x="430" y="1204"/>
                                </a:lnTo>
                                <a:lnTo>
                                  <a:pt x="477" y="1169"/>
                                </a:lnTo>
                                <a:lnTo>
                                  <a:pt x="523" y="1215"/>
                                </a:lnTo>
                                <a:lnTo>
                                  <a:pt x="487" y="1243"/>
                                </a:lnTo>
                                <a:lnTo>
                                  <a:pt x="489" y="1245"/>
                                </a:lnTo>
                                <a:lnTo>
                                  <a:pt x="525" y="1218"/>
                                </a:lnTo>
                                <a:lnTo>
                                  <a:pt x="561" y="1253"/>
                                </a:lnTo>
                                <a:lnTo>
                                  <a:pt x="564" y="1251"/>
                                </a:lnTo>
                                <a:lnTo>
                                  <a:pt x="529" y="1215"/>
                                </a:lnTo>
                                <a:lnTo>
                                  <a:pt x="577" y="1181"/>
                                </a:lnTo>
                                <a:lnTo>
                                  <a:pt x="626" y="1229"/>
                                </a:lnTo>
                                <a:lnTo>
                                  <a:pt x="597" y="1249"/>
                                </a:lnTo>
                                <a:lnTo>
                                  <a:pt x="599" y="1252"/>
                                </a:lnTo>
                                <a:lnTo>
                                  <a:pt x="629" y="1232"/>
                                </a:lnTo>
                                <a:lnTo>
                                  <a:pt x="645" y="1248"/>
                                </a:lnTo>
                                <a:lnTo>
                                  <a:pt x="648" y="1245"/>
                                </a:lnTo>
                                <a:lnTo>
                                  <a:pt x="632" y="1230"/>
                                </a:lnTo>
                                <a:lnTo>
                                  <a:pt x="685" y="1193"/>
                                </a:lnTo>
                                <a:lnTo>
                                  <a:pt x="726" y="1231"/>
                                </a:lnTo>
                                <a:lnTo>
                                  <a:pt x="729" y="1229"/>
                                </a:lnTo>
                                <a:lnTo>
                                  <a:pt x="689" y="1190"/>
                                </a:lnTo>
                                <a:lnTo>
                                  <a:pt x="739" y="1155"/>
                                </a:lnTo>
                                <a:lnTo>
                                  <a:pt x="792" y="1205"/>
                                </a:lnTo>
                                <a:lnTo>
                                  <a:pt x="787" y="1208"/>
                                </a:lnTo>
                                <a:lnTo>
                                  <a:pt x="790" y="1211"/>
                                </a:lnTo>
                                <a:lnTo>
                                  <a:pt x="873" y="1138"/>
                                </a:lnTo>
                                <a:lnTo>
                                  <a:pt x="905" y="1138"/>
                                </a:lnTo>
                                <a:lnTo>
                                  <a:pt x="976" y="1093"/>
                                </a:lnTo>
                                <a:lnTo>
                                  <a:pt x="977" y="1094"/>
                                </a:lnTo>
                                <a:lnTo>
                                  <a:pt x="980" y="1095"/>
                                </a:lnTo>
                                <a:lnTo>
                                  <a:pt x="981" y="1094"/>
                                </a:lnTo>
                                <a:lnTo>
                                  <a:pt x="983" y="1094"/>
                                </a:lnTo>
                                <a:lnTo>
                                  <a:pt x="984" y="1092"/>
                                </a:lnTo>
                                <a:lnTo>
                                  <a:pt x="984" y="1091"/>
                                </a:lnTo>
                                <a:lnTo>
                                  <a:pt x="984" y="1089"/>
                                </a:lnTo>
                                <a:lnTo>
                                  <a:pt x="983" y="1088"/>
                                </a:lnTo>
                                <a:lnTo>
                                  <a:pt x="1011" y="1070"/>
                                </a:lnTo>
                                <a:lnTo>
                                  <a:pt x="1012" y="950"/>
                                </a:lnTo>
                                <a:lnTo>
                                  <a:pt x="877" y="950"/>
                                </a:lnTo>
                                <a:lnTo>
                                  <a:pt x="874" y="946"/>
                                </a:lnTo>
                                <a:lnTo>
                                  <a:pt x="874" y="944"/>
                                </a:lnTo>
                                <a:lnTo>
                                  <a:pt x="874" y="921"/>
                                </a:lnTo>
                                <a:lnTo>
                                  <a:pt x="874" y="919"/>
                                </a:lnTo>
                                <a:lnTo>
                                  <a:pt x="893" y="908"/>
                                </a:lnTo>
                                <a:lnTo>
                                  <a:pt x="922" y="942"/>
                                </a:lnTo>
                                <a:lnTo>
                                  <a:pt x="924" y="940"/>
                                </a:lnTo>
                                <a:lnTo>
                                  <a:pt x="896" y="906"/>
                                </a:lnTo>
                                <a:lnTo>
                                  <a:pt x="946" y="875"/>
                                </a:lnTo>
                                <a:lnTo>
                                  <a:pt x="993" y="925"/>
                                </a:lnTo>
                                <a:lnTo>
                                  <a:pt x="967" y="941"/>
                                </a:lnTo>
                                <a:lnTo>
                                  <a:pt x="969" y="944"/>
                                </a:lnTo>
                                <a:lnTo>
                                  <a:pt x="995" y="928"/>
                                </a:lnTo>
                                <a:lnTo>
                                  <a:pt x="1008" y="942"/>
                                </a:lnTo>
                                <a:lnTo>
                                  <a:pt x="1011" y="940"/>
                                </a:lnTo>
                                <a:lnTo>
                                  <a:pt x="999" y="926"/>
                                </a:lnTo>
                                <a:lnTo>
                                  <a:pt x="1055" y="890"/>
                                </a:lnTo>
                                <a:lnTo>
                                  <a:pt x="1081" y="921"/>
                                </a:lnTo>
                                <a:lnTo>
                                  <a:pt x="1083" y="919"/>
                                </a:lnTo>
                                <a:lnTo>
                                  <a:pt x="1058" y="888"/>
                                </a:lnTo>
                                <a:lnTo>
                                  <a:pt x="1104" y="860"/>
                                </a:lnTo>
                                <a:lnTo>
                                  <a:pt x="1102" y="857"/>
                                </a:lnTo>
                                <a:lnTo>
                                  <a:pt x="1056" y="886"/>
                                </a:lnTo>
                                <a:lnTo>
                                  <a:pt x="1012" y="835"/>
                                </a:lnTo>
                                <a:lnTo>
                                  <a:pt x="1068" y="800"/>
                                </a:lnTo>
                                <a:lnTo>
                                  <a:pt x="1104" y="844"/>
                                </a:lnTo>
                                <a:lnTo>
                                  <a:pt x="1107" y="842"/>
                                </a:lnTo>
                                <a:lnTo>
                                  <a:pt x="1072" y="798"/>
                                </a:lnTo>
                                <a:lnTo>
                                  <a:pt x="1122" y="766"/>
                                </a:lnTo>
                                <a:lnTo>
                                  <a:pt x="1120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08"/>
                        <wps:cNvSpPr>
                          <a:spLocks/>
                        </wps:cNvSpPr>
                        <wps:spPr bwMode="auto">
                          <a:xfrm>
                            <a:off x="1812" y="1170"/>
                            <a:ext cx="28" cy="33"/>
                          </a:xfrm>
                          <a:custGeom>
                            <a:avLst/>
                            <a:gdLst>
                              <a:gd name="T0" fmla="*/ 0 w 28"/>
                              <a:gd name="T1" fmla="*/ 2 h 33"/>
                              <a:gd name="T2" fmla="*/ 25 w 28"/>
                              <a:gd name="T3" fmla="*/ 33 h 33"/>
                              <a:gd name="T4" fmla="*/ 28 w 28"/>
                              <a:gd name="T5" fmla="*/ 30 h 33"/>
                              <a:gd name="T6" fmla="*/ 3 w 28"/>
                              <a:gd name="T7" fmla="*/ 0 h 33"/>
                              <a:gd name="T8" fmla="*/ 0 w 28"/>
                              <a:gd name="T9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33">
                                <a:moveTo>
                                  <a:pt x="0" y="2"/>
                                </a:moveTo>
                                <a:lnTo>
                                  <a:pt x="25" y="33"/>
                                </a:lnTo>
                                <a:lnTo>
                                  <a:pt x="28" y="3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09"/>
                        <wps:cNvSpPr>
                          <a:spLocks noEditPoints="1"/>
                        </wps:cNvSpPr>
                        <wps:spPr bwMode="auto">
                          <a:xfrm>
                            <a:off x="1540" y="625"/>
                            <a:ext cx="250" cy="346"/>
                          </a:xfrm>
                          <a:custGeom>
                            <a:avLst/>
                            <a:gdLst>
                              <a:gd name="T0" fmla="*/ 94 w 250"/>
                              <a:gd name="T1" fmla="*/ 96 h 346"/>
                              <a:gd name="T2" fmla="*/ 6 w 250"/>
                              <a:gd name="T3" fmla="*/ 97 h 346"/>
                              <a:gd name="T4" fmla="*/ 141 w 250"/>
                              <a:gd name="T5" fmla="*/ 142 h 346"/>
                              <a:gd name="T6" fmla="*/ 46 w 250"/>
                              <a:gd name="T7" fmla="*/ 137 h 346"/>
                              <a:gd name="T8" fmla="*/ 141 w 250"/>
                              <a:gd name="T9" fmla="*/ 142 h 346"/>
                              <a:gd name="T10" fmla="*/ 142 w 250"/>
                              <a:gd name="T11" fmla="*/ 235 h 346"/>
                              <a:gd name="T12" fmla="*/ 143 w 250"/>
                              <a:gd name="T13" fmla="*/ 144 h 346"/>
                              <a:gd name="T14" fmla="*/ 192 w 250"/>
                              <a:gd name="T15" fmla="*/ 288 h 346"/>
                              <a:gd name="T16" fmla="*/ 89 w 250"/>
                              <a:gd name="T17" fmla="*/ 280 h 346"/>
                              <a:gd name="T18" fmla="*/ 192 w 250"/>
                              <a:gd name="T19" fmla="*/ 288 h 346"/>
                              <a:gd name="T20" fmla="*/ 3 w 250"/>
                              <a:gd name="T21" fmla="*/ 100 h 346"/>
                              <a:gd name="T22" fmla="*/ 24 w 250"/>
                              <a:gd name="T23" fmla="*/ 147 h 346"/>
                              <a:gd name="T24" fmla="*/ 42 w 250"/>
                              <a:gd name="T25" fmla="*/ 139 h 346"/>
                              <a:gd name="T26" fmla="*/ 52 w 250"/>
                              <a:gd name="T27" fmla="*/ 207 h 346"/>
                              <a:gd name="T28" fmla="*/ 88 w 250"/>
                              <a:gd name="T29" fmla="*/ 185 h 346"/>
                              <a:gd name="T30" fmla="*/ 86 w 250"/>
                              <a:gd name="T31" fmla="*/ 278 h 346"/>
                              <a:gd name="T32" fmla="*/ 61 w 250"/>
                              <a:gd name="T33" fmla="*/ 258 h 346"/>
                              <a:gd name="T34" fmla="*/ 69 w 250"/>
                              <a:gd name="T35" fmla="*/ 290 h 346"/>
                              <a:gd name="T36" fmla="*/ 86 w 250"/>
                              <a:gd name="T37" fmla="*/ 282 h 346"/>
                              <a:gd name="T38" fmla="*/ 116 w 250"/>
                              <a:gd name="T39" fmla="*/ 343 h 346"/>
                              <a:gd name="T40" fmla="*/ 135 w 250"/>
                              <a:gd name="T41" fmla="*/ 334 h 346"/>
                              <a:gd name="T42" fmla="*/ 148 w 250"/>
                              <a:gd name="T43" fmla="*/ 342 h 346"/>
                              <a:gd name="T44" fmla="*/ 194 w 250"/>
                              <a:gd name="T45" fmla="*/ 291 h 346"/>
                              <a:gd name="T46" fmla="*/ 247 w 250"/>
                              <a:gd name="T47" fmla="*/ 339 h 346"/>
                              <a:gd name="T48" fmla="*/ 250 w 250"/>
                              <a:gd name="T49" fmla="*/ 251 h 346"/>
                              <a:gd name="T50" fmla="*/ 195 w 250"/>
                              <a:gd name="T51" fmla="*/ 286 h 346"/>
                              <a:gd name="T52" fmla="*/ 197 w 250"/>
                              <a:gd name="T53" fmla="*/ 198 h 346"/>
                              <a:gd name="T54" fmla="*/ 245 w 250"/>
                              <a:gd name="T55" fmla="*/ 240 h 346"/>
                              <a:gd name="T56" fmla="*/ 207 w 250"/>
                              <a:gd name="T57" fmla="*/ 190 h 346"/>
                              <a:gd name="T58" fmla="*/ 198 w 250"/>
                              <a:gd name="T59" fmla="*/ 193 h 346"/>
                              <a:gd name="T60" fmla="*/ 162 w 250"/>
                              <a:gd name="T61" fmla="*/ 132 h 346"/>
                              <a:gd name="T62" fmla="*/ 144 w 250"/>
                              <a:gd name="T63" fmla="*/ 140 h 346"/>
                              <a:gd name="T64" fmla="*/ 115 w 250"/>
                              <a:gd name="T65" fmla="*/ 84 h 346"/>
                              <a:gd name="T66" fmla="*/ 97 w 250"/>
                              <a:gd name="T67" fmla="*/ 94 h 346"/>
                              <a:gd name="T68" fmla="*/ 61 w 250"/>
                              <a:gd name="T69" fmla="*/ 49 h 346"/>
                              <a:gd name="T70" fmla="*/ 55 w 250"/>
                              <a:gd name="T71" fmla="*/ 50 h 346"/>
                              <a:gd name="T72" fmla="*/ 0 w 250"/>
                              <a:gd name="T73" fmla="*/ 2 h 346"/>
                              <a:gd name="T74" fmla="*/ 0 w 250"/>
                              <a:gd name="T75" fmla="*/ 97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50" h="346">
                                <a:moveTo>
                                  <a:pt x="54" y="56"/>
                                </a:moveTo>
                                <a:lnTo>
                                  <a:pt x="94" y="96"/>
                                </a:lnTo>
                                <a:lnTo>
                                  <a:pt x="42" y="135"/>
                                </a:lnTo>
                                <a:lnTo>
                                  <a:pt x="6" y="97"/>
                                </a:lnTo>
                                <a:lnTo>
                                  <a:pt x="54" y="56"/>
                                </a:lnTo>
                                <a:close/>
                                <a:moveTo>
                                  <a:pt x="141" y="142"/>
                                </a:moveTo>
                                <a:lnTo>
                                  <a:pt x="89" y="180"/>
                                </a:lnTo>
                                <a:lnTo>
                                  <a:pt x="46" y="137"/>
                                </a:lnTo>
                                <a:lnTo>
                                  <a:pt x="97" y="98"/>
                                </a:lnTo>
                                <a:lnTo>
                                  <a:pt x="141" y="142"/>
                                </a:lnTo>
                                <a:close/>
                                <a:moveTo>
                                  <a:pt x="195" y="195"/>
                                </a:moveTo>
                                <a:lnTo>
                                  <a:pt x="142" y="235"/>
                                </a:lnTo>
                                <a:lnTo>
                                  <a:pt x="91" y="183"/>
                                </a:lnTo>
                                <a:lnTo>
                                  <a:pt x="143" y="144"/>
                                </a:lnTo>
                                <a:lnTo>
                                  <a:pt x="195" y="195"/>
                                </a:lnTo>
                                <a:close/>
                                <a:moveTo>
                                  <a:pt x="192" y="288"/>
                                </a:moveTo>
                                <a:lnTo>
                                  <a:pt x="136" y="329"/>
                                </a:lnTo>
                                <a:lnTo>
                                  <a:pt x="89" y="280"/>
                                </a:lnTo>
                                <a:lnTo>
                                  <a:pt x="142" y="239"/>
                                </a:lnTo>
                                <a:lnTo>
                                  <a:pt x="192" y="288"/>
                                </a:lnTo>
                                <a:close/>
                                <a:moveTo>
                                  <a:pt x="2" y="100"/>
                                </a:moveTo>
                                <a:lnTo>
                                  <a:pt x="3" y="100"/>
                                </a:lnTo>
                                <a:lnTo>
                                  <a:pt x="39" y="137"/>
                                </a:lnTo>
                                <a:lnTo>
                                  <a:pt x="24" y="147"/>
                                </a:lnTo>
                                <a:lnTo>
                                  <a:pt x="27" y="150"/>
                                </a:lnTo>
                                <a:lnTo>
                                  <a:pt x="42" y="139"/>
                                </a:lnTo>
                                <a:lnTo>
                                  <a:pt x="86" y="182"/>
                                </a:lnTo>
                                <a:lnTo>
                                  <a:pt x="52" y="207"/>
                                </a:lnTo>
                                <a:lnTo>
                                  <a:pt x="54" y="210"/>
                                </a:lnTo>
                                <a:lnTo>
                                  <a:pt x="88" y="185"/>
                                </a:lnTo>
                                <a:lnTo>
                                  <a:pt x="139" y="237"/>
                                </a:lnTo>
                                <a:lnTo>
                                  <a:pt x="86" y="278"/>
                                </a:lnTo>
                                <a:lnTo>
                                  <a:pt x="64" y="255"/>
                                </a:lnTo>
                                <a:lnTo>
                                  <a:pt x="61" y="258"/>
                                </a:lnTo>
                                <a:lnTo>
                                  <a:pt x="82" y="280"/>
                                </a:lnTo>
                                <a:lnTo>
                                  <a:pt x="69" y="290"/>
                                </a:lnTo>
                                <a:lnTo>
                                  <a:pt x="71" y="294"/>
                                </a:lnTo>
                                <a:lnTo>
                                  <a:pt x="86" y="282"/>
                                </a:lnTo>
                                <a:lnTo>
                                  <a:pt x="133" y="331"/>
                                </a:lnTo>
                                <a:lnTo>
                                  <a:pt x="116" y="343"/>
                                </a:lnTo>
                                <a:lnTo>
                                  <a:pt x="118" y="346"/>
                                </a:lnTo>
                                <a:lnTo>
                                  <a:pt x="135" y="334"/>
                                </a:lnTo>
                                <a:lnTo>
                                  <a:pt x="145" y="344"/>
                                </a:lnTo>
                                <a:lnTo>
                                  <a:pt x="148" y="342"/>
                                </a:lnTo>
                                <a:lnTo>
                                  <a:pt x="138" y="331"/>
                                </a:lnTo>
                                <a:lnTo>
                                  <a:pt x="194" y="291"/>
                                </a:lnTo>
                                <a:lnTo>
                                  <a:pt x="243" y="341"/>
                                </a:lnTo>
                                <a:lnTo>
                                  <a:pt x="247" y="339"/>
                                </a:lnTo>
                                <a:lnTo>
                                  <a:pt x="197" y="289"/>
                                </a:lnTo>
                                <a:lnTo>
                                  <a:pt x="250" y="251"/>
                                </a:lnTo>
                                <a:lnTo>
                                  <a:pt x="247" y="249"/>
                                </a:lnTo>
                                <a:lnTo>
                                  <a:pt x="195" y="286"/>
                                </a:lnTo>
                                <a:lnTo>
                                  <a:pt x="145" y="237"/>
                                </a:lnTo>
                                <a:lnTo>
                                  <a:pt x="197" y="198"/>
                                </a:lnTo>
                                <a:lnTo>
                                  <a:pt x="242" y="242"/>
                                </a:lnTo>
                                <a:lnTo>
                                  <a:pt x="245" y="240"/>
                                </a:lnTo>
                                <a:lnTo>
                                  <a:pt x="200" y="196"/>
                                </a:lnTo>
                                <a:lnTo>
                                  <a:pt x="207" y="190"/>
                                </a:lnTo>
                                <a:lnTo>
                                  <a:pt x="204" y="187"/>
                                </a:lnTo>
                                <a:lnTo>
                                  <a:pt x="198" y="193"/>
                                </a:lnTo>
                                <a:lnTo>
                                  <a:pt x="147" y="142"/>
                                </a:lnTo>
                                <a:lnTo>
                                  <a:pt x="162" y="132"/>
                                </a:lnTo>
                                <a:lnTo>
                                  <a:pt x="160" y="128"/>
                                </a:lnTo>
                                <a:lnTo>
                                  <a:pt x="144" y="140"/>
                                </a:lnTo>
                                <a:lnTo>
                                  <a:pt x="100" y="96"/>
                                </a:lnTo>
                                <a:lnTo>
                                  <a:pt x="115" y="84"/>
                                </a:lnTo>
                                <a:lnTo>
                                  <a:pt x="113" y="81"/>
                                </a:lnTo>
                                <a:lnTo>
                                  <a:pt x="97" y="94"/>
                                </a:lnTo>
                                <a:lnTo>
                                  <a:pt x="57" y="54"/>
                                </a:lnTo>
                                <a:lnTo>
                                  <a:pt x="61" y="49"/>
                                </a:lnTo>
                                <a:lnTo>
                                  <a:pt x="59" y="47"/>
                                </a:lnTo>
                                <a:lnTo>
                                  <a:pt x="55" y="5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52" y="53"/>
                                </a:lnTo>
                                <a:lnTo>
                                  <a:pt x="0" y="97"/>
                                </a:lnTo>
                                <a:lnTo>
                                  <a:pt x="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10"/>
                        <wps:cNvSpPr>
                          <a:spLocks/>
                        </wps:cNvSpPr>
                        <wps:spPr bwMode="auto">
                          <a:xfrm>
                            <a:off x="1677" y="1548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0 w 10"/>
                              <a:gd name="T3" fmla="*/ 5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4 w 10"/>
                              <a:gd name="T9" fmla="*/ 8 h 8"/>
                              <a:gd name="T10" fmla="*/ 6 w 10"/>
                              <a:gd name="T11" fmla="*/ 8 h 8"/>
                              <a:gd name="T12" fmla="*/ 8 w 10"/>
                              <a:gd name="T13" fmla="*/ 7 h 8"/>
                              <a:gd name="T14" fmla="*/ 8 w 10"/>
                              <a:gd name="T15" fmla="*/ 5 h 8"/>
                              <a:gd name="T16" fmla="*/ 10 w 10"/>
                              <a:gd name="T17" fmla="*/ 4 h 8"/>
                              <a:gd name="T18" fmla="*/ 8 w 10"/>
                              <a:gd name="T19" fmla="*/ 2 h 8"/>
                              <a:gd name="T20" fmla="*/ 8 w 10"/>
                              <a:gd name="T21" fmla="*/ 1 h 8"/>
                              <a:gd name="T22" fmla="*/ 6 w 10"/>
                              <a:gd name="T23" fmla="*/ 0 h 8"/>
                              <a:gd name="T24" fmla="*/ 4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0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lnTo>
                                  <a:pt x="10" y="4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11"/>
                        <wps:cNvSpPr>
                          <a:spLocks/>
                        </wps:cNvSpPr>
                        <wps:spPr bwMode="auto">
                          <a:xfrm>
                            <a:off x="1663" y="1560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0 w 10"/>
                              <a:gd name="T3" fmla="*/ 7 h 9"/>
                              <a:gd name="T4" fmla="*/ 1 w 10"/>
                              <a:gd name="T5" fmla="*/ 8 h 9"/>
                              <a:gd name="T6" fmla="*/ 4 w 10"/>
                              <a:gd name="T7" fmla="*/ 9 h 9"/>
                              <a:gd name="T8" fmla="*/ 5 w 10"/>
                              <a:gd name="T9" fmla="*/ 9 h 9"/>
                              <a:gd name="T10" fmla="*/ 7 w 10"/>
                              <a:gd name="T11" fmla="*/ 9 h 9"/>
                              <a:gd name="T12" fmla="*/ 8 w 10"/>
                              <a:gd name="T13" fmla="*/ 8 h 9"/>
                              <a:gd name="T14" fmla="*/ 9 w 10"/>
                              <a:gd name="T15" fmla="*/ 7 h 9"/>
                              <a:gd name="T16" fmla="*/ 10 w 10"/>
                              <a:gd name="T17" fmla="*/ 5 h 9"/>
                              <a:gd name="T18" fmla="*/ 9 w 10"/>
                              <a:gd name="T19" fmla="*/ 3 h 9"/>
                              <a:gd name="T20" fmla="*/ 8 w 10"/>
                              <a:gd name="T21" fmla="*/ 1 h 9"/>
                              <a:gd name="T22" fmla="*/ 7 w 10"/>
                              <a:gd name="T23" fmla="*/ 0 h 9"/>
                              <a:gd name="T24" fmla="*/ 5 w 10"/>
                              <a:gd name="T25" fmla="*/ 0 h 9"/>
                              <a:gd name="T26" fmla="*/ 4 w 10"/>
                              <a:gd name="T27" fmla="*/ 0 h 9"/>
                              <a:gd name="T28" fmla="*/ 1 w 10"/>
                              <a:gd name="T29" fmla="*/ 1 h 9"/>
                              <a:gd name="T30" fmla="*/ 0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12"/>
                        <wps:cNvSpPr>
                          <a:spLocks/>
                        </wps:cNvSpPr>
                        <wps:spPr bwMode="auto">
                          <a:xfrm>
                            <a:off x="1650" y="1571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6 h 9"/>
                              <a:gd name="T4" fmla="*/ 1 w 9"/>
                              <a:gd name="T5" fmla="*/ 8 h 9"/>
                              <a:gd name="T6" fmla="*/ 3 w 9"/>
                              <a:gd name="T7" fmla="*/ 8 h 9"/>
                              <a:gd name="T8" fmla="*/ 4 w 9"/>
                              <a:gd name="T9" fmla="*/ 9 h 9"/>
                              <a:gd name="T10" fmla="*/ 6 w 9"/>
                              <a:gd name="T11" fmla="*/ 8 h 9"/>
                              <a:gd name="T12" fmla="*/ 7 w 9"/>
                              <a:gd name="T13" fmla="*/ 8 h 9"/>
                              <a:gd name="T14" fmla="*/ 8 w 9"/>
                              <a:gd name="T15" fmla="*/ 6 h 9"/>
                              <a:gd name="T16" fmla="*/ 9 w 9"/>
                              <a:gd name="T17" fmla="*/ 5 h 9"/>
                              <a:gd name="T18" fmla="*/ 8 w 9"/>
                              <a:gd name="T19" fmla="*/ 3 h 9"/>
                              <a:gd name="T20" fmla="*/ 7 w 9"/>
                              <a:gd name="T21" fmla="*/ 2 h 9"/>
                              <a:gd name="T22" fmla="*/ 6 w 9"/>
                              <a:gd name="T23" fmla="*/ 1 h 9"/>
                              <a:gd name="T24" fmla="*/ 4 w 9"/>
                              <a:gd name="T25" fmla="*/ 0 h 9"/>
                              <a:gd name="T26" fmla="*/ 3 w 9"/>
                              <a:gd name="T27" fmla="*/ 1 h 9"/>
                              <a:gd name="T28" fmla="*/ 1 w 9"/>
                              <a:gd name="T29" fmla="*/ 2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13"/>
                        <wps:cNvSpPr>
                          <a:spLocks/>
                        </wps:cNvSpPr>
                        <wps:spPr bwMode="auto">
                          <a:xfrm>
                            <a:off x="1636" y="1583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0 w 10"/>
                              <a:gd name="T3" fmla="*/ 6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4 w 10"/>
                              <a:gd name="T9" fmla="*/ 8 h 8"/>
                              <a:gd name="T10" fmla="*/ 6 w 10"/>
                              <a:gd name="T11" fmla="*/ 8 h 8"/>
                              <a:gd name="T12" fmla="*/ 8 w 10"/>
                              <a:gd name="T13" fmla="*/ 7 h 8"/>
                              <a:gd name="T14" fmla="*/ 8 w 10"/>
                              <a:gd name="T15" fmla="*/ 6 h 8"/>
                              <a:gd name="T16" fmla="*/ 10 w 10"/>
                              <a:gd name="T17" fmla="*/ 4 h 8"/>
                              <a:gd name="T18" fmla="*/ 8 w 10"/>
                              <a:gd name="T19" fmla="*/ 3 h 8"/>
                              <a:gd name="T20" fmla="*/ 8 w 10"/>
                              <a:gd name="T21" fmla="*/ 1 h 8"/>
                              <a:gd name="T22" fmla="*/ 6 w 10"/>
                              <a:gd name="T23" fmla="*/ 0 h 8"/>
                              <a:gd name="T24" fmla="*/ 4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0 w 10"/>
                              <a:gd name="T31" fmla="*/ 3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14"/>
                        <wps:cNvSpPr>
                          <a:spLocks/>
                        </wps:cNvSpPr>
                        <wps:spPr bwMode="auto">
                          <a:xfrm>
                            <a:off x="1622" y="1594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9"/>
                              <a:gd name="T2" fmla="*/ 1 w 10"/>
                              <a:gd name="T3" fmla="*/ 5 h 9"/>
                              <a:gd name="T4" fmla="*/ 2 w 10"/>
                              <a:gd name="T5" fmla="*/ 7 h 9"/>
                              <a:gd name="T6" fmla="*/ 4 w 10"/>
                              <a:gd name="T7" fmla="*/ 9 h 9"/>
                              <a:gd name="T8" fmla="*/ 6 w 10"/>
                              <a:gd name="T9" fmla="*/ 9 h 9"/>
                              <a:gd name="T10" fmla="*/ 7 w 10"/>
                              <a:gd name="T11" fmla="*/ 9 h 9"/>
                              <a:gd name="T12" fmla="*/ 9 w 10"/>
                              <a:gd name="T13" fmla="*/ 7 h 9"/>
                              <a:gd name="T14" fmla="*/ 10 w 10"/>
                              <a:gd name="T15" fmla="*/ 5 h 9"/>
                              <a:gd name="T16" fmla="*/ 10 w 10"/>
                              <a:gd name="T17" fmla="*/ 4 h 9"/>
                              <a:gd name="T18" fmla="*/ 10 w 10"/>
                              <a:gd name="T19" fmla="*/ 2 h 9"/>
                              <a:gd name="T20" fmla="*/ 9 w 10"/>
                              <a:gd name="T21" fmla="*/ 1 h 9"/>
                              <a:gd name="T22" fmla="*/ 7 w 10"/>
                              <a:gd name="T23" fmla="*/ 0 h 9"/>
                              <a:gd name="T24" fmla="*/ 6 w 10"/>
                              <a:gd name="T25" fmla="*/ 0 h 9"/>
                              <a:gd name="T26" fmla="*/ 4 w 10"/>
                              <a:gd name="T27" fmla="*/ 0 h 9"/>
                              <a:gd name="T28" fmla="*/ 2 w 10"/>
                              <a:gd name="T29" fmla="*/ 1 h 9"/>
                              <a:gd name="T30" fmla="*/ 1 w 10"/>
                              <a:gd name="T31" fmla="*/ 2 h 9"/>
                              <a:gd name="T32" fmla="*/ 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4"/>
                                </a:move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15"/>
                        <wps:cNvSpPr>
                          <a:spLocks/>
                        </wps:cNvSpPr>
                        <wps:spPr bwMode="auto">
                          <a:xfrm>
                            <a:off x="1610" y="1603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6 h 9"/>
                              <a:gd name="T4" fmla="*/ 1 w 9"/>
                              <a:gd name="T5" fmla="*/ 7 h 9"/>
                              <a:gd name="T6" fmla="*/ 3 w 9"/>
                              <a:gd name="T7" fmla="*/ 8 h 9"/>
                              <a:gd name="T8" fmla="*/ 4 w 9"/>
                              <a:gd name="T9" fmla="*/ 9 h 9"/>
                              <a:gd name="T10" fmla="*/ 6 w 9"/>
                              <a:gd name="T11" fmla="*/ 8 h 9"/>
                              <a:gd name="T12" fmla="*/ 7 w 9"/>
                              <a:gd name="T13" fmla="*/ 7 h 9"/>
                              <a:gd name="T14" fmla="*/ 8 w 9"/>
                              <a:gd name="T15" fmla="*/ 6 h 9"/>
                              <a:gd name="T16" fmla="*/ 9 w 9"/>
                              <a:gd name="T17" fmla="*/ 5 h 9"/>
                              <a:gd name="T18" fmla="*/ 8 w 9"/>
                              <a:gd name="T19" fmla="*/ 3 h 9"/>
                              <a:gd name="T20" fmla="*/ 7 w 9"/>
                              <a:gd name="T21" fmla="*/ 2 h 9"/>
                              <a:gd name="T22" fmla="*/ 6 w 9"/>
                              <a:gd name="T23" fmla="*/ 1 h 9"/>
                              <a:gd name="T24" fmla="*/ 4 w 9"/>
                              <a:gd name="T25" fmla="*/ 0 h 9"/>
                              <a:gd name="T26" fmla="*/ 3 w 9"/>
                              <a:gd name="T27" fmla="*/ 1 h 9"/>
                              <a:gd name="T28" fmla="*/ 1 w 9"/>
                              <a:gd name="T29" fmla="*/ 2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6"/>
                        <wps:cNvSpPr>
                          <a:spLocks/>
                        </wps:cNvSpPr>
                        <wps:spPr bwMode="auto">
                          <a:xfrm>
                            <a:off x="1597" y="1612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0 w 9"/>
                              <a:gd name="T3" fmla="*/ 6 h 8"/>
                              <a:gd name="T4" fmla="*/ 1 w 9"/>
                              <a:gd name="T5" fmla="*/ 7 h 8"/>
                              <a:gd name="T6" fmla="*/ 2 w 9"/>
                              <a:gd name="T7" fmla="*/ 8 h 8"/>
                              <a:gd name="T8" fmla="*/ 4 w 9"/>
                              <a:gd name="T9" fmla="*/ 8 h 8"/>
                              <a:gd name="T10" fmla="*/ 6 w 9"/>
                              <a:gd name="T11" fmla="*/ 8 h 8"/>
                              <a:gd name="T12" fmla="*/ 7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3 h 8"/>
                              <a:gd name="T20" fmla="*/ 7 w 9"/>
                              <a:gd name="T21" fmla="*/ 1 h 8"/>
                              <a:gd name="T22" fmla="*/ 6 w 9"/>
                              <a:gd name="T23" fmla="*/ 0 h 8"/>
                              <a:gd name="T24" fmla="*/ 4 w 9"/>
                              <a:gd name="T25" fmla="*/ 0 h 8"/>
                              <a:gd name="T26" fmla="*/ 2 w 9"/>
                              <a:gd name="T27" fmla="*/ 0 h 8"/>
                              <a:gd name="T28" fmla="*/ 1 w 9"/>
                              <a:gd name="T29" fmla="*/ 1 h 8"/>
                              <a:gd name="T30" fmla="*/ 0 w 9"/>
                              <a:gd name="T31" fmla="*/ 3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7"/>
                        <wps:cNvSpPr>
                          <a:spLocks/>
                        </wps:cNvSpPr>
                        <wps:spPr bwMode="auto">
                          <a:xfrm>
                            <a:off x="1584" y="1620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6 h 9"/>
                              <a:gd name="T4" fmla="*/ 2 w 9"/>
                              <a:gd name="T5" fmla="*/ 8 h 9"/>
                              <a:gd name="T6" fmla="*/ 3 w 9"/>
                              <a:gd name="T7" fmla="*/ 9 h 9"/>
                              <a:gd name="T8" fmla="*/ 5 w 9"/>
                              <a:gd name="T9" fmla="*/ 9 h 9"/>
                              <a:gd name="T10" fmla="*/ 7 w 9"/>
                              <a:gd name="T11" fmla="*/ 9 h 9"/>
                              <a:gd name="T12" fmla="*/ 8 w 9"/>
                              <a:gd name="T13" fmla="*/ 8 h 9"/>
                              <a:gd name="T14" fmla="*/ 9 w 9"/>
                              <a:gd name="T15" fmla="*/ 6 h 9"/>
                              <a:gd name="T16" fmla="*/ 9 w 9"/>
                              <a:gd name="T17" fmla="*/ 5 h 9"/>
                              <a:gd name="T18" fmla="*/ 9 w 9"/>
                              <a:gd name="T19" fmla="*/ 3 h 9"/>
                              <a:gd name="T20" fmla="*/ 8 w 9"/>
                              <a:gd name="T21" fmla="*/ 1 h 9"/>
                              <a:gd name="T22" fmla="*/ 7 w 9"/>
                              <a:gd name="T23" fmla="*/ 0 h 9"/>
                              <a:gd name="T24" fmla="*/ 5 w 9"/>
                              <a:gd name="T25" fmla="*/ 0 h 9"/>
                              <a:gd name="T26" fmla="*/ 3 w 9"/>
                              <a:gd name="T27" fmla="*/ 0 h 9"/>
                              <a:gd name="T28" fmla="*/ 2 w 9"/>
                              <a:gd name="T29" fmla="*/ 1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8"/>
                        <wps:cNvSpPr>
                          <a:spLocks/>
                        </wps:cNvSpPr>
                        <wps:spPr bwMode="auto">
                          <a:xfrm>
                            <a:off x="1571" y="1628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1 w 9"/>
                              <a:gd name="T3" fmla="*/ 6 h 9"/>
                              <a:gd name="T4" fmla="*/ 2 w 9"/>
                              <a:gd name="T5" fmla="*/ 7 h 9"/>
                              <a:gd name="T6" fmla="*/ 3 w 9"/>
                              <a:gd name="T7" fmla="*/ 8 h 9"/>
                              <a:gd name="T8" fmla="*/ 5 w 9"/>
                              <a:gd name="T9" fmla="*/ 9 h 9"/>
                              <a:gd name="T10" fmla="*/ 6 w 9"/>
                              <a:gd name="T11" fmla="*/ 8 h 9"/>
                              <a:gd name="T12" fmla="*/ 8 w 9"/>
                              <a:gd name="T13" fmla="*/ 7 h 9"/>
                              <a:gd name="T14" fmla="*/ 9 w 9"/>
                              <a:gd name="T15" fmla="*/ 6 h 9"/>
                              <a:gd name="T16" fmla="*/ 9 w 9"/>
                              <a:gd name="T17" fmla="*/ 4 h 9"/>
                              <a:gd name="T18" fmla="*/ 9 w 9"/>
                              <a:gd name="T19" fmla="*/ 3 h 9"/>
                              <a:gd name="T20" fmla="*/ 8 w 9"/>
                              <a:gd name="T21" fmla="*/ 1 h 9"/>
                              <a:gd name="T22" fmla="*/ 6 w 9"/>
                              <a:gd name="T23" fmla="*/ 1 h 9"/>
                              <a:gd name="T24" fmla="*/ 5 w 9"/>
                              <a:gd name="T25" fmla="*/ 0 h 9"/>
                              <a:gd name="T26" fmla="*/ 3 w 9"/>
                              <a:gd name="T27" fmla="*/ 1 h 9"/>
                              <a:gd name="T28" fmla="*/ 2 w 9"/>
                              <a:gd name="T29" fmla="*/ 1 h 9"/>
                              <a:gd name="T30" fmla="*/ 1 w 9"/>
                              <a:gd name="T31" fmla="*/ 3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19"/>
                        <wps:cNvSpPr>
                          <a:spLocks/>
                        </wps:cNvSpPr>
                        <wps:spPr bwMode="auto">
                          <a:xfrm>
                            <a:off x="1558" y="1634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10"/>
                              <a:gd name="T2" fmla="*/ 0 w 10"/>
                              <a:gd name="T3" fmla="*/ 6 h 10"/>
                              <a:gd name="T4" fmla="*/ 1 w 10"/>
                              <a:gd name="T5" fmla="*/ 9 h 10"/>
                              <a:gd name="T6" fmla="*/ 3 w 10"/>
                              <a:gd name="T7" fmla="*/ 9 h 10"/>
                              <a:gd name="T8" fmla="*/ 4 w 10"/>
                              <a:gd name="T9" fmla="*/ 10 h 10"/>
                              <a:gd name="T10" fmla="*/ 6 w 10"/>
                              <a:gd name="T11" fmla="*/ 9 h 10"/>
                              <a:gd name="T12" fmla="*/ 8 w 10"/>
                              <a:gd name="T13" fmla="*/ 9 h 10"/>
                              <a:gd name="T14" fmla="*/ 9 w 10"/>
                              <a:gd name="T15" fmla="*/ 6 h 10"/>
                              <a:gd name="T16" fmla="*/ 10 w 10"/>
                              <a:gd name="T17" fmla="*/ 5 h 10"/>
                              <a:gd name="T18" fmla="*/ 9 w 10"/>
                              <a:gd name="T19" fmla="*/ 3 h 10"/>
                              <a:gd name="T20" fmla="*/ 8 w 10"/>
                              <a:gd name="T21" fmla="*/ 2 h 10"/>
                              <a:gd name="T22" fmla="*/ 6 w 10"/>
                              <a:gd name="T23" fmla="*/ 1 h 10"/>
                              <a:gd name="T24" fmla="*/ 4 w 10"/>
                              <a:gd name="T25" fmla="*/ 0 h 10"/>
                              <a:gd name="T26" fmla="*/ 3 w 10"/>
                              <a:gd name="T27" fmla="*/ 1 h 10"/>
                              <a:gd name="T28" fmla="*/ 1 w 10"/>
                              <a:gd name="T29" fmla="*/ 2 h 10"/>
                              <a:gd name="T30" fmla="*/ 0 w 10"/>
                              <a:gd name="T31" fmla="*/ 3 h 10"/>
                              <a:gd name="T32" fmla="*/ 0 w 10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20"/>
                        <wps:cNvSpPr>
                          <a:spLocks/>
                        </wps:cNvSpPr>
                        <wps:spPr bwMode="auto">
                          <a:xfrm>
                            <a:off x="1545" y="1641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1 w 9"/>
                              <a:gd name="T3" fmla="*/ 6 h 9"/>
                              <a:gd name="T4" fmla="*/ 2 w 9"/>
                              <a:gd name="T5" fmla="*/ 8 h 9"/>
                              <a:gd name="T6" fmla="*/ 3 w 9"/>
                              <a:gd name="T7" fmla="*/ 9 h 9"/>
                              <a:gd name="T8" fmla="*/ 5 w 9"/>
                              <a:gd name="T9" fmla="*/ 9 h 9"/>
                              <a:gd name="T10" fmla="*/ 7 w 9"/>
                              <a:gd name="T11" fmla="*/ 9 h 9"/>
                              <a:gd name="T12" fmla="*/ 8 w 9"/>
                              <a:gd name="T13" fmla="*/ 8 h 9"/>
                              <a:gd name="T14" fmla="*/ 9 w 9"/>
                              <a:gd name="T15" fmla="*/ 6 h 9"/>
                              <a:gd name="T16" fmla="*/ 9 w 9"/>
                              <a:gd name="T17" fmla="*/ 5 h 9"/>
                              <a:gd name="T18" fmla="*/ 9 w 9"/>
                              <a:gd name="T19" fmla="*/ 3 h 9"/>
                              <a:gd name="T20" fmla="*/ 8 w 9"/>
                              <a:gd name="T21" fmla="*/ 2 h 9"/>
                              <a:gd name="T22" fmla="*/ 7 w 9"/>
                              <a:gd name="T23" fmla="*/ 0 h 9"/>
                              <a:gd name="T24" fmla="*/ 5 w 9"/>
                              <a:gd name="T25" fmla="*/ 0 h 9"/>
                              <a:gd name="T26" fmla="*/ 3 w 9"/>
                              <a:gd name="T27" fmla="*/ 0 h 9"/>
                              <a:gd name="T28" fmla="*/ 2 w 9"/>
                              <a:gd name="T29" fmla="*/ 2 h 9"/>
                              <a:gd name="T30" fmla="*/ 1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21"/>
                        <wps:cNvSpPr>
                          <a:spLocks/>
                        </wps:cNvSpPr>
                        <wps:spPr bwMode="auto">
                          <a:xfrm>
                            <a:off x="1532" y="1648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7 w 9"/>
                              <a:gd name="T5" fmla="*/ 7 h 8"/>
                              <a:gd name="T6" fmla="*/ 8 w 9"/>
                              <a:gd name="T7" fmla="*/ 5 h 8"/>
                              <a:gd name="T8" fmla="*/ 9 w 9"/>
                              <a:gd name="T9" fmla="*/ 4 h 8"/>
                              <a:gd name="T10" fmla="*/ 8 w 9"/>
                              <a:gd name="T11" fmla="*/ 2 h 8"/>
                              <a:gd name="T12" fmla="*/ 7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5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22"/>
                        <wps:cNvSpPr>
                          <a:spLocks/>
                        </wps:cNvSpPr>
                        <wps:spPr bwMode="auto">
                          <a:xfrm>
                            <a:off x="1519" y="1654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0 w 9"/>
                              <a:gd name="T3" fmla="*/ 6 h 9"/>
                              <a:gd name="T4" fmla="*/ 1 w 9"/>
                              <a:gd name="T5" fmla="*/ 7 h 9"/>
                              <a:gd name="T6" fmla="*/ 2 w 9"/>
                              <a:gd name="T7" fmla="*/ 9 h 9"/>
                              <a:gd name="T8" fmla="*/ 4 w 9"/>
                              <a:gd name="T9" fmla="*/ 9 h 9"/>
                              <a:gd name="T10" fmla="*/ 7 w 9"/>
                              <a:gd name="T11" fmla="*/ 9 h 9"/>
                              <a:gd name="T12" fmla="*/ 8 w 9"/>
                              <a:gd name="T13" fmla="*/ 7 h 9"/>
                              <a:gd name="T14" fmla="*/ 9 w 9"/>
                              <a:gd name="T15" fmla="*/ 6 h 9"/>
                              <a:gd name="T16" fmla="*/ 9 w 9"/>
                              <a:gd name="T17" fmla="*/ 4 h 9"/>
                              <a:gd name="T18" fmla="*/ 9 w 9"/>
                              <a:gd name="T19" fmla="*/ 2 h 9"/>
                              <a:gd name="T20" fmla="*/ 8 w 9"/>
                              <a:gd name="T21" fmla="*/ 1 h 9"/>
                              <a:gd name="T22" fmla="*/ 7 w 9"/>
                              <a:gd name="T23" fmla="*/ 0 h 9"/>
                              <a:gd name="T24" fmla="*/ 4 w 9"/>
                              <a:gd name="T25" fmla="*/ 0 h 9"/>
                              <a:gd name="T26" fmla="*/ 2 w 9"/>
                              <a:gd name="T27" fmla="*/ 0 h 9"/>
                              <a:gd name="T28" fmla="*/ 1 w 9"/>
                              <a:gd name="T29" fmla="*/ 1 h 9"/>
                              <a:gd name="T30" fmla="*/ 0 w 9"/>
                              <a:gd name="T31" fmla="*/ 2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3"/>
                        <wps:cNvSpPr>
                          <a:spLocks/>
                        </wps:cNvSpPr>
                        <wps:spPr bwMode="auto">
                          <a:xfrm>
                            <a:off x="1503" y="1661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7 h 9"/>
                              <a:gd name="T4" fmla="*/ 2 w 9"/>
                              <a:gd name="T5" fmla="*/ 8 h 9"/>
                              <a:gd name="T6" fmla="*/ 3 w 9"/>
                              <a:gd name="T7" fmla="*/ 9 h 9"/>
                              <a:gd name="T8" fmla="*/ 5 w 9"/>
                              <a:gd name="T9" fmla="*/ 9 h 9"/>
                              <a:gd name="T10" fmla="*/ 7 w 9"/>
                              <a:gd name="T11" fmla="*/ 9 h 9"/>
                              <a:gd name="T12" fmla="*/ 8 w 9"/>
                              <a:gd name="T13" fmla="*/ 8 h 9"/>
                              <a:gd name="T14" fmla="*/ 9 w 9"/>
                              <a:gd name="T15" fmla="*/ 7 h 9"/>
                              <a:gd name="T16" fmla="*/ 9 w 9"/>
                              <a:gd name="T17" fmla="*/ 5 h 9"/>
                              <a:gd name="T18" fmla="*/ 9 w 9"/>
                              <a:gd name="T19" fmla="*/ 3 h 9"/>
                              <a:gd name="T20" fmla="*/ 8 w 9"/>
                              <a:gd name="T21" fmla="*/ 2 h 9"/>
                              <a:gd name="T22" fmla="*/ 7 w 9"/>
                              <a:gd name="T23" fmla="*/ 0 h 9"/>
                              <a:gd name="T24" fmla="*/ 5 w 9"/>
                              <a:gd name="T25" fmla="*/ 0 h 9"/>
                              <a:gd name="T26" fmla="*/ 3 w 9"/>
                              <a:gd name="T27" fmla="*/ 0 h 9"/>
                              <a:gd name="T28" fmla="*/ 2 w 9"/>
                              <a:gd name="T29" fmla="*/ 2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24"/>
                        <wps:cNvSpPr>
                          <a:spLocks/>
                        </wps:cNvSpPr>
                        <wps:spPr bwMode="auto">
                          <a:xfrm>
                            <a:off x="1489" y="1667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1 w 9"/>
                              <a:gd name="T3" fmla="*/ 6 h 9"/>
                              <a:gd name="T4" fmla="*/ 2 w 9"/>
                              <a:gd name="T5" fmla="*/ 7 h 9"/>
                              <a:gd name="T6" fmla="*/ 3 w 9"/>
                              <a:gd name="T7" fmla="*/ 8 h 9"/>
                              <a:gd name="T8" fmla="*/ 5 w 9"/>
                              <a:gd name="T9" fmla="*/ 9 h 9"/>
                              <a:gd name="T10" fmla="*/ 6 w 9"/>
                              <a:gd name="T11" fmla="*/ 8 h 9"/>
                              <a:gd name="T12" fmla="*/ 8 w 9"/>
                              <a:gd name="T13" fmla="*/ 7 h 9"/>
                              <a:gd name="T14" fmla="*/ 9 w 9"/>
                              <a:gd name="T15" fmla="*/ 6 h 9"/>
                              <a:gd name="T16" fmla="*/ 9 w 9"/>
                              <a:gd name="T17" fmla="*/ 4 h 9"/>
                              <a:gd name="T18" fmla="*/ 9 w 9"/>
                              <a:gd name="T19" fmla="*/ 3 h 9"/>
                              <a:gd name="T20" fmla="*/ 8 w 9"/>
                              <a:gd name="T21" fmla="*/ 1 h 9"/>
                              <a:gd name="T22" fmla="*/ 6 w 9"/>
                              <a:gd name="T23" fmla="*/ 1 h 9"/>
                              <a:gd name="T24" fmla="*/ 5 w 9"/>
                              <a:gd name="T25" fmla="*/ 0 h 9"/>
                              <a:gd name="T26" fmla="*/ 3 w 9"/>
                              <a:gd name="T27" fmla="*/ 1 h 9"/>
                              <a:gd name="T28" fmla="*/ 2 w 9"/>
                              <a:gd name="T29" fmla="*/ 1 h 9"/>
                              <a:gd name="T30" fmla="*/ 1 w 9"/>
                              <a:gd name="T31" fmla="*/ 3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25"/>
                        <wps:cNvSpPr>
                          <a:spLocks/>
                        </wps:cNvSpPr>
                        <wps:spPr bwMode="auto">
                          <a:xfrm>
                            <a:off x="1473" y="1673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1 w 9"/>
                              <a:gd name="T3" fmla="*/ 6 h 8"/>
                              <a:gd name="T4" fmla="*/ 2 w 9"/>
                              <a:gd name="T5" fmla="*/ 7 h 8"/>
                              <a:gd name="T6" fmla="*/ 3 w 9"/>
                              <a:gd name="T7" fmla="*/ 8 h 8"/>
                              <a:gd name="T8" fmla="*/ 5 w 9"/>
                              <a:gd name="T9" fmla="*/ 8 h 8"/>
                              <a:gd name="T10" fmla="*/ 6 w 9"/>
                              <a:gd name="T11" fmla="*/ 8 h 8"/>
                              <a:gd name="T12" fmla="*/ 8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2 h 8"/>
                              <a:gd name="T20" fmla="*/ 8 w 9"/>
                              <a:gd name="T21" fmla="*/ 1 h 8"/>
                              <a:gd name="T22" fmla="*/ 6 w 9"/>
                              <a:gd name="T23" fmla="*/ 0 h 8"/>
                              <a:gd name="T24" fmla="*/ 5 w 9"/>
                              <a:gd name="T25" fmla="*/ 0 h 8"/>
                              <a:gd name="T26" fmla="*/ 3 w 9"/>
                              <a:gd name="T27" fmla="*/ 0 h 8"/>
                              <a:gd name="T28" fmla="*/ 2 w 9"/>
                              <a:gd name="T29" fmla="*/ 1 h 8"/>
                              <a:gd name="T30" fmla="*/ 1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26"/>
                        <wps:cNvSpPr>
                          <a:spLocks/>
                        </wps:cNvSpPr>
                        <wps:spPr bwMode="auto">
                          <a:xfrm>
                            <a:off x="1457" y="1678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9"/>
                              <a:gd name="T2" fmla="*/ 0 w 10"/>
                              <a:gd name="T3" fmla="*/ 7 h 9"/>
                              <a:gd name="T4" fmla="*/ 1 w 10"/>
                              <a:gd name="T5" fmla="*/ 8 h 9"/>
                              <a:gd name="T6" fmla="*/ 3 w 10"/>
                              <a:gd name="T7" fmla="*/ 9 h 9"/>
                              <a:gd name="T8" fmla="*/ 4 w 10"/>
                              <a:gd name="T9" fmla="*/ 9 h 9"/>
                              <a:gd name="T10" fmla="*/ 6 w 10"/>
                              <a:gd name="T11" fmla="*/ 9 h 9"/>
                              <a:gd name="T12" fmla="*/ 8 w 10"/>
                              <a:gd name="T13" fmla="*/ 8 h 9"/>
                              <a:gd name="T14" fmla="*/ 9 w 10"/>
                              <a:gd name="T15" fmla="*/ 7 h 9"/>
                              <a:gd name="T16" fmla="*/ 10 w 10"/>
                              <a:gd name="T17" fmla="*/ 4 h 9"/>
                              <a:gd name="T18" fmla="*/ 9 w 10"/>
                              <a:gd name="T19" fmla="*/ 2 h 9"/>
                              <a:gd name="T20" fmla="*/ 8 w 10"/>
                              <a:gd name="T21" fmla="*/ 1 h 9"/>
                              <a:gd name="T22" fmla="*/ 6 w 10"/>
                              <a:gd name="T23" fmla="*/ 0 h 9"/>
                              <a:gd name="T24" fmla="*/ 4 w 10"/>
                              <a:gd name="T25" fmla="*/ 0 h 9"/>
                              <a:gd name="T26" fmla="*/ 3 w 10"/>
                              <a:gd name="T27" fmla="*/ 0 h 9"/>
                              <a:gd name="T28" fmla="*/ 1 w 10"/>
                              <a:gd name="T29" fmla="*/ 1 h 9"/>
                              <a:gd name="T30" fmla="*/ 0 w 10"/>
                              <a:gd name="T31" fmla="*/ 2 h 9"/>
                              <a:gd name="T32" fmla="*/ 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27"/>
                        <wps:cNvSpPr>
                          <a:spLocks/>
                        </wps:cNvSpPr>
                        <wps:spPr bwMode="auto">
                          <a:xfrm>
                            <a:off x="1440" y="1682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9"/>
                              <a:gd name="T2" fmla="*/ 4 w 10"/>
                              <a:gd name="T3" fmla="*/ 0 h 9"/>
                              <a:gd name="T4" fmla="*/ 2 w 10"/>
                              <a:gd name="T5" fmla="*/ 2 h 9"/>
                              <a:gd name="T6" fmla="*/ 1 w 10"/>
                              <a:gd name="T7" fmla="*/ 3 h 9"/>
                              <a:gd name="T8" fmla="*/ 0 w 10"/>
                              <a:gd name="T9" fmla="*/ 5 h 9"/>
                              <a:gd name="T10" fmla="*/ 1 w 10"/>
                              <a:gd name="T11" fmla="*/ 7 h 9"/>
                              <a:gd name="T12" fmla="*/ 2 w 10"/>
                              <a:gd name="T13" fmla="*/ 8 h 9"/>
                              <a:gd name="T14" fmla="*/ 4 w 10"/>
                              <a:gd name="T15" fmla="*/ 9 h 9"/>
                              <a:gd name="T16" fmla="*/ 6 w 10"/>
                              <a:gd name="T17" fmla="*/ 9 h 9"/>
                              <a:gd name="T18" fmla="*/ 7 w 10"/>
                              <a:gd name="T19" fmla="*/ 9 h 9"/>
                              <a:gd name="T20" fmla="*/ 9 w 10"/>
                              <a:gd name="T21" fmla="*/ 8 h 9"/>
                              <a:gd name="T22" fmla="*/ 10 w 10"/>
                              <a:gd name="T23" fmla="*/ 7 h 9"/>
                              <a:gd name="T24" fmla="*/ 10 w 10"/>
                              <a:gd name="T25" fmla="*/ 5 h 9"/>
                              <a:gd name="T26" fmla="*/ 10 w 10"/>
                              <a:gd name="T27" fmla="*/ 3 h 9"/>
                              <a:gd name="T28" fmla="*/ 9 w 10"/>
                              <a:gd name="T29" fmla="*/ 2 h 9"/>
                              <a:gd name="T30" fmla="*/ 7 w 10"/>
                              <a:gd name="T31" fmla="*/ 0 h 9"/>
                              <a:gd name="T32" fmla="*/ 6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28"/>
                        <wps:cNvSpPr>
                          <a:spLocks/>
                        </wps:cNvSpPr>
                        <wps:spPr bwMode="auto">
                          <a:xfrm>
                            <a:off x="1424" y="1688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0 w 9"/>
                              <a:gd name="T3" fmla="*/ 6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4 w 9"/>
                              <a:gd name="T9" fmla="*/ 8 h 8"/>
                              <a:gd name="T10" fmla="*/ 6 w 9"/>
                              <a:gd name="T11" fmla="*/ 8 h 8"/>
                              <a:gd name="T12" fmla="*/ 7 w 9"/>
                              <a:gd name="T13" fmla="*/ 7 h 8"/>
                              <a:gd name="T14" fmla="*/ 8 w 9"/>
                              <a:gd name="T15" fmla="*/ 6 h 8"/>
                              <a:gd name="T16" fmla="*/ 9 w 9"/>
                              <a:gd name="T17" fmla="*/ 4 h 8"/>
                              <a:gd name="T18" fmla="*/ 8 w 9"/>
                              <a:gd name="T19" fmla="*/ 2 h 8"/>
                              <a:gd name="T20" fmla="*/ 7 w 9"/>
                              <a:gd name="T21" fmla="*/ 1 h 8"/>
                              <a:gd name="T22" fmla="*/ 6 w 9"/>
                              <a:gd name="T23" fmla="*/ 0 h 8"/>
                              <a:gd name="T24" fmla="*/ 4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0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29"/>
                        <wps:cNvSpPr>
                          <a:spLocks/>
                        </wps:cNvSpPr>
                        <wps:spPr bwMode="auto">
                          <a:xfrm>
                            <a:off x="1407" y="1693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30"/>
                        <wps:cNvSpPr>
                          <a:spLocks/>
                        </wps:cNvSpPr>
                        <wps:spPr bwMode="auto">
                          <a:xfrm>
                            <a:off x="1388" y="1697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4 h 9"/>
                              <a:gd name="T10" fmla="*/ 0 w 8"/>
                              <a:gd name="T11" fmla="*/ 5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5 h 9"/>
                              <a:gd name="T24" fmla="*/ 8 w 8"/>
                              <a:gd name="T25" fmla="*/ 4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31"/>
                        <wps:cNvSpPr>
                          <a:spLocks/>
                        </wps:cNvSpPr>
                        <wps:spPr bwMode="auto">
                          <a:xfrm>
                            <a:off x="1369" y="1700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1 w 9"/>
                              <a:gd name="T7" fmla="*/ 2 h 9"/>
                              <a:gd name="T8" fmla="*/ 0 w 9"/>
                              <a:gd name="T9" fmla="*/ 5 h 9"/>
                              <a:gd name="T10" fmla="*/ 1 w 9"/>
                              <a:gd name="T11" fmla="*/ 6 h 9"/>
                              <a:gd name="T12" fmla="*/ 2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5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32"/>
                        <wps:cNvSpPr>
                          <a:spLocks/>
                        </wps:cNvSpPr>
                        <wps:spPr bwMode="auto">
                          <a:xfrm>
                            <a:off x="1352" y="1702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7 h 9"/>
                              <a:gd name="T4" fmla="*/ 1 w 9"/>
                              <a:gd name="T5" fmla="*/ 8 h 9"/>
                              <a:gd name="T6" fmla="*/ 3 w 9"/>
                              <a:gd name="T7" fmla="*/ 9 h 9"/>
                              <a:gd name="T8" fmla="*/ 4 w 9"/>
                              <a:gd name="T9" fmla="*/ 9 h 9"/>
                              <a:gd name="T10" fmla="*/ 6 w 9"/>
                              <a:gd name="T11" fmla="*/ 9 h 9"/>
                              <a:gd name="T12" fmla="*/ 7 w 9"/>
                              <a:gd name="T13" fmla="*/ 8 h 9"/>
                              <a:gd name="T14" fmla="*/ 8 w 9"/>
                              <a:gd name="T15" fmla="*/ 7 h 9"/>
                              <a:gd name="T16" fmla="*/ 9 w 9"/>
                              <a:gd name="T17" fmla="*/ 5 h 9"/>
                              <a:gd name="T18" fmla="*/ 8 w 9"/>
                              <a:gd name="T19" fmla="*/ 3 h 9"/>
                              <a:gd name="T20" fmla="*/ 7 w 9"/>
                              <a:gd name="T21" fmla="*/ 2 h 9"/>
                              <a:gd name="T22" fmla="*/ 6 w 9"/>
                              <a:gd name="T23" fmla="*/ 0 h 9"/>
                              <a:gd name="T24" fmla="*/ 4 w 9"/>
                              <a:gd name="T25" fmla="*/ 0 h 9"/>
                              <a:gd name="T26" fmla="*/ 3 w 9"/>
                              <a:gd name="T27" fmla="*/ 0 h 9"/>
                              <a:gd name="T28" fmla="*/ 1 w 9"/>
                              <a:gd name="T29" fmla="*/ 2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33"/>
                        <wps:cNvSpPr>
                          <a:spLocks/>
                        </wps:cNvSpPr>
                        <wps:spPr bwMode="auto">
                          <a:xfrm>
                            <a:off x="1336" y="1704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0 w 10"/>
                              <a:gd name="T3" fmla="*/ 6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4 w 10"/>
                              <a:gd name="T9" fmla="*/ 8 h 8"/>
                              <a:gd name="T10" fmla="*/ 6 w 10"/>
                              <a:gd name="T11" fmla="*/ 8 h 8"/>
                              <a:gd name="T12" fmla="*/ 8 w 10"/>
                              <a:gd name="T13" fmla="*/ 7 h 8"/>
                              <a:gd name="T14" fmla="*/ 9 w 10"/>
                              <a:gd name="T15" fmla="*/ 6 h 8"/>
                              <a:gd name="T16" fmla="*/ 10 w 10"/>
                              <a:gd name="T17" fmla="*/ 4 h 8"/>
                              <a:gd name="T18" fmla="*/ 9 w 10"/>
                              <a:gd name="T19" fmla="*/ 2 h 8"/>
                              <a:gd name="T20" fmla="*/ 8 w 10"/>
                              <a:gd name="T21" fmla="*/ 1 h 8"/>
                              <a:gd name="T22" fmla="*/ 6 w 10"/>
                              <a:gd name="T23" fmla="*/ 0 h 8"/>
                              <a:gd name="T24" fmla="*/ 4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0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34"/>
                        <wps:cNvSpPr>
                          <a:spLocks/>
                        </wps:cNvSpPr>
                        <wps:spPr bwMode="auto">
                          <a:xfrm>
                            <a:off x="1320" y="1705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0 w 9"/>
                              <a:gd name="T3" fmla="*/ 6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5 w 9"/>
                              <a:gd name="T9" fmla="*/ 8 h 8"/>
                              <a:gd name="T10" fmla="*/ 7 w 9"/>
                              <a:gd name="T11" fmla="*/ 8 h 8"/>
                              <a:gd name="T12" fmla="*/ 8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2 h 8"/>
                              <a:gd name="T20" fmla="*/ 8 w 9"/>
                              <a:gd name="T21" fmla="*/ 1 h 8"/>
                              <a:gd name="T22" fmla="*/ 7 w 9"/>
                              <a:gd name="T23" fmla="*/ 0 h 8"/>
                              <a:gd name="T24" fmla="*/ 5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0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35"/>
                        <wps:cNvSpPr>
                          <a:spLocks/>
                        </wps:cNvSpPr>
                        <wps:spPr bwMode="auto">
                          <a:xfrm>
                            <a:off x="1305" y="1706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6 h 8"/>
                              <a:gd name="T8" fmla="*/ 8 w 8"/>
                              <a:gd name="T9" fmla="*/ 4 h 8"/>
                              <a:gd name="T10" fmla="*/ 8 w 8"/>
                              <a:gd name="T11" fmla="*/ 2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2 h 8"/>
                              <a:gd name="T24" fmla="*/ 0 w 8"/>
                              <a:gd name="T25" fmla="*/ 4 h 8"/>
                              <a:gd name="T26" fmla="*/ 0 w 8"/>
                              <a:gd name="T27" fmla="*/ 6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36"/>
                        <wps:cNvSpPr>
                          <a:spLocks/>
                        </wps:cNvSpPr>
                        <wps:spPr bwMode="auto">
                          <a:xfrm>
                            <a:off x="1286" y="1706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1 w 9"/>
                              <a:gd name="T3" fmla="*/ 6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5 w 9"/>
                              <a:gd name="T9" fmla="*/ 8 h 8"/>
                              <a:gd name="T10" fmla="*/ 6 w 9"/>
                              <a:gd name="T11" fmla="*/ 8 h 8"/>
                              <a:gd name="T12" fmla="*/ 8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2 h 8"/>
                              <a:gd name="T20" fmla="*/ 8 w 9"/>
                              <a:gd name="T21" fmla="*/ 1 h 8"/>
                              <a:gd name="T22" fmla="*/ 6 w 9"/>
                              <a:gd name="T23" fmla="*/ 0 h 8"/>
                              <a:gd name="T24" fmla="*/ 5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1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37"/>
                        <wps:cNvSpPr>
                          <a:spLocks/>
                        </wps:cNvSpPr>
                        <wps:spPr bwMode="auto">
                          <a:xfrm>
                            <a:off x="1268" y="1706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38"/>
                        <wps:cNvSpPr>
                          <a:spLocks/>
                        </wps:cNvSpPr>
                        <wps:spPr bwMode="auto">
                          <a:xfrm>
                            <a:off x="1252" y="1704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1 h 9"/>
                              <a:gd name="T4" fmla="*/ 2 w 9"/>
                              <a:gd name="T5" fmla="*/ 2 h 9"/>
                              <a:gd name="T6" fmla="*/ 1 w 9"/>
                              <a:gd name="T7" fmla="*/ 3 h 9"/>
                              <a:gd name="T8" fmla="*/ 0 w 9"/>
                              <a:gd name="T9" fmla="*/ 5 h 9"/>
                              <a:gd name="T10" fmla="*/ 1 w 9"/>
                              <a:gd name="T11" fmla="*/ 6 h 9"/>
                              <a:gd name="T12" fmla="*/ 2 w 9"/>
                              <a:gd name="T13" fmla="*/ 8 h 9"/>
                              <a:gd name="T14" fmla="*/ 3 w 9"/>
                              <a:gd name="T15" fmla="*/ 8 h 9"/>
                              <a:gd name="T16" fmla="*/ 5 w 9"/>
                              <a:gd name="T17" fmla="*/ 9 h 9"/>
                              <a:gd name="T18" fmla="*/ 6 w 9"/>
                              <a:gd name="T19" fmla="*/ 8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5 h 9"/>
                              <a:gd name="T26" fmla="*/ 9 w 9"/>
                              <a:gd name="T27" fmla="*/ 3 h 9"/>
                              <a:gd name="T28" fmla="*/ 8 w 9"/>
                              <a:gd name="T29" fmla="*/ 2 h 9"/>
                              <a:gd name="T30" fmla="*/ 6 w 9"/>
                              <a:gd name="T31" fmla="*/ 1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39"/>
                        <wps:cNvSpPr>
                          <a:spLocks/>
                        </wps:cNvSpPr>
                        <wps:spPr bwMode="auto">
                          <a:xfrm>
                            <a:off x="1237" y="1702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9"/>
                              <a:gd name="T2" fmla="*/ 3 w 10"/>
                              <a:gd name="T3" fmla="*/ 0 h 9"/>
                              <a:gd name="T4" fmla="*/ 1 w 10"/>
                              <a:gd name="T5" fmla="*/ 2 h 9"/>
                              <a:gd name="T6" fmla="*/ 0 w 10"/>
                              <a:gd name="T7" fmla="*/ 3 h 9"/>
                              <a:gd name="T8" fmla="*/ 0 w 10"/>
                              <a:gd name="T9" fmla="*/ 5 h 9"/>
                              <a:gd name="T10" fmla="*/ 0 w 10"/>
                              <a:gd name="T11" fmla="*/ 7 h 9"/>
                              <a:gd name="T12" fmla="*/ 1 w 10"/>
                              <a:gd name="T13" fmla="*/ 8 h 9"/>
                              <a:gd name="T14" fmla="*/ 3 w 10"/>
                              <a:gd name="T15" fmla="*/ 9 h 9"/>
                              <a:gd name="T16" fmla="*/ 4 w 10"/>
                              <a:gd name="T17" fmla="*/ 9 h 9"/>
                              <a:gd name="T18" fmla="*/ 7 w 10"/>
                              <a:gd name="T19" fmla="*/ 9 h 9"/>
                              <a:gd name="T20" fmla="*/ 8 w 10"/>
                              <a:gd name="T21" fmla="*/ 8 h 9"/>
                              <a:gd name="T22" fmla="*/ 9 w 10"/>
                              <a:gd name="T23" fmla="*/ 7 h 9"/>
                              <a:gd name="T24" fmla="*/ 10 w 10"/>
                              <a:gd name="T25" fmla="*/ 5 h 9"/>
                              <a:gd name="T26" fmla="*/ 9 w 10"/>
                              <a:gd name="T27" fmla="*/ 3 h 9"/>
                              <a:gd name="T28" fmla="*/ 8 w 10"/>
                              <a:gd name="T29" fmla="*/ 2 h 9"/>
                              <a:gd name="T30" fmla="*/ 7 w 10"/>
                              <a:gd name="T31" fmla="*/ 0 h 9"/>
                              <a:gd name="T32" fmla="*/ 4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40"/>
                        <wps:cNvSpPr>
                          <a:spLocks/>
                        </wps:cNvSpPr>
                        <wps:spPr bwMode="auto">
                          <a:xfrm>
                            <a:off x="1223" y="1700"/>
                            <a:ext cx="8" cy="10"/>
                          </a:xfrm>
                          <a:custGeom>
                            <a:avLst/>
                            <a:gdLst>
                              <a:gd name="T0" fmla="*/ 0 w 8"/>
                              <a:gd name="T1" fmla="*/ 6 h 10"/>
                              <a:gd name="T2" fmla="*/ 0 w 8"/>
                              <a:gd name="T3" fmla="*/ 7 h 10"/>
                              <a:gd name="T4" fmla="*/ 1 w 8"/>
                              <a:gd name="T5" fmla="*/ 9 h 10"/>
                              <a:gd name="T6" fmla="*/ 2 w 8"/>
                              <a:gd name="T7" fmla="*/ 9 h 10"/>
                              <a:gd name="T8" fmla="*/ 4 w 8"/>
                              <a:gd name="T9" fmla="*/ 10 h 10"/>
                              <a:gd name="T10" fmla="*/ 6 w 8"/>
                              <a:gd name="T11" fmla="*/ 9 h 10"/>
                              <a:gd name="T12" fmla="*/ 7 w 8"/>
                              <a:gd name="T13" fmla="*/ 9 h 10"/>
                              <a:gd name="T14" fmla="*/ 8 w 8"/>
                              <a:gd name="T15" fmla="*/ 7 h 10"/>
                              <a:gd name="T16" fmla="*/ 8 w 8"/>
                              <a:gd name="T17" fmla="*/ 6 h 10"/>
                              <a:gd name="T18" fmla="*/ 8 w 8"/>
                              <a:gd name="T19" fmla="*/ 4 h 10"/>
                              <a:gd name="T20" fmla="*/ 7 w 8"/>
                              <a:gd name="T21" fmla="*/ 2 h 10"/>
                              <a:gd name="T22" fmla="*/ 6 w 8"/>
                              <a:gd name="T23" fmla="*/ 1 h 10"/>
                              <a:gd name="T24" fmla="*/ 4 w 8"/>
                              <a:gd name="T25" fmla="*/ 0 h 10"/>
                              <a:gd name="T26" fmla="*/ 2 w 8"/>
                              <a:gd name="T27" fmla="*/ 1 h 10"/>
                              <a:gd name="T28" fmla="*/ 1 w 8"/>
                              <a:gd name="T29" fmla="*/ 2 h 10"/>
                              <a:gd name="T30" fmla="*/ 0 w 8"/>
                              <a:gd name="T31" fmla="*/ 4 h 10"/>
                              <a:gd name="T32" fmla="*/ 0 w 8"/>
                              <a:gd name="T33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6"/>
                                </a:move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41"/>
                        <wps:cNvSpPr>
                          <a:spLocks/>
                        </wps:cNvSpPr>
                        <wps:spPr bwMode="auto">
                          <a:xfrm>
                            <a:off x="1207" y="1699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1 h 9"/>
                              <a:gd name="T6" fmla="*/ 1 w 9"/>
                              <a:gd name="T7" fmla="*/ 2 h 9"/>
                              <a:gd name="T8" fmla="*/ 0 w 9"/>
                              <a:gd name="T9" fmla="*/ 5 h 9"/>
                              <a:gd name="T10" fmla="*/ 1 w 9"/>
                              <a:gd name="T11" fmla="*/ 7 h 9"/>
                              <a:gd name="T12" fmla="*/ 1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7 h 9"/>
                              <a:gd name="T24" fmla="*/ 9 w 9"/>
                              <a:gd name="T25" fmla="*/ 5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42"/>
                        <wps:cNvSpPr>
                          <a:spLocks/>
                        </wps:cNvSpPr>
                        <wps:spPr bwMode="auto">
                          <a:xfrm>
                            <a:off x="1192" y="1697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10"/>
                              <a:gd name="T2" fmla="*/ 0 w 10"/>
                              <a:gd name="T3" fmla="*/ 7 h 10"/>
                              <a:gd name="T4" fmla="*/ 1 w 10"/>
                              <a:gd name="T5" fmla="*/ 9 h 10"/>
                              <a:gd name="T6" fmla="*/ 2 w 10"/>
                              <a:gd name="T7" fmla="*/ 9 h 10"/>
                              <a:gd name="T8" fmla="*/ 4 w 10"/>
                              <a:gd name="T9" fmla="*/ 10 h 10"/>
                              <a:gd name="T10" fmla="*/ 6 w 10"/>
                              <a:gd name="T11" fmla="*/ 9 h 10"/>
                              <a:gd name="T12" fmla="*/ 7 w 10"/>
                              <a:gd name="T13" fmla="*/ 9 h 10"/>
                              <a:gd name="T14" fmla="*/ 8 w 10"/>
                              <a:gd name="T15" fmla="*/ 7 h 10"/>
                              <a:gd name="T16" fmla="*/ 10 w 10"/>
                              <a:gd name="T17" fmla="*/ 5 h 10"/>
                              <a:gd name="T18" fmla="*/ 8 w 10"/>
                              <a:gd name="T19" fmla="*/ 3 h 10"/>
                              <a:gd name="T20" fmla="*/ 7 w 10"/>
                              <a:gd name="T21" fmla="*/ 2 h 10"/>
                              <a:gd name="T22" fmla="*/ 6 w 10"/>
                              <a:gd name="T23" fmla="*/ 1 h 10"/>
                              <a:gd name="T24" fmla="*/ 4 w 10"/>
                              <a:gd name="T25" fmla="*/ 0 h 10"/>
                              <a:gd name="T26" fmla="*/ 2 w 10"/>
                              <a:gd name="T27" fmla="*/ 1 h 10"/>
                              <a:gd name="T28" fmla="*/ 1 w 10"/>
                              <a:gd name="T29" fmla="*/ 2 h 10"/>
                              <a:gd name="T30" fmla="*/ 0 w 10"/>
                              <a:gd name="T31" fmla="*/ 3 h 10"/>
                              <a:gd name="T32" fmla="*/ 0 w 10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43"/>
                        <wps:cNvSpPr>
                          <a:spLocks/>
                        </wps:cNvSpPr>
                        <wps:spPr bwMode="auto">
                          <a:xfrm>
                            <a:off x="1176" y="1696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9"/>
                              <a:gd name="T2" fmla="*/ 1 w 10"/>
                              <a:gd name="T3" fmla="*/ 6 h 9"/>
                              <a:gd name="T4" fmla="*/ 2 w 10"/>
                              <a:gd name="T5" fmla="*/ 8 h 9"/>
                              <a:gd name="T6" fmla="*/ 3 w 10"/>
                              <a:gd name="T7" fmla="*/ 9 h 9"/>
                              <a:gd name="T8" fmla="*/ 6 w 10"/>
                              <a:gd name="T9" fmla="*/ 9 h 9"/>
                              <a:gd name="T10" fmla="*/ 7 w 10"/>
                              <a:gd name="T11" fmla="*/ 9 h 9"/>
                              <a:gd name="T12" fmla="*/ 9 w 10"/>
                              <a:gd name="T13" fmla="*/ 8 h 9"/>
                              <a:gd name="T14" fmla="*/ 10 w 10"/>
                              <a:gd name="T15" fmla="*/ 6 h 9"/>
                              <a:gd name="T16" fmla="*/ 10 w 10"/>
                              <a:gd name="T17" fmla="*/ 4 h 9"/>
                              <a:gd name="T18" fmla="*/ 10 w 10"/>
                              <a:gd name="T19" fmla="*/ 2 h 9"/>
                              <a:gd name="T20" fmla="*/ 9 w 10"/>
                              <a:gd name="T21" fmla="*/ 1 h 9"/>
                              <a:gd name="T22" fmla="*/ 7 w 10"/>
                              <a:gd name="T23" fmla="*/ 0 h 9"/>
                              <a:gd name="T24" fmla="*/ 6 w 10"/>
                              <a:gd name="T25" fmla="*/ 0 h 9"/>
                              <a:gd name="T26" fmla="*/ 3 w 10"/>
                              <a:gd name="T27" fmla="*/ 0 h 9"/>
                              <a:gd name="T28" fmla="*/ 2 w 10"/>
                              <a:gd name="T29" fmla="*/ 1 h 9"/>
                              <a:gd name="T30" fmla="*/ 1 w 10"/>
                              <a:gd name="T31" fmla="*/ 2 h 9"/>
                              <a:gd name="T32" fmla="*/ 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44"/>
                        <wps:cNvSpPr>
                          <a:spLocks/>
                        </wps:cNvSpPr>
                        <wps:spPr bwMode="auto">
                          <a:xfrm>
                            <a:off x="1160" y="1693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4 w 10"/>
                              <a:gd name="T3" fmla="*/ 0 h 8"/>
                              <a:gd name="T4" fmla="*/ 2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6 h 8"/>
                              <a:gd name="T12" fmla="*/ 2 w 10"/>
                              <a:gd name="T13" fmla="*/ 7 h 8"/>
                              <a:gd name="T14" fmla="*/ 4 w 10"/>
                              <a:gd name="T15" fmla="*/ 8 h 8"/>
                              <a:gd name="T16" fmla="*/ 5 w 10"/>
                              <a:gd name="T17" fmla="*/ 8 h 8"/>
                              <a:gd name="T18" fmla="*/ 7 w 10"/>
                              <a:gd name="T19" fmla="*/ 8 h 8"/>
                              <a:gd name="T20" fmla="*/ 8 w 10"/>
                              <a:gd name="T21" fmla="*/ 7 h 8"/>
                              <a:gd name="T22" fmla="*/ 9 w 10"/>
                              <a:gd name="T23" fmla="*/ 6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8 w 10"/>
                              <a:gd name="T29" fmla="*/ 1 h 8"/>
                              <a:gd name="T30" fmla="*/ 7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45"/>
                        <wps:cNvSpPr>
                          <a:spLocks/>
                        </wps:cNvSpPr>
                        <wps:spPr bwMode="auto">
                          <a:xfrm>
                            <a:off x="1145" y="1689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1 h 9"/>
                              <a:gd name="T4" fmla="*/ 1 w 8"/>
                              <a:gd name="T5" fmla="*/ 2 h 9"/>
                              <a:gd name="T6" fmla="*/ 0 w 8"/>
                              <a:gd name="T7" fmla="*/ 3 h 9"/>
                              <a:gd name="T8" fmla="*/ 0 w 8"/>
                              <a:gd name="T9" fmla="*/ 5 h 9"/>
                              <a:gd name="T10" fmla="*/ 0 w 8"/>
                              <a:gd name="T11" fmla="*/ 6 h 9"/>
                              <a:gd name="T12" fmla="*/ 1 w 8"/>
                              <a:gd name="T13" fmla="*/ 8 h 9"/>
                              <a:gd name="T14" fmla="*/ 2 w 8"/>
                              <a:gd name="T15" fmla="*/ 8 h 9"/>
                              <a:gd name="T16" fmla="*/ 4 w 8"/>
                              <a:gd name="T17" fmla="*/ 9 h 9"/>
                              <a:gd name="T18" fmla="*/ 6 w 8"/>
                              <a:gd name="T19" fmla="*/ 8 h 9"/>
                              <a:gd name="T20" fmla="*/ 7 w 8"/>
                              <a:gd name="T21" fmla="*/ 8 h 9"/>
                              <a:gd name="T22" fmla="*/ 8 w 8"/>
                              <a:gd name="T23" fmla="*/ 6 h 9"/>
                              <a:gd name="T24" fmla="*/ 8 w 8"/>
                              <a:gd name="T25" fmla="*/ 5 h 9"/>
                              <a:gd name="T26" fmla="*/ 8 w 8"/>
                              <a:gd name="T27" fmla="*/ 3 h 9"/>
                              <a:gd name="T28" fmla="*/ 7 w 8"/>
                              <a:gd name="T29" fmla="*/ 2 h 9"/>
                              <a:gd name="T30" fmla="*/ 6 w 8"/>
                              <a:gd name="T31" fmla="*/ 1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46"/>
                        <wps:cNvSpPr>
                          <a:spLocks/>
                        </wps:cNvSpPr>
                        <wps:spPr bwMode="auto">
                          <a:xfrm>
                            <a:off x="1130" y="1685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0 w 9"/>
                              <a:gd name="T3" fmla="*/ 5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4 w 9"/>
                              <a:gd name="T9" fmla="*/ 8 h 8"/>
                              <a:gd name="T10" fmla="*/ 6 w 9"/>
                              <a:gd name="T11" fmla="*/ 8 h 8"/>
                              <a:gd name="T12" fmla="*/ 7 w 9"/>
                              <a:gd name="T13" fmla="*/ 7 h 8"/>
                              <a:gd name="T14" fmla="*/ 8 w 9"/>
                              <a:gd name="T15" fmla="*/ 5 h 8"/>
                              <a:gd name="T16" fmla="*/ 9 w 9"/>
                              <a:gd name="T17" fmla="*/ 4 h 8"/>
                              <a:gd name="T18" fmla="*/ 8 w 9"/>
                              <a:gd name="T19" fmla="*/ 2 h 8"/>
                              <a:gd name="T20" fmla="*/ 7 w 9"/>
                              <a:gd name="T21" fmla="*/ 1 h 8"/>
                              <a:gd name="T22" fmla="*/ 6 w 9"/>
                              <a:gd name="T23" fmla="*/ 0 h 8"/>
                              <a:gd name="T24" fmla="*/ 4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0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47"/>
                        <wps:cNvSpPr>
                          <a:spLocks/>
                        </wps:cNvSpPr>
                        <wps:spPr bwMode="auto">
                          <a:xfrm>
                            <a:off x="1115" y="1679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0 w 10"/>
                              <a:gd name="T3" fmla="*/ 7 h 9"/>
                              <a:gd name="T4" fmla="*/ 1 w 10"/>
                              <a:gd name="T5" fmla="*/ 8 h 9"/>
                              <a:gd name="T6" fmla="*/ 2 w 10"/>
                              <a:gd name="T7" fmla="*/ 9 h 9"/>
                              <a:gd name="T8" fmla="*/ 4 w 10"/>
                              <a:gd name="T9" fmla="*/ 9 h 9"/>
                              <a:gd name="T10" fmla="*/ 7 w 10"/>
                              <a:gd name="T11" fmla="*/ 9 h 9"/>
                              <a:gd name="T12" fmla="*/ 8 w 10"/>
                              <a:gd name="T13" fmla="*/ 8 h 9"/>
                              <a:gd name="T14" fmla="*/ 9 w 10"/>
                              <a:gd name="T15" fmla="*/ 7 h 9"/>
                              <a:gd name="T16" fmla="*/ 10 w 10"/>
                              <a:gd name="T17" fmla="*/ 5 h 9"/>
                              <a:gd name="T18" fmla="*/ 9 w 10"/>
                              <a:gd name="T19" fmla="*/ 3 h 9"/>
                              <a:gd name="T20" fmla="*/ 8 w 10"/>
                              <a:gd name="T21" fmla="*/ 1 h 9"/>
                              <a:gd name="T22" fmla="*/ 7 w 10"/>
                              <a:gd name="T23" fmla="*/ 0 h 9"/>
                              <a:gd name="T24" fmla="*/ 4 w 10"/>
                              <a:gd name="T25" fmla="*/ 0 h 9"/>
                              <a:gd name="T26" fmla="*/ 2 w 10"/>
                              <a:gd name="T27" fmla="*/ 0 h 9"/>
                              <a:gd name="T28" fmla="*/ 1 w 10"/>
                              <a:gd name="T29" fmla="*/ 1 h 9"/>
                              <a:gd name="T30" fmla="*/ 0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48"/>
                        <wps:cNvSpPr>
                          <a:spLocks/>
                        </wps:cNvSpPr>
                        <wps:spPr bwMode="auto">
                          <a:xfrm>
                            <a:off x="1100" y="1675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0 w 9"/>
                              <a:gd name="T7" fmla="*/ 2 h 9"/>
                              <a:gd name="T8" fmla="*/ 0 w 9"/>
                              <a:gd name="T9" fmla="*/ 4 h 9"/>
                              <a:gd name="T10" fmla="*/ 0 w 9"/>
                              <a:gd name="T11" fmla="*/ 5 h 9"/>
                              <a:gd name="T12" fmla="*/ 2 w 9"/>
                              <a:gd name="T13" fmla="*/ 7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7 w 9"/>
                              <a:gd name="T19" fmla="*/ 9 h 9"/>
                              <a:gd name="T20" fmla="*/ 8 w 9"/>
                              <a:gd name="T21" fmla="*/ 7 h 9"/>
                              <a:gd name="T22" fmla="*/ 9 w 9"/>
                              <a:gd name="T23" fmla="*/ 5 h 9"/>
                              <a:gd name="T24" fmla="*/ 9 w 9"/>
                              <a:gd name="T25" fmla="*/ 4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7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49"/>
                        <wps:cNvSpPr>
                          <a:spLocks/>
                        </wps:cNvSpPr>
                        <wps:spPr bwMode="auto">
                          <a:xfrm>
                            <a:off x="1085" y="1670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2 w 9"/>
                              <a:gd name="T5" fmla="*/ 1 h 8"/>
                              <a:gd name="T6" fmla="*/ 1 w 9"/>
                              <a:gd name="T7" fmla="*/ 3 h 8"/>
                              <a:gd name="T8" fmla="*/ 0 w 9"/>
                              <a:gd name="T9" fmla="*/ 4 h 8"/>
                              <a:gd name="T10" fmla="*/ 1 w 9"/>
                              <a:gd name="T11" fmla="*/ 6 h 8"/>
                              <a:gd name="T12" fmla="*/ 2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3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50"/>
                        <wps:cNvSpPr>
                          <a:spLocks/>
                        </wps:cNvSpPr>
                        <wps:spPr bwMode="auto">
                          <a:xfrm>
                            <a:off x="1069" y="1664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1 h 9"/>
                              <a:gd name="T4" fmla="*/ 1 w 8"/>
                              <a:gd name="T5" fmla="*/ 2 h 9"/>
                              <a:gd name="T6" fmla="*/ 0 w 8"/>
                              <a:gd name="T7" fmla="*/ 3 h 9"/>
                              <a:gd name="T8" fmla="*/ 0 w 8"/>
                              <a:gd name="T9" fmla="*/ 5 h 9"/>
                              <a:gd name="T10" fmla="*/ 0 w 8"/>
                              <a:gd name="T11" fmla="*/ 6 h 9"/>
                              <a:gd name="T12" fmla="*/ 1 w 8"/>
                              <a:gd name="T13" fmla="*/ 8 h 9"/>
                              <a:gd name="T14" fmla="*/ 2 w 8"/>
                              <a:gd name="T15" fmla="*/ 8 h 9"/>
                              <a:gd name="T16" fmla="*/ 4 w 8"/>
                              <a:gd name="T17" fmla="*/ 9 h 9"/>
                              <a:gd name="T18" fmla="*/ 6 w 8"/>
                              <a:gd name="T19" fmla="*/ 8 h 9"/>
                              <a:gd name="T20" fmla="*/ 7 w 8"/>
                              <a:gd name="T21" fmla="*/ 8 h 9"/>
                              <a:gd name="T22" fmla="*/ 8 w 8"/>
                              <a:gd name="T23" fmla="*/ 6 h 9"/>
                              <a:gd name="T24" fmla="*/ 8 w 8"/>
                              <a:gd name="T25" fmla="*/ 5 h 9"/>
                              <a:gd name="T26" fmla="*/ 8 w 8"/>
                              <a:gd name="T27" fmla="*/ 3 h 9"/>
                              <a:gd name="T28" fmla="*/ 7 w 8"/>
                              <a:gd name="T29" fmla="*/ 2 h 9"/>
                              <a:gd name="T30" fmla="*/ 6 w 8"/>
                              <a:gd name="T31" fmla="*/ 1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51"/>
                        <wps:cNvSpPr>
                          <a:spLocks/>
                        </wps:cNvSpPr>
                        <wps:spPr bwMode="auto">
                          <a:xfrm>
                            <a:off x="1052" y="1658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0 w 10"/>
                              <a:gd name="T3" fmla="*/ 7 h 9"/>
                              <a:gd name="T4" fmla="*/ 1 w 10"/>
                              <a:gd name="T5" fmla="*/ 8 h 9"/>
                              <a:gd name="T6" fmla="*/ 3 w 10"/>
                              <a:gd name="T7" fmla="*/ 9 h 9"/>
                              <a:gd name="T8" fmla="*/ 4 w 10"/>
                              <a:gd name="T9" fmla="*/ 9 h 9"/>
                              <a:gd name="T10" fmla="*/ 6 w 10"/>
                              <a:gd name="T11" fmla="*/ 9 h 9"/>
                              <a:gd name="T12" fmla="*/ 7 w 10"/>
                              <a:gd name="T13" fmla="*/ 8 h 9"/>
                              <a:gd name="T14" fmla="*/ 9 w 10"/>
                              <a:gd name="T15" fmla="*/ 7 h 9"/>
                              <a:gd name="T16" fmla="*/ 10 w 10"/>
                              <a:gd name="T17" fmla="*/ 5 h 9"/>
                              <a:gd name="T18" fmla="*/ 9 w 10"/>
                              <a:gd name="T19" fmla="*/ 2 h 9"/>
                              <a:gd name="T20" fmla="*/ 7 w 10"/>
                              <a:gd name="T21" fmla="*/ 1 h 9"/>
                              <a:gd name="T22" fmla="*/ 6 w 10"/>
                              <a:gd name="T23" fmla="*/ 0 h 9"/>
                              <a:gd name="T24" fmla="*/ 4 w 10"/>
                              <a:gd name="T25" fmla="*/ 0 h 9"/>
                              <a:gd name="T26" fmla="*/ 3 w 10"/>
                              <a:gd name="T27" fmla="*/ 0 h 9"/>
                              <a:gd name="T28" fmla="*/ 1 w 10"/>
                              <a:gd name="T29" fmla="*/ 1 h 9"/>
                              <a:gd name="T30" fmla="*/ 0 w 10"/>
                              <a:gd name="T31" fmla="*/ 2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52"/>
                        <wps:cNvSpPr>
                          <a:spLocks/>
                        </wps:cNvSpPr>
                        <wps:spPr bwMode="auto">
                          <a:xfrm>
                            <a:off x="1036" y="1651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9"/>
                              <a:gd name="T2" fmla="*/ 3 w 10"/>
                              <a:gd name="T3" fmla="*/ 1 h 9"/>
                              <a:gd name="T4" fmla="*/ 2 w 10"/>
                              <a:gd name="T5" fmla="*/ 2 h 9"/>
                              <a:gd name="T6" fmla="*/ 1 w 10"/>
                              <a:gd name="T7" fmla="*/ 3 h 9"/>
                              <a:gd name="T8" fmla="*/ 0 w 10"/>
                              <a:gd name="T9" fmla="*/ 5 h 9"/>
                              <a:gd name="T10" fmla="*/ 1 w 10"/>
                              <a:gd name="T11" fmla="*/ 6 h 9"/>
                              <a:gd name="T12" fmla="*/ 2 w 10"/>
                              <a:gd name="T13" fmla="*/ 8 h 9"/>
                              <a:gd name="T14" fmla="*/ 3 w 10"/>
                              <a:gd name="T15" fmla="*/ 8 h 9"/>
                              <a:gd name="T16" fmla="*/ 6 w 10"/>
                              <a:gd name="T17" fmla="*/ 9 h 9"/>
                              <a:gd name="T18" fmla="*/ 8 w 10"/>
                              <a:gd name="T19" fmla="*/ 8 h 9"/>
                              <a:gd name="T20" fmla="*/ 9 w 10"/>
                              <a:gd name="T21" fmla="*/ 8 h 9"/>
                              <a:gd name="T22" fmla="*/ 10 w 10"/>
                              <a:gd name="T23" fmla="*/ 6 h 9"/>
                              <a:gd name="T24" fmla="*/ 10 w 10"/>
                              <a:gd name="T25" fmla="*/ 5 h 9"/>
                              <a:gd name="T26" fmla="*/ 10 w 10"/>
                              <a:gd name="T27" fmla="*/ 3 h 9"/>
                              <a:gd name="T28" fmla="*/ 9 w 10"/>
                              <a:gd name="T29" fmla="*/ 2 h 9"/>
                              <a:gd name="T30" fmla="*/ 8 w 10"/>
                              <a:gd name="T31" fmla="*/ 1 h 9"/>
                              <a:gd name="T32" fmla="*/ 6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53"/>
                        <wps:cNvSpPr>
                          <a:spLocks/>
                        </wps:cNvSpPr>
                        <wps:spPr bwMode="auto">
                          <a:xfrm>
                            <a:off x="1022" y="1645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54"/>
                        <wps:cNvSpPr>
                          <a:spLocks/>
                        </wps:cNvSpPr>
                        <wps:spPr bwMode="auto">
                          <a:xfrm>
                            <a:off x="1007" y="1638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5 h 9"/>
                              <a:gd name="T10" fmla="*/ 0 w 8"/>
                              <a:gd name="T11" fmla="*/ 7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7 h 9"/>
                              <a:gd name="T24" fmla="*/ 8 w 8"/>
                              <a:gd name="T25" fmla="*/ 5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55"/>
                        <wps:cNvSpPr>
                          <a:spLocks/>
                        </wps:cNvSpPr>
                        <wps:spPr bwMode="auto">
                          <a:xfrm>
                            <a:off x="991" y="1630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1 w 10"/>
                              <a:gd name="T3" fmla="*/ 6 h 9"/>
                              <a:gd name="T4" fmla="*/ 2 w 10"/>
                              <a:gd name="T5" fmla="*/ 8 h 9"/>
                              <a:gd name="T6" fmla="*/ 3 w 10"/>
                              <a:gd name="T7" fmla="*/ 8 h 9"/>
                              <a:gd name="T8" fmla="*/ 5 w 10"/>
                              <a:gd name="T9" fmla="*/ 9 h 9"/>
                              <a:gd name="T10" fmla="*/ 6 w 10"/>
                              <a:gd name="T11" fmla="*/ 8 h 9"/>
                              <a:gd name="T12" fmla="*/ 8 w 10"/>
                              <a:gd name="T13" fmla="*/ 8 h 9"/>
                              <a:gd name="T14" fmla="*/ 10 w 10"/>
                              <a:gd name="T15" fmla="*/ 6 h 9"/>
                              <a:gd name="T16" fmla="*/ 10 w 10"/>
                              <a:gd name="T17" fmla="*/ 5 h 9"/>
                              <a:gd name="T18" fmla="*/ 10 w 10"/>
                              <a:gd name="T19" fmla="*/ 3 h 9"/>
                              <a:gd name="T20" fmla="*/ 8 w 10"/>
                              <a:gd name="T21" fmla="*/ 2 h 9"/>
                              <a:gd name="T22" fmla="*/ 6 w 10"/>
                              <a:gd name="T23" fmla="*/ 1 h 9"/>
                              <a:gd name="T24" fmla="*/ 5 w 10"/>
                              <a:gd name="T25" fmla="*/ 0 h 9"/>
                              <a:gd name="T26" fmla="*/ 3 w 10"/>
                              <a:gd name="T27" fmla="*/ 1 h 9"/>
                              <a:gd name="T28" fmla="*/ 2 w 10"/>
                              <a:gd name="T29" fmla="*/ 2 h 9"/>
                              <a:gd name="T30" fmla="*/ 1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56"/>
                        <wps:cNvSpPr>
                          <a:spLocks/>
                        </wps:cNvSpPr>
                        <wps:spPr bwMode="auto">
                          <a:xfrm>
                            <a:off x="977" y="1623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9"/>
                              <a:gd name="T2" fmla="*/ 0 w 10"/>
                              <a:gd name="T3" fmla="*/ 6 h 9"/>
                              <a:gd name="T4" fmla="*/ 1 w 10"/>
                              <a:gd name="T5" fmla="*/ 7 h 9"/>
                              <a:gd name="T6" fmla="*/ 4 w 10"/>
                              <a:gd name="T7" fmla="*/ 8 h 9"/>
                              <a:gd name="T8" fmla="*/ 5 w 10"/>
                              <a:gd name="T9" fmla="*/ 9 h 9"/>
                              <a:gd name="T10" fmla="*/ 7 w 10"/>
                              <a:gd name="T11" fmla="*/ 8 h 9"/>
                              <a:gd name="T12" fmla="*/ 9 w 10"/>
                              <a:gd name="T13" fmla="*/ 7 h 9"/>
                              <a:gd name="T14" fmla="*/ 9 w 10"/>
                              <a:gd name="T15" fmla="*/ 6 h 9"/>
                              <a:gd name="T16" fmla="*/ 10 w 10"/>
                              <a:gd name="T17" fmla="*/ 4 h 9"/>
                              <a:gd name="T18" fmla="*/ 9 w 10"/>
                              <a:gd name="T19" fmla="*/ 3 h 9"/>
                              <a:gd name="T20" fmla="*/ 9 w 10"/>
                              <a:gd name="T21" fmla="*/ 1 h 9"/>
                              <a:gd name="T22" fmla="*/ 7 w 10"/>
                              <a:gd name="T23" fmla="*/ 0 h 9"/>
                              <a:gd name="T24" fmla="*/ 5 w 10"/>
                              <a:gd name="T25" fmla="*/ 0 h 9"/>
                              <a:gd name="T26" fmla="*/ 4 w 10"/>
                              <a:gd name="T27" fmla="*/ 0 h 9"/>
                              <a:gd name="T28" fmla="*/ 1 w 10"/>
                              <a:gd name="T29" fmla="*/ 1 h 9"/>
                              <a:gd name="T30" fmla="*/ 0 w 10"/>
                              <a:gd name="T31" fmla="*/ 3 h 9"/>
                              <a:gd name="T32" fmla="*/ 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57"/>
                        <wps:cNvSpPr>
                          <a:spLocks/>
                        </wps:cNvSpPr>
                        <wps:spPr bwMode="auto">
                          <a:xfrm>
                            <a:off x="964" y="1614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0 w 9"/>
                              <a:gd name="T3" fmla="*/ 6 h 9"/>
                              <a:gd name="T4" fmla="*/ 1 w 9"/>
                              <a:gd name="T5" fmla="*/ 7 h 9"/>
                              <a:gd name="T6" fmla="*/ 3 w 9"/>
                              <a:gd name="T7" fmla="*/ 9 h 9"/>
                              <a:gd name="T8" fmla="*/ 4 w 9"/>
                              <a:gd name="T9" fmla="*/ 9 h 9"/>
                              <a:gd name="T10" fmla="*/ 6 w 9"/>
                              <a:gd name="T11" fmla="*/ 9 h 9"/>
                              <a:gd name="T12" fmla="*/ 7 w 9"/>
                              <a:gd name="T13" fmla="*/ 7 h 9"/>
                              <a:gd name="T14" fmla="*/ 8 w 9"/>
                              <a:gd name="T15" fmla="*/ 6 h 9"/>
                              <a:gd name="T16" fmla="*/ 9 w 9"/>
                              <a:gd name="T17" fmla="*/ 4 h 9"/>
                              <a:gd name="T18" fmla="*/ 8 w 9"/>
                              <a:gd name="T19" fmla="*/ 2 h 9"/>
                              <a:gd name="T20" fmla="*/ 7 w 9"/>
                              <a:gd name="T21" fmla="*/ 1 h 9"/>
                              <a:gd name="T22" fmla="*/ 6 w 9"/>
                              <a:gd name="T23" fmla="*/ 0 h 9"/>
                              <a:gd name="T24" fmla="*/ 4 w 9"/>
                              <a:gd name="T25" fmla="*/ 0 h 9"/>
                              <a:gd name="T26" fmla="*/ 3 w 9"/>
                              <a:gd name="T27" fmla="*/ 0 h 9"/>
                              <a:gd name="T28" fmla="*/ 1 w 9"/>
                              <a:gd name="T29" fmla="*/ 1 h 9"/>
                              <a:gd name="T30" fmla="*/ 0 w 9"/>
                              <a:gd name="T31" fmla="*/ 2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58"/>
                        <wps:cNvSpPr>
                          <a:spLocks/>
                        </wps:cNvSpPr>
                        <wps:spPr bwMode="auto">
                          <a:xfrm>
                            <a:off x="950" y="1605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0 w 10"/>
                              <a:gd name="T3" fmla="*/ 6 h 9"/>
                              <a:gd name="T4" fmla="*/ 1 w 10"/>
                              <a:gd name="T5" fmla="*/ 8 h 9"/>
                              <a:gd name="T6" fmla="*/ 3 w 10"/>
                              <a:gd name="T7" fmla="*/ 8 h 9"/>
                              <a:gd name="T8" fmla="*/ 4 w 10"/>
                              <a:gd name="T9" fmla="*/ 9 h 9"/>
                              <a:gd name="T10" fmla="*/ 6 w 10"/>
                              <a:gd name="T11" fmla="*/ 8 h 9"/>
                              <a:gd name="T12" fmla="*/ 7 w 10"/>
                              <a:gd name="T13" fmla="*/ 8 h 9"/>
                              <a:gd name="T14" fmla="*/ 8 w 10"/>
                              <a:gd name="T15" fmla="*/ 6 h 9"/>
                              <a:gd name="T16" fmla="*/ 10 w 10"/>
                              <a:gd name="T17" fmla="*/ 5 h 9"/>
                              <a:gd name="T18" fmla="*/ 8 w 10"/>
                              <a:gd name="T19" fmla="*/ 3 h 9"/>
                              <a:gd name="T20" fmla="*/ 7 w 10"/>
                              <a:gd name="T21" fmla="*/ 2 h 9"/>
                              <a:gd name="T22" fmla="*/ 6 w 10"/>
                              <a:gd name="T23" fmla="*/ 1 h 9"/>
                              <a:gd name="T24" fmla="*/ 4 w 10"/>
                              <a:gd name="T25" fmla="*/ 0 h 9"/>
                              <a:gd name="T26" fmla="*/ 3 w 10"/>
                              <a:gd name="T27" fmla="*/ 1 h 9"/>
                              <a:gd name="T28" fmla="*/ 1 w 10"/>
                              <a:gd name="T29" fmla="*/ 2 h 9"/>
                              <a:gd name="T30" fmla="*/ 0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59"/>
                        <wps:cNvSpPr>
                          <a:spLocks/>
                        </wps:cNvSpPr>
                        <wps:spPr bwMode="auto">
                          <a:xfrm>
                            <a:off x="937" y="1595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10"/>
                              <a:gd name="T2" fmla="*/ 1 w 10"/>
                              <a:gd name="T3" fmla="*/ 6 h 10"/>
                              <a:gd name="T4" fmla="*/ 1 w 10"/>
                              <a:gd name="T5" fmla="*/ 8 h 10"/>
                              <a:gd name="T6" fmla="*/ 4 w 10"/>
                              <a:gd name="T7" fmla="*/ 9 h 10"/>
                              <a:gd name="T8" fmla="*/ 6 w 10"/>
                              <a:gd name="T9" fmla="*/ 10 h 10"/>
                              <a:gd name="T10" fmla="*/ 7 w 10"/>
                              <a:gd name="T11" fmla="*/ 9 h 10"/>
                              <a:gd name="T12" fmla="*/ 9 w 10"/>
                              <a:gd name="T13" fmla="*/ 8 h 10"/>
                              <a:gd name="T14" fmla="*/ 10 w 10"/>
                              <a:gd name="T15" fmla="*/ 6 h 10"/>
                              <a:gd name="T16" fmla="*/ 10 w 10"/>
                              <a:gd name="T17" fmla="*/ 4 h 10"/>
                              <a:gd name="T18" fmla="*/ 10 w 10"/>
                              <a:gd name="T19" fmla="*/ 3 h 10"/>
                              <a:gd name="T20" fmla="*/ 9 w 10"/>
                              <a:gd name="T21" fmla="*/ 2 h 10"/>
                              <a:gd name="T22" fmla="*/ 7 w 10"/>
                              <a:gd name="T23" fmla="*/ 1 h 10"/>
                              <a:gd name="T24" fmla="*/ 6 w 10"/>
                              <a:gd name="T25" fmla="*/ 0 h 10"/>
                              <a:gd name="T26" fmla="*/ 4 w 10"/>
                              <a:gd name="T27" fmla="*/ 1 h 10"/>
                              <a:gd name="T28" fmla="*/ 1 w 10"/>
                              <a:gd name="T29" fmla="*/ 2 h 10"/>
                              <a:gd name="T30" fmla="*/ 1 w 10"/>
                              <a:gd name="T31" fmla="*/ 3 h 10"/>
                              <a:gd name="T32" fmla="*/ 0 w 10"/>
                              <a:gd name="T33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60"/>
                        <wps:cNvSpPr>
                          <a:spLocks/>
                        </wps:cNvSpPr>
                        <wps:spPr bwMode="auto">
                          <a:xfrm>
                            <a:off x="925" y="1585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4 h 8"/>
                              <a:gd name="T2" fmla="*/ 0 w 8"/>
                              <a:gd name="T3" fmla="*/ 6 h 8"/>
                              <a:gd name="T4" fmla="*/ 1 w 8"/>
                              <a:gd name="T5" fmla="*/ 7 h 8"/>
                              <a:gd name="T6" fmla="*/ 2 w 8"/>
                              <a:gd name="T7" fmla="*/ 8 h 8"/>
                              <a:gd name="T8" fmla="*/ 4 w 8"/>
                              <a:gd name="T9" fmla="*/ 8 h 8"/>
                              <a:gd name="T10" fmla="*/ 6 w 8"/>
                              <a:gd name="T11" fmla="*/ 8 h 8"/>
                              <a:gd name="T12" fmla="*/ 7 w 8"/>
                              <a:gd name="T13" fmla="*/ 7 h 8"/>
                              <a:gd name="T14" fmla="*/ 8 w 8"/>
                              <a:gd name="T15" fmla="*/ 6 h 8"/>
                              <a:gd name="T16" fmla="*/ 8 w 8"/>
                              <a:gd name="T17" fmla="*/ 4 h 8"/>
                              <a:gd name="T18" fmla="*/ 8 w 8"/>
                              <a:gd name="T19" fmla="*/ 2 h 8"/>
                              <a:gd name="T20" fmla="*/ 7 w 8"/>
                              <a:gd name="T21" fmla="*/ 1 h 8"/>
                              <a:gd name="T22" fmla="*/ 6 w 8"/>
                              <a:gd name="T23" fmla="*/ 0 h 8"/>
                              <a:gd name="T24" fmla="*/ 4 w 8"/>
                              <a:gd name="T25" fmla="*/ 0 h 8"/>
                              <a:gd name="T26" fmla="*/ 2 w 8"/>
                              <a:gd name="T27" fmla="*/ 0 h 8"/>
                              <a:gd name="T28" fmla="*/ 1 w 8"/>
                              <a:gd name="T29" fmla="*/ 1 h 8"/>
                              <a:gd name="T30" fmla="*/ 0 w 8"/>
                              <a:gd name="T31" fmla="*/ 2 h 8"/>
                              <a:gd name="T32" fmla="*/ 0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61"/>
                        <wps:cNvSpPr>
                          <a:spLocks/>
                        </wps:cNvSpPr>
                        <wps:spPr bwMode="auto">
                          <a:xfrm>
                            <a:off x="911" y="1573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9 w 10"/>
                              <a:gd name="T3" fmla="*/ 3 h 10"/>
                              <a:gd name="T4" fmla="*/ 7 w 10"/>
                              <a:gd name="T5" fmla="*/ 2 h 10"/>
                              <a:gd name="T6" fmla="*/ 6 w 10"/>
                              <a:gd name="T7" fmla="*/ 1 h 10"/>
                              <a:gd name="T8" fmla="*/ 4 w 10"/>
                              <a:gd name="T9" fmla="*/ 0 h 10"/>
                              <a:gd name="T10" fmla="*/ 3 w 10"/>
                              <a:gd name="T11" fmla="*/ 1 h 10"/>
                              <a:gd name="T12" fmla="*/ 1 w 10"/>
                              <a:gd name="T13" fmla="*/ 2 h 10"/>
                              <a:gd name="T14" fmla="*/ 0 w 10"/>
                              <a:gd name="T15" fmla="*/ 3 h 10"/>
                              <a:gd name="T16" fmla="*/ 0 w 10"/>
                              <a:gd name="T17" fmla="*/ 5 h 10"/>
                              <a:gd name="T18" fmla="*/ 0 w 10"/>
                              <a:gd name="T19" fmla="*/ 6 h 10"/>
                              <a:gd name="T20" fmla="*/ 1 w 10"/>
                              <a:gd name="T21" fmla="*/ 8 h 10"/>
                              <a:gd name="T22" fmla="*/ 3 w 10"/>
                              <a:gd name="T23" fmla="*/ 8 h 10"/>
                              <a:gd name="T24" fmla="*/ 4 w 10"/>
                              <a:gd name="T25" fmla="*/ 10 h 10"/>
                              <a:gd name="T26" fmla="*/ 6 w 10"/>
                              <a:gd name="T27" fmla="*/ 8 h 10"/>
                              <a:gd name="T28" fmla="*/ 7 w 10"/>
                              <a:gd name="T29" fmla="*/ 8 h 10"/>
                              <a:gd name="T30" fmla="*/ 9 w 10"/>
                              <a:gd name="T31" fmla="*/ 6 h 10"/>
                              <a:gd name="T32" fmla="*/ 10 w 10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9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62"/>
                        <wps:cNvSpPr>
                          <a:spLocks/>
                        </wps:cNvSpPr>
                        <wps:spPr bwMode="auto">
                          <a:xfrm>
                            <a:off x="897" y="1563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6 w 10"/>
                              <a:gd name="T9" fmla="*/ 0 h 8"/>
                              <a:gd name="T10" fmla="*/ 4 w 10"/>
                              <a:gd name="T11" fmla="*/ 0 h 8"/>
                              <a:gd name="T12" fmla="*/ 3 w 10"/>
                              <a:gd name="T13" fmla="*/ 1 h 8"/>
                              <a:gd name="T14" fmla="*/ 1 w 10"/>
                              <a:gd name="T15" fmla="*/ 2 h 8"/>
                              <a:gd name="T16" fmla="*/ 0 w 10"/>
                              <a:gd name="T17" fmla="*/ 4 h 8"/>
                              <a:gd name="T18" fmla="*/ 1 w 10"/>
                              <a:gd name="T19" fmla="*/ 6 h 8"/>
                              <a:gd name="T20" fmla="*/ 3 w 10"/>
                              <a:gd name="T21" fmla="*/ 7 h 8"/>
                              <a:gd name="T22" fmla="*/ 4 w 10"/>
                              <a:gd name="T23" fmla="*/ 8 h 8"/>
                              <a:gd name="T24" fmla="*/ 6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63"/>
                        <wps:cNvSpPr>
                          <a:spLocks/>
                        </wps:cNvSpPr>
                        <wps:spPr bwMode="auto">
                          <a:xfrm>
                            <a:off x="885" y="1551"/>
                            <a:ext cx="8" cy="9"/>
                          </a:xfrm>
                          <a:custGeom>
                            <a:avLst/>
                            <a:gdLst>
                              <a:gd name="T0" fmla="*/ 0 w 8"/>
                              <a:gd name="T1" fmla="*/ 5 h 9"/>
                              <a:gd name="T2" fmla="*/ 0 w 8"/>
                              <a:gd name="T3" fmla="*/ 6 h 9"/>
                              <a:gd name="T4" fmla="*/ 1 w 8"/>
                              <a:gd name="T5" fmla="*/ 8 h 9"/>
                              <a:gd name="T6" fmla="*/ 2 w 8"/>
                              <a:gd name="T7" fmla="*/ 8 h 9"/>
                              <a:gd name="T8" fmla="*/ 4 w 8"/>
                              <a:gd name="T9" fmla="*/ 9 h 9"/>
                              <a:gd name="T10" fmla="*/ 6 w 8"/>
                              <a:gd name="T11" fmla="*/ 8 h 9"/>
                              <a:gd name="T12" fmla="*/ 7 w 8"/>
                              <a:gd name="T13" fmla="*/ 8 h 9"/>
                              <a:gd name="T14" fmla="*/ 8 w 8"/>
                              <a:gd name="T15" fmla="*/ 6 h 9"/>
                              <a:gd name="T16" fmla="*/ 8 w 8"/>
                              <a:gd name="T17" fmla="*/ 5 h 9"/>
                              <a:gd name="T18" fmla="*/ 8 w 8"/>
                              <a:gd name="T19" fmla="*/ 3 h 9"/>
                              <a:gd name="T20" fmla="*/ 7 w 8"/>
                              <a:gd name="T21" fmla="*/ 2 h 9"/>
                              <a:gd name="T22" fmla="*/ 6 w 8"/>
                              <a:gd name="T23" fmla="*/ 1 h 9"/>
                              <a:gd name="T24" fmla="*/ 4 w 8"/>
                              <a:gd name="T25" fmla="*/ 0 h 9"/>
                              <a:gd name="T26" fmla="*/ 2 w 8"/>
                              <a:gd name="T27" fmla="*/ 1 h 9"/>
                              <a:gd name="T28" fmla="*/ 1 w 8"/>
                              <a:gd name="T29" fmla="*/ 2 h 9"/>
                              <a:gd name="T30" fmla="*/ 0 w 8"/>
                              <a:gd name="T31" fmla="*/ 3 h 9"/>
                              <a:gd name="T32" fmla="*/ 0 w 8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64"/>
                        <wps:cNvSpPr>
                          <a:spLocks/>
                        </wps:cNvSpPr>
                        <wps:spPr bwMode="auto">
                          <a:xfrm>
                            <a:off x="872" y="1540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1 w 10"/>
                              <a:gd name="T3" fmla="*/ 7 h 9"/>
                              <a:gd name="T4" fmla="*/ 2 w 10"/>
                              <a:gd name="T5" fmla="*/ 8 h 9"/>
                              <a:gd name="T6" fmla="*/ 3 w 10"/>
                              <a:gd name="T7" fmla="*/ 9 h 9"/>
                              <a:gd name="T8" fmla="*/ 5 w 10"/>
                              <a:gd name="T9" fmla="*/ 9 h 9"/>
                              <a:gd name="T10" fmla="*/ 6 w 10"/>
                              <a:gd name="T11" fmla="*/ 9 h 9"/>
                              <a:gd name="T12" fmla="*/ 9 w 10"/>
                              <a:gd name="T13" fmla="*/ 8 h 9"/>
                              <a:gd name="T14" fmla="*/ 10 w 10"/>
                              <a:gd name="T15" fmla="*/ 7 h 9"/>
                              <a:gd name="T16" fmla="*/ 10 w 10"/>
                              <a:gd name="T17" fmla="*/ 5 h 9"/>
                              <a:gd name="T18" fmla="*/ 10 w 10"/>
                              <a:gd name="T19" fmla="*/ 3 h 9"/>
                              <a:gd name="T20" fmla="*/ 9 w 10"/>
                              <a:gd name="T21" fmla="*/ 1 h 9"/>
                              <a:gd name="T22" fmla="*/ 6 w 10"/>
                              <a:gd name="T23" fmla="*/ 0 h 9"/>
                              <a:gd name="T24" fmla="*/ 5 w 10"/>
                              <a:gd name="T25" fmla="*/ 0 h 9"/>
                              <a:gd name="T26" fmla="*/ 3 w 10"/>
                              <a:gd name="T27" fmla="*/ 0 h 9"/>
                              <a:gd name="T28" fmla="*/ 2 w 10"/>
                              <a:gd name="T29" fmla="*/ 1 h 9"/>
                              <a:gd name="T30" fmla="*/ 1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65"/>
                        <wps:cNvSpPr>
                          <a:spLocks/>
                        </wps:cNvSpPr>
                        <wps:spPr bwMode="auto">
                          <a:xfrm>
                            <a:off x="862" y="1529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66"/>
                        <wps:cNvSpPr>
                          <a:spLocks/>
                        </wps:cNvSpPr>
                        <wps:spPr bwMode="auto">
                          <a:xfrm>
                            <a:off x="851" y="1517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9 h 9"/>
                              <a:gd name="T2" fmla="*/ 6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7 h 9"/>
                              <a:gd name="T8" fmla="*/ 9 w 9"/>
                              <a:gd name="T9" fmla="*/ 5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6 w 9"/>
                              <a:gd name="T15" fmla="*/ 0 h 9"/>
                              <a:gd name="T16" fmla="*/ 4 w 9"/>
                              <a:gd name="T17" fmla="*/ 0 h 9"/>
                              <a:gd name="T18" fmla="*/ 2 w 9"/>
                              <a:gd name="T19" fmla="*/ 0 h 9"/>
                              <a:gd name="T20" fmla="*/ 1 w 9"/>
                              <a:gd name="T21" fmla="*/ 1 h 9"/>
                              <a:gd name="T22" fmla="*/ 0 w 9"/>
                              <a:gd name="T23" fmla="*/ 3 h 9"/>
                              <a:gd name="T24" fmla="*/ 0 w 9"/>
                              <a:gd name="T25" fmla="*/ 5 h 9"/>
                              <a:gd name="T26" fmla="*/ 0 w 9"/>
                              <a:gd name="T27" fmla="*/ 7 h 9"/>
                              <a:gd name="T28" fmla="*/ 1 w 9"/>
                              <a:gd name="T29" fmla="*/ 8 h 9"/>
                              <a:gd name="T30" fmla="*/ 2 w 9"/>
                              <a:gd name="T31" fmla="*/ 9 h 9"/>
                              <a:gd name="T32" fmla="*/ 4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67"/>
                        <wps:cNvSpPr>
                          <a:spLocks/>
                        </wps:cNvSpPr>
                        <wps:spPr bwMode="auto">
                          <a:xfrm>
                            <a:off x="841" y="1505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3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3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68"/>
                        <wps:cNvSpPr>
                          <a:spLocks/>
                        </wps:cNvSpPr>
                        <wps:spPr bwMode="auto">
                          <a:xfrm>
                            <a:off x="830" y="1492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0 w 9"/>
                              <a:gd name="T3" fmla="*/ 6 h 8"/>
                              <a:gd name="T4" fmla="*/ 1 w 9"/>
                              <a:gd name="T5" fmla="*/ 7 h 8"/>
                              <a:gd name="T6" fmla="*/ 2 w 9"/>
                              <a:gd name="T7" fmla="*/ 8 h 8"/>
                              <a:gd name="T8" fmla="*/ 4 w 9"/>
                              <a:gd name="T9" fmla="*/ 8 h 8"/>
                              <a:gd name="T10" fmla="*/ 6 w 9"/>
                              <a:gd name="T11" fmla="*/ 8 h 8"/>
                              <a:gd name="T12" fmla="*/ 7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3 h 8"/>
                              <a:gd name="T20" fmla="*/ 7 w 9"/>
                              <a:gd name="T21" fmla="*/ 1 h 8"/>
                              <a:gd name="T22" fmla="*/ 6 w 9"/>
                              <a:gd name="T23" fmla="*/ 0 h 8"/>
                              <a:gd name="T24" fmla="*/ 4 w 9"/>
                              <a:gd name="T25" fmla="*/ 0 h 8"/>
                              <a:gd name="T26" fmla="*/ 2 w 9"/>
                              <a:gd name="T27" fmla="*/ 0 h 8"/>
                              <a:gd name="T28" fmla="*/ 1 w 9"/>
                              <a:gd name="T29" fmla="*/ 1 h 8"/>
                              <a:gd name="T30" fmla="*/ 0 w 9"/>
                              <a:gd name="T31" fmla="*/ 3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69"/>
                        <wps:cNvSpPr>
                          <a:spLocks/>
                        </wps:cNvSpPr>
                        <wps:spPr bwMode="auto">
                          <a:xfrm>
                            <a:off x="821" y="1480"/>
                            <a:ext cx="8" cy="1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10"/>
                              <a:gd name="T2" fmla="*/ 0 w 8"/>
                              <a:gd name="T3" fmla="*/ 7 h 10"/>
                              <a:gd name="T4" fmla="*/ 1 w 8"/>
                              <a:gd name="T5" fmla="*/ 8 h 10"/>
                              <a:gd name="T6" fmla="*/ 2 w 8"/>
                              <a:gd name="T7" fmla="*/ 9 h 10"/>
                              <a:gd name="T8" fmla="*/ 4 w 8"/>
                              <a:gd name="T9" fmla="*/ 10 h 10"/>
                              <a:gd name="T10" fmla="*/ 6 w 8"/>
                              <a:gd name="T11" fmla="*/ 9 h 10"/>
                              <a:gd name="T12" fmla="*/ 7 w 8"/>
                              <a:gd name="T13" fmla="*/ 8 h 10"/>
                              <a:gd name="T14" fmla="*/ 8 w 8"/>
                              <a:gd name="T15" fmla="*/ 7 h 10"/>
                              <a:gd name="T16" fmla="*/ 8 w 8"/>
                              <a:gd name="T17" fmla="*/ 5 h 10"/>
                              <a:gd name="T18" fmla="*/ 8 w 8"/>
                              <a:gd name="T19" fmla="*/ 4 h 10"/>
                              <a:gd name="T20" fmla="*/ 7 w 8"/>
                              <a:gd name="T21" fmla="*/ 3 h 10"/>
                              <a:gd name="T22" fmla="*/ 6 w 8"/>
                              <a:gd name="T23" fmla="*/ 2 h 10"/>
                              <a:gd name="T24" fmla="*/ 4 w 8"/>
                              <a:gd name="T25" fmla="*/ 0 h 10"/>
                              <a:gd name="T26" fmla="*/ 2 w 8"/>
                              <a:gd name="T27" fmla="*/ 2 h 10"/>
                              <a:gd name="T28" fmla="*/ 1 w 8"/>
                              <a:gd name="T29" fmla="*/ 3 h 10"/>
                              <a:gd name="T30" fmla="*/ 0 w 8"/>
                              <a:gd name="T31" fmla="*/ 4 h 10"/>
                              <a:gd name="T32" fmla="*/ 0 w 8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70"/>
                        <wps:cNvSpPr>
                          <a:spLocks/>
                        </wps:cNvSpPr>
                        <wps:spPr bwMode="auto">
                          <a:xfrm>
                            <a:off x="811" y="1470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0 w 10"/>
                              <a:gd name="T3" fmla="*/ 5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4 w 10"/>
                              <a:gd name="T9" fmla="*/ 8 h 8"/>
                              <a:gd name="T10" fmla="*/ 6 w 10"/>
                              <a:gd name="T11" fmla="*/ 8 h 8"/>
                              <a:gd name="T12" fmla="*/ 8 w 10"/>
                              <a:gd name="T13" fmla="*/ 7 h 8"/>
                              <a:gd name="T14" fmla="*/ 9 w 10"/>
                              <a:gd name="T15" fmla="*/ 5 h 8"/>
                              <a:gd name="T16" fmla="*/ 10 w 10"/>
                              <a:gd name="T17" fmla="*/ 4 h 8"/>
                              <a:gd name="T18" fmla="*/ 9 w 10"/>
                              <a:gd name="T19" fmla="*/ 2 h 8"/>
                              <a:gd name="T20" fmla="*/ 8 w 10"/>
                              <a:gd name="T21" fmla="*/ 1 h 8"/>
                              <a:gd name="T22" fmla="*/ 6 w 10"/>
                              <a:gd name="T23" fmla="*/ 0 h 8"/>
                              <a:gd name="T24" fmla="*/ 4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0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71"/>
                        <wps:cNvSpPr>
                          <a:spLocks/>
                        </wps:cNvSpPr>
                        <wps:spPr bwMode="auto">
                          <a:xfrm>
                            <a:off x="801" y="1455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9 h 9"/>
                              <a:gd name="T4" fmla="*/ 7 w 8"/>
                              <a:gd name="T5" fmla="*/ 8 h 9"/>
                              <a:gd name="T6" fmla="*/ 8 w 8"/>
                              <a:gd name="T7" fmla="*/ 7 h 9"/>
                              <a:gd name="T8" fmla="*/ 8 w 8"/>
                              <a:gd name="T9" fmla="*/ 4 h 9"/>
                              <a:gd name="T10" fmla="*/ 8 w 8"/>
                              <a:gd name="T11" fmla="*/ 3 h 9"/>
                              <a:gd name="T12" fmla="*/ 7 w 8"/>
                              <a:gd name="T13" fmla="*/ 1 h 9"/>
                              <a:gd name="T14" fmla="*/ 6 w 8"/>
                              <a:gd name="T15" fmla="*/ 0 h 9"/>
                              <a:gd name="T16" fmla="*/ 4 w 8"/>
                              <a:gd name="T17" fmla="*/ 0 h 9"/>
                              <a:gd name="T18" fmla="*/ 2 w 8"/>
                              <a:gd name="T19" fmla="*/ 0 h 9"/>
                              <a:gd name="T20" fmla="*/ 1 w 8"/>
                              <a:gd name="T21" fmla="*/ 1 h 9"/>
                              <a:gd name="T22" fmla="*/ 0 w 8"/>
                              <a:gd name="T23" fmla="*/ 3 h 9"/>
                              <a:gd name="T24" fmla="*/ 0 w 8"/>
                              <a:gd name="T25" fmla="*/ 4 h 9"/>
                              <a:gd name="T26" fmla="*/ 0 w 8"/>
                              <a:gd name="T27" fmla="*/ 7 h 9"/>
                              <a:gd name="T28" fmla="*/ 1 w 8"/>
                              <a:gd name="T29" fmla="*/ 8 h 9"/>
                              <a:gd name="T30" fmla="*/ 2 w 8"/>
                              <a:gd name="T31" fmla="*/ 9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72"/>
                        <wps:cNvSpPr>
                          <a:spLocks/>
                        </wps:cNvSpPr>
                        <wps:spPr bwMode="auto">
                          <a:xfrm>
                            <a:off x="792" y="1442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9 h 9"/>
                              <a:gd name="T2" fmla="*/ 7 w 9"/>
                              <a:gd name="T3" fmla="*/ 8 h 9"/>
                              <a:gd name="T4" fmla="*/ 8 w 9"/>
                              <a:gd name="T5" fmla="*/ 8 h 9"/>
                              <a:gd name="T6" fmla="*/ 9 w 9"/>
                              <a:gd name="T7" fmla="*/ 6 h 9"/>
                              <a:gd name="T8" fmla="*/ 9 w 9"/>
                              <a:gd name="T9" fmla="*/ 5 h 9"/>
                              <a:gd name="T10" fmla="*/ 9 w 9"/>
                              <a:gd name="T11" fmla="*/ 3 h 9"/>
                              <a:gd name="T12" fmla="*/ 8 w 9"/>
                              <a:gd name="T13" fmla="*/ 2 h 9"/>
                              <a:gd name="T14" fmla="*/ 7 w 9"/>
                              <a:gd name="T15" fmla="*/ 1 h 9"/>
                              <a:gd name="T16" fmla="*/ 4 w 9"/>
                              <a:gd name="T17" fmla="*/ 0 h 9"/>
                              <a:gd name="T18" fmla="*/ 2 w 9"/>
                              <a:gd name="T19" fmla="*/ 1 h 9"/>
                              <a:gd name="T20" fmla="*/ 1 w 9"/>
                              <a:gd name="T21" fmla="*/ 2 h 9"/>
                              <a:gd name="T22" fmla="*/ 0 w 9"/>
                              <a:gd name="T23" fmla="*/ 3 h 9"/>
                              <a:gd name="T24" fmla="*/ 0 w 9"/>
                              <a:gd name="T25" fmla="*/ 5 h 9"/>
                              <a:gd name="T26" fmla="*/ 0 w 9"/>
                              <a:gd name="T27" fmla="*/ 6 h 9"/>
                              <a:gd name="T28" fmla="*/ 1 w 9"/>
                              <a:gd name="T29" fmla="*/ 8 h 9"/>
                              <a:gd name="T30" fmla="*/ 2 w 9"/>
                              <a:gd name="T31" fmla="*/ 8 h 9"/>
                              <a:gd name="T32" fmla="*/ 4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9"/>
                                </a:move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73"/>
                        <wps:cNvSpPr>
                          <a:spLocks/>
                        </wps:cNvSpPr>
                        <wps:spPr bwMode="auto">
                          <a:xfrm>
                            <a:off x="784" y="1429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6 h 8"/>
                              <a:gd name="T8" fmla="*/ 8 w 8"/>
                              <a:gd name="T9" fmla="*/ 4 h 8"/>
                              <a:gd name="T10" fmla="*/ 8 w 8"/>
                              <a:gd name="T11" fmla="*/ 2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2 h 8"/>
                              <a:gd name="T24" fmla="*/ 0 w 8"/>
                              <a:gd name="T25" fmla="*/ 4 h 8"/>
                              <a:gd name="T26" fmla="*/ 0 w 8"/>
                              <a:gd name="T27" fmla="*/ 6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74"/>
                        <wps:cNvSpPr>
                          <a:spLocks/>
                        </wps:cNvSpPr>
                        <wps:spPr bwMode="auto">
                          <a:xfrm>
                            <a:off x="776" y="1416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10 h 10"/>
                              <a:gd name="T2" fmla="*/ 7 w 9"/>
                              <a:gd name="T3" fmla="*/ 9 h 10"/>
                              <a:gd name="T4" fmla="*/ 8 w 9"/>
                              <a:gd name="T5" fmla="*/ 8 h 10"/>
                              <a:gd name="T6" fmla="*/ 9 w 9"/>
                              <a:gd name="T7" fmla="*/ 7 h 10"/>
                              <a:gd name="T8" fmla="*/ 9 w 9"/>
                              <a:gd name="T9" fmla="*/ 6 h 10"/>
                              <a:gd name="T10" fmla="*/ 9 w 9"/>
                              <a:gd name="T11" fmla="*/ 3 h 10"/>
                              <a:gd name="T12" fmla="*/ 8 w 9"/>
                              <a:gd name="T13" fmla="*/ 2 h 10"/>
                              <a:gd name="T14" fmla="*/ 7 w 9"/>
                              <a:gd name="T15" fmla="*/ 1 h 10"/>
                              <a:gd name="T16" fmla="*/ 5 w 9"/>
                              <a:gd name="T17" fmla="*/ 0 h 10"/>
                              <a:gd name="T18" fmla="*/ 3 w 9"/>
                              <a:gd name="T19" fmla="*/ 1 h 10"/>
                              <a:gd name="T20" fmla="*/ 1 w 9"/>
                              <a:gd name="T21" fmla="*/ 2 h 10"/>
                              <a:gd name="T22" fmla="*/ 0 w 9"/>
                              <a:gd name="T23" fmla="*/ 3 h 10"/>
                              <a:gd name="T24" fmla="*/ 0 w 9"/>
                              <a:gd name="T25" fmla="*/ 6 h 10"/>
                              <a:gd name="T26" fmla="*/ 0 w 9"/>
                              <a:gd name="T27" fmla="*/ 7 h 10"/>
                              <a:gd name="T28" fmla="*/ 1 w 9"/>
                              <a:gd name="T29" fmla="*/ 8 h 10"/>
                              <a:gd name="T30" fmla="*/ 3 w 9"/>
                              <a:gd name="T31" fmla="*/ 9 h 10"/>
                              <a:gd name="T32" fmla="*/ 5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10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75"/>
                        <wps:cNvSpPr>
                          <a:spLocks/>
                        </wps:cNvSpPr>
                        <wps:spPr bwMode="auto">
                          <a:xfrm>
                            <a:off x="769" y="1405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8 w 10"/>
                              <a:gd name="T3" fmla="*/ 2 h 8"/>
                              <a:gd name="T4" fmla="*/ 7 w 10"/>
                              <a:gd name="T5" fmla="*/ 1 h 8"/>
                              <a:gd name="T6" fmla="*/ 6 w 10"/>
                              <a:gd name="T7" fmla="*/ 0 h 8"/>
                              <a:gd name="T8" fmla="*/ 4 w 10"/>
                              <a:gd name="T9" fmla="*/ 0 h 8"/>
                              <a:gd name="T10" fmla="*/ 3 w 10"/>
                              <a:gd name="T11" fmla="*/ 0 h 8"/>
                              <a:gd name="T12" fmla="*/ 1 w 10"/>
                              <a:gd name="T13" fmla="*/ 1 h 8"/>
                              <a:gd name="T14" fmla="*/ 0 w 10"/>
                              <a:gd name="T15" fmla="*/ 2 h 8"/>
                              <a:gd name="T16" fmla="*/ 0 w 10"/>
                              <a:gd name="T17" fmla="*/ 4 h 8"/>
                              <a:gd name="T18" fmla="*/ 0 w 10"/>
                              <a:gd name="T19" fmla="*/ 6 h 8"/>
                              <a:gd name="T20" fmla="*/ 1 w 10"/>
                              <a:gd name="T21" fmla="*/ 7 h 8"/>
                              <a:gd name="T22" fmla="*/ 3 w 10"/>
                              <a:gd name="T23" fmla="*/ 8 h 8"/>
                              <a:gd name="T24" fmla="*/ 4 w 10"/>
                              <a:gd name="T25" fmla="*/ 8 h 8"/>
                              <a:gd name="T26" fmla="*/ 6 w 10"/>
                              <a:gd name="T27" fmla="*/ 8 h 8"/>
                              <a:gd name="T28" fmla="*/ 7 w 10"/>
                              <a:gd name="T29" fmla="*/ 7 h 8"/>
                              <a:gd name="T30" fmla="*/ 8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76"/>
                        <wps:cNvSpPr>
                          <a:spLocks/>
                        </wps:cNvSpPr>
                        <wps:spPr bwMode="auto">
                          <a:xfrm>
                            <a:off x="762" y="1391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5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5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77"/>
                        <wps:cNvSpPr>
                          <a:spLocks/>
                        </wps:cNvSpPr>
                        <wps:spPr bwMode="auto">
                          <a:xfrm>
                            <a:off x="753" y="1376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6 h 10"/>
                              <a:gd name="T2" fmla="*/ 1 w 10"/>
                              <a:gd name="T3" fmla="*/ 7 h 10"/>
                              <a:gd name="T4" fmla="*/ 2 w 10"/>
                              <a:gd name="T5" fmla="*/ 9 h 10"/>
                              <a:gd name="T6" fmla="*/ 3 w 10"/>
                              <a:gd name="T7" fmla="*/ 10 h 10"/>
                              <a:gd name="T8" fmla="*/ 6 w 10"/>
                              <a:gd name="T9" fmla="*/ 10 h 10"/>
                              <a:gd name="T10" fmla="*/ 7 w 10"/>
                              <a:gd name="T11" fmla="*/ 10 h 10"/>
                              <a:gd name="T12" fmla="*/ 9 w 10"/>
                              <a:gd name="T13" fmla="*/ 9 h 10"/>
                              <a:gd name="T14" fmla="*/ 10 w 10"/>
                              <a:gd name="T15" fmla="*/ 7 h 10"/>
                              <a:gd name="T16" fmla="*/ 10 w 10"/>
                              <a:gd name="T17" fmla="*/ 6 h 10"/>
                              <a:gd name="T18" fmla="*/ 10 w 10"/>
                              <a:gd name="T19" fmla="*/ 3 h 10"/>
                              <a:gd name="T20" fmla="*/ 9 w 10"/>
                              <a:gd name="T21" fmla="*/ 2 h 10"/>
                              <a:gd name="T22" fmla="*/ 7 w 10"/>
                              <a:gd name="T23" fmla="*/ 1 h 10"/>
                              <a:gd name="T24" fmla="*/ 6 w 10"/>
                              <a:gd name="T25" fmla="*/ 0 h 10"/>
                              <a:gd name="T26" fmla="*/ 3 w 10"/>
                              <a:gd name="T27" fmla="*/ 1 h 10"/>
                              <a:gd name="T28" fmla="*/ 2 w 10"/>
                              <a:gd name="T29" fmla="*/ 2 h 10"/>
                              <a:gd name="T30" fmla="*/ 1 w 10"/>
                              <a:gd name="T31" fmla="*/ 3 h 10"/>
                              <a:gd name="T32" fmla="*/ 0 w 10"/>
                              <a:gd name="T33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6"/>
                                </a:move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78"/>
                        <wps:cNvSpPr>
                          <a:spLocks/>
                        </wps:cNvSpPr>
                        <wps:spPr bwMode="auto">
                          <a:xfrm>
                            <a:off x="746" y="1363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6 h 9"/>
                              <a:gd name="T12" fmla="*/ 1 w 9"/>
                              <a:gd name="T13" fmla="*/ 7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7 w 9"/>
                              <a:gd name="T21" fmla="*/ 7 h 9"/>
                              <a:gd name="T22" fmla="*/ 8 w 9"/>
                              <a:gd name="T23" fmla="*/ 6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1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79"/>
                        <wps:cNvSpPr>
                          <a:spLocks/>
                        </wps:cNvSpPr>
                        <wps:spPr bwMode="auto">
                          <a:xfrm>
                            <a:off x="741" y="1349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9 h 9"/>
                              <a:gd name="T2" fmla="*/ 6 w 9"/>
                              <a:gd name="T3" fmla="*/ 8 h 9"/>
                              <a:gd name="T4" fmla="*/ 7 w 9"/>
                              <a:gd name="T5" fmla="*/ 8 h 9"/>
                              <a:gd name="T6" fmla="*/ 8 w 9"/>
                              <a:gd name="T7" fmla="*/ 6 h 9"/>
                              <a:gd name="T8" fmla="*/ 9 w 9"/>
                              <a:gd name="T9" fmla="*/ 5 h 9"/>
                              <a:gd name="T10" fmla="*/ 8 w 9"/>
                              <a:gd name="T11" fmla="*/ 3 h 9"/>
                              <a:gd name="T12" fmla="*/ 7 w 9"/>
                              <a:gd name="T13" fmla="*/ 2 h 9"/>
                              <a:gd name="T14" fmla="*/ 6 w 9"/>
                              <a:gd name="T15" fmla="*/ 1 h 9"/>
                              <a:gd name="T16" fmla="*/ 4 w 9"/>
                              <a:gd name="T17" fmla="*/ 0 h 9"/>
                              <a:gd name="T18" fmla="*/ 3 w 9"/>
                              <a:gd name="T19" fmla="*/ 1 h 9"/>
                              <a:gd name="T20" fmla="*/ 1 w 9"/>
                              <a:gd name="T21" fmla="*/ 2 h 9"/>
                              <a:gd name="T22" fmla="*/ 0 w 9"/>
                              <a:gd name="T23" fmla="*/ 3 h 9"/>
                              <a:gd name="T24" fmla="*/ 0 w 9"/>
                              <a:gd name="T25" fmla="*/ 5 h 9"/>
                              <a:gd name="T26" fmla="*/ 0 w 9"/>
                              <a:gd name="T27" fmla="*/ 6 h 9"/>
                              <a:gd name="T28" fmla="*/ 1 w 9"/>
                              <a:gd name="T29" fmla="*/ 8 h 9"/>
                              <a:gd name="T30" fmla="*/ 3 w 9"/>
                              <a:gd name="T31" fmla="*/ 8 h 9"/>
                              <a:gd name="T32" fmla="*/ 4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9"/>
                                </a:move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80"/>
                        <wps:cNvSpPr>
                          <a:spLocks/>
                        </wps:cNvSpPr>
                        <wps:spPr bwMode="auto">
                          <a:xfrm>
                            <a:off x="735" y="1338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9 h 9"/>
                              <a:gd name="T2" fmla="*/ 7 w 10"/>
                              <a:gd name="T3" fmla="*/ 9 h 9"/>
                              <a:gd name="T4" fmla="*/ 8 w 10"/>
                              <a:gd name="T5" fmla="*/ 8 h 9"/>
                              <a:gd name="T6" fmla="*/ 9 w 10"/>
                              <a:gd name="T7" fmla="*/ 7 h 9"/>
                              <a:gd name="T8" fmla="*/ 10 w 10"/>
                              <a:gd name="T9" fmla="*/ 5 h 9"/>
                              <a:gd name="T10" fmla="*/ 9 w 10"/>
                              <a:gd name="T11" fmla="*/ 4 h 9"/>
                              <a:gd name="T12" fmla="*/ 8 w 10"/>
                              <a:gd name="T13" fmla="*/ 1 h 9"/>
                              <a:gd name="T14" fmla="*/ 7 w 10"/>
                              <a:gd name="T15" fmla="*/ 0 h 9"/>
                              <a:gd name="T16" fmla="*/ 5 w 10"/>
                              <a:gd name="T17" fmla="*/ 0 h 9"/>
                              <a:gd name="T18" fmla="*/ 3 w 10"/>
                              <a:gd name="T19" fmla="*/ 0 h 9"/>
                              <a:gd name="T20" fmla="*/ 1 w 10"/>
                              <a:gd name="T21" fmla="*/ 1 h 9"/>
                              <a:gd name="T22" fmla="*/ 0 w 10"/>
                              <a:gd name="T23" fmla="*/ 4 h 9"/>
                              <a:gd name="T24" fmla="*/ 0 w 10"/>
                              <a:gd name="T25" fmla="*/ 5 h 9"/>
                              <a:gd name="T26" fmla="*/ 0 w 10"/>
                              <a:gd name="T27" fmla="*/ 7 h 9"/>
                              <a:gd name="T28" fmla="*/ 1 w 10"/>
                              <a:gd name="T29" fmla="*/ 8 h 9"/>
                              <a:gd name="T30" fmla="*/ 3 w 10"/>
                              <a:gd name="T31" fmla="*/ 9 h 9"/>
                              <a:gd name="T32" fmla="*/ 5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81"/>
                        <wps:cNvSpPr>
                          <a:spLocks/>
                        </wps:cNvSpPr>
                        <wps:spPr bwMode="auto">
                          <a:xfrm>
                            <a:off x="730" y="1328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5 h 8"/>
                              <a:gd name="T8" fmla="*/ 9 w 9"/>
                              <a:gd name="T9" fmla="*/ 4 h 8"/>
                              <a:gd name="T10" fmla="*/ 9 w 9"/>
                              <a:gd name="T11" fmla="*/ 2 h 8"/>
                              <a:gd name="T12" fmla="*/ 8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2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5 h 8"/>
                              <a:gd name="T28" fmla="*/ 1 w 9"/>
                              <a:gd name="T29" fmla="*/ 7 h 8"/>
                              <a:gd name="T30" fmla="*/ 2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82"/>
                        <wps:cNvSpPr>
                          <a:spLocks/>
                        </wps:cNvSpPr>
                        <wps:spPr bwMode="auto">
                          <a:xfrm>
                            <a:off x="724" y="1312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9 h 9"/>
                              <a:gd name="T4" fmla="*/ 7 w 8"/>
                              <a:gd name="T5" fmla="*/ 7 h 9"/>
                              <a:gd name="T6" fmla="*/ 8 w 8"/>
                              <a:gd name="T7" fmla="*/ 6 h 9"/>
                              <a:gd name="T8" fmla="*/ 8 w 8"/>
                              <a:gd name="T9" fmla="*/ 4 h 9"/>
                              <a:gd name="T10" fmla="*/ 8 w 8"/>
                              <a:gd name="T11" fmla="*/ 2 h 9"/>
                              <a:gd name="T12" fmla="*/ 7 w 8"/>
                              <a:gd name="T13" fmla="*/ 1 h 9"/>
                              <a:gd name="T14" fmla="*/ 6 w 8"/>
                              <a:gd name="T15" fmla="*/ 0 h 9"/>
                              <a:gd name="T16" fmla="*/ 4 w 8"/>
                              <a:gd name="T17" fmla="*/ 0 h 9"/>
                              <a:gd name="T18" fmla="*/ 2 w 8"/>
                              <a:gd name="T19" fmla="*/ 0 h 9"/>
                              <a:gd name="T20" fmla="*/ 1 w 8"/>
                              <a:gd name="T21" fmla="*/ 1 h 9"/>
                              <a:gd name="T22" fmla="*/ 0 w 8"/>
                              <a:gd name="T23" fmla="*/ 2 h 9"/>
                              <a:gd name="T24" fmla="*/ 0 w 8"/>
                              <a:gd name="T25" fmla="*/ 4 h 9"/>
                              <a:gd name="T26" fmla="*/ 0 w 8"/>
                              <a:gd name="T27" fmla="*/ 6 h 9"/>
                              <a:gd name="T28" fmla="*/ 1 w 8"/>
                              <a:gd name="T29" fmla="*/ 7 h 9"/>
                              <a:gd name="T30" fmla="*/ 2 w 8"/>
                              <a:gd name="T31" fmla="*/ 9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83"/>
                        <wps:cNvSpPr>
                          <a:spLocks/>
                        </wps:cNvSpPr>
                        <wps:spPr bwMode="auto">
                          <a:xfrm>
                            <a:off x="718" y="1296"/>
                            <a:ext cx="9" cy="10"/>
                          </a:xfrm>
                          <a:custGeom>
                            <a:avLst/>
                            <a:gdLst>
                              <a:gd name="T0" fmla="*/ 4 w 9"/>
                              <a:gd name="T1" fmla="*/ 10 h 10"/>
                              <a:gd name="T2" fmla="*/ 6 w 9"/>
                              <a:gd name="T3" fmla="*/ 9 h 10"/>
                              <a:gd name="T4" fmla="*/ 7 w 9"/>
                              <a:gd name="T5" fmla="*/ 8 h 10"/>
                              <a:gd name="T6" fmla="*/ 8 w 9"/>
                              <a:gd name="T7" fmla="*/ 7 h 10"/>
                              <a:gd name="T8" fmla="*/ 9 w 9"/>
                              <a:gd name="T9" fmla="*/ 5 h 10"/>
                              <a:gd name="T10" fmla="*/ 8 w 9"/>
                              <a:gd name="T11" fmla="*/ 3 h 10"/>
                              <a:gd name="T12" fmla="*/ 7 w 9"/>
                              <a:gd name="T13" fmla="*/ 1 h 10"/>
                              <a:gd name="T14" fmla="*/ 6 w 9"/>
                              <a:gd name="T15" fmla="*/ 1 h 10"/>
                              <a:gd name="T16" fmla="*/ 4 w 9"/>
                              <a:gd name="T17" fmla="*/ 0 h 10"/>
                              <a:gd name="T18" fmla="*/ 3 w 9"/>
                              <a:gd name="T19" fmla="*/ 1 h 10"/>
                              <a:gd name="T20" fmla="*/ 1 w 9"/>
                              <a:gd name="T21" fmla="*/ 1 h 10"/>
                              <a:gd name="T22" fmla="*/ 0 w 9"/>
                              <a:gd name="T23" fmla="*/ 3 h 10"/>
                              <a:gd name="T24" fmla="*/ 0 w 9"/>
                              <a:gd name="T25" fmla="*/ 5 h 10"/>
                              <a:gd name="T26" fmla="*/ 0 w 9"/>
                              <a:gd name="T27" fmla="*/ 7 h 10"/>
                              <a:gd name="T28" fmla="*/ 1 w 9"/>
                              <a:gd name="T29" fmla="*/ 8 h 10"/>
                              <a:gd name="T30" fmla="*/ 3 w 9"/>
                              <a:gd name="T31" fmla="*/ 9 h 10"/>
                              <a:gd name="T32" fmla="*/ 4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4" y="10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84"/>
                        <wps:cNvSpPr>
                          <a:spLocks/>
                        </wps:cNvSpPr>
                        <wps:spPr bwMode="auto">
                          <a:xfrm>
                            <a:off x="714" y="1282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9 h 9"/>
                              <a:gd name="T2" fmla="*/ 7 w 10"/>
                              <a:gd name="T3" fmla="*/ 8 h 9"/>
                              <a:gd name="T4" fmla="*/ 8 w 10"/>
                              <a:gd name="T5" fmla="*/ 8 h 9"/>
                              <a:gd name="T6" fmla="*/ 9 w 10"/>
                              <a:gd name="T7" fmla="*/ 6 h 9"/>
                              <a:gd name="T8" fmla="*/ 10 w 10"/>
                              <a:gd name="T9" fmla="*/ 5 h 9"/>
                              <a:gd name="T10" fmla="*/ 9 w 10"/>
                              <a:gd name="T11" fmla="*/ 3 h 9"/>
                              <a:gd name="T12" fmla="*/ 8 w 10"/>
                              <a:gd name="T13" fmla="*/ 2 h 9"/>
                              <a:gd name="T14" fmla="*/ 7 w 10"/>
                              <a:gd name="T15" fmla="*/ 1 h 9"/>
                              <a:gd name="T16" fmla="*/ 5 w 10"/>
                              <a:gd name="T17" fmla="*/ 0 h 9"/>
                              <a:gd name="T18" fmla="*/ 4 w 10"/>
                              <a:gd name="T19" fmla="*/ 1 h 9"/>
                              <a:gd name="T20" fmla="*/ 1 w 10"/>
                              <a:gd name="T21" fmla="*/ 2 h 9"/>
                              <a:gd name="T22" fmla="*/ 0 w 10"/>
                              <a:gd name="T23" fmla="*/ 3 h 9"/>
                              <a:gd name="T24" fmla="*/ 0 w 10"/>
                              <a:gd name="T25" fmla="*/ 5 h 9"/>
                              <a:gd name="T26" fmla="*/ 0 w 10"/>
                              <a:gd name="T27" fmla="*/ 6 h 9"/>
                              <a:gd name="T28" fmla="*/ 1 w 10"/>
                              <a:gd name="T29" fmla="*/ 8 h 9"/>
                              <a:gd name="T30" fmla="*/ 4 w 10"/>
                              <a:gd name="T31" fmla="*/ 8 h 9"/>
                              <a:gd name="T32" fmla="*/ 5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9"/>
                                </a:move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85"/>
                        <wps:cNvSpPr>
                          <a:spLocks/>
                        </wps:cNvSpPr>
                        <wps:spPr bwMode="auto">
                          <a:xfrm>
                            <a:off x="711" y="1269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7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5 h 8"/>
                              <a:gd name="T8" fmla="*/ 9 w 9"/>
                              <a:gd name="T9" fmla="*/ 4 h 8"/>
                              <a:gd name="T10" fmla="*/ 9 w 9"/>
                              <a:gd name="T11" fmla="*/ 2 h 8"/>
                              <a:gd name="T12" fmla="*/ 8 w 9"/>
                              <a:gd name="T13" fmla="*/ 1 h 8"/>
                              <a:gd name="T14" fmla="*/ 7 w 9"/>
                              <a:gd name="T15" fmla="*/ 0 h 8"/>
                              <a:gd name="T16" fmla="*/ 4 w 9"/>
                              <a:gd name="T17" fmla="*/ 0 h 8"/>
                              <a:gd name="T18" fmla="*/ 2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5 h 8"/>
                              <a:gd name="T28" fmla="*/ 1 w 9"/>
                              <a:gd name="T29" fmla="*/ 7 h 8"/>
                              <a:gd name="T30" fmla="*/ 2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86"/>
                        <wps:cNvSpPr>
                          <a:spLocks/>
                        </wps:cNvSpPr>
                        <wps:spPr bwMode="auto">
                          <a:xfrm>
                            <a:off x="708" y="1255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9 h 9"/>
                              <a:gd name="T4" fmla="*/ 7 w 8"/>
                              <a:gd name="T5" fmla="*/ 8 h 9"/>
                              <a:gd name="T6" fmla="*/ 8 w 8"/>
                              <a:gd name="T7" fmla="*/ 7 h 9"/>
                              <a:gd name="T8" fmla="*/ 8 w 8"/>
                              <a:gd name="T9" fmla="*/ 4 h 9"/>
                              <a:gd name="T10" fmla="*/ 8 w 8"/>
                              <a:gd name="T11" fmla="*/ 2 h 9"/>
                              <a:gd name="T12" fmla="*/ 7 w 8"/>
                              <a:gd name="T13" fmla="*/ 1 h 9"/>
                              <a:gd name="T14" fmla="*/ 6 w 8"/>
                              <a:gd name="T15" fmla="*/ 0 h 9"/>
                              <a:gd name="T16" fmla="*/ 4 w 8"/>
                              <a:gd name="T17" fmla="*/ 0 h 9"/>
                              <a:gd name="T18" fmla="*/ 2 w 8"/>
                              <a:gd name="T19" fmla="*/ 0 h 9"/>
                              <a:gd name="T20" fmla="*/ 1 w 8"/>
                              <a:gd name="T21" fmla="*/ 1 h 9"/>
                              <a:gd name="T22" fmla="*/ 0 w 8"/>
                              <a:gd name="T23" fmla="*/ 2 h 9"/>
                              <a:gd name="T24" fmla="*/ 0 w 8"/>
                              <a:gd name="T25" fmla="*/ 4 h 9"/>
                              <a:gd name="T26" fmla="*/ 0 w 8"/>
                              <a:gd name="T27" fmla="*/ 7 h 9"/>
                              <a:gd name="T28" fmla="*/ 1 w 8"/>
                              <a:gd name="T29" fmla="*/ 8 h 9"/>
                              <a:gd name="T30" fmla="*/ 2 w 8"/>
                              <a:gd name="T31" fmla="*/ 9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87"/>
                        <wps:cNvSpPr>
                          <a:spLocks/>
                        </wps:cNvSpPr>
                        <wps:spPr bwMode="auto">
                          <a:xfrm>
                            <a:off x="704" y="1242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8 h 8"/>
                              <a:gd name="T2" fmla="*/ 6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6 h 8"/>
                              <a:gd name="T8" fmla="*/ 9 w 9"/>
                              <a:gd name="T9" fmla="*/ 4 h 8"/>
                              <a:gd name="T10" fmla="*/ 9 w 9"/>
                              <a:gd name="T11" fmla="*/ 2 h 8"/>
                              <a:gd name="T12" fmla="*/ 8 w 9"/>
                              <a:gd name="T13" fmla="*/ 1 h 8"/>
                              <a:gd name="T14" fmla="*/ 6 w 9"/>
                              <a:gd name="T15" fmla="*/ 0 h 8"/>
                              <a:gd name="T16" fmla="*/ 5 w 9"/>
                              <a:gd name="T17" fmla="*/ 0 h 8"/>
                              <a:gd name="T18" fmla="*/ 3 w 9"/>
                              <a:gd name="T19" fmla="*/ 0 h 8"/>
                              <a:gd name="T20" fmla="*/ 2 w 9"/>
                              <a:gd name="T21" fmla="*/ 1 h 8"/>
                              <a:gd name="T22" fmla="*/ 1 w 9"/>
                              <a:gd name="T23" fmla="*/ 2 h 8"/>
                              <a:gd name="T24" fmla="*/ 0 w 9"/>
                              <a:gd name="T25" fmla="*/ 4 h 8"/>
                              <a:gd name="T26" fmla="*/ 1 w 9"/>
                              <a:gd name="T27" fmla="*/ 6 h 8"/>
                              <a:gd name="T28" fmla="*/ 2 w 9"/>
                              <a:gd name="T29" fmla="*/ 7 h 8"/>
                              <a:gd name="T30" fmla="*/ 3 w 9"/>
                              <a:gd name="T31" fmla="*/ 8 h 8"/>
                              <a:gd name="T32" fmla="*/ 5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88"/>
                        <wps:cNvSpPr>
                          <a:spLocks/>
                        </wps:cNvSpPr>
                        <wps:spPr bwMode="auto">
                          <a:xfrm>
                            <a:off x="703" y="1228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6 h 8"/>
                              <a:gd name="T8" fmla="*/ 8 w 8"/>
                              <a:gd name="T9" fmla="*/ 4 h 8"/>
                              <a:gd name="T10" fmla="*/ 8 w 8"/>
                              <a:gd name="T11" fmla="*/ 2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2 h 8"/>
                              <a:gd name="T24" fmla="*/ 0 w 8"/>
                              <a:gd name="T25" fmla="*/ 4 h 8"/>
                              <a:gd name="T26" fmla="*/ 0 w 8"/>
                              <a:gd name="T27" fmla="*/ 6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89"/>
                        <wps:cNvSpPr>
                          <a:spLocks/>
                        </wps:cNvSpPr>
                        <wps:spPr bwMode="auto">
                          <a:xfrm>
                            <a:off x="701" y="1214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9 h 9"/>
                              <a:gd name="T4" fmla="*/ 7 w 8"/>
                              <a:gd name="T5" fmla="*/ 8 h 9"/>
                              <a:gd name="T6" fmla="*/ 8 w 8"/>
                              <a:gd name="T7" fmla="*/ 6 h 9"/>
                              <a:gd name="T8" fmla="*/ 8 w 8"/>
                              <a:gd name="T9" fmla="*/ 4 h 9"/>
                              <a:gd name="T10" fmla="*/ 8 w 8"/>
                              <a:gd name="T11" fmla="*/ 2 h 9"/>
                              <a:gd name="T12" fmla="*/ 7 w 8"/>
                              <a:gd name="T13" fmla="*/ 1 h 9"/>
                              <a:gd name="T14" fmla="*/ 6 w 8"/>
                              <a:gd name="T15" fmla="*/ 0 h 9"/>
                              <a:gd name="T16" fmla="*/ 4 w 8"/>
                              <a:gd name="T17" fmla="*/ 0 h 9"/>
                              <a:gd name="T18" fmla="*/ 2 w 8"/>
                              <a:gd name="T19" fmla="*/ 0 h 9"/>
                              <a:gd name="T20" fmla="*/ 1 w 8"/>
                              <a:gd name="T21" fmla="*/ 1 h 9"/>
                              <a:gd name="T22" fmla="*/ 0 w 8"/>
                              <a:gd name="T23" fmla="*/ 2 h 9"/>
                              <a:gd name="T24" fmla="*/ 0 w 8"/>
                              <a:gd name="T25" fmla="*/ 4 h 9"/>
                              <a:gd name="T26" fmla="*/ 0 w 8"/>
                              <a:gd name="T27" fmla="*/ 6 h 9"/>
                              <a:gd name="T28" fmla="*/ 1 w 8"/>
                              <a:gd name="T29" fmla="*/ 8 h 9"/>
                              <a:gd name="T30" fmla="*/ 2 w 8"/>
                              <a:gd name="T31" fmla="*/ 9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90"/>
                        <wps:cNvSpPr>
                          <a:spLocks/>
                        </wps:cNvSpPr>
                        <wps:spPr bwMode="auto">
                          <a:xfrm>
                            <a:off x="698" y="1200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6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6 h 9"/>
                              <a:gd name="T8" fmla="*/ 9 w 9"/>
                              <a:gd name="T9" fmla="*/ 5 h 9"/>
                              <a:gd name="T10" fmla="*/ 9 w 9"/>
                              <a:gd name="T11" fmla="*/ 3 h 9"/>
                              <a:gd name="T12" fmla="*/ 8 w 9"/>
                              <a:gd name="T13" fmla="*/ 2 h 9"/>
                              <a:gd name="T14" fmla="*/ 6 w 9"/>
                              <a:gd name="T15" fmla="*/ 1 h 9"/>
                              <a:gd name="T16" fmla="*/ 5 w 9"/>
                              <a:gd name="T17" fmla="*/ 0 h 9"/>
                              <a:gd name="T18" fmla="*/ 3 w 9"/>
                              <a:gd name="T19" fmla="*/ 1 h 9"/>
                              <a:gd name="T20" fmla="*/ 2 w 9"/>
                              <a:gd name="T21" fmla="*/ 2 h 9"/>
                              <a:gd name="T22" fmla="*/ 1 w 9"/>
                              <a:gd name="T23" fmla="*/ 3 h 9"/>
                              <a:gd name="T24" fmla="*/ 0 w 9"/>
                              <a:gd name="T25" fmla="*/ 5 h 9"/>
                              <a:gd name="T26" fmla="*/ 1 w 9"/>
                              <a:gd name="T27" fmla="*/ 6 h 9"/>
                              <a:gd name="T28" fmla="*/ 2 w 9"/>
                              <a:gd name="T29" fmla="*/ 8 h 9"/>
                              <a:gd name="T30" fmla="*/ 3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91"/>
                        <wps:cNvSpPr>
                          <a:spLocks/>
                        </wps:cNvSpPr>
                        <wps:spPr bwMode="auto">
                          <a:xfrm>
                            <a:off x="698" y="1186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7 w 9"/>
                              <a:gd name="T5" fmla="*/ 7 h 8"/>
                              <a:gd name="T6" fmla="*/ 8 w 9"/>
                              <a:gd name="T7" fmla="*/ 6 h 8"/>
                              <a:gd name="T8" fmla="*/ 9 w 9"/>
                              <a:gd name="T9" fmla="*/ 4 h 8"/>
                              <a:gd name="T10" fmla="*/ 8 w 9"/>
                              <a:gd name="T11" fmla="*/ 2 h 8"/>
                              <a:gd name="T12" fmla="*/ 7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6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92"/>
                        <wps:cNvSpPr>
                          <a:spLocks/>
                        </wps:cNvSpPr>
                        <wps:spPr bwMode="auto">
                          <a:xfrm>
                            <a:off x="698" y="1171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9 h 9"/>
                              <a:gd name="T4" fmla="*/ 7 w 8"/>
                              <a:gd name="T5" fmla="*/ 7 h 9"/>
                              <a:gd name="T6" fmla="*/ 8 w 8"/>
                              <a:gd name="T7" fmla="*/ 6 h 9"/>
                              <a:gd name="T8" fmla="*/ 8 w 8"/>
                              <a:gd name="T9" fmla="*/ 4 h 9"/>
                              <a:gd name="T10" fmla="*/ 8 w 8"/>
                              <a:gd name="T11" fmla="*/ 3 h 9"/>
                              <a:gd name="T12" fmla="*/ 7 w 8"/>
                              <a:gd name="T13" fmla="*/ 1 h 9"/>
                              <a:gd name="T14" fmla="*/ 6 w 8"/>
                              <a:gd name="T15" fmla="*/ 0 h 9"/>
                              <a:gd name="T16" fmla="*/ 4 w 8"/>
                              <a:gd name="T17" fmla="*/ 0 h 9"/>
                              <a:gd name="T18" fmla="*/ 2 w 8"/>
                              <a:gd name="T19" fmla="*/ 0 h 9"/>
                              <a:gd name="T20" fmla="*/ 1 w 8"/>
                              <a:gd name="T21" fmla="*/ 1 h 9"/>
                              <a:gd name="T22" fmla="*/ 0 w 8"/>
                              <a:gd name="T23" fmla="*/ 3 h 9"/>
                              <a:gd name="T24" fmla="*/ 0 w 8"/>
                              <a:gd name="T25" fmla="*/ 4 h 9"/>
                              <a:gd name="T26" fmla="*/ 0 w 8"/>
                              <a:gd name="T27" fmla="*/ 6 h 9"/>
                              <a:gd name="T28" fmla="*/ 1 w 8"/>
                              <a:gd name="T29" fmla="*/ 7 h 9"/>
                              <a:gd name="T30" fmla="*/ 2 w 8"/>
                              <a:gd name="T31" fmla="*/ 9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93"/>
                        <wps:cNvSpPr>
                          <a:spLocks/>
                        </wps:cNvSpPr>
                        <wps:spPr bwMode="auto">
                          <a:xfrm>
                            <a:off x="696" y="1156"/>
                            <a:ext cx="10" cy="10"/>
                          </a:xfrm>
                          <a:custGeom>
                            <a:avLst/>
                            <a:gdLst>
                              <a:gd name="T0" fmla="*/ 5 w 10"/>
                              <a:gd name="T1" fmla="*/ 10 h 10"/>
                              <a:gd name="T2" fmla="*/ 7 w 10"/>
                              <a:gd name="T3" fmla="*/ 9 h 10"/>
                              <a:gd name="T4" fmla="*/ 9 w 10"/>
                              <a:gd name="T5" fmla="*/ 8 h 10"/>
                              <a:gd name="T6" fmla="*/ 9 w 10"/>
                              <a:gd name="T7" fmla="*/ 7 h 10"/>
                              <a:gd name="T8" fmla="*/ 10 w 10"/>
                              <a:gd name="T9" fmla="*/ 5 h 10"/>
                              <a:gd name="T10" fmla="*/ 9 w 10"/>
                              <a:gd name="T11" fmla="*/ 4 h 10"/>
                              <a:gd name="T12" fmla="*/ 9 w 10"/>
                              <a:gd name="T13" fmla="*/ 1 h 10"/>
                              <a:gd name="T14" fmla="*/ 7 w 10"/>
                              <a:gd name="T15" fmla="*/ 1 h 10"/>
                              <a:gd name="T16" fmla="*/ 5 w 10"/>
                              <a:gd name="T17" fmla="*/ 0 h 10"/>
                              <a:gd name="T18" fmla="*/ 4 w 10"/>
                              <a:gd name="T19" fmla="*/ 1 h 10"/>
                              <a:gd name="T20" fmla="*/ 2 w 10"/>
                              <a:gd name="T21" fmla="*/ 1 h 10"/>
                              <a:gd name="T22" fmla="*/ 0 w 10"/>
                              <a:gd name="T23" fmla="*/ 4 h 10"/>
                              <a:gd name="T24" fmla="*/ 0 w 10"/>
                              <a:gd name="T25" fmla="*/ 5 h 10"/>
                              <a:gd name="T26" fmla="*/ 0 w 10"/>
                              <a:gd name="T27" fmla="*/ 7 h 10"/>
                              <a:gd name="T28" fmla="*/ 2 w 10"/>
                              <a:gd name="T29" fmla="*/ 8 h 10"/>
                              <a:gd name="T30" fmla="*/ 4 w 10"/>
                              <a:gd name="T31" fmla="*/ 9 h 10"/>
                              <a:gd name="T32" fmla="*/ 5 w 10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10"/>
                                </a:move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4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94"/>
                        <wps:cNvSpPr>
                          <a:spLocks/>
                        </wps:cNvSpPr>
                        <wps:spPr bwMode="auto">
                          <a:xfrm>
                            <a:off x="695" y="1141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8 h 8"/>
                              <a:gd name="T2" fmla="*/ 7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6 h 8"/>
                              <a:gd name="T8" fmla="*/ 9 w 9"/>
                              <a:gd name="T9" fmla="*/ 4 h 8"/>
                              <a:gd name="T10" fmla="*/ 9 w 9"/>
                              <a:gd name="T11" fmla="*/ 3 h 8"/>
                              <a:gd name="T12" fmla="*/ 8 w 9"/>
                              <a:gd name="T13" fmla="*/ 1 h 8"/>
                              <a:gd name="T14" fmla="*/ 7 w 9"/>
                              <a:gd name="T15" fmla="*/ 0 h 8"/>
                              <a:gd name="T16" fmla="*/ 5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3 h 8"/>
                              <a:gd name="T24" fmla="*/ 0 w 9"/>
                              <a:gd name="T25" fmla="*/ 4 h 8"/>
                              <a:gd name="T26" fmla="*/ 0 w 9"/>
                              <a:gd name="T27" fmla="*/ 6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5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8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95"/>
                        <wps:cNvSpPr>
                          <a:spLocks/>
                        </wps:cNvSpPr>
                        <wps:spPr bwMode="auto">
                          <a:xfrm>
                            <a:off x="693" y="1125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7 w 10"/>
                              <a:gd name="T3" fmla="*/ 8 h 8"/>
                              <a:gd name="T4" fmla="*/ 9 w 10"/>
                              <a:gd name="T5" fmla="*/ 7 h 8"/>
                              <a:gd name="T6" fmla="*/ 9 w 10"/>
                              <a:gd name="T7" fmla="*/ 6 h 8"/>
                              <a:gd name="T8" fmla="*/ 10 w 10"/>
                              <a:gd name="T9" fmla="*/ 4 h 8"/>
                              <a:gd name="T10" fmla="*/ 9 w 10"/>
                              <a:gd name="T11" fmla="*/ 3 h 8"/>
                              <a:gd name="T12" fmla="*/ 9 w 10"/>
                              <a:gd name="T13" fmla="*/ 1 h 8"/>
                              <a:gd name="T14" fmla="*/ 7 w 10"/>
                              <a:gd name="T15" fmla="*/ 0 h 8"/>
                              <a:gd name="T16" fmla="*/ 5 w 10"/>
                              <a:gd name="T17" fmla="*/ 0 h 8"/>
                              <a:gd name="T18" fmla="*/ 3 w 10"/>
                              <a:gd name="T19" fmla="*/ 0 h 8"/>
                              <a:gd name="T20" fmla="*/ 1 w 10"/>
                              <a:gd name="T21" fmla="*/ 1 h 8"/>
                              <a:gd name="T22" fmla="*/ 0 w 10"/>
                              <a:gd name="T23" fmla="*/ 3 h 8"/>
                              <a:gd name="T24" fmla="*/ 0 w 10"/>
                              <a:gd name="T25" fmla="*/ 4 h 8"/>
                              <a:gd name="T26" fmla="*/ 0 w 10"/>
                              <a:gd name="T27" fmla="*/ 6 h 8"/>
                              <a:gd name="T28" fmla="*/ 1 w 10"/>
                              <a:gd name="T29" fmla="*/ 7 h 8"/>
                              <a:gd name="T30" fmla="*/ 3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96"/>
                        <wps:cNvSpPr>
                          <a:spLocks/>
                        </wps:cNvSpPr>
                        <wps:spPr bwMode="auto">
                          <a:xfrm>
                            <a:off x="693" y="1109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8 h 8"/>
                              <a:gd name="T2" fmla="*/ 7 w 10"/>
                              <a:gd name="T3" fmla="*/ 8 h 8"/>
                              <a:gd name="T4" fmla="*/ 9 w 10"/>
                              <a:gd name="T5" fmla="*/ 7 h 8"/>
                              <a:gd name="T6" fmla="*/ 10 w 10"/>
                              <a:gd name="T7" fmla="*/ 6 h 8"/>
                              <a:gd name="T8" fmla="*/ 10 w 10"/>
                              <a:gd name="T9" fmla="*/ 4 h 8"/>
                              <a:gd name="T10" fmla="*/ 10 w 10"/>
                              <a:gd name="T11" fmla="*/ 2 h 8"/>
                              <a:gd name="T12" fmla="*/ 9 w 10"/>
                              <a:gd name="T13" fmla="*/ 1 h 8"/>
                              <a:gd name="T14" fmla="*/ 7 w 10"/>
                              <a:gd name="T15" fmla="*/ 0 h 8"/>
                              <a:gd name="T16" fmla="*/ 6 w 10"/>
                              <a:gd name="T17" fmla="*/ 0 h 8"/>
                              <a:gd name="T18" fmla="*/ 3 w 10"/>
                              <a:gd name="T19" fmla="*/ 0 h 8"/>
                              <a:gd name="T20" fmla="*/ 2 w 10"/>
                              <a:gd name="T21" fmla="*/ 1 h 8"/>
                              <a:gd name="T22" fmla="*/ 1 w 10"/>
                              <a:gd name="T23" fmla="*/ 2 h 8"/>
                              <a:gd name="T24" fmla="*/ 0 w 10"/>
                              <a:gd name="T25" fmla="*/ 4 h 8"/>
                              <a:gd name="T26" fmla="*/ 1 w 10"/>
                              <a:gd name="T27" fmla="*/ 6 h 8"/>
                              <a:gd name="T28" fmla="*/ 2 w 10"/>
                              <a:gd name="T29" fmla="*/ 7 h 8"/>
                              <a:gd name="T30" fmla="*/ 3 w 10"/>
                              <a:gd name="T31" fmla="*/ 8 h 8"/>
                              <a:gd name="T32" fmla="*/ 6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8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97"/>
                        <wps:cNvSpPr>
                          <a:spLocks/>
                        </wps:cNvSpPr>
                        <wps:spPr bwMode="auto">
                          <a:xfrm>
                            <a:off x="694" y="1094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9 h 9"/>
                              <a:gd name="T2" fmla="*/ 7 w 10"/>
                              <a:gd name="T3" fmla="*/ 9 h 9"/>
                              <a:gd name="T4" fmla="*/ 9 w 10"/>
                              <a:gd name="T5" fmla="*/ 8 h 9"/>
                              <a:gd name="T6" fmla="*/ 10 w 10"/>
                              <a:gd name="T7" fmla="*/ 7 h 9"/>
                              <a:gd name="T8" fmla="*/ 10 w 10"/>
                              <a:gd name="T9" fmla="*/ 4 h 9"/>
                              <a:gd name="T10" fmla="*/ 10 w 10"/>
                              <a:gd name="T11" fmla="*/ 3 h 9"/>
                              <a:gd name="T12" fmla="*/ 9 w 10"/>
                              <a:gd name="T13" fmla="*/ 1 h 9"/>
                              <a:gd name="T14" fmla="*/ 7 w 10"/>
                              <a:gd name="T15" fmla="*/ 0 h 9"/>
                              <a:gd name="T16" fmla="*/ 6 w 10"/>
                              <a:gd name="T17" fmla="*/ 0 h 9"/>
                              <a:gd name="T18" fmla="*/ 4 w 10"/>
                              <a:gd name="T19" fmla="*/ 0 h 9"/>
                              <a:gd name="T20" fmla="*/ 2 w 10"/>
                              <a:gd name="T21" fmla="*/ 1 h 9"/>
                              <a:gd name="T22" fmla="*/ 1 w 10"/>
                              <a:gd name="T23" fmla="*/ 3 h 9"/>
                              <a:gd name="T24" fmla="*/ 0 w 10"/>
                              <a:gd name="T25" fmla="*/ 4 h 9"/>
                              <a:gd name="T26" fmla="*/ 1 w 10"/>
                              <a:gd name="T27" fmla="*/ 7 h 9"/>
                              <a:gd name="T28" fmla="*/ 2 w 10"/>
                              <a:gd name="T29" fmla="*/ 8 h 9"/>
                              <a:gd name="T30" fmla="*/ 4 w 10"/>
                              <a:gd name="T31" fmla="*/ 9 h 9"/>
                              <a:gd name="T32" fmla="*/ 6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9"/>
                                </a:move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98"/>
                        <wps:cNvSpPr>
                          <a:spLocks/>
                        </wps:cNvSpPr>
                        <wps:spPr bwMode="auto">
                          <a:xfrm>
                            <a:off x="695" y="1080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9 h 9"/>
                              <a:gd name="T2" fmla="*/ 7 w 10"/>
                              <a:gd name="T3" fmla="*/ 8 h 9"/>
                              <a:gd name="T4" fmla="*/ 9 w 10"/>
                              <a:gd name="T5" fmla="*/ 7 h 9"/>
                              <a:gd name="T6" fmla="*/ 10 w 10"/>
                              <a:gd name="T7" fmla="*/ 6 h 9"/>
                              <a:gd name="T8" fmla="*/ 10 w 10"/>
                              <a:gd name="T9" fmla="*/ 4 h 9"/>
                              <a:gd name="T10" fmla="*/ 10 w 10"/>
                              <a:gd name="T11" fmla="*/ 3 h 9"/>
                              <a:gd name="T12" fmla="*/ 9 w 10"/>
                              <a:gd name="T13" fmla="*/ 1 h 9"/>
                              <a:gd name="T14" fmla="*/ 7 w 10"/>
                              <a:gd name="T15" fmla="*/ 1 h 9"/>
                              <a:gd name="T16" fmla="*/ 6 w 10"/>
                              <a:gd name="T17" fmla="*/ 0 h 9"/>
                              <a:gd name="T18" fmla="*/ 4 w 10"/>
                              <a:gd name="T19" fmla="*/ 1 h 9"/>
                              <a:gd name="T20" fmla="*/ 3 w 10"/>
                              <a:gd name="T21" fmla="*/ 1 h 9"/>
                              <a:gd name="T22" fmla="*/ 1 w 10"/>
                              <a:gd name="T23" fmla="*/ 3 h 9"/>
                              <a:gd name="T24" fmla="*/ 0 w 10"/>
                              <a:gd name="T25" fmla="*/ 4 h 9"/>
                              <a:gd name="T26" fmla="*/ 1 w 10"/>
                              <a:gd name="T27" fmla="*/ 6 h 9"/>
                              <a:gd name="T28" fmla="*/ 3 w 10"/>
                              <a:gd name="T29" fmla="*/ 7 h 9"/>
                              <a:gd name="T30" fmla="*/ 4 w 10"/>
                              <a:gd name="T31" fmla="*/ 8 h 9"/>
                              <a:gd name="T32" fmla="*/ 6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9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99"/>
                        <wps:cNvSpPr>
                          <a:spLocks/>
                        </wps:cNvSpPr>
                        <wps:spPr bwMode="auto">
                          <a:xfrm>
                            <a:off x="696" y="1065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2 w 10"/>
                              <a:gd name="T3" fmla="*/ 6 h 9"/>
                              <a:gd name="T4" fmla="*/ 3 w 10"/>
                              <a:gd name="T5" fmla="*/ 8 h 9"/>
                              <a:gd name="T6" fmla="*/ 4 w 10"/>
                              <a:gd name="T7" fmla="*/ 8 h 9"/>
                              <a:gd name="T8" fmla="*/ 6 w 10"/>
                              <a:gd name="T9" fmla="*/ 9 h 9"/>
                              <a:gd name="T10" fmla="*/ 7 w 10"/>
                              <a:gd name="T11" fmla="*/ 8 h 9"/>
                              <a:gd name="T12" fmla="*/ 9 w 10"/>
                              <a:gd name="T13" fmla="*/ 8 h 9"/>
                              <a:gd name="T14" fmla="*/ 10 w 10"/>
                              <a:gd name="T15" fmla="*/ 6 h 9"/>
                              <a:gd name="T16" fmla="*/ 10 w 10"/>
                              <a:gd name="T17" fmla="*/ 5 h 9"/>
                              <a:gd name="T18" fmla="*/ 10 w 10"/>
                              <a:gd name="T19" fmla="*/ 3 h 9"/>
                              <a:gd name="T20" fmla="*/ 9 w 10"/>
                              <a:gd name="T21" fmla="*/ 2 h 9"/>
                              <a:gd name="T22" fmla="*/ 7 w 10"/>
                              <a:gd name="T23" fmla="*/ 1 h 9"/>
                              <a:gd name="T24" fmla="*/ 6 w 10"/>
                              <a:gd name="T25" fmla="*/ 0 h 9"/>
                              <a:gd name="T26" fmla="*/ 4 w 10"/>
                              <a:gd name="T27" fmla="*/ 1 h 9"/>
                              <a:gd name="T28" fmla="*/ 3 w 10"/>
                              <a:gd name="T29" fmla="*/ 2 h 9"/>
                              <a:gd name="T30" fmla="*/ 2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2" y="6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00"/>
                        <wps:cNvSpPr>
                          <a:spLocks/>
                        </wps:cNvSpPr>
                        <wps:spPr bwMode="auto">
                          <a:xfrm>
                            <a:off x="699" y="1052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0 w 9"/>
                              <a:gd name="T3" fmla="*/ 7 h 9"/>
                              <a:gd name="T4" fmla="*/ 1 w 9"/>
                              <a:gd name="T5" fmla="*/ 8 h 9"/>
                              <a:gd name="T6" fmla="*/ 3 w 9"/>
                              <a:gd name="T7" fmla="*/ 9 h 9"/>
                              <a:gd name="T8" fmla="*/ 4 w 9"/>
                              <a:gd name="T9" fmla="*/ 9 h 9"/>
                              <a:gd name="T10" fmla="*/ 6 w 9"/>
                              <a:gd name="T11" fmla="*/ 9 h 9"/>
                              <a:gd name="T12" fmla="*/ 7 w 9"/>
                              <a:gd name="T13" fmla="*/ 8 h 9"/>
                              <a:gd name="T14" fmla="*/ 8 w 9"/>
                              <a:gd name="T15" fmla="*/ 7 h 9"/>
                              <a:gd name="T16" fmla="*/ 9 w 9"/>
                              <a:gd name="T17" fmla="*/ 4 h 9"/>
                              <a:gd name="T18" fmla="*/ 8 w 9"/>
                              <a:gd name="T19" fmla="*/ 3 h 9"/>
                              <a:gd name="T20" fmla="*/ 7 w 9"/>
                              <a:gd name="T21" fmla="*/ 1 h 9"/>
                              <a:gd name="T22" fmla="*/ 6 w 9"/>
                              <a:gd name="T23" fmla="*/ 0 h 9"/>
                              <a:gd name="T24" fmla="*/ 4 w 9"/>
                              <a:gd name="T25" fmla="*/ 0 h 9"/>
                              <a:gd name="T26" fmla="*/ 3 w 9"/>
                              <a:gd name="T27" fmla="*/ 0 h 9"/>
                              <a:gd name="T28" fmla="*/ 1 w 9"/>
                              <a:gd name="T29" fmla="*/ 1 h 9"/>
                              <a:gd name="T30" fmla="*/ 0 w 9"/>
                              <a:gd name="T31" fmla="*/ 3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01"/>
                        <wps:cNvSpPr>
                          <a:spLocks/>
                        </wps:cNvSpPr>
                        <wps:spPr bwMode="auto">
                          <a:xfrm>
                            <a:off x="701" y="1037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6 h 9"/>
                              <a:gd name="T4" fmla="*/ 1 w 9"/>
                              <a:gd name="T5" fmla="*/ 8 h 9"/>
                              <a:gd name="T6" fmla="*/ 2 w 9"/>
                              <a:gd name="T7" fmla="*/ 9 h 9"/>
                              <a:gd name="T8" fmla="*/ 4 w 9"/>
                              <a:gd name="T9" fmla="*/ 9 h 9"/>
                              <a:gd name="T10" fmla="*/ 6 w 9"/>
                              <a:gd name="T11" fmla="*/ 9 h 9"/>
                              <a:gd name="T12" fmla="*/ 7 w 9"/>
                              <a:gd name="T13" fmla="*/ 8 h 9"/>
                              <a:gd name="T14" fmla="*/ 8 w 9"/>
                              <a:gd name="T15" fmla="*/ 6 h 9"/>
                              <a:gd name="T16" fmla="*/ 9 w 9"/>
                              <a:gd name="T17" fmla="*/ 5 h 9"/>
                              <a:gd name="T18" fmla="*/ 8 w 9"/>
                              <a:gd name="T19" fmla="*/ 3 h 9"/>
                              <a:gd name="T20" fmla="*/ 7 w 9"/>
                              <a:gd name="T21" fmla="*/ 2 h 9"/>
                              <a:gd name="T22" fmla="*/ 6 w 9"/>
                              <a:gd name="T23" fmla="*/ 0 h 9"/>
                              <a:gd name="T24" fmla="*/ 4 w 9"/>
                              <a:gd name="T25" fmla="*/ 0 h 9"/>
                              <a:gd name="T26" fmla="*/ 2 w 9"/>
                              <a:gd name="T27" fmla="*/ 0 h 9"/>
                              <a:gd name="T28" fmla="*/ 1 w 9"/>
                              <a:gd name="T29" fmla="*/ 2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704" y="1021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0 w 9"/>
                              <a:gd name="T3" fmla="*/ 6 h 8"/>
                              <a:gd name="T4" fmla="*/ 1 w 9"/>
                              <a:gd name="T5" fmla="*/ 7 h 8"/>
                              <a:gd name="T6" fmla="*/ 2 w 9"/>
                              <a:gd name="T7" fmla="*/ 8 h 8"/>
                              <a:gd name="T8" fmla="*/ 4 w 9"/>
                              <a:gd name="T9" fmla="*/ 8 h 8"/>
                              <a:gd name="T10" fmla="*/ 6 w 9"/>
                              <a:gd name="T11" fmla="*/ 8 h 8"/>
                              <a:gd name="T12" fmla="*/ 7 w 9"/>
                              <a:gd name="T13" fmla="*/ 7 h 8"/>
                              <a:gd name="T14" fmla="*/ 8 w 9"/>
                              <a:gd name="T15" fmla="*/ 6 h 8"/>
                              <a:gd name="T16" fmla="*/ 9 w 9"/>
                              <a:gd name="T17" fmla="*/ 4 h 8"/>
                              <a:gd name="T18" fmla="*/ 8 w 9"/>
                              <a:gd name="T19" fmla="*/ 2 h 8"/>
                              <a:gd name="T20" fmla="*/ 7 w 9"/>
                              <a:gd name="T21" fmla="*/ 1 h 8"/>
                              <a:gd name="T22" fmla="*/ 6 w 9"/>
                              <a:gd name="T23" fmla="*/ 0 h 8"/>
                              <a:gd name="T24" fmla="*/ 4 w 9"/>
                              <a:gd name="T25" fmla="*/ 0 h 8"/>
                              <a:gd name="T26" fmla="*/ 2 w 9"/>
                              <a:gd name="T27" fmla="*/ 0 h 8"/>
                              <a:gd name="T28" fmla="*/ 1 w 9"/>
                              <a:gd name="T29" fmla="*/ 1 h 8"/>
                              <a:gd name="T30" fmla="*/ 0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3"/>
                        <wps:cNvSpPr>
                          <a:spLocks/>
                        </wps:cNvSpPr>
                        <wps:spPr bwMode="auto">
                          <a:xfrm>
                            <a:off x="707" y="1004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8 w 9"/>
                              <a:gd name="T3" fmla="*/ 3 h 9"/>
                              <a:gd name="T4" fmla="*/ 7 w 9"/>
                              <a:gd name="T5" fmla="*/ 1 h 9"/>
                              <a:gd name="T6" fmla="*/ 6 w 9"/>
                              <a:gd name="T7" fmla="*/ 1 h 9"/>
                              <a:gd name="T8" fmla="*/ 4 w 9"/>
                              <a:gd name="T9" fmla="*/ 0 h 9"/>
                              <a:gd name="T10" fmla="*/ 2 w 9"/>
                              <a:gd name="T11" fmla="*/ 1 h 9"/>
                              <a:gd name="T12" fmla="*/ 1 w 9"/>
                              <a:gd name="T13" fmla="*/ 1 h 9"/>
                              <a:gd name="T14" fmla="*/ 0 w 9"/>
                              <a:gd name="T15" fmla="*/ 3 h 9"/>
                              <a:gd name="T16" fmla="*/ 0 w 9"/>
                              <a:gd name="T17" fmla="*/ 4 h 9"/>
                              <a:gd name="T18" fmla="*/ 0 w 9"/>
                              <a:gd name="T19" fmla="*/ 6 h 9"/>
                              <a:gd name="T20" fmla="*/ 1 w 9"/>
                              <a:gd name="T21" fmla="*/ 7 h 9"/>
                              <a:gd name="T22" fmla="*/ 2 w 9"/>
                              <a:gd name="T23" fmla="*/ 8 h 9"/>
                              <a:gd name="T24" fmla="*/ 4 w 9"/>
                              <a:gd name="T25" fmla="*/ 9 h 9"/>
                              <a:gd name="T26" fmla="*/ 6 w 9"/>
                              <a:gd name="T27" fmla="*/ 8 h 9"/>
                              <a:gd name="T28" fmla="*/ 7 w 9"/>
                              <a:gd name="T29" fmla="*/ 7 h 9"/>
                              <a:gd name="T30" fmla="*/ 8 w 9"/>
                              <a:gd name="T31" fmla="*/ 6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04"/>
                        <wps:cNvSpPr>
                          <a:spLocks/>
                        </wps:cNvSpPr>
                        <wps:spPr bwMode="auto">
                          <a:xfrm>
                            <a:off x="710" y="988"/>
                            <a:ext cx="10" cy="8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8"/>
                              <a:gd name="T2" fmla="*/ 3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5 h 8"/>
                              <a:gd name="T12" fmla="*/ 1 w 10"/>
                              <a:gd name="T13" fmla="*/ 7 h 8"/>
                              <a:gd name="T14" fmla="*/ 3 w 10"/>
                              <a:gd name="T15" fmla="*/ 8 h 8"/>
                              <a:gd name="T16" fmla="*/ 4 w 10"/>
                              <a:gd name="T17" fmla="*/ 8 h 8"/>
                              <a:gd name="T18" fmla="*/ 6 w 10"/>
                              <a:gd name="T19" fmla="*/ 8 h 8"/>
                              <a:gd name="T20" fmla="*/ 8 w 10"/>
                              <a:gd name="T21" fmla="*/ 7 h 8"/>
                              <a:gd name="T22" fmla="*/ 9 w 10"/>
                              <a:gd name="T23" fmla="*/ 5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8 w 10"/>
                              <a:gd name="T29" fmla="*/ 1 h 8"/>
                              <a:gd name="T30" fmla="*/ 6 w 10"/>
                              <a:gd name="T31" fmla="*/ 0 h 8"/>
                              <a:gd name="T32" fmla="*/ 4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05"/>
                        <wps:cNvSpPr>
                          <a:spLocks/>
                        </wps:cNvSpPr>
                        <wps:spPr bwMode="auto">
                          <a:xfrm>
                            <a:off x="713" y="971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9"/>
                              <a:gd name="T2" fmla="*/ 9 w 10"/>
                              <a:gd name="T3" fmla="*/ 2 h 9"/>
                              <a:gd name="T4" fmla="*/ 8 w 10"/>
                              <a:gd name="T5" fmla="*/ 1 h 9"/>
                              <a:gd name="T6" fmla="*/ 7 w 10"/>
                              <a:gd name="T7" fmla="*/ 0 h 9"/>
                              <a:gd name="T8" fmla="*/ 5 w 10"/>
                              <a:gd name="T9" fmla="*/ 0 h 9"/>
                              <a:gd name="T10" fmla="*/ 2 w 10"/>
                              <a:gd name="T11" fmla="*/ 0 h 9"/>
                              <a:gd name="T12" fmla="*/ 1 w 10"/>
                              <a:gd name="T13" fmla="*/ 1 h 9"/>
                              <a:gd name="T14" fmla="*/ 0 w 10"/>
                              <a:gd name="T15" fmla="*/ 2 h 9"/>
                              <a:gd name="T16" fmla="*/ 0 w 10"/>
                              <a:gd name="T17" fmla="*/ 4 h 9"/>
                              <a:gd name="T18" fmla="*/ 0 w 10"/>
                              <a:gd name="T19" fmla="*/ 6 h 9"/>
                              <a:gd name="T20" fmla="*/ 1 w 10"/>
                              <a:gd name="T21" fmla="*/ 8 h 9"/>
                              <a:gd name="T22" fmla="*/ 2 w 10"/>
                              <a:gd name="T23" fmla="*/ 9 h 9"/>
                              <a:gd name="T24" fmla="*/ 5 w 10"/>
                              <a:gd name="T25" fmla="*/ 9 h 9"/>
                              <a:gd name="T26" fmla="*/ 7 w 10"/>
                              <a:gd name="T27" fmla="*/ 9 h 9"/>
                              <a:gd name="T28" fmla="*/ 8 w 10"/>
                              <a:gd name="T29" fmla="*/ 8 h 9"/>
                              <a:gd name="T30" fmla="*/ 9 w 10"/>
                              <a:gd name="T31" fmla="*/ 6 h 9"/>
                              <a:gd name="T32" fmla="*/ 1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06"/>
                        <wps:cNvSpPr>
                          <a:spLocks/>
                        </wps:cNvSpPr>
                        <wps:spPr bwMode="auto">
                          <a:xfrm>
                            <a:off x="718" y="954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9 w 9"/>
                              <a:gd name="T3" fmla="*/ 3 h 10"/>
                              <a:gd name="T4" fmla="*/ 8 w 9"/>
                              <a:gd name="T5" fmla="*/ 2 h 10"/>
                              <a:gd name="T6" fmla="*/ 7 w 9"/>
                              <a:gd name="T7" fmla="*/ 1 h 10"/>
                              <a:gd name="T8" fmla="*/ 5 w 9"/>
                              <a:gd name="T9" fmla="*/ 0 h 10"/>
                              <a:gd name="T10" fmla="*/ 3 w 9"/>
                              <a:gd name="T11" fmla="*/ 1 h 10"/>
                              <a:gd name="T12" fmla="*/ 2 w 9"/>
                              <a:gd name="T13" fmla="*/ 2 h 10"/>
                              <a:gd name="T14" fmla="*/ 1 w 9"/>
                              <a:gd name="T15" fmla="*/ 3 h 10"/>
                              <a:gd name="T16" fmla="*/ 0 w 9"/>
                              <a:gd name="T17" fmla="*/ 6 h 10"/>
                              <a:gd name="T18" fmla="*/ 1 w 9"/>
                              <a:gd name="T19" fmla="*/ 7 h 10"/>
                              <a:gd name="T20" fmla="*/ 2 w 9"/>
                              <a:gd name="T21" fmla="*/ 9 h 10"/>
                              <a:gd name="T22" fmla="*/ 3 w 9"/>
                              <a:gd name="T23" fmla="*/ 9 h 10"/>
                              <a:gd name="T24" fmla="*/ 5 w 9"/>
                              <a:gd name="T25" fmla="*/ 10 h 10"/>
                              <a:gd name="T26" fmla="*/ 7 w 9"/>
                              <a:gd name="T27" fmla="*/ 9 h 10"/>
                              <a:gd name="T28" fmla="*/ 8 w 9"/>
                              <a:gd name="T29" fmla="*/ 9 h 10"/>
                              <a:gd name="T30" fmla="*/ 9 w 9"/>
                              <a:gd name="T31" fmla="*/ 7 h 10"/>
                              <a:gd name="T32" fmla="*/ 9 w 9"/>
                              <a:gd name="T33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07"/>
                        <wps:cNvSpPr>
                          <a:spLocks/>
                        </wps:cNvSpPr>
                        <wps:spPr bwMode="auto">
                          <a:xfrm>
                            <a:off x="726" y="940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8"/>
                              <a:gd name="T2" fmla="*/ 8 w 8"/>
                              <a:gd name="T3" fmla="*/ 2 h 8"/>
                              <a:gd name="T4" fmla="*/ 7 w 8"/>
                              <a:gd name="T5" fmla="*/ 1 h 8"/>
                              <a:gd name="T6" fmla="*/ 6 w 8"/>
                              <a:gd name="T7" fmla="*/ 0 h 8"/>
                              <a:gd name="T8" fmla="*/ 4 w 8"/>
                              <a:gd name="T9" fmla="*/ 0 h 8"/>
                              <a:gd name="T10" fmla="*/ 2 w 8"/>
                              <a:gd name="T11" fmla="*/ 0 h 8"/>
                              <a:gd name="T12" fmla="*/ 1 w 8"/>
                              <a:gd name="T13" fmla="*/ 1 h 8"/>
                              <a:gd name="T14" fmla="*/ 0 w 8"/>
                              <a:gd name="T15" fmla="*/ 2 h 8"/>
                              <a:gd name="T16" fmla="*/ 0 w 8"/>
                              <a:gd name="T17" fmla="*/ 4 h 8"/>
                              <a:gd name="T18" fmla="*/ 0 w 8"/>
                              <a:gd name="T19" fmla="*/ 6 h 8"/>
                              <a:gd name="T20" fmla="*/ 1 w 8"/>
                              <a:gd name="T21" fmla="*/ 7 h 8"/>
                              <a:gd name="T22" fmla="*/ 2 w 8"/>
                              <a:gd name="T23" fmla="*/ 8 h 8"/>
                              <a:gd name="T24" fmla="*/ 4 w 8"/>
                              <a:gd name="T25" fmla="*/ 8 h 8"/>
                              <a:gd name="T26" fmla="*/ 6 w 8"/>
                              <a:gd name="T27" fmla="*/ 8 h 8"/>
                              <a:gd name="T28" fmla="*/ 7 w 8"/>
                              <a:gd name="T29" fmla="*/ 7 h 8"/>
                              <a:gd name="T30" fmla="*/ 8 w 8"/>
                              <a:gd name="T31" fmla="*/ 6 h 8"/>
                              <a:gd name="T32" fmla="*/ 8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08"/>
                        <wps:cNvSpPr>
                          <a:spLocks/>
                        </wps:cNvSpPr>
                        <wps:spPr bwMode="auto">
                          <a:xfrm>
                            <a:off x="731" y="925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9"/>
                              <a:gd name="T2" fmla="*/ 9 w 10"/>
                              <a:gd name="T3" fmla="*/ 3 h 9"/>
                              <a:gd name="T4" fmla="*/ 9 w 10"/>
                              <a:gd name="T5" fmla="*/ 2 h 9"/>
                              <a:gd name="T6" fmla="*/ 7 w 10"/>
                              <a:gd name="T7" fmla="*/ 1 h 9"/>
                              <a:gd name="T8" fmla="*/ 4 w 10"/>
                              <a:gd name="T9" fmla="*/ 0 h 9"/>
                              <a:gd name="T10" fmla="*/ 3 w 10"/>
                              <a:gd name="T11" fmla="*/ 1 h 9"/>
                              <a:gd name="T12" fmla="*/ 1 w 10"/>
                              <a:gd name="T13" fmla="*/ 2 h 9"/>
                              <a:gd name="T14" fmla="*/ 0 w 10"/>
                              <a:gd name="T15" fmla="*/ 3 h 9"/>
                              <a:gd name="T16" fmla="*/ 0 w 10"/>
                              <a:gd name="T17" fmla="*/ 4 h 9"/>
                              <a:gd name="T18" fmla="*/ 0 w 10"/>
                              <a:gd name="T19" fmla="*/ 6 h 9"/>
                              <a:gd name="T20" fmla="*/ 1 w 10"/>
                              <a:gd name="T21" fmla="*/ 7 h 9"/>
                              <a:gd name="T22" fmla="*/ 3 w 10"/>
                              <a:gd name="T23" fmla="*/ 8 h 9"/>
                              <a:gd name="T24" fmla="*/ 4 w 10"/>
                              <a:gd name="T25" fmla="*/ 9 h 9"/>
                              <a:gd name="T26" fmla="*/ 7 w 10"/>
                              <a:gd name="T27" fmla="*/ 8 h 9"/>
                              <a:gd name="T28" fmla="*/ 9 w 10"/>
                              <a:gd name="T29" fmla="*/ 7 h 9"/>
                              <a:gd name="T30" fmla="*/ 9 w 10"/>
                              <a:gd name="T31" fmla="*/ 6 h 9"/>
                              <a:gd name="T32" fmla="*/ 1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4"/>
                                </a:move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09"/>
                        <wps:cNvSpPr>
                          <a:spLocks/>
                        </wps:cNvSpPr>
                        <wps:spPr bwMode="auto">
                          <a:xfrm>
                            <a:off x="738" y="911"/>
                            <a:ext cx="8" cy="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9"/>
                              <a:gd name="T2" fmla="*/ 8 w 8"/>
                              <a:gd name="T3" fmla="*/ 2 h 9"/>
                              <a:gd name="T4" fmla="*/ 7 w 8"/>
                              <a:gd name="T5" fmla="*/ 1 h 9"/>
                              <a:gd name="T6" fmla="*/ 6 w 8"/>
                              <a:gd name="T7" fmla="*/ 0 h 9"/>
                              <a:gd name="T8" fmla="*/ 4 w 8"/>
                              <a:gd name="T9" fmla="*/ 0 h 9"/>
                              <a:gd name="T10" fmla="*/ 2 w 8"/>
                              <a:gd name="T11" fmla="*/ 0 h 9"/>
                              <a:gd name="T12" fmla="*/ 1 w 8"/>
                              <a:gd name="T13" fmla="*/ 1 h 9"/>
                              <a:gd name="T14" fmla="*/ 0 w 8"/>
                              <a:gd name="T15" fmla="*/ 2 h 9"/>
                              <a:gd name="T16" fmla="*/ 0 w 8"/>
                              <a:gd name="T17" fmla="*/ 4 h 9"/>
                              <a:gd name="T18" fmla="*/ 0 w 8"/>
                              <a:gd name="T19" fmla="*/ 5 h 9"/>
                              <a:gd name="T20" fmla="*/ 1 w 8"/>
                              <a:gd name="T21" fmla="*/ 8 h 9"/>
                              <a:gd name="T22" fmla="*/ 2 w 8"/>
                              <a:gd name="T23" fmla="*/ 9 h 9"/>
                              <a:gd name="T24" fmla="*/ 4 w 8"/>
                              <a:gd name="T25" fmla="*/ 9 h 9"/>
                              <a:gd name="T26" fmla="*/ 6 w 8"/>
                              <a:gd name="T27" fmla="*/ 9 h 9"/>
                              <a:gd name="T28" fmla="*/ 7 w 8"/>
                              <a:gd name="T29" fmla="*/ 8 h 9"/>
                              <a:gd name="T30" fmla="*/ 8 w 8"/>
                              <a:gd name="T31" fmla="*/ 5 h 9"/>
                              <a:gd name="T32" fmla="*/ 8 w 8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10"/>
                        <wps:cNvSpPr>
                          <a:spLocks/>
                        </wps:cNvSpPr>
                        <wps:spPr bwMode="auto">
                          <a:xfrm>
                            <a:off x="743" y="896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1 w 9"/>
                              <a:gd name="T3" fmla="*/ 7 h 9"/>
                              <a:gd name="T4" fmla="*/ 1 w 9"/>
                              <a:gd name="T5" fmla="*/ 8 h 9"/>
                              <a:gd name="T6" fmla="*/ 3 w 9"/>
                              <a:gd name="T7" fmla="*/ 9 h 9"/>
                              <a:gd name="T8" fmla="*/ 5 w 9"/>
                              <a:gd name="T9" fmla="*/ 9 h 9"/>
                              <a:gd name="T10" fmla="*/ 6 w 9"/>
                              <a:gd name="T11" fmla="*/ 9 h 9"/>
                              <a:gd name="T12" fmla="*/ 8 w 9"/>
                              <a:gd name="T13" fmla="*/ 8 h 9"/>
                              <a:gd name="T14" fmla="*/ 9 w 9"/>
                              <a:gd name="T15" fmla="*/ 7 h 9"/>
                              <a:gd name="T16" fmla="*/ 9 w 9"/>
                              <a:gd name="T17" fmla="*/ 5 h 9"/>
                              <a:gd name="T18" fmla="*/ 9 w 9"/>
                              <a:gd name="T19" fmla="*/ 4 h 9"/>
                              <a:gd name="T20" fmla="*/ 8 w 9"/>
                              <a:gd name="T21" fmla="*/ 2 h 9"/>
                              <a:gd name="T22" fmla="*/ 6 w 9"/>
                              <a:gd name="T23" fmla="*/ 0 h 9"/>
                              <a:gd name="T24" fmla="*/ 5 w 9"/>
                              <a:gd name="T25" fmla="*/ 0 h 9"/>
                              <a:gd name="T26" fmla="*/ 3 w 9"/>
                              <a:gd name="T27" fmla="*/ 0 h 9"/>
                              <a:gd name="T28" fmla="*/ 1 w 9"/>
                              <a:gd name="T29" fmla="*/ 2 h 9"/>
                              <a:gd name="T30" fmla="*/ 1 w 9"/>
                              <a:gd name="T31" fmla="*/ 4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11"/>
                        <wps:cNvSpPr>
                          <a:spLocks/>
                        </wps:cNvSpPr>
                        <wps:spPr bwMode="auto">
                          <a:xfrm>
                            <a:off x="749" y="881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0 w 10"/>
                              <a:gd name="T3" fmla="*/ 6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4 w 10"/>
                              <a:gd name="T9" fmla="*/ 8 h 8"/>
                              <a:gd name="T10" fmla="*/ 6 w 10"/>
                              <a:gd name="T11" fmla="*/ 8 h 8"/>
                              <a:gd name="T12" fmla="*/ 7 w 10"/>
                              <a:gd name="T13" fmla="*/ 7 h 8"/>
                              <a:gd name="T14" fmla="*/ 8 w 10"/>
                              <a:gd name="T15" fmla="*/ 6 h 8"/>
                              <a:gd name="T16" fmla="*/ 10 w 10"/>
                              <a:gd name="T17" fmla="*/ 4 h 8"/>
                              <a:gd name="T18" fmla="*/ 8 w 10"/>
                              <a:gd name="T19" fmla="*/ 2 h 8"/>
                              <a:gd name="T20" fmla="*/ 7 w 10"/>
                              <a:gd name="T21" fmla="*/ 1 h 8"/>
                              <a:gd name="T22" fmla="*/ 6 w 10"/>
                              <a:gd name="T23" fmla="*/ 0 h 8"/>
                              <a:gd name="T24" fmla="*/ 4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0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12"/>
                        <wps:cNvSpPr>
                          <a:spLocks/>
                        </wps:cNvSpPr>
                        <wps:spPr bwMode="auto">
                          <a:xfrm>
                            <a:off x="756" y="864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8 h 8"/>
                              <a:gd name="T2" fmla="*/ 7 w 10"/>
                              <a:gd name="T3" fmla="*/ 8 h 8"/>
                              <a:gd name="T4" fmla="*/ 9 w 10"/>
                              <a:gd name="T5" fmla="*/ 7 h 8"/>
                              <a:gd name="T6" fmla="*/ 10 w 10"/>
                              <a:gd name="T7" fmla="*/ 5 h 8"/>
                              <a:gd name="T8" fmla="*/ 10 w 10"/>
                              <a:gd name="T9" fmla="*/ 4 h 8"/>
                              <a:gd name="T10" fmla="*/ 10 w 10"/>
                              <a:gd name="T11" fmla="*/ 2 h 8"/>
                              <a:gd name="T12" fmla="*/ 9 w 10"/>
                              <a:gd name="T13" fmla="*/ 1 h 8"/>
                              <a:gd name="T14" fmla="*/ 7 w 10"/>
                              <a:gd name="T15" fmla="*/ 0 h 8"/>
                              <a:gd name="T16" fmla="*/ 6 w 10"/>
                              <a:gd name="T17" fmla="*/ 0 h 8"/>
                              <a:gd name="T18" fmla="*/ 4 w 10"/>
                              <a:gd name="T19" fmla="*/ 0 h 8"/>
                              <a:gd name="T20" fmla="*/ 1 w 10"/>
                              <a:gd name="T21" fmla="*/ 1 h 8"/>
                              <a:gd name="T22" fmla="*/ 1 w 10"/>
                              <a:gd name="T23" fmla="*/ 2 h 8"/>
                              <a:gd name="T24" fmla="*/ 0 w 10"/>
                              <a:gd name="T25" fmla="*/ 4 h 8"/>
                              <a:gd name="T26" fmla="*/ 1 w 10"/>
                              <a:gd name="T27" fmla="*/ 5 h 8"/>
                              <a:gd name="T28" fmla="*/ 1 w 10"/>
                              <a:gd name="T29" fmla="*/ 7 h 8"/>
                              <a:gd name="T30" fmla="*/ 4 w 10"/>
                              <a:gd name="T31" fmla="*/ 8 h 8"/>
                              <a:gd name="T32" fmla="*/ 6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8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13"/>
                        <wps:cNvSpPr>
                          <a:spLocks/>
                        </wps:cNvSpPr>
                        <wps:spPr bwMode="auto">
                          <a:xfrm>
                            <a:off x="766" y="850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0 w 9"/>
                              <a:gd name="T3" fmla="*/ 5 h 9"/>
                              <a:gd name="T4" fmla="*/ 1 w 9"/>
                              <a:gd name="T5" fmla="*/ 8 h 9"/>
                              <a:gd name="T6" fmla="*/ 3 w 9"/>
                              <a:gd name="T7" fmla="*/ 9 h 9"/>
                              <a:gd name="T8" fmla="*/ 4 w 9"/>
                              <a:gd name="T9" fmla="*/ 9 h 9"/>
                              <a:gd name="T10" fmla="*/ 6 w 9"/>
                              <a:gd name="T11" fmla="*/ 9 h 9"/>
                              <a:gd name="T12" fmla="*/ 7 w 9"/>
                              <a:gd name="T13" fmla="*/ 8 h 9"/>
                              <a:gd name="T14" fmla="*/ 8 w 9"/>
                              <a:gd name="T15" fmla="*/ 5 h 9"/>
                              <a:gd name="T16" fmla="*/ 9 w 9"/>
                              <a:gd name="T17" fmla="*/ 4 h 9"/>
                              <a:gd name="T18" fmla="*/ 8 w 9"/>
                              <a:gd name="T19" fmla="*/ 2 h 9"/>
                              <a:gd name="T20" fmla="*/ 7 w 9"/>
                              <a:gd name="T21" fmla="*/ 1 h 9"/>
                              <a:gd name="T22" fmla="*/ 6 w 9"/>
                              <a:gd name="T23" fmla="*/ 0 h 9"/>
                              <a:gd name="T24" fmla="*/ 4 w 9"/>
                              <a:gd name="T25" fmla="*/ 0 h 9"/>
                              <a:gd name="T26" fmla="*/ 3 w 9"/>
                              <a:gd name="T27" fmla="*/ 0 h 9"/>
                              <a:gd name="T28" fmla="*/ 1 w 9"/>
                              <a:gd name="T29" fmla="*/ 1 h 9"/>
                              <a:gd name="T30" fmla="*/ 0 w 9"/>
                              <a:gd name="T31" fmla="*/ 2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14"/>
                        <wps:cNvSpPr>
                          <a:spLocks/>
                        </wps:cNvSpPr>
                        <wps:spPr bwMode="auto">
                          <a:xfrm>
                            <a:off x="773" y="834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6 h 10"/>
                              <a:gd name="T2" fmla="*/ 1 w 10"/>
                              <a:gd name="T3" fmla="*/ 7 h 10"/>
                              <a:gd name="T4" fmla="*/ 2 w 10"/>
                              <a:gd name="T5" fmla="*/ 9 h 10"/>
                              <a:gd name="T6" fmla="*/ 3 w 10"/>
                              <a:gd name="T7" fmla="*/ 9 h 10"/>
                              <a:gd name="T8" fmla="*/ 6 w 10"/>
                              <a:gd name="T9" fmla="*/ 10 h 10"/>
                              <a:gd name="T10" fmla="*/ 7 w 10"/>
                              <a:gd name="T11" fmla="*/ 9 h 10"/>
                              <a:gd name="T12" fmla="*/ 9 w 10"/>
                              <a:gd name="T13" fmla="*/ 9 h 10"/>
                              <a:gd name="T14" fmla="*/ 10 w 10"/>
                              <a:gd name="T15" fmla="*/ 7 h 10"/>
                              <a:gd name="T16" fmla="*/ 10 w 10"/>
                              <a:gd name="T17" fmla="*/ 6 h 10"/>
                              <a:gd name="T18" fmla="*/ 10 w 10"/>
                              <a:gd name="T19" fmla="*/ 4 h 10"/>
                              <a:gd name="T20" fmla="*/ 9 w 10"/>
                              <a:gd name="T21" fmla="*/ 2 h 10"/>
                              <a:gd name="T22" fmla="*/ 7 w 10"/>
                              <a:gd name="T23" fmla="*/ 1 h 10"/>
                              <a:gd name="T24" fmla="*/ 6 w 10"/>
                              <a:gd name="T25" fmla="*/ 0 h 10"/>
                              <a:gd name="T26" fmla="*/ 3 w 10"/>
                              <a:gd name="T27" fmla="*/ 1 h 10"/>
                              <a:gd name="T28" fmla="*/ 2 w 10"/>
                              <a:gd name="T29" fmla="*/ 2 h 10"/>
                              <a:gd name="T30" fmla="*/ 1 w 10"/>
                              <a:gd name="T31" fmla="*/ 4 h 10"/>
                              <a:gd name="T32" fmla="*/ 0 w 10"/>
                              <a:gd name="T33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6"/>
                                </a:move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15"/>
                        <wps:cNvSpPr>
                          <a:spLocks/>
                        </wps:cNvSpPr>
                        <wps:spPr bwMode="auto">
                          <a:xfrm>
                            <a:off x="781" y="821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1 h 9"/>
                              <a:gd name="T4" fmla="*/ 2 w 9"/>
                              <a:gd name="T5" fmla="*/ 2 h 9"/>
                              <a:gd name="T6" fmla="*/ 1 w 9"/>
                              <a:gd name="T7" fmla="*/ 3 h 9"/>
                              <a:gd name="T8" fmla="*/ 0 w 9"/>
                              <a:gd name="T9" fmla="*/ 5 h 9"/>
                              <a:gd name="T10" fmla="*/ 1 w 9"/>
                              <a:gd name="T11" fmla="*/ 6 h 9"/>
                              <a:gd name="T12" fmla="*/ 2 w 9"/>
                              <a:gd name="T13" fmla="*/ 8 h 9"/>
                              <a:gd name="T14" fmla="*/ 3 w 9"/>
                              <a:gd name="T15" fmla="*/ 8 h 9"/>
                              <a:gd name="T16" fmla="*/ 5 w 9"/>
                              <a:gd name="T17" fmla="*/ 9 h 9"/>
                              <a:gd name="T18" fmla="*/ 6 w 9"/>
                              <a:gd name="T19" fmla="*/ 8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5 h 9"/>
                              <a:gd name="T26" fmla="*/ 9 w 9"/>
                              <a:gd name="T27" fmla="*/ 3 h 9"/>
                              <a:gd name="T28" fmla="*/ 8 w 9"/>
                              <a:gd name="T29" fmla="*/ 2 h 9"/>
                              <a:gd name="T30" fmla="*/ 6 w 9"/>
                              <a:gd name="T31" fmla="*/ 1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2" name="Group 617"/>
                      <wpg:cNvGrpSpPr>
                        <a:grpSpLocks/>
                      </wpg:cNvGrpSpPr>
                      <wpg:grpSpPr bwMode="auto">
                        <a:xfrm>
                          <a:off x="422910" y="277495"/>
                          <a:ext cx="828675" cy="876935"/>
                          <a:chOff x="667" y="438"/>
                          <a:chExt cx="1305" cy="1381"/>
                        </a:xfrm>
                      </wpg:grpSpPr>
                      <wps:wsp>
                        <wps:cNvPr id="403" name="Freeform 417"/>
                        <wps:cNvSpPr>
                          <a:spLocks/>
                        </wps:cNvSpPr>
                        <wps:spPr bwMode="auto">
                          <a:xfrm>
                            <a:off x="792" y="809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2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2 h 9"/>
                              <a:gd name="T8" fmla="*/ 0 w 9"/>
                              <a:gd name="T9" fmla="*/ 4 h 9"/>
                              <a:gd name="T10" fmla="*/ 0 w 9"/>
                              <a:gd name="T11" fmla="*/ 6 h 9"/>
                              <a:gd name="T12" fmla="*/ 1 w 9"/>
                              <a:gd name="T13" fmla="*/ 7 h 9"/>
                              <a:gd name="T14" fmla="*/ 2 w 9"/>
                              <a:gd name="T15" fmla="*/ 9 h 9"/>
                              <a:gd name="T16" fmla="*/ 4 w 9"/>
                              <a:gd name="T17" fmla="*/ 9 h 9"/>
                              <a:gd name="T18" fmla="*/ 7 w 9"/>
                              <a:gd name="T19" fmla="*/ 9 h 9"/>
                              <a:gd name="T20" fmla="*/ 8 w 9"/>
                              <a:gd name="T21" fmla="*/ 7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7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18"/>
                        <wps:cNvSpPr>
                          <a:spLocks/>
                        </wps:cNvSpPr>
                        <wps:spPr bwMode="auto">
                          <a:xfrm>
                            <a:off x="800" y="797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8 h 8"/>
                              <a:gd name="T2" fmla="*/ 6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6 h 8"/>
                              <a:gd name="T8" fmla="*/ 9 w 9"/>
                              <a:gd name="T9" fmla="*/ 4 h 8"/>
                              <a:gd name="T10" fmla="*/ 9 w 9"/>
                              <a:gd name="T11" fmla="*/ 2 h 8"/>
                              <a:gd name="T12" fmla="*/ 8 w 9"/>
                              <a:gd name="T13" fmla="*/ 1 h 8"/>
                              <a:gd name="T14" fmla="*/ 6 w 9"/>
                              <a:gd name="T15" fmla="*/ 0 h 8"/>
                              <a:gd name="T16" fmla="*/ 5 w 9"/>
                              <a:gd name="T17" fmla="*/ 0 h 8"/>
                              <a:gd name="T18" fmla="*/ 3 w 9"/>
                              <a:gd name="T19" fmla="*/ 0 h 8"/>
                              <a:gd name="T20" fmla="*/ 2 w 9"/>
                              <a:gd name="T21" fmla="*/ 1 h 8"/>
                              <a:gd name="T22" fmla="*/ 1 w 9"/>
                              <a:gd name="T23" fmla="*/ 2 h 8"/>
                              <a:gd name="T24" fmla="*/ 0 w 9"/>
                              <a:gd name="T25" fmla="*/ 4 h 8"/>
                              <a:gd name="T26" fmla="*/ 1 w 9"/>
                              <a:gd name="T27" fmla="*/ 6 h 8"/>
                              <a:gd name="T28" fmla="*/ 2 w 9"/>
                              <a:gd name="T29" fmla="*/ 7 h 8"/>
                              <a:gd name="T30" fmla="*/ 3 w 9"/>
                              <a:gd name="T31" fmla="*/ 8 h 8"/>
                              <a:gd name="T32" fmla="*/ 5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19"/>
                        <wps:cNvSpPr>
                          <a:spLocks/>
                        </wps:cNvSpPr>
                        <wps:spPr bwMode="auto">
                          <a:xfrm>
                            <a:off x="809" y="784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9 h 9"/>
                              <a:gd name="T2" fmla="*/ 6 w 10"/>
                              <a:gd name="T3" fmla="*/ 8 h 9"/>
                              <a:gd name="T4" fmla="*/ 8 w 10"/>
                              <a:gd name="T5" fmla="*/ 7 h 9"/>
                              <a:gd name="T6" fmla="*/ 10 w 10"/>
                              <a:gd name="T7" fmla="*/ 6 h 9"/>
                              <a:gd name="T8" fmla="*/ 10 w 10"/>
                              <a:gd name="T9" fmla="*/ 4 h 9"/>
                              <a:gd name="T10" fmla="*/ 10 w 10"/>
                              <a:gd name="T11" fmla="*/ 3 h 9"/>
                              <a:gd name="T12" fmla="*/ 8 w 10"/>
                              <a:gd name="T13" fmla="*/ 1 h 9"/>
                              <a:gd name="T14" fmla="*/ 6 w 10"/>
                              <a:gd name="T15" fmla="*/ 1 h 9"/>
                              <a:gd name="T16" fmla="*/ 5 w 10"/>
                              <a:gd name="T17" fmla="*/ 0 h 9"/>
                              <a:gd name="T18" fmla="*/ 3 w 10"/>
                              <a:gd name="T19" fmla="*/ 1 h 9"/>
                              <a:gd name="T20" fmla="*/ 2 w 10"/>
                              <a:gd name="T21" fmla="*/ 1 h 9"/>
                              <a:gd name="T22" fmla="*/ 1 w 10"/>
                              <a:gd name="T23" fmla="*/ 3 h 9"/>
                              <a:gd name="T24" fmla="*/ 0 w 10"/>
                              <a:gd name="T25" fmla="*/ 4 h 9"/>
                              <a:gd name="T26" fmla="*/ 1 w 10"/>
                              <a:gd name="T27" fmla="*/ 6 h 9"/>
                              <a:gd name="T28" fmla="*/ 2 w 10"/>
                              <a:gd name="T29" fmla="*/ 7 h 9"/>
                              <a:gd name="T30" fmla="*/ 3 w 10"/>
                              <a:gd name="T31" fmla="*/ 8 h 9"/>
                              <a:gd name="T32" fmla="*/ 5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9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20"/>
                        <wps:cNvSpPr>
                          <a:spLocks/>
                        </wps:cNvSpPr>
                        <wps:spPr bwMode="auto">
                          <a:xfrm>
                            <a:off x="819" y="772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9 w 9"/>
                              <a:gd name="T3" fmla="*/ 2 h 9"/>
                              <a:gd name="T4" fmla="*/ 8 w 9"/>
                              <a:gd name="T5" fmla="*/ 1 h 9"/>
                              <a:gd name="T6" fmla="*/ 6 w 9"/>
                              <a:gd name="T7" fmla="*/ 0 h 9"/>
                              <a:gd name="T8" fmla="*/ 5 w 9"/>
                              <a:gd name="T9" fmla="*/ 0 h 9"/>
                              <a:gd name="T10" fmla="*/ 3 w 9"/>
                              <a:gd name="T11" fmla="*/ 0 h 9"/>
                              <a:gd name="T12" fmla="*/ 2 w 9"/>
                              <a:gd name="T13" fmla="*/ 1 h 9"/>
                              <a:gd name="T14" fmla="*/ 1 w 9"/>
                              <a:gd name="T15" fmla="*/ 2 h 9"/>
                              <a:gd name="T16" fmla="*/ 0 w 9"/>
                              <a:gd name="T17" fmla="*/ 5 h 9"/>
                              <a:gd name="T18" fmla="*/ 1 w 9"/>
                              <a:gd name="T19" fmla="*/ 6 h 9"/>
                              <a:gd name="T20" fmla="*/ 2 w 9"/>
                              <a:gd name="T21" fmla="*/ 8 h 9"/>
                              <a:gd name="T22" fmla="*/ 3 w 9"/>
                              <a:gd name="T23" fmla="*/ 9 h 9"/>
                              <a:gd name="T24" fmla="*/ 5 w 9"/>
                              <a:gd name="T25" fmla="*/ 9 h 9"/>
                              <a:gd name="T26" fmla="*/ 6 w 9"/>
                              <a:gd name="T27" fmla="*/ 9 h 9"/>
                              <a:gd name="T28" fmla="*/ 8 w 9"/>
                              <a:gd name="T29" fmla="*/ 8 h 9"/>
                              <a:gd name="T30" fmla="*/ 9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21"/>
                        <wps:cNvSpPr>
                          <a:spLocks/>
                        </wps:cNvSpPr>
                        <wps:spPr bwMode="auto">
                          <a:xfrm>
                            <a:off x="828" y="760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2 w 9"/>
                              <a:gd name="T5" fmla="*/ 1 h 8"/>
                              <a:gd name="T6" fmla="*/ 1 w 9"/>
                              <a:gd name="T7" fmla="*/ 2 h 8"/>
                              <a:gd name="T8" fmla="*/ 0 w 9"/>
                              <a:gd name="T9" fmla="*/ 4 h 8"/>
                              <a:gd name="T10" fmla="*/ 1 w 9"/>
                              <a:gd name="T11" fmla="*/ 6 h 8"/>
                              <a:gd name="T12" fmla="*/ 2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22"/>
                        <wps:cNvSpPr>
                          <a:spLocks/>
                        </wps:cNvSpPr>
                        <wps:spPr bwMode="auto">
                          <a:xfrm>
                            <a:off x="837" y="747"/>
                            <a:ext cx="10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0"/>
                              <a:gd name="T2" fmla="*/ 4 w 10"/>
                              <a:gd name="T3" fmla="*/ 1 h 10"/>
                              <a:gd name="T4" fmla="*/ 3 w 10"/>
                              <a:gd name="T5" fmla="*/ 1 h 10"/>
                              <a:gd name="T6" fmla="*/ 2 w 10"/>
                              <a:gd name="T7" fmla="*/ 3 h 10"/>
                              <a:gd name="T8" fmla="*/ 0 w 10"/>
                              <a:gd name="T9" fmla="*/ 4 h 10"/>
                              <a:gd name="T10" fmla="*/ 2 w 10"/>
                              <a:gd name="T11" fmla="*/ 6 h 10"/>
                              <a:gd name="T12" fmla="*/ 3 w 10"/>
                              <a:gd name="T13" fmla="*/ 7 h 10"/>
                              <a:gd name="T14" fmla="*/ 4 w 10"/>
                              <a:gd name="T15" fmla="*/ 8 h 10"/>
                              <a:gd name="T16" fmla="*/ 6 w 10"/>
                              <a:gd name="T17" fmla="*/ 10 h 10"/>
                              <a:gd name="T18" fmla="*/ 7 w 10"/>
                              <a:gd name="T19" fmla="*/ 8 h 10"/>
                              <a:gd name="T20" fmla="*/ 9 w 10"/>
                              <a:gd name="T21" fmla="*/ 7 h 10"/>
                              <a:gd name="T22" fmla="*/ 10 w 10"/>
                              <a:gd name="T23" fmla="*/ 6 h 10"/>
                              <a:gd name="T24" fmla="*/ 10 w 10"/>
                              <a:gd name="T25" fmla="*/ 4 h 10"/>
                              <a:gd name="T26" fmla="*/ 10 w 10"/>
                              <a:gd name="T27" fmla="*/ 3 h 10"/>
                              <a:gd name="T28" fmla="*/ 9 w 10"/>
                              <a:gd name="T29" fmla="*/ 1 h 10"/>
                              <a:gd name="T30" fmla="*/ 7 w 10"/>
                              <a:gd name="T31" fmla="*/ 1 h 10"/>
                              <a:gd name="T32" fmla="*/ 6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23"/>
                        <wps:cNvSpPr>
                          <a:spLocks/>
                        </wps:cNvSpPr>
                        <wps:spPr bwMode="auto">
                          <a:xfrm>
                            <a:off x="849" y="737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4 h 8"/>
                              <a:gd name="T2" fmla="*/ 0 w 8"/>
                              <a:gd name="T3" fmla="*/ 6 h 8"/>
                              <a:gd name="T4" fmla="*/ 1 w 8"/>
                              <a:gd name="T5" fmla="*/ 7 h 8"/>
                              <a:gd name="T6" fmla="*/ 2 w 8"/>
                              <a:gd name="T7" fmla="*/ 8 h 8"/>
                              <a:gd name="T8" fmla="*/ 4 w 8"/>
                              <a:gd name="T9" fmla="*/ 8 h 8"/>
                              <a:gd name="T10" fmla="*/ 6 w 8"/>
                              <a:gd name="T11" fmla="*/ 8 h 8"/>
                              <a:gd name="T12" fmla="*/ 7 w 8"/>
                              <a:gd name="T13" fmla="*/ 7 h 8"/>
                              <a:gd name="T14" fmla="*/ 8 w 8"/>
                              <a:gd name="T15" fmla="*/ 6 h 8"/>
                              <a:gd name="T16" fmla="*/ 8 w 8"/>
                              <a:gd name="T17" fmla="*/ 4 h 8"/>
                              <a:gd name="T18" fmla="*/ 8 w 8"/>
                              <a:gd name="T19" fmla="*/ 3 h 8"/>
                              <a:gd name="T20" fmla="*/ 7 w 8"/>
                              <a:gd name="T21" fmla="*/ 1 h 8"/>
                              <a:gd name="T22" fmla="*/ 6 w 8"/>
                              <a:gd name="T23" fmla="*/ 0 h 8"/>
                              <a:gd name="T24" fmla="*/ 4 w 8"/>
                              <a:gd name="T25" fmla="*/ 0 h 8"/>
                              <a:gd name="T26" fmla="*/ 2 w 8"/>
                              <a:gd name="T27" fmla="*/ 0 h 8"/>
                              <a:gd name="T28" fmla="*/ 1 w 8"/>
                              <a:gd name="T29" fmla="*/ 1 h 8"/>
                              <a:gd name="T30" fmla="*/ 0 w 8"/>
                              <a:gd name="T31" fmla="*/ 3 h 8"/>
                              <a:gd name="T32" fmla="*/ 0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24"/>
                        <wps:cNvSpPr>
                          <a:spLocks/>
                        </wps:cNvSpPr>
                        <wps:spPr bwMode="auto">
                          <a:xfrm>
                            <a:off x="860" y="726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4 h 8"/>
                              <a:gd name="T2" fmla="*/ 0 w 8"/>
                              <a:gd name="T3" fmla="*/ 6 h 8"/>
                              <a:gd name="T4" fmla="*/ 1 w 8"/>
                              <a:gd name="T5" fmla="*/ 7 h 8"/>
                              <a:gd name="T6" fmla="*/ 2 w 8"/>
                              <a:gd name="T7" fmla="*/ 8 h 8"/>
                              <a:gd name="T8" fmla="*/ 4 w 8"/>
                              <a:gd name="T9" fmla="*/ 8 h 8"/>
                              <a:gd name="T10" fmla="*/ 6 w 8"/>
                              <a:gd name="T11" fmla="*/ 8 h 8"/>
                              <a:gd name="T12" fmla="*/ 7 w 8"/>
                              <a:gd name="T13" fmla="*/ 7 h 8"/>
                              <a:gd name="T14" fmla="*/ 8 w 8"/>
                              <a:gd name="T15" fmla="*/ 6 h 8"/>
                              <a:gd name="T16" fmla="*/ 8 w 8"/>
                              <a:gd name="T17" fmla="*/ 4 h 8"/>
                              <a:gd name="T18" fmla="*/ 8 w 8"/>
                              <a:gd name="T19" fmla="*/ 2 h 8"/>
                              <a:gd name="T20" fmla="*/ 7 w 8"/>
                              <a:gd name="T21" fmla="*/ 1 h 8"/>
                              <a:gd name="T22" fmla="*/ 6 w 8"/>
                              <a:gd name="T23" fmla="*/ 0 h 8"/>
                              <a:gd name="T24" fmla="*/ 4 w 8"/>
                              <a:gd name="T25" fmla="*/ 0 h 8"/>
                              <a:gd name="T26" fmla="*/ 2 w 8"/>
                              <a:gd name="T27" fmla="*/ 0 h 8"/>
                              <a:gd name="T28" fmla="*/ 1 w 8"/>
                              <a:gd name="T29" fmla="*/ 1 h 8"/>
                              <a:gd name="T30" fmla="*/ 0 w 8"/>
                              <a:gd name="T31" fmla="*/ 2 h 8"/>
                              <a:gd name="T32" fmla="*/ 0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25"/>
                        <wps:cNvSpPr>
                          <a:spLocks/>
                        </wps:cNvSpPr>
                        <wps:spPr bwMode="auto">
                          <a:xfrm>
                            <a:off x="870" y="717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0 w 10"/>
                              <a:gd name="T3" fmla="*/ 5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4 w 10"/>
                              <a:gd name="T9" fmla="*/ 8 h 8"/>
                              <a:gd name="T10" fmla="*/ 6 w 10"/>
                              <a:gd name="T11" fmla="*/ 8 h 8"/>
                              <a:gd name="T12" fmla="*/ 7 w 10"/>
                              <a:gd name="T13" fmla="*/ 7 h 8"/>
                              <a:gd name="T14" fmla="*/ 8 w 10"/>
                              <a:gd name="T15" fmla="*/ 5 h 8"/>
                              <a:gd name="T16" fmla="*/ 10 w 10"/>
                              <a:gd name="T17" fmla="*/ 4 h 8"/>
                              <a:gd name="T18" fmla="*/ 8 w 10"/>
                              <a:gd name="T19" fmla="*/ 2 h 8"/>
                              <a:gd name="T20" fmla="*/ 7 w 10"/>
                              <a:gd name="T21" fmla="*/ 1 h 8"/>
                              <a:gd name="T22" fmla="*/ 6 w 10"/>
                              <a:gd name="T23" fmla="*/ 0 h 8"/>
                              <a:gd name="T24" fmla="*/ 4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0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10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26"/>
                        <wps:cNvSpPr>
                          <a:spLocks/>
                        </wps:cNvSpPr>
                        <wps:spPr bwMode="auto">
                          <a:xfrm>
                            <a:off x="881" y="706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8 w 9"/>
                              <a:gd name="T3" fmla="*/ 3 h 9"/>
                              <a:gd name="T4" fmla="*/ 7 w 9"/>
                              <a:gd name="T5" fmla="*/ 2 h 9"/>
                              <a:gd name="T6" fmla="*/ 6 w 9"/>
                              <a:gd name="T7" fmla="*/ 1 h 9"/>
                              <a:gd name="T8" fmla="*/ 4 w 9"/>
                              <a:gd name="T9" fmla="*/ 0 h 9"/>
                              <a:gd name="T10" fmla="*/ 3 w 9"/>
                              <a:gd name="T11" fmla="*/ 1 h 9"/>
                              <a:gd name="T12" fmla="*/ 1 w 9"/>
                              <a:gd name="T13" fmla="*/ 2 h 9"/>
                              <a:gd name="T14" fmla="*/ 0 w 9"/>
                              <a:gd name="T15" fmla="*/ 3 h 9"/>
                              <a:gd name="T16" fmla="*/ 0 w 9"/>
                              <a:gd name="T17" fmla="*/ 5 h 9"/>
                              <a:gd name="T18" fmla="*/ 0 w 9"/>
                              <a:gd name="T19" fmla="*/ 6 h 9"/>
                              <a:gd name="T20" fmla="*/ 1 w 9"/>
                              <a:gd name="T21" fmla="*/ 7 h 9"/>
                              <a:gd name="T22" fmla="*/ 3 w 9"/>
                              <a:gd name="T23" fmla="*/ 8 h 9"/>
                              <a:gd name="T24" fmla="*/ 4 w 9"/>
                              <a:gd name="T25" fmla="*/ 9 h 9"/>
                              <a:gd name="T26" fmla="*/ 6 w 9"/>
                              <a:gd name="T27" fmla="*/ 8 h 9"/>
                              <a:gd name="T28" fmla="*/ 7 w 9"/>
                              <a:gd name="T29" fmla="*/ 7 h 9"/>
                              <a:gd name="T30" fmla="*/ 8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27"/>
                        <wps:cNvSpPr>
                          <a:spLocks/>
                        </wps:cNvSpPr>
                        <wps:spPr bwMode="auto">
                          <a:xfrm>
                            <a:off x="891" y="697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9 w 10"/>
                              <a:gd name="T3" fmla="*/ 3 h 8"/>
                              <a:gd name="T4" fmla="*/ 7 w 10"/>
                              <a:gd name="T5" fmla="*/ 1 h 8"/>
                              <a:gd name="T6" fmla="*/ 6 w 10"/>
                              <a:gd name="T7" fmla="*/ 0 h 8"/>
                              <a:gd name="T8" fmla="*/ 4 w 10"/>
                              <a:gd name="T9" fmla="*/ 0 h 8"/>
                              <a:gd name="T10" fmla="*/ 3 w 10"/>
                              <a:gd name="T11" fmla="*/ 0 h 8"/>
                              <a:gd name="T12" fmla="*/ 1 w 10"/>
                              <a:gd name="T13" fmla="*/ 1 h 8"/>
                              <a:gd name="T14" fmla="*/ 0 w 10"/>
                              <a:gd name="T15" fmla="*/ 3 h 8"/>
                              <a:gd name="T16" fmla="*/ 0 w 10"/>
                              <a:gd name="T17" fmla="*/ 4 h 8"/>
                              <a:gd name="T18" fmla="*/ 0 w 10"/>
                              <a:gd name="T19" fmla="*/ 6 h 8"/>
                              <a:gd name="T20" fmla="*/ 1 w 10"/>
                              <a:gd name="T21" fmla="*/ 7 h 8"/>
                              <a:gd name="T22" fmla="*/ 3 w 10"/>
                              <a:gd name="T23" fmla="*/ 8 h 8"/>
                              <a:gd name="T24" fmla="*/ 4 w 10"/>
                              <a:gd name="T25" fmla="*/ 8 h 8"/>
                              <a:gd name="T26" fmla="*/ 6 w 10"/>
                              <a:gd name="T27" fmla="*/ 8 h 8"/>
                              <a:gd name="T28" fmla="*/ 7 w 10"/>
                              <a:gd name="T29" fmla="*/ 7 h 8"/>
                              <a:gd name="T30" fmla="*/ 9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28"/>
                        <wps:cNvSpPr>
                          <a:spLocks/>
                        </wps:cNvSpPr>
                        <wps:spPr bwMode="auto">
                          <a:xfrm>
                            <a:off x="902" y="687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8 w 9"/>
                              <a:gd name="T3" fmla="*/ 2 h 8"/>
                              <a:gd name="T4" fmla="*/ 7 w 9"/>
                              <a:gd name="T5" fmla="*/ 1 h 8"/>
                              <a:gd name="T6" fmla="*/ 6 w 9"/>
                              <a:gd name="T7" fmla="*/ 0 h 8"/>
                              <a:gd name="T8" fmla="*/ 4 w 9"/>
                              <a:gd name="T9" fmla="*/ 0 h 8"/>
                              <a:gd name="T10" fmla="*/ 3 w 9"/>
                              <a:gd name="T11" fmla="*/ 0 h 8"/>
                              <a:gd name="T12" fmla="*/ 1 w 9"/>
                              <a:gd name="T13" fmla="*/ 1 h 8"/>
                              <a:gd name="T14" fmla="*/ 0 w 9"/>
                              <a:gd name="T15" fmla="*/ 2 h 8"/>
                              <a:gd name="T16" fmla="*/ 0 w 9"/>
                              <a:gd name="T17" fmla="*/ 4 h 8"/>
                              <a:gd name="T18" fmla="*/ 0 w 9"/>
                              <a:gd name="T19" fmla="*/ 6 h 8"/>
                              <a:gd name="T20" fmla="*/ 1 w 9"/>
                              <a:gd name="T21" fmla="*/ 7 h 8"/>
                              <a:gd name="T22" fmla="*/ 3 w 9"/>
                              <a:gd name="T23" fmla="*/ 8 h 8"/>
                              <a:gd name="T24" fmla="*/ 4 w 9"/>
                              <a:gd name="T25" fmla="*/ 8 h 8"/>
                              <a:gd name="T26" fmla="*/ 6 w 9"/>
                              <a:gd name="T27" fmla="*/ 8 h 8"/>
                              <a:gd name="T28" fmla="*/ 7 w 9"/>
                              <a:gd name="T29" fmla="*/ 7 h 8"/>
                              <a:gd name="T30" fmla="*/ 8 w 9"/>
                              <a:gd name="T31" fmla="*/ 6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29"/>
                        <wps:cNvSpPr>
                          <a:spLocks/>
                        </wps:cNvSpPr>
                        <wps:spPr bwMode="auto">
                          <a:xfrm>
                            <a:off x="915" y="675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9"/>
                              <a:gd name="T2" fmla="*/ 10 w 10"/>
                              <a:gd name="T3" fmla="*/ 3 h 9"/>
                              <a:gd name="T4" fmla="*/ 9 w 10"/>
                              <a:gd name="T5" fmla="*/ 2 h 9"/>
                              <a:gd name="T6" fmla="*/ 7 w 10"/>
                              <a:gd name="T7" fmla="*/ 0 h 9"/>
                              <a:gd name="T8" fmla="*/ 6 w 10"/>
                              <a:gd name="T9" fmla="*/ 0 h 9"/>
                              <a:gd name="T10" fmla="*/ 3 w 10"/>
                              <a:gd name="T11" fmla="*/ 0 h 9"/>
                              <a:gd name="T12" fmla="*/ 1 w 10"/>
                              <a:gd name="T13" fmla="*/ 2 h 9"/>
                              <a:gd name="T14" fmla="*/ 1 w 10"/>
                              <a:gd name="T15" fmla="*/ 3 h 9"/>
                              <a:gd name="T16" fmla="*/ 0 w 10"/>
                              <a:gd name="T17" fmla="*/ 5 h 9"/>
                              <a:gd name="T18" fmla="*/ 1 w 10"/>
                              <a:gd name="T19" fmla="*/ 6 h 9"/>
                              <a:gd name="T20" fmla="*/ 1 w 10"/>
                              <a:gd name="T21" fmla="*/ 8 h 9"/>
                              <a:gd name="T22" fmla="*/ 3 w 10"/>
                              <a:gd name="T23" fmla="*/ 9 h 9"/>
                              <a:gd name="T24" fmla="*/ 6 w 10"/>
                              <a:gd name="T25" fmla="*/ 9 h 9"/>
                              <a:gd name="T26" fmla="*/ 7 w 10"/>
                              <a:gd name="T27" fmla="*/ 9 h 9"/>
                              <a:gd name="T28" fmla="*/ 9 w 10"/>
                              <a:gd name="T29" fmla="*/ 8 h 9"/>
                              <a:gd name="T30" fmla="*/ 10 w 10"/>
                              <a:gd name="T31" fmla="*/ 6 h 9"/>
                              <a:gd name="T32" fmla="*/ 1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30"/>
                        <wps:cNvSpPr>
                          <a:spLocks/>
                        </wps:cNvSpPr>
                        <wps:spPr bwMode="auto">
                          <a:xfrm>
                            <a:off x="927" y="665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9 w 9"/>
                              <a:gd name="T3" fmla="*/ 2 h 8"/>
                              <a:gd name="T4" fmla="*/ 8 w 9"/>
                              <a:gd name="T5" fmla="*/ 1 h 8"/>
                              <a:gd name="T6" fmla="*/ 6 w 9"/>
                              <a:gd name="T7" fmla="*/ 0 h 8"/>
                              <a:gd name="T8" fmla="*/ 5 w 9"/>
                              <a:gd name="T9" fmla="*/ 0 h 8"/>
                              <a:gd name="T10" fmla="*/ 3 w 9"/>
                              <a:gd name="T11" fmla="*/ 0 h 8"/>
                              <a:gd name="T12" fmla="*/ 2 w 9"/>
                              <a:gd name="T13" fmla="*/ 1 h 8"/>
                              <a:gd name="T14" fmla="*/ 1 w 9"/>
                              <a:gd name="T15" fmla="*/ 2 h 8"/>
                              <a:gd name="T16" fmla="*/ 0 w 9"/>
                              <a:gd name="T17" fmla="*/ 4 h 8"/>
                              <a:gd name="T18" fmla="*/ 1 w 9"/>
                              <a:gd name="T19" fmla="*/ 5 h 8"/>
                              <a:gd name="T20" fmla="*/ 2 w 9"/>
                              <a:gd name="T21" fmla="*/ 7 h 8"/>
                              <a:gd name="T22" fmla="*/ 3 w 9"/>
                              <a:gd name="T23" fmla="*/ 8 h 8"/>
                              <a:gd name="T24" fmla="*/ 5 w 9"/>
                              <a:gd name="T25" fmla="*/ 8 h 8"/>
                              <a:gd name="T26" fmla="*/ 6 w 9"/>
                              <a:gd name="T27" fmla="*/ 8 h 8"/>
                              <a:gd name="T28" fmla="*/ 8 w 9"/>
                              <a:gd name="T29" fmla="*/ 7 h 8"/>
                              <a:gd name="T30" fmla="*/ 9 w 9"/>
                              <a:gd name="T31" fmla="*/ 5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31"/>
                        <wps:cNvSpPr>
                          <a:spLocks/>
                        </wps:cNvSpPr>
                        <wps:spPr bwMode="auto">
                          <a:xfrm>
                            <a:off x="941" y="655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8 w 9"/>
                              <a:gd name="T3" fmla="*/ 3 h 9"/>
                              <a:gd name="T4" fmla="*/ 7 w 9"/>
                              <a:gd name="T5" fmla="*/ 2 h 9"/>
                              <a:gd name="T6" fmla="*/ 6 w 9"/>
                              <a:gd name="T7" fmla="*/ 0 h 9"/>
                              <a:gd name="T8" fmla="*/ 4 w 9"/>
                              <a:gd name="T9" fmla="*/ 0 h 9"/>
                              <a:gd name="T10" fmla="*/ 3 w 9"/>
                              <a:gd name="T11" fmla="*/ 0 h 9"/>
                              <a:gd name="T12" fmla="*/ 1 w 9"/>
                              <a:gd name="T13" fmla="*/ 2 h 9"/>
                              <a:gd name="T14" fmla="*/ 0 w 9"/>
                              <a:gd name="T15" fmla="*/ 3 h 9"/>
                              <a:gd name="T16" fmla="*/ 0 w 9"/>
                              <a:gd name="T17" fmla="*/ 5 h 9"/>
                              <a:gd name="T18" fmla="*/ 0 w 9"/>
                              <a:gd name="T19" fmla="*/ 6 h 9"/>
                              <a:gd name="T20" fmla="*/ 1 w 9"/>
                              <a:gd name="T21" fmla="*/ 8 h 9"/>
                              <a:gd name="T22" fmla="*/ 3 w 9"/>
                              <a:gd name="T23" fmla="*/ 9 h 9"/>
                              <a:gd name="T24" fmla="*/ 4 w 9"/>
                              <a:gd name="T25" fmla="*/ 9 h 9"/>
                              <a:gd name="T26" fmla="*/ 6 w 9"/>
                              <a:gd name="T27" fmla="*/ 9 h 9"/>
                              <a:gd name="T28" fmla="*/ 7 w 9"/>
                              <a:gd name="T29" fmla="*/ 8 h 9"/>
                              <a:gd name="T30" fmla="*/ 8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32"/>
                        <wps:cNvSpPr>
                          <a:spLocks/>
                        </wps:cNvSpPr>
                        <wps:spPr bwMode="auto">
                          <a:xfrm>
                            <a:off x="953" y="646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5 w 10"/>
                              <a:gd name="T9" fmla="*/ 0 h 8"/>
                              <a:gd name="T10" fmla="*/ 3 w 10"/>
                              <a:gd name="T11" fmla="*/ 0 h 8"/>
                              <a:gd name="T12" fmla="*/ 2 w 10"/>
                              <a:gd name="T13" fmla="*/ 1 h 8"/>
                              <a:gd name="T14" fmla="*/ 1 w 10"/>
                              <a:gd name="T15" fmla="*/ 2 h 8"/>
                              <a:gd name="T16" fmla="*/ 0 w 10"/>
                              <a:gd name="T17" fmla="*/ 4 h 8"/>
                              <a:gd name="T18" fmla="*/ 1 w 10"/>
                              <a:gd name="T19" fmla="*/ 5 h 8"/>
                              <a:gd name="T20" fmla="*/ 2 w 10"/>
                              <a:gd name="T21" fmla="*/ 7 h 8"/>
                              <a:gd name="T22" fmla="*/ 3 w 10"/>
                              <a:gd name="T23" fmla="*/ 8 h 8"/>
                              <a:gd name="T24" fmla="*/ 5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5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33"/>
                        <wps:cNvSpPr>
                          <a:spLocks/>
                        </wps:cNvSpPr>
                        <wps:spPr bwMode="auto">
                          <a:xfrm>
                            <a:off x="967" y="639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9 w 9"/>
                              <a:gd name="T3" fmla="*/ 3 h 9"/>
                              <a:gd name="T4" fmla="*/ 8 w 9"/>
                              <a:gd name="T5" fmla="*/ 1 h 9"/>
                              <a:gd name="T6" fmla="*/ 6 w 9"/>
                              <a:gd name="T7" fmla="*/ 0 h 9"/>
                              <a:gd name="T8" fmla="*/ 5 w 9"/>
                              <a:gd name="T9" fmla="*/ 0 h 9"/>
                              <a:gd name="T10" fmla="*/ 3 w 9"/>
                              <a:gd name="T11" fmla="*/ 0 h 9"/>
                              <a:gd name="T12" fmla="*/ 2 w 9"/>
                              <a:gd name="T13" fmla="*/ 1 h 9"/>
                              <a:gd name="T14" fmla="*/ 1 w 9"/>
                              <a:gd name="T15" fmla="*/ 3 h 9"/>
                              <a:gd name="T16" fmla="*/ 0 w 9"/>
                              <a:gd name="T17" fmla="*/ 4 h 9"/>
                              <a:gd name="T18" fmla="*/ 1 w 9"/>
                              <a:gd name="T19" fmla="*/ 6 h 9"/>
                              <a:gd name="T20" fmla="*/ 2 w 9"/>
                              <a:gd name="T21" fmla="*/ 7 h 9"/>
                              <a:gd name="T22" fmla="*/ 3 w 9"/>
                              <a:gd name="T23" fmla="*/ 8 h 9"/>
                              <a:gd name="T24" fmla="*/ 5 w 9"/>
                              <a:gd name="T25" fmla="*/ 9 h 9"/>
                              <a:gd name="T26" fmla="*/ 6 w 9"/>
                              <a:gd name="T27" fmla="*/ 8 h 9"/>
                              <a:gd name="T28" fmla="*/ 8 w 9"/>
                              <a:gd name="T29" fmla="*/ 7 h 9"/>
                              <a:gd name="T30" fmla="*/ 9 w 9"/>
                              <a:gd name="T31" fmla="*/ 6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34"/>
                        <wps:cNvSpPr>
                          <a:spLocks/>
                        </wps:cNvSpPr>
                        <wps:spPr bwMode="auto">
                          <a:xfrm>
                            <a:off x="981" y="630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9 w 9"/>
                              <a:gd name="T3" fmla="*/ 2 h 9"/>
                              <a:gd name="T4" fmla="*/ 8 w 9"/>
                              <a:gd name="T5" fmla="*/ 1 h 9"/>
                              <a:gd name="T6" fmla="*/ 6 w 9"/>
                              <a:gd name="T7" fmla="*/ 0 h 9"/>
                              <a:gd name="T8" fmla="*/ 5 w 9"/>
                              <a:gd name="T9" fmla="*/ 0 h 9"/>
                              <a:gd name="T10" fmla="*/ 3 w 9"/>
                              <a:gd name="T11" fmla="*/ 0 h 9"/>
                              <a:gd name="T12" fmla="*/ 2 w 9"/>
                              <a:gd name="T13" fmla="*/ 1 h 9"/>
                              <a:gd name="T14" fmla="*/ 1 w 9"/>
                              <a:gd name="T15" fmla="*/ 2 h 9"/>
                              <a:gd name="T16" fmla="*/ 0 w 9"/>
                              <a:gd name="T17" fmla="*/ 4 h 9"/>
                              <a:gd name="T18" fmla="*/ 1 w 9"/>
                              <a:gd name="T19" fmla="*/ 7 h 9"/>
                              <a:gd name="T20" fmla="*/ 2 w 9"/>
                              <a:gd name="T21" fmla="*/ 8 h 9"/>
                              <a:gd name="T22" fmla="*/ 3 w 9"/>
                              <a:gd name="T23" fmla="*/ 9 h 9"/>
                              <a:gd name="T24" fmla="*/ 5 w 9"/>
                              <a:gd name="T25" fmla="*/ 9 h 9"/>
                              <a:gd name="T26" fmla="*/ 6 w 9"/>
                              <a:gd name="T27" fmla="*/ 9 h 9"/>
                              <a:gd name="T28" fmla="*/ 8 w 9"/>
                              <a:gd name="T29" fmla="*/ 8 h 9"/>
                              <a:gd name="T30" fmla="*/ 9 w 9"/>
                              <a:gd name="T31" fmla="*/ 7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35"/>
                        <wps:cNvSpPr>
                          <a:spLocks/>
                        </wps:cNvSpPr>
                        <wps:spPr bwMode="auto">
                          <a:xfrm>
                            <a:off x="994" y="622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5 w 10"/>
                              <a:gd name="T9" fmla="*/ 0 h 8"/>
                              <a:gd name="T10" fmla="*/ 3 w 10"/>
                              <a:gd name="T11" fmla="*/ 0 h 8"/>
                              <a:gd name="T12" fmla="*/ 2 w 10"/>
                              <a:gd name="T13" fmla="*/ 1 h 8"/>
                              <a:gd name="T14" fmla="*/ 1 w 10"/>
                              <a:gd name="T15" fmla="*/ 2 h 8"/>
                              <a:gd name="T16" fmla="*/ 0 w 10"/>
                              <a:gd name="T17" fmla="*/ 4 h 8"/>
                              <a:gd name="T18" fmla="*/ 1 w 10"/>
                              <a:gd name="T19" fmla="*/ 6 h 8"/>
                              <a:gd name="T20" fmla="*/ 2 w 10"/>
                              <a:gd name="T21" fmla="*/ 7 h 8"/>
                              <a:gd name="T22" fmla="*/ 3 w 10"/>
                              <a:gd name="T23" fmla="*/ 8 h 8"/>
                              <a:gd name="T24" fmla="*/ 5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36"/>
                        <wps:cNvSpPr>
                          <a:spLocks/>
                        </wps:cNvSpPr>
                        <wps:spPr bwMode="auto">
                          <a:xfrm>
                            <a:off x="1008" y="616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9 w 9"/>
                              <a:gd name="T3" fmla="*/ 2 h 8"/>
                              <a:gd name="T4" fmla="*/ 8 w 9"/>
                              <a:gd name="T5" fmla="*/ 1 h 8"/>
                              <a:gd name="T6" fmla="*/ 6 w 9"/>
                              <a:gd name="T7" fmla="*/ 0 h 8"/>
                              <a:gd name="T8" fmla="*/ 5 w 9"/>
                              <a:gd name="T9" fmla="*/ 0 h 8"/>
                              <a:gd name="T10" fmla="*/ 3 w 9"/>
                              <a:gd name="T11" fmla="*/ 0 h 8"/>
                              <a:gd name="T12" fmla="*/ 2 w 9"/>
                              <a:gd name="T13" fmla="*/ 1 h 8"/>
                              <a:gd name="T14" fmla="*/ 1 w 9"/>
                              <a:gd name="T15" fmla="*/ 2 h 8"/>
                              <a:gd name="T16" fmla="*/ 0 w 9"/>
                              <a:gd name="T17" fmla="*/ 4 h 8"/>
                              <a:gd name="T18" fmla="*/ 1 w 9"/>
                              <a:gd name="T19" fmla="*/ 6 h 8"/>
                              <a:gd name="T20" fmla="*/ 2 w 9"/>
                              <a:gd name="T21" fmla="*/ 7 h 8"/>
                              <a:gd name="T22" fmla="*/ 3 w 9"/>
                              <a:gd name="T23" fmla="*/ 8 h 8"/>
                              <a:gd name="T24" fmla="*/ 5 w 9"/>
                              <a:gd name="T25" fmla="*/ 8 h 8"/>
                              <a:gd name="T26" fmla="*/ 6 w 9"/>
                              <a:gd name="T27" fmla="*/ 8 h 8"/>
                              <a:gd name="T28" fmla="*/ 8 w 9"/>
                              <a:gd name="T29" fmla="*/ 7 h 8"/>
                              <a:gd name="T30" fmla="*/ 9 w 9"/>
                              <a:gd name="T31" fmla="*/ 6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37"/>
                        <wps:cNvSpPr>
                          <a:spLocks/>
                        </wps:cNvSpPr>
                        <wps:spPr bwMode="auto">
                          <a:xfrm>
                            <a:off x="1022" y="609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9 w 9"/>
                              <a:gd name="T3" fmla="*/ 2 h 9"/>
                              <a:gd name="T4" fmla="*/ 8 w 9"/>
                              <a:gd name="T5" fmla="*/ 1 h 9"/>
                              <a:gd name="T6" fmla="*/ 6 w 9"/>
                              <a:gd name="T7" fmla="*/ 0 h 9"/>
                              <a:gd name="T8" fmla="*/ 5 w 9"/>
                              <a:gd name="T9" fmla="*/ 0 h 9"/>
                              <a:gd name="T10" fmla="*/ 3 w 9"/>
                              <a:gd name="T11" fmla="*/ 0 h 9"/>
                              <a:gd name="T12" fmla="*/ 1 w 9"/>
                              <a:gd name="T13" fmla="*/ 1 h 9"/>
                              <a:gd name="T14" fmla="*/ 1 w 9"/>
                              <a:gd name="T15" fmla="*/ 2 h 9"/>
                              <a:gd name="T16" fmla="*/ 0 w 9"/>
                              <a:gd name="T17" fmla="*/ 4 h 9"/>
                              <a:gd name="T18" fmla="*/ 1 w 9"/>
                              <a:gd name="T19" fmla="*/ 7 h 9"/>
                              <a:gd name="T20" fmla="*/ 1 w 9"/>
                              <a:gd name="T21" fmla="*/ 8 h 9"/>
                              <a:gd name="T22" fmla="*/ 3 w 9"/>
                              <a:gd name="T23" fmla="*/ 9 h 9"/>
                              <a:gd name="T24" fmla="*/ 5 w 9"/>
                              <a:gd name="T25" fmla="*/ 9 h 9"/>
                              <a:gd name="T26" fmla="*/ 6 w 9"/>
                              <a:gd name="T27" fmla="*/ 9 h 9"/>
                              <a:gd name="T28" fmla="*/ 8 w 9"/>
                              <a:gd name="T29" fmla="*/ 8 h 9"/>
                              <a:gd name="T30" fmla="*/ 9 w 9"/>
                              <a:gd name="T31" fmla="*/ 7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38"/>
                        <wps:cNvSpPr>
                          <a:spLocks/>
                        </wps:cNvSpPr>
                        <wps:spPr bwMode="auto">
                          <a:xfrm>
                            <a:off x="1035" y="603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9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4 w 10"/>
                              <a:gd name="T9" fmla="*/ 0 h 8"/>
                              <a:gd name="T10" fmla="*/ 3 w 10"/>
                              <a:gd name="T11" fmla="*/ 0 h 8"/>
                              <a:gd name="T12" fmla="*/ 1 w 10"/>
                              <a:gd name="T13" fmla="*/ 1 h 8"/>
                              <a:gd name="T14" fmla="*/ 0 w 10"/>
                              <a:gd name="T15" fmla="*/ 2 h 8"/>
                              <a:gd name="T16" fmla="*/ 0 w 10"/>
                              <a:gd name="T17" fmla="*/ 4 h 8"/>
                              <a:gd name="T18" fmla="*/ 0 w 10"/>
                              <a:gd name="T19" fmla="*/ 6 h 8"/>
                              <a:gd name="T20" fmla="*/ 1 w 10"/>
                              <a:gd name="T21" fmla="*/ 7 h 8"/>
                              <a:gd name="T22" fmla="*/ 3 w 10"/>
                              <a:gd name="T23" fmla="*/ 8 h 8"/>
                              <a:gd name="T24" fmla="*/ 4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9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1049" y="597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8 w 9"/>
                              <a:gd name="T3" fmla="*/ 2 h 8"/>
                              <a:gd name="T4" fmla="*/ 7 w 9"/>
                              <a:gd name="T5" fmla="*/ 1 h 8"/>
                              <a:gd name="T6" fmla="*/ 6 w 9"/>
                              <a:gd name="T7" fmla="*/ 0 h 8"/>
                              <a:gd name="T8" fmla="*/ 4 w 9"/>
                              <a:gd name="T9" fmla="*/ 0 h 8"/>
                              <a:gd name="T10" fmla="*/ 3 w 9"/>
                              <a:gd name="T11" fmla="*/ 0 h 8"/>
                              <a:gd name="T12" fmla="*/ 1 w 9"/>
                              <a:gd name="T13" fmla="*/ 1 h 8"/>
                              <a:gd name="T14" fmla="*/ 0 w 9"/>
                              <a:gd name="T15" fmla="*/ 2 h 8"/>
                              <a:gd name="T16" fmla="*/ 0 w 9"/>
                              <a:gd name="T17" fmla="*/ 4 h 8"/>
                              <a:gd name="T18" fmla="*/ 0 w 9"/>
                              <a:gd name="T19" fmla="*/ 6 h 8"/>
                              <a:gd name="T20" fmla="*/ 1 w 9"/>
                              <a:gd name="T21" fmla="*/ 7 h 8"/>
                              <a:gd name="T22" fmla="*/ 3 w 9"/>
                              <a:gd name="T23" fmla="*/ 8 h 8"/>
                              <a:gd name="T24" fmla="*/ 4 w 9"/>
                              <a:gd name="T25" fmla="*/ 8 h 8"/>
                              <a:gd name="T26" fmla="*/ 6 w 9"/>
                              <a:gd name="T27" fmla="*/ 8 h 8"/>
                              <a:gd name="T28" fmla="*/ 7 w 9"/>
                              <a:gd name="T29" fmla="*/ 7 h 8"/>
                              <a:gd name="T30" fmla="*/ 8 w 9"/>
                              <a:gd name="T31" fmla="*/ 6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0"/>
                        <wps:cNvSpPr>
                          <a:spLocks/>
                        </wps:cNvSpPr>
                        <wps:spPr bwMode="auto">
                          <a:xfrm>
                            <a:off x="1063" y="590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8 w 9"/>
                              <a:gd name="T3" fmla="*/ 2 h 9"/>
                              <a:gd name="T4" fmla="*/ 7 w 9"/>
                              <a:gd name="T5" fmla="*/ 1 h 9"/>
                              <a:gd name="T6" fmla="*/ 6 w 9"/>
                              <a:gd name="T7" fmla="*/ 0 h 9"/>
                              <a:gd name="T8" fmla="*/ 4 w 9"/>
                              <a:gd name="T9" fmla="*/ 0 h 9"/>
                              <a:gd name="T10" fmla="*/ 3 w 9"/>
                              <a:gd name="T11" fmla="*/ 0 h 9"/>
                              <a:gd name="T12" fmla="*/ 1 w 9"/>
                              <a:gd name="T13" fmla="*/ 1 h 9"/>
                              <a:gd name="T14" fmla="*/ 0 w 9"/>
                              <a:gd name="T15" fmla="*/ 2 h 9"/>
                              <a:gd name="T16" fmla="*/ 0 w 9"/>
                              <a:gd name="T17" fmla="*/ 4 h 9"/>
                              <a:gd name="T18" fmla="*/ 0 w 9"/>
                              <a:gd name="T19" fmla="*/ 7 h 9"/>
                              <a:gd name="T20" fmla="*/ 1 w 9"/>
                              <a:gd name="T21" fmla="*/ 8 h 9"/>
                              <a:gd name="T22" fmla="*/ 3 w 9"/>
                              <a:gd name="T23" fmla="*/ 9 h 9"/>
                              <a:gd name="T24" fmla="*/ 4 w 9"/>
                              <a:gd name="T25" fmla="*/ 9 h 9"/>
                              <a:gd name="T26" fmla="*/ 6 w 9"/>
                              <a:gd name="T27" fmla="*/ 9 h 9"/>
                              <a:gd name="T28" fmla="*/ 7 w 9"/>
                              <a:gd name="T29" fmla="*/ 8 h 9"/>
                              <a:gd name="T30" fmla="*/ 8 w 9"/>
                              <a:gd name="T31" fmla="*/ 7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41"/>
                        <wps:cNvSpPr>
                          <a:spLocks/>
                        </wps:cNvSpPr>
                        <wps:spPr bwMode="auto">
                          <a:xfrm>
                            <a:off x="1079" y="585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6 w 10"/>
                              <a:gd name="T9" fmla="*/ 0 h 8"/>
                              <a:gd name="T10" fmla="*/ 4 w 10"/>
                              <a:gd name="T11" fmla="*/ 0 h 8"/>
                              <a:gd name="T12" fmla="*/ 3 w 10"/>
                              <a:gd name="T13" fmla="*/ 1 h 8"/>
                              <a:gd name="T14" fmla="*/ 2 w 10"/>
                              <a:gd name="T15" fmla="*/ 2 h 8"/>
                              <a:gd name="T16" fmla="*/ 0 w 10"/>
                              <a:gd name="T17" fmla="*/ 4 h 8"/>
                              <a:gd name="T18" fmla="*/ 2 w 10"/>
                              <a:gd name="T19" fmla="*/ 6 h 8"/>
                              <a:gd name="T20" fmla="*/ 3 w 10"/>
                              <a:gd name="T21" fmla="*/ 7 h 8"/>
                              <a:gd name="T22" fmla="*/ 4 w 10"/>
                              <a:gd name="T23" fmla="*/ 8 h 8"/>
                              <a:gd name="T24" fmla="*/ 6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42"/>
                        <wps:cNvSpPr>
                          <a:spLocks/>
                        </wps:cNvSpPr>
                        <wps:spPr bwMode="auto">
                          <a:xfrm>
                            <a:off x="1095" y="580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9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4 w 10"/>
                              <a:gd name="T9" fmla="*/ 0 h 8"/>
                              <a:gd name="T10" fmla="*/ 3 w 10"/>
                              <a:gd name="T11" fmla="*/ 0 h 8"/>
                              <a:gd name="T12" fmla="*/ 1 w 10"/>
                              <a:gd name="T13" fmla="*/ 1 h 8"/>
                              <a:gd name="T14" fmla="*/ 0 w 10"/>
                              <a:gd name="T15" fmla="*/ 2 h 8"/>
                              <a:gd name="T16" fmla="*/ 0 w 10"/>
                              <a:gd name="T17" fmla="*/ 4 h 8"/>
                              <a:gd name="T18" fmla="*/ 0 w 10"/>
                              <a:gd name="T19" fmla="*/ 6 h 8"/>
                              <a:gd name="T20" fmla="*/ 1 w 10"/>
                              <a:gd name="T21" fmla="*/ 7 h 8"/>
                              <a:gd name="T22" fmla="*/ 3 w 10"/>
                              <a:gd name="T23" fmla="*/ 8 h 8"/>
                              <a:gd name="T24" fmla="*/ 4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9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43"/>
                        <wps:cNvSpPr>
                          <a:spLocks/>
                        </wps:cNvSpPr>
                        <wps:spPr bwMode="auto">
                          <a:xfrm>
                            <a:off x="1111" y="574"/>
                            <a:ext cx="8" cy="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9"/>
                              <a:gd name="T2" fmla="*/ 8 w 8"/>
                              <a:gd name="T3" fmla="*/ 4 h 9"/>
                              <a:gd name="T4" fmla="*/ 7 w 8"/>
                              <a:gd name="T5" fmla="*/ 2 h 9"/>
                              <a:gd name="T6" fmla="*/ 6 w 8"/>
                              <a:gd name="T7" fmla="*/ 0 h 9"/>
                              <a:gd name="T8" fmla="*/ 4 w 8"/>
                              <a:gd name="T9" fmla="*/ 0 h 9"/>
                              <a:gd name="T10" fmla="*/ 2 w 8"/>
                              <a:gd name="T11" fmla="*/ 0 h 9"/>
                              <a:gd name="T12" fmla="*/ 1 w 8"/>
                              <a:gd name="T13" fmla="*/ 2 h 9"/>
                              <a:gd name="T14" fmla="*/ 0 w 8"/>
                              <a:gd name="T15" fmla="*/ 4 h 9"/>
                              <a:gd name="T16" fmla="*/ 0 w 8"/>
                              <a:gd name="T17" fmla="*/ 5 h 9"/>
                              <a:gd name="T18" fmla="*/ 0 w 8"/>
                              <a:gd name="T19" fmla="*/ 7 h 9"/>
                              <a:gd name="T20" fmla="*/ 1 w 8"/>
                              <a:gd name="T21" fmla="*/ 8 h 9"/>
                              <a:gd name="T22" fmla="*/ 2 w 8"/>
                              <a:gd name="T23" fmla="*/ 9 h 9"/>
                              <a:gd name="T24" fmla="*/ 4 w 8"/>
                              <a:gd name="T25" fmla="*/ 9 h 9"/>
                              <a:gd name="T26" fmla="*/ 6 w 8"/>
                              <a:gd name="T27" fmla="*/ 9 h 9"/>
                              <a:gd name="T28" fmla="*/ 7 w 8"/>
                              <a:gd name="T29" fmla="*/ 8 h 9"/>
                              <a:gd name="T30" fmla="*/ 8 w 8"/>
                              <a:gd name="T31" fmla="*/ 7 h 9"/>
                              <a:gd name="T32" fmla="*/ 8 w 8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5"/>
                                </a:move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44"/>
                        <wps:cNvSpPr>
                          <a:spLocks/>
                        </wps:cNvSpPr>
                        <wps:spPr bwMode="auto">
                          <a:xfrm>
                            <a:off x="1126" y="569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5 h 10"/>
                              <a:gd name="T2" fmla="*/ 9 w 9"/>
                              <a:gd name="T3" fmla="*/ 3 h 10"/>
                              <a:gd name="T4" fmla="*/ 8 w 9"/>
                              <a:gd name="T5" fmla="*/ 2 h 10"/>
                              <a:gd name="T6" fmla="*/ 6 w 9"/>
                              <a:gd name="T7" fmla="*/ 1 h 10"/>
                              <a:gd name="T8" fmla="*/ 5 w 9"/>
                              <a:gd name="T9" fmla="*/ 0 h 10"/>
                              <a:gd name="T10" fmla="*/ 3 w 9"/>
                              <a:gd name="T11" fmla="*/ 1 h 10"/>
                              <a:gd name="T12" fmla="*/ 2 w 9"/>
                              <a:gd name="T13" fmla="*/ 2 h 10"/>
                              <a:gd name="T14" fmla="*/ 1 w 9"/>
                              <a:gd name="T15" fmla="*/ 3 h 10"/>
                              <a:gd name="T16" fmla="*/ 0 w 9"/>
                              <a:gd name="T17" fmla="*/ 5 h 10"/>
                              <a:gd name="T18" fmla="*/ 1 w 9"/>
                              <a:gd name="T19" fmla="*/ 7 h 10"/>
                              <a:gd name="T20" fmla="*/ 2 w 9"/>
                              <a:gd name="T21" fmla="*/ 8 h 10"/>
                              <a:gd name="T22" fmla="*/ 3 w 9"/>
                              <a:gd name="T23" fmla="*/ 9 h 10"/>
                              <a:gd name="T24" fmla="*/ 5 w 9"/>
                              <a:gd name="T25" fmla="*/ 10 h 10"/>
                              <a:gd name="T26" fmla="*/ 6 w 9"/>
                              <a:gd name="T27" fmla="*/ 9 h 10"/>
                              <a:gd name="T28" fmla="*/ 8 w 9"/>
                              <a:gd name="T29" fmla="*/ 8 h 10"/>
                              <a:gd name="T30" fmla="*/ 9 w 9"/>
                              <a:gd name="T31" fmla="*/ 7 h 10"/>
                              <a:gd name="T32" fmla="*/ 9 w 9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5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45"/>
                        <wps:cNvSpPr>
                          <a:spLocks/>
                        </wps:cNvSpPr>
                        <wps:spPr bwMode="auto">
                          <a:xfrm>
                            <a:off x="1140" y="567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9"/>
                              <a:gd name="T2" fmla="*/ 10 w 10"/>
                              <a:gd name="T3" fmla="*/ 2 h 9"/>
                              <a:gd name="T4" fmla="*/ 9 w 10"/>
                              <a:gd name="T5" fmla="*/ 1 h 9"/>
                              <a:gd name="T6" fmla="*/ 7 w 10"/>
                              <a:gd name="T7" fmla="*/ 0 h 9"/>
                              <a:gd name="T8" fmla="*/ 6 w 10"/>
                              <a:gd name="T9" fmla="*/ 0 h 9"/>
                              <a:gd name="T10" fmla="*/ 4 w 10"/>
                              <a:gd name="T11" fmla="*/ 0 h 9"/>
                              <a:gd name="T12" fmla="*/ 3 w 10"/>
                              <a:gd name="T13" fmla="*/ 1 h 9"/>
                              <a:gd name="T14" fmla="*/ 2 w 10"/>
                              <a:gd name="T15" fmla="*/ 2 h 9"/>
                              <a:gd name="T16" fmla="*/ 0 w 10"/>
                              <a:gd name="T17" fmla="*/ 4 h 9"/>
                              <a:gd name="T18" fmla="*/ 2 w 10"/>
                              <a:gd name="T19" fmla="*/ 5 h 9"/>
                              <a:gd name="T20" fmla="*/ 3 w 10"/>
                              <a:gd name="T21" fmla="*/ 7 h 9"/>
                              <a:gd name="T22" fmla="*/ 4 w 10"/>
                              <a:gd name="T23" fmla="*/ 9 h 9"/>
                              <a:gd name="T24" fmla="*/ 6 w 10"/>
                              <a:gd name="T25" fmla="*/ 9 h 9"/>
                              <a:gd name="T26" fmla="*/ 7 w 10"/>
                              <a:gd name="T27" fmla="*/ 9 h 9"/>
                              <a:gd name="T28" fmla="*/ 9 w 10"/>
                              <a:gd name="T29" fmla="*/ 7 h 9"/>
                              <a:gd name="T30" fmla="*/ 10 w 10"/>
                              <a:gd name="T31" fmla="*/ 5 h 9"/>
                              <a:gd name="T32" fmla="*/ 1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46"/>
                        <wps:cNvSpPr>
                          <a:spLocks/>
                        </wps:cNvSpPr>
                        <wps:spPr bwMode="auto">
                          <a:xfrm>
                            <a:off x="1155" y="564"/>
                            <a:ext cx="10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8"/>
                              <a:gd name="T2" fmla="*/ 10 w 10"/>
                              <a:gd name="T3" fmla="*/ 2 h 8"/>
                              <a:gd name="T4" fmla="*/ 9 w 10"/>
                              <a:gd name="T5" fmla="*/ 1 h 8"/>
                              <a:gd name="T6" fmla="*/ 7 w 10"/>
                              <a:gd name="T7" fmla="*/ 0 h 8"/>
                              <a:gd name="T8" fmla="*/ 5 w 10"/>
                              <a:gd name="T9" fmla="*/ 0 h 8"/>
                              <a:gd name="T10" fmla="*/ 3 w 10"/>
                              <a:gd name="T11" fmla="*/ 0 h 8"/>
                              <a:gd name="T12" fmla="*/ 2 w 10"/>
                              <a:gd name="T13" fmla="*/ 1 h 8"/>
                              <a:gd name="T14" fmla="*/ 1 w 10"/>
                              <a:gd name="T15" fmla="*/ 2 h 8"/>
                              <a:gd name="T16" fmla="*/ 0 w 10"/>
                              <a:gd name="T17" fmla="*/ 4 h 8"/>
                              <a:gd name="T18" fmla="*/ 1 w 10"/>
                              <a:gd name="T19" fmla="*/ 6 h 8"/>
                              <a:gd name="T20" fmla="*/ 2 w 10"/>
                              <a:gd name="T21" fmla="*/ 7 h 8"/>
                              <a:gd name="T22" fmla="*/ 3 w 10"/>
                              <a:gd name="T23" fmla="*/ 8 h 8"/>
                              <a:gd name="T24" fmla="*/ 5 w 10"/>
                              <a:gd name="T25" fmla="*/ 8 h 8"/>
                              <a:gd name="T26" fmla="*/ 7 w 10"/>
                              <a:gd name="T27" fmla="*/ 8 h 8"/>
                              <a:gd name="T28" fmla="*/ 9 w 10"/>
                              <a:gd name="T29" fmla="*/ 7 h 8"/>
                              <a:gd name="T30" fmla="*/ 10 w 10"/>
                              <a:gd name="T31" fmla="*/ 6 h 8"/>
                              <a:gd name="T32" fmla="*/ 1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4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47"/>
                        <wps:cNvSpPr>
                          <a:spLocks/>
                        </wps:cNvSpPr>
                        <wps:spPr bwMode="auto">
                          <a:xfrm>
                            <a:off x="1170" y="56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9"/>
                              <a:gd name="T2" fmla="*/ 9 w 9"/>
                              <a:gd name="T3" fmla="*/ 3 h 9"/>
                              <a:gd name="T4" fmla="*/ 8 w 9"/>
                              <a:gd name="T5" fmla="*/ 1 h 9"/>
                              <a:gd name="T6" fmla="*/ 6 w 9"/>
                              <a:gd name="T7" fmla="*/ 1 h 9"/>
                              <a:gd name="T8" fmla="*/ 5 w 9"/>
                              <a:gd name="T9" fmla="*/ 0 h 9"/>
                              <a:gd name="T10" fmla="*/ 3 w 9"/>
                              <a:gd name="T11" fmla="*/ 1 h 9"/>
                              <a:gd name="T12" fmla="*/ 2 w 9"/>
                              <a:gd name="T13" fmla="*/ 1 h 9"/>
                              <a:gd name="T14" fmla="*/ 1 w 9"/>
                              <a:gd name="T15" fmla="*/ 3 h 9"/>
                              <a:gd name="T16" fmla="*/ 0 w 9"/>
                              <a:gd name="T17" fmla="*/ 4 h 9"/>
                              <a:gd name="T18" fmla="*/ 1 w 9"/>
                              <a:gd name="T19" fmla="*/ 6 h 9"/>
                              <a:gd name="T20" fmla="*/ 2 w 9"/>
                              <a:gd name="T21" fmla="*/ 7 h 9"/>
                              <a:gd name="T22" fmla="*/ 3 w 9"/>
                              <a:gd name="T23" fmla="*/ 8 h 9"/>
                              <a:gd name="T24" fmla="*/ 5 w 9"/>
                              <a:gd name="T25" fmla="*/ 9 h 9"/>
                              <a:gd name="T26" fmla="*/ 6 w 9"/>
                              <a:gd name="T27" fmla="*/ 8 h 9"/>
                              <a:gd name="T28" fmla="*/ 8 w 9"/>
                              <a:gd name="T29" fmla="*/ 7 h 9"/>
                              <a:gd name="T30" fmla="*/ 9 w 9"/>
                              <a:gd name="T31" fmla="*/ 6 h 9"/>
                              <a:gd name="T32" fmla="*/ 9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4"/>
                                </a:move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48"/>
                        <wps:cNvSpPr>
                          <a:spLocks/>
                        </wps:cNvSpPr>
                        <wps:spPr bwMode="auto">
                          <a:xfrm>
                            <a:off x="1185" y="559"/>
                            <a:ext cx="9" cy="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8"/>
                              <a:gd name="T2" fmla="*/ 9 w 9"/>
                              <a:gd name="T3" fmla="*/ 2 h 8"/>
                              <a:gd name="T4" fmla="*/ 8 w 9"/>
                              <a:gd name="T5" fmla="*/ 1 h 8"/>
                              <a:gd name="T6" fmla="*/ 6 w 9"/>
                              <a:gd name="T7" fmla="*/ 0 h 8"/>
                              <a:gd name="T8" fmla="*/ 5 w 9"/>
                              <a:gd name="T9" fmla="*/ 0 h 8"/>
                              <a:gd name="T10" fmla="*/ 3 w 9"/>
                              <a:gd name="T11" fmla="*/ 0 h 8"/>
                              <a:gd name="T12" fmla="*/ 2 w 9"/>
                              <a:gd name="T13" fmla="*/ 1 h 8"/>
                              <a:gd name="T14" fmla="*/ 1 w 9"/>
                              <a:gd name="T15" fmla="*/ 2 h 8"/>
                              <a:gd name="T16" fmla="*/ 0 w 9"/>
                              <a:gd name="T17" fmla="*/ 4 h 8"/>
                              <a:gd name="T18" fmla="*/ 1 w 9"/>
                              <a:gd name="T19" fmla="*/ 5 h 8"/>
                              <a:gd name="T20" fmla="*/ 2 w 9"/>
                              <a:gd name="T21" fmla="*/ 7 h 8"/>
                              <a:gd name="T22" fmla="*/ 3 w 9"/>
                              <a:gd name="T23" fmla="*/ 8 h 8"/>
                              <a:gd name="T24" fmla="*/ 5 w 9"/>
                              <a:gd name="T25" fmla="*/ 8 h 8"/>
                              <a:gd name="T26" fmla="*/ 6 w 9"/>
                              <a:gd name="T27" fmla="*/ 8 h 8"/>
                              <a:gd name="T28" fmla="*/ 8 w 9"/>
                              <a:gd name="T29" fmla="*/ 7 h 8"/>
                              <a:gd name="T30" fmla="*/ 9 w 9"/>
                              <a:gd name="T31" fmla="*/ 5 h 8"/>
                              <a:gd name="T32" fmla="*/ 9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4"/>
                                </a:move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49"/>
                        <wps:cNvSpPr>
                          <a:spLocks/>
                        </wps:cNvSpPr>
                        <wps:spPr bwMode="auto">
                          <a:xfrm>
                            <a:off x="1198" y="557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4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6 h 8"/>
                              <a:gd name="T12" fmla="*/ 1 w 10"/>
                              <a:gd name="T13" fmla="*/ 7 h 8"/>
                              <a:gd name="T14" fmla="*/ 4 w 10"/>
                              <a:gd name="T15" fmla="*/ 8 h 8"/>
                              <a:gd name="T16" fmla="*/ 5 w 10"/>
                              <a:gd name="T17" fmla="*/ 8 h 8"/>
                              <a:gd name="T18" fmla="*/ 7 w 10"/>
                              <a:gd name="T19" fmla="*/ 8 h 8"/>
                              <a:gd name="T20" fmla="*/ 8 w 10"/>
                              <a:gd name="T21" fmla="*/ 7 h 8"/>
                              <a:gd name="T22" fmla="*/ 9 w 10"/>
                              <a:gd name="T23" fmla="*/ 6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8 w 10"/>
                              <a:gd name="T29" fmla="*/ 1 h 8"/>
                              <a:gd name="T30" fmla="*/ 7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50"/>
                        <wps:cNvSpPr>
                          <a:spLocks/>
                        </wps:cNvSpPr>
                        <wps:spPr bwMode="auto">
                          <a:xfrm>
                            <a:off x="1212" y="556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8 h 8"/>
                              <a:gd name="T2" fmla="*/ 6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6 h 8"/>
                              <a:gd name="T8" fmla="*/ 9 w 9"/>
                              <a:gd name="T9" fmla="*/ 4 h 8"/>
                              <a:gd name="T10" fmla="*/ 9 w 9"/>
                              <a:gd name="T11" fmla="*/ 2 h 8"/>
                              <a:gd name="T12" fmla="*/ 8 w 9"/>
                              <a:gd name="T13" fmla="*/ 1 h 8"/>
                              <a:gd name="T14" fmla="*/ 6 w 9"/>
                              <a:gd name="T15" fmla="*/ 0 h 8"/>
                              <a:gd name="T16" fmla="*/ 5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1 w 9"/>
                              <a:gd name="T23" fmla="*/ 2 h 8"/>
                              <a:gd name="T24" fmla="*/ 0 w 9"/>
                              <a:gd name="T25" fmla="*/ 4 h 8"/>
                              <a:gd name="T26" fmla="*/ 1 w 9"/>
                              <a:gd name="T27" fmla="*/ 6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5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51"/>
                        <wps:cNvSpPr>
                          <a:spLocks/>
                        </wps:cNvSpPr>
                        <wps:spPr bwMode="auto">
                          <a:xfrm>
                            <a:off x="1226" y="554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9 w 9"/>
                              <a:gd name="T3" fmla="*/ 3 h 9"/>
                              <a:gd name="T4" fmla="*/ 8 w 9"/>
                              <a:gd name="T5" fmla="*/ 2 h 9"/>
                              <a:gd name="T6" fmla="*/ 6 w 9"/>
                              <a:gd name="T7" fmla="*/ 0 h 9"/>
                              <a:gd name="T8" fmla="*/ 5 w 9"/>
                              <a:gd name="T9" fmla="*/ 0 h 9"/>
                              <a:gd name="T10" fmla="*/ 3 w 9"/>
                              <a:gd name="T11" fmla="*/ 0 h 9"/>
                              <a:gd name="T12" fmla="*/ 2 w 9"/>
                              <a:gd name="T13" fmla="*/ 2 h 9"/>
                              <a:gd name="T14" fmla="*/ 1 w 9"/>
                              <a:gd name="T15" fmla="*/ 3 h 9"/>
                              <a:gd name="T16" fmla="*/ 0 w 9"/>
                              <a:gd name="T17" fmla="*/ 5 h 9"/>
                              <a:gd name="T18" fmla="*/ 1 w 9"/>
                              <a:gd name="T19" fmla="*/ 6 h 9"/>
                              <a:gd name="T20" fmla="*/ 2 w 9"/>
                              <a:gd name="T21" fmla="*/ 8 h 9"/>
                              <a:gd name="T22" fmla="*/ 3 w 9"/>
                              <a:gd name="T23" fmla="*/ 9 h 9"/>
                              <a:gd name="T24" fmla="*/ 5 w 9"/>
                              <a:gd name="T25" fmla="*/ 9 h 9"/>
                              <a:gd name="T26" fmla="*/ 6 w 9"/>
                              <a:gd name="T27" fmla="*/ 9 h 9"/>
                              <a:gd name="T28" fmla="*/ 8 w 9"/>
                              <a:gd name="T29" fmla="*/ 8 h 9"/>
                              <a:gd name="T30" fmla="*/ 9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52"/>
                        <wps:cNvSpPr>
                          <a:spLocks/>
                        </wps:cNvSpPr>
                        <wps:spPr bwMode="auto">
                          <a:xfrm>
                            <a:off x="1241" y="552"/>
                            <a:ext cx="9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9 w 9"/>
                              <a:gd name="T3" fmla="*/ 4 h 10"/>
                              <a:gd name="T4" fmla="*/ 8 w 9"/>
                              <a:gd name="T5" fmla="*/ 2 h 10"/>
                              <a:gd name="T6" fmla="*/ 7 w 9"/>
                              <a:gd name="T7" fmla="*/ 1 h 10"/>
                              <a:gd name="T8" fmla="*/ 5 w 9"/>
                              <a:gd name="T9" fmla="*/ 0 h 10"/>
                              <a:gd name="T10" fmla="*/ 3 w 9"/>
                              <a:gd name="T11" fmla="*/ 1 h 10"/>
                              <a:gd name="T12" fmla="*/ 2 w 9"/>
                              <a:gd name="T13" fmla="*/ 2 h 10"/>
                              <a:gd name="T14" fmla="*/ 0 w 9"/>
                              <a:gd name="T15" fmla="*/ 4 h 10"/>
                              <a:gd name="T16" fmla="*/ 0 w 9"/>
                              <a:gd name="T17" fmla="*/ 6 h 10"/>
                              <a:gd name="T18" fmla="*/ 0 w 9"/>
                              <a:gd name="T19" fmla="*/ 7 h 10"/>
                              <a:gd name="T20" fmla="*/ 2 w 9"/>
                              <a:gd name="T21" fmla="*/ 9 h 10"/>
                              <a:gd name="T22" fmla="*/ 3 w 9"/>
                              <a:gd name="T23" fmla="*/ 10 h 10"/>
                              <a:gd name="T24" fmla="*/ 5 w 9"/>
                              <a:gd name="T25" fmla="*/ 10 h 10"/>
                              <a:gd name="T26" fmla="*/ 7 w 9"/>
                              <a:gd name="T27" fmla="*/ 10 h 10"/>
                              <a:gd name="T28" fmla="*/ 8 w 9"/>
                              <a:gd name="T29" fmla="*/ 9 h 10"/>
                              <a:gd name="T30" fmla="*/ 9 w 9"/>
                              <a:gd name="T31" fmla="*/ 7 h 10"/>
                              <a:gd name="T32" fmla="*/ 9 w 9"/>
                              <a:gd name="T33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53"/>
                        <wps:cNvSpPr>
                          <a:spLocks/>
                        </wps:cNvSpPr>
                        <wps:spPr bwMode="auto">
                          <a:xfrm>
                            <a:off x="1257" y="552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9"/>
                              <a:gd name="T2" fmla="*/ 10 w 10"/>
                              <a:gd name="T3" fmla="*/ 2 h 9"/>
                              <a:gd name="T4" fmla="*/ 9 w 10"/>
                              <a:gd name="T5" fmla="*/ 1 h 9"/>
                              <a:gd name="T6" fmla="*/ 7 w 10"/>
                              <a:gd name="T7" fmla="*/ 0 h 9"/>
                              <a:gd name="T8" fmla="*/ 6 w 10"/>
                              <a:gd name="T9" fmla="*/ 0 h 9"/>
                              <a:gd name="T10" fmla="*/ 3 w 10"/>
                              <a:gd name="T11" fmla="*/ 0 h 9"/>
                              <a:gd name="T12" fmla="*/ 1 w 10"/>
                              <a:gd name="T13" fmla="*/ 1 h 9"/>
                              <a:gd name="T14" fmla="*/ 1 w 10"/>
                              <a:gd name="T15" fmla="*/ 2 h 9"/>
                              <a:gd name="T16" fmla="*/ 0 w 10"/>
                              <a:gd name="T17" fmla="*/ 5 h 9"/>
                              <a:gd name="T18" fmla="*/ 1 w 10"/>
                              <a:gd name="T19" fmla="*/ 7 h 9"/>
                              <a:gd name="T20" fmla="*/ 1 w 10"/>
                              <a:gd name="T21" fmla="*/ 8 h 9"/>
                              <a:gd name="T22" fmla="*/ 3 w 10"/>
                              <a:gd name="T23" fmla="*/ 9 h 9"/>
                              <a:gd name="T24" fmla="*/ 6 w 10"/>
                              <a:gd name="T25" fmla="*/ 9 h 9"/>
                              <a:gd name="T26" fmla="*/ 7 w 10"/>
                              <a:gd name="T27" fmla="*/ 9 h 9"/>
                              <a:gd name="T28" fmla="*/ 9 w 10"/>
                              <a:gd name="T29" fmla="*/ 8 h 9"/>
                              <a:gd name="T30" fmla="*/ 10 w 10"/>
                              <a:gd name="T31" fmla="*/ 7 h 9"/>
                              <a:gd name="T32" fmla="*/ 1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5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54"/>
                        <wps:cNvSpPr>
                          <a:spLocks/>
                        </wps:cNvSpPr>
                        <wps:spPr bwMode="auto">
                          <a:xfrm>
                            <a:off x="1273" y="552"/>
                            <a:ext cx="10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9"/>
                              <a:gd name="T2" fmla="*/ 8 w 10"/>
                              <a:gd name="T3" fmla="*/ 2 h 9"/>
                              <a:gd name="T4" fmla="*/ 7 w 10"/>
                              <a:gd name="T5" fmla="*/ 1 h 9"/>
                              <a:gd name="T6" fmla="*/ 6 w 10"/>
                              <a:gd name="T7" fmla="*/ 0 h 9"/>
                              <a:gd name="T8" fmla="*/ 4 w 10"/>
                              <a:gd name="T9" fmla="*/ 0 h 9"/>
                              <a:gd name="T10" fmla="*/ 3 w 10"/>
                              <a:gd name="T11" fmla="*/ 0 h 9"/>
                              <a:gd name="T12" fmla="*/ 1 w 10"/>
                              <a:gd name="T13" fmla="*/ 1 h 9"/>
                              <a:gd name="T14" fmla="*/ 0 w 10"/>
                              <a:gd name="T15" fmla="*/ 2 h 9"/>
                              <a:gd name="T16" fmla="*/ 0 w 10"/>
                              <a:gd name="T17" fmla="*/ 5 h 9"/>
                              <a:gd name="T18" fmla="*/ 0 w 10"/>
                              <a:gd name="T19" fmla="*/ 6 h 9"/>
                              <a:gd name="T20" fmla="*/ 1 w 10"/>
                              <a:gd name="T21" fmla="*/ 8 h 9"/>
                              <a:gd name="T22" fmla="*/ 3 w 10"/>
                              <a:gd name="T23" fmla="*/ 9 h 9"/>
                              <a:gd name="T24" fmla="*/ 4 w 10"/>
                              <a:gd name="T25" fmla="*/ 9 h 9"/>
                              <a:gd name="T26" fmla="*/ 6 w 10"/>
                              <a:gd name="T27" fmla="*/ 9 h 9"/>
                              <a:gd name="T28" fmla="*/ 7 w 10"/>
                              <a:gd name="T29" fmla="*/ 8 h 9"/>
                              <a:gd name="T30" fmla="*/ 8 w 10"/>
                              <a:gd name="T31" fmla="*/ 6 h 9"/>
                              <a:gd name="T32" fmla="*/ 1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5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55"/>
                        <wps:cNvSpPr>
                          <a:spLocks/>
                        </wps:cNvSpPr>
                        <wps:spPr bwMode="auto">
                          <a:xfrm>
                            <a:off x="1290" y="552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9"/>
                              <a:gd name="T2" fmla="*/ 8 w 9"/>
                              <a:gd name="T3" fmla="*/ 2 h 9"/>
                              <a:gd name="T4" fmla="*/ 7 w 9"/>
                              <a:gd name="T5" fmla="*/ 1 h 9"/>
                              <a:gd name="T6" fmla="*/ 6 w 9"/>
                              <a:gd name="T7" fmla="*/ 0 h 9"/>
                              <a:gd name="T8" fmla="*/ 4 w 9"/>
                              <a:gd name="T9" fmla="*/ 0 h 9"/>
                              <a:gd name="T10" fmla="*/ 3 w 9"/>
                              <a:gd name="T11" fmla="*/ 0 h 9"/>
                              <a:gd name="T12" fmla="*/ 1 w 9"/>
                              <a:gd name="T13" fmla="*/ 1 h 9"/>
                              <a:gd name="T14" fmla="*/ 0 w 9"/>
                              <a:gd name="T15" fmla="*/ 2 h 9"/>
                              <a:gd name="T16" fmla="*/ 0 w 9"/>
                              <a:gd name="T17" fmla="*/ 5 h 9"/>
                              <a:gd name="T18" fmla="*/ 0 w 9"/>
                              <a:gd name="T19" fmla="*/ 6 h 9"/>
                              <a:gd name="T20" fmla="*/ 1 w 9"/>
                              <a:gd name="T21" fmla="*/ 8 h 9"/>
                              <a:gd name="T22" fmla="*/ 3 w 9"/>
                              <a:gd name="T23" fmla="*/ 9 h 9"/>
                              <a:gd name="T24" fmla="*/ 4 w 9"/>
                              <a:gd name="T25" fmla="*/ 9 h 9"/>
                              <a:gd name="T26" fmla="*/ 6 w 9"/>
                              <a:gd name="T27" fmla="*/ 9 h 9"/>
                              <a:gd name="T28" fmla="*/ 7 w 9"/>
                              <a:gd name="T29" fmla="*/ 8 h 9"/>
                              <a:gd name="T30" fmla="*/ 8 w 9"/>
                              <a:gd name="T31" fmla="*/ 6 h 9"/>
                              <a:gd name="T32" fmla="*/ 9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5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56"/>
                        <wps:cNvSpPr>
                          <a:spLocks/>
                        </wps:cNvSpPr>
                        <wps:spPr bwMode="auto">
                          <a:xfrm>
                            <a:off x="1310" y="553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5 h 9"/>
                              <a:gd name="T2" fmla="*/ 0 w 9"/>
                              <a:gd name="T3" fmla="*/ 7 h 9"/>
                              <a:gd name="T4" fmla="*/ 1 w 9"/>
                              <a:gd name="T5" fmla="*/ 8 h 9"/>
                              <a:gd name="T6" fmla="*/ 3 w 9"/>
                              <a:gd name="T7" fmla="*/ 9 h 9"/>
                              <a:gd name="T8" fmla="*/ 4 w 9"/>
                              <a:gd name="T9" fmla="*/ 9 h 9"/>
                              <a:gd name="T10" fmla="*/ 6 w 9"/>
                              <a:gd name="T11" fmla="*/ 9 h 9"/>
                              <a:gd name="T12" fmla="*/ 7 w 9"/>
                              <a:gd name="T13" fmla="*/ 8 h 9"/>
                              <a:gd name="T14" fmla="*/ 8 w 9"/>
                              <a:gd name="T15" fmla="*/ 7 h 9"/>
                              <a:gd name="T16" fmla="*/ 9 w 9"/>
                              <a:gd name="T17" fmla="*/ 5 h 9"/>
                              <a:gd name="T18" fmla="*/ 8 w 9"/>
                              <a:gd name="T19" fmla="*/ 3 h 9"/>
                              <a:gd name="T20" fmla="*/ 7 w 9"/>
                              <a:gd name="T21" fmla="*/ 1 h 9"/>
                              <a:gd name="T22" fmla="*/ 6 w 9"/>
                              <a:gd name="T23" fmla="*/ 0 h 9"/>
                              <a:gd name="T24" fmla="*/ 4 w 9"/>
                              <a:gd name="T25" fmla="*/ 0 h 9"/>
                              <a:gd name="T26" fmla="*/ 3 w 9"/>
                              <a:gd name="T27" fmla="*/ 0 h 9"/>
                              <a:gd name="T28" fmla="*/ 1 w 9"/>
                              <a:gd name="T29" fmla="*/ 1 h 9"/>
                              <a:gd name="T30" fmla="*/ 0 w 9"/>
                              <a:gd name="T31" fmla="*/ 3 h 9"/>
                              <a:gd name="T32" fmla="*/ 0 w 9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7"/>
                        <wps:cNvSpPr>
                          <a:spLocks/>
                        </wps:cNvSpPr>
                        <wps:spPr bwMode="auto">
                          <a:xfrm>
                            <a:off x="1352" y="438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8 h 8"/>
                              <a:gd name="T2" fmla="*/ 6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6 h 8"/>
                              <a:gd name="T8" fmla="*/ 9 w 9"/>
                              <a:gd name="T9" fmla="*/ 4 h 8"/>
                              <a:gd name="T10" fmla="*/ 9 w 9"/>
                              <a:gd name="T11" fmla="*/ 3 h 8"/>
                              <a:gd name="T12" fmla="*/ 8 w 9"/>
                              <a:gd name="T13" fmla="*/ 1 h 8"/>
                              <a:gd name="T14" fmla="*/ 6 w 9"/>
                              <a:gd name="T15" fmla="*/ 0 h 8"/>
                              <a:gd name="T16" fmla="*/ 5 w 9"/>
                              <a:gd name="T17" fmla="*/ 0 h 8"/>
                              <a:gd name="T18" fmla="*/ 3 w 9"/>
                              <a:gd name="T19" fmla="*/ 0 h 8"/>
                              <a:gd name="T20" fmla="*/ 2 w 9"/>
                              <a:gd name="T21" fmla="*/ 1 h 8"/>
                              <a:gd name="T22" fmla="*/ 1 w 9"/>
                              <a:gd name="T23" fmla="*/ 3 h 8"/>
                              <a:gd name="T24" fmla="*/ 0 w 9"/>
                              <a:gd name="T25" fmla="*/ 4 h 8"/>
                              <a:gd name="T26" fmla="*/ 1 w 9"/>
                              <a:gd name="T27" fmla="*/ 6 h 8"/>
                              <a:gd name="T28" fmla="*/ 2 w 9"/>
                              <a:gd name="T29" fmla="*/ 7 h 8"/>
                              <a:gd name="T30" fmla="*/ 3 w 9"/>
                              <a:gd name="T31" fmla="*/ 8 h 8"/>
                              <a:gd name="T32" fmla="*/ 5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58"/>
                        <wps:cNvSpPr>
                          <a:spLocks/>
                        </wps:cNvSpPr>
                        <wps:spPr bwMode="auto">
                          <a:xfrm>
                            <a:off x="1369" y="440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6 w 9"/>
                              <a:gd name="T3" fmla="*/ 8 h 9"/>
                              <a:gd name="T4" fmla="*/ 8 w 9"/>
                              <a:gd name="T5" fmla="*/ 7 h 9"/>
                              <a:gd name="T6" fmla="*/ 9 w 9"/>
                              <a:gd name="T7" fmla="*/ 6 h 9"/>
                              <a:gd name="T8" fmla="*/ 9 w 9"/>
                              <a:gd name="T9" fmla="*/ 4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6 w 9"/>
                              <a:gd name="T15" fmla="*/ 1 h 9"/>
                              <a:gd name="T16" fmla="*/ 5 w 9"/>
                              <a:gd name="T17" fmla="*/ 0 h 9"/>
                              <a:gd name="T18" fmla="*/ 3 w 9"/>
                              <a:gd name="T19" fmla="*/ 1 h 9"/>
                              <a:gd name="T20" fmla="*/ 1 w 9"/>
                              <a:gd name="T21" fmla="*/ 1 h 9"/>
                              <a:gd name="T22" fmla="*/ 1 w 9"/>
                              <a:gd name="T23" fmla="*/ 3 h 9"/>
                              <a:gd name="T24" fmla="*/ 0 w 9"/>
                              <a:gd name="T25" fmla="*/ 4 h 9"/>
                              <a:gd name="T26" fmla="*/ 1 w 9"/>
                              <a:gd name="T27" fmla="*/ 6 h 9"/>
                              <a:gd name="T28" fmla="*/ 1 w 9"/>
                              <a:gd name="T29" fmla="*/ 7 h 9"/>
                              <a:gd name="T30" fmla="*/ 3 w 9"/>
                              <a:gd name="T31" fmla="*/ 8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59"/>
                        <wps:cNvSpPr>
                          <a:spLocks/>
                        </wps:cNvSpPr>
                        <wps:spPr bwMode="auto">
                          <a:xfrm>
                            <a:off x="1388" y="443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8 h 9"/>
                              <a:gd name="T4" fmla="*/ 7 w 8"/>
                              <a:gd name="T5" fmla="*/ 7 h 9"/>
                              <a:gd name="T6" fmla="*/ 8 w 8"/>
                              <a:gd name="T7" fmla="*/ 6 h 9"/>
                              <a:gd name="T8" fmla="*/ 8 w 8"/>
                              <a:gd name="T9" fmla="*/ 4 h 9"/>
                              <a:gd name="T10" fmla="*/ 8 w 8"/>
                              <a:gd name="T11" fmla="*/ 3 h 9"/>
                              <a:gd name="T12" fmla="*/ 7 w 8"/>
                              <a:gd name="T13" fmla="*/ 1 h 9"/>
                              <a:gd name="T14" fmla="*/ 6 w 8"/>
                              <a:gd name="T15" fmla="*/ 1 h 9"/>
                              <a:gd name="T16" fmla="*/ 4 w 8"/>
                              <a:gd name="T17" fmla="*/ 0 h 9"/>
                              <a:gd name="T18" fmla="*/ 2 w 8"/>
                              <a:gd name="T19" fmla="*/ 1 h 9"/>
                              <a:gd name="T20" fmla="*/ 1 w 8"/>
                              <a:gd name="T21" fmla="*/ 1 h 9"/>
                              <a:gd name="T22" fmla="*/ 0 w 8"/>
                              <a:gd name="T23" fmla="*/ 3 h 9"/>
                              <a:gd name="T24" fmla="*/ 0 w 8"/>
                              <a:gd name="T25" fmla="*/ 4 h 9"/>
                              <a:gd name="T26" fmla="*/ 0 w 8"/>
                              <a:gd name="T27" fmla="*/ 6 h 9"/>
                              <a:gd name="T28" fmla="*/ 1 w 8"/>
                              <a:gd name="T29" fmla="*/ 7 h 9"/>
                              <a:gd name="T30" fmla="*/ 2 w 8"/>
                              <a:gd name="T31" fmla="*/ 8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60"/>
                        <wps:cNvSpPr>
                          <a:spLocks/>
                        </wps:cNvSpPr>
                        <wps:spPr bwMode="auto">
                          <a:xfrm>
                            <a:off x="1404" y="446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6 w 9"/>
                              <a:gd name="T3" fmla="*/ 9 h 9"/>
                              <a:gd name="T4" fmla="*/ 8 w 9"/>
                              <a:gd name="T5" fmla="*/ 7 h 9"/>
                              <a:gd name="T6" fmla="*/ 9 w 9"/>
                              <a:gd name="T7" fmla="*/ 6 h 9"/>
                              <a:gd name="T8" fmla="*/ 9 w 9"/>
                              <a:gd name="T9" fmla="*/ 4 h 9"/>
                              <a:gd name="T10" fmla="*/ 9 w 9"/>
                              <a:gd name="T11" fmla="*/ 2 h 9"/>
                              <a:gd name="T12" fmla="*/ 8 w 9"/>
                              <a:gd name="T13" fmla="*/ 1 h 9"/>
                              <a:gd name="T14" fmla="*/ 6 w 9"/>
                              <a:gd name="T15" fmla="*/ 0 h 9"/>
                              <a:gd name="T16" fmla="*/ 5 w 9"/>
                              <a:gd name="T17" fmla="*/ 0 h 9"/>
                              <a:gd name="T18" fmla="*/ 3 w 9"/>
                              <a:gd name="T19" fmla="*/ 0 h 9"/>
                              <a:gd name="T20" fmla="*/ 1 w 9"/>
                              <a:gd name="T21" fmla="*/ 1 h 9"/>
                              <a:gd name="T22" fmla="*/ 1 w 9"/>
                              <a:gd name="T23" fmla="*/ 2 h 9"/>
                              <a:gd name="T24" fmla="*/ 0 w 9"/>
                              <a:gd name="T25" fmla="*/ 4 h 9"/>
                              <a:gd name="T26" fmla="*/ 1 w 9"/>
                              <a:gd name="T27" fmla="*/ 6 h 9"/>
                              <a:gd name="T28" fmla="*/ 1 w 9"/>
                              <a:gd name="T29" fmla="*/ 7 h 9"/>
                              <a:gd name="T30" fmla="*/ 3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6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61"/>
                        <wps:cNvSpPr>
                          <a:spLocks/>
                        </wps:cNvSpPr>
                        <wps:spPr bwMode="auto">
                          <a:xfrm>
                            <a:off x="1420" y="449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6 h 9"/>
                              <a:gd name="T8" fmla="*/ 9 w 9"/>
                              <a:gd name="T9" fmla="*/ 4 h 9"/>
                              <a:gd name="T10" fmla="*/ 9 w 9"/>
                              <a:gd name="T11" fmla="*/ 2 h 9"/>
                              <a:gd name="T12" fmla="*/ 8 w 9"/>
                              <a:gd name="T13" fmla="*/ 1 h 9"/>
                              <a:gd name="T14" fmla="*/ 7 w 9"/>
                              <a:gd name="T15" fmla="*/ 0 h 9"/>
                              <a:gd name="T16" fmla="*/ 5 w 9"/>
                              <a:gd name="T17" fmla="*/ 0 h 9"/>
                              <a:gd name="T18" fmla="*/ 2 w 9"/>
                              <a:gd name="T19" fmla="*/ 0 h 9"/>
                              <a:gd name="T20" fmla="*/ 1 w 9"/>
                              <a:gd name="T21" fmla="*/ 1 h 9"/>
                              <a:gd name="T22" fmla="*/ 0 w 9"/>
                              <a:gd name="T23" fmla="*/ 2 h 9"/>
                              <a:gd name="T24" fmla="*/ 0 w 9"/>
                              <a:gd name="T25" fmla="*/ 4 h 9"/>
                              <a:gd name="T26" fmla="*/ 0 w 9"/>
                              <a:gd name="T27" fmla="*/ 6 h 9"/>
                              <a:gd name="T28" fmla="*/ 1 w 9"/>
                              <a:gd name="T29" fmla="*/ 8 h 9"/>
                              <a:gd name="T30" fmla="*/ 2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62"/>
                        <wps:cNvSpPr>
                          <a:spLocks/>
                        </wps:cNvSpPr>
                        <wps:spPr bwMode="auto">
                          <a:xfrm>
                            <a:off x="1435" y="452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9 h 9"/>
                              <a:gd name="T2" fmla="*/ 6 w 10"/>
                              <a:gd name="T3" fmla="*/ 9 h 9"/>
                              <a:gd name="T4" fmla="*/ 9 w 10"/>
                              <a:gd name="T5" fmla="*/ 8 h 9"/>
                              <a:gd name="T6" fmla="*/ 10 w 10"/>
                              <a:gd name="T7" fmla="*/ 7 h 9"/>
                              <a:gd name="T8" fmla="*/ 10 w 10"/>
                              <a:gd name="T9" fmla="*/ 5 h 9"/>
                              <a:gd name="T10" fmla="*/ 10 w 10"/>
                              <a:gd name="T11" fmla="*/ 3 h 9"/>
                              <a:gd name="T12" fmla="*/ 9 w 10"/>
                              <a:gd name="T13" fmla="*/ 1 h 9"/>
                              <a:gd name="T14" fmla="*/ 6 w 10"/>
                              <a:gd name="T15" fmla="*/ 0 h 9"/>
                              <a:gd name="T16" fmla="*/ 5 w 10"/>
                              <a:gd name="T17" fmla="*/ 0 h 9"/>
                              <a:gd name="T18" fmla="*/ 3 w 10"/>
                              <a:gd name="T19" fmla="*/ 0 h 9"/>
                              <a:gd name="T20" fmla="*/ 2 w 10"/>
                              <a:gd name="T21" fmla="*/ 1 h 9"/>
                              <a:gd name="T22" fmla="*/ 1 w 10"/>
                              <a:gd name="T23" fmla="*/ 3 h 9"/>
                              <a:gd name="T24" fmla="*/ 0 w 10"/>
                              <a:gd name="T25" fmla="*/ 5 h 9"/>
                              <a:gd name="T26" fmla="*/ 1 w 10"/>
                              <a:gd name="T27" fmla="*/ 7 h 9"/>
                              <a:gd name="T28" fmla="*/ 2 w 10"/>
                              <a:gd name="T29" fmla="*/ 8 h 9"/>
                              <a:gd name="T30" fmla="*/ 3 w 10"/>
                              <a:gd name="T31" fmla="*/ 9 h 9"/>
                              <a:gd name="T32" fmla="*/ 5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9"/>
                                </a:move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63"/>
                        <wps:cNvSpPr>
                          <a:spLocks/>
                        </wps:cNvSpPr>
                        <wps:spPr bwMode="auto">
                          <a:xfrm>
                            <a:off x="1451" y="457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9 h 9"/>
                              <a:gd name="T2" fmla="*/ 6 w 9"/>
                              <a:gd name="T3" fmla="*/ 8 h 9"/>
                              <a:gd name="T4" fmla="*/ 8 w 9"/>
                              <a:gd name="T5" fmla="*/ 8 h 9"/>
                              <a:gd name="T6" fmla="*/ 8 w 9"/>
                              <a:gd name="T7" fmla="*/ 6 h 9"/>
                              <a:gd name="T8" fmla="*/ 9 w 9"/>
                              <a:gd name="T9" fmla="*/ 5 h 9"/>
                              <a:gd name="T10" fmla="*/ 8 w 9"/>
                              <a:gd name="T11" fmla="*/ 3 h 9"/>
                              <a:gd name="T12" fmla="*/ 8 w 9"/>
                              <a:gd name="T13" fmla="*/ 2 h 9"/>
                              <a:gd name="T14" fmla="*/ 6 w 9"/>
                              <a:gd name="T15" fmla="*/ 1 h 9"/>
                              <a:gd name="T16" fmla="*/ 4 w 9"/>
                              <a:gd name="T17" fmla="*/ 0 h 9"/>
                              <a:gd name="T18" fmla="*/ 3 w 9"/>
                              <a:gd name="T19" fmla="*/ 1 h 9"/>
                              <a:gd name="T20" fmla="*/ 1 w 9"/>
                              <a:gd name="T21" fmla="*/ 2 h 9"/>
                              <a:gd name="T22" fmla="*/ 0 w 9"/>
                              <a:gd name="T23" fmla="*/ 3 h 9"/>
                              <a:gd name="T24" fmla="*/ 0 w 9"/>
                              <a:gd name="T25" fmla="*/ 5 h 9"/>
                              <a:gd name="T26" fmla="*/ 0 w 9"/>
                              <a:gd name="T27" fmla="*/ 6 h 9"/>
                              <a:gd name="T28" fmla="*/ 1 w 9"/>
                              <a:gd name="T29" fmla="*/ 8 h 9"/>
                              <a:gd name="T30" fmla="*/ 3 w 9"/>
                              <a:gd name="T31" fmla="*/ 8 h 9"/>
                              <a:gd name="T32" fmla="*/ 4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9"/>
                                </a:move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64"/>
                        <wps:cNvSpPr>
                          <a:spLocks/>
                        </wps:cNvSpPr>
                        <wps:spPr bwMode="auto">
                          <a:xfrm>
                            <a:off x="1467" y="462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7 w 9"/>
                              <a:gd name="T5" fmla="*/ 7 h 8"/>
                              <a:gd name="T6" fmla="*/ 8 w 9"/>
                              <a:gd name="T7" fmla="*/ 6 h 8"/>
                              <a:gd name="T8" fmla="*/ 9 w 9"/>
                              <a:gd name="T9" fmla="*/ 4 h 8"/>
                              <a:gd name="T10" fmla="*/ 8 w 9"/>
                              <a:gd name="T11" fmla="*/ 2 h 8"/>
                              <a:gd name="T12" fmla="*/ 7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2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6 h 8"/>
                              <a:gd name="T28" fmla="*/ 1 w 9"/>
                              <a:gd name="T29" fmla="*/ 7 h 8"/>
                              <a:gd name="T30" fmla="*/ 2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65"/>
                        <wps:cNvSpPr>
                          <a:spLocks/>
                        </wps:cNvSpPr>
                        <wps:spPr bwMode="auto">
                          <a:xfrm>
                            <a:off x="1483" y="467"/>
                            <a:ext cx="10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10 h 10"/>
                              <a:gd name="T2" fmla="*/ 7 w 10"/>
                              <a:gd name="T3" fmla="*/ 9 h 10"/>
                              <a:gd name="T4" fmla="*/ 9 w 10"/>
                              <a:gd name="T5" fmla="*/ 8 h 10"/>
                              <a:gd name="T6" fmla="*/ 10 w 10"/>
                              <a:gd name="T7" fmla="*/ 6 h 10"/>
                              <a:gd name="T8" fmla="*/ 10 w 10"/>
                              <a:gd name="T9" fmla="*/ 4 h 10"/>
                              <a:gd name="T10" fmla="*/ 10 w 10"/>
                              <a:gd name="T11" fmla="*/ 3 h 10"/>
                              <a:gd name="T12" fmla="*/ 9 w 10"/>
                              <a:gd name="T13" fmla="*/ 1 h 10"/>
                              <a:gd name="T14" fmla="*/ 7 w 10"/>
                              <a:gd name="T15" fmla="*/ 1 h 10"/>
                              <a:gd name="T16" fmla="*/ 6 w 10"/>
                              <a:gd name="T17" fmla="*/ 0 h 10"/>
                              <a:gd name="T18" fmla="*/ 4 w 10"/>
                              <a:gd name="T19" fmla="*/ 1 h 10"/>
                              <a:gd name="T20" fmla="*/ 2 w 10"/>
                              <a:gd name="T21" fmla="*/ 1 h 10"/>
                              <a:gd name="T22" fmla="*/ 2 w 10"/>
                              <a:gd name="T23" fmla="*/ 3 h 10"/>
                              <a:gd name="T24" fmla="*/ 0 w 10"/>
                              <a:gd name="T25" fmla="*/ 4 h 10"/>
                              <a:gd name="T26" fmla="*/ 2 w 10"/>
                              <a:gd name="T27" fmla="*/ 6 h 10"/>
                              <a:gd name="T28" fmla="*/ 2 w 10"/>
                              <a:gd name="T29" fmla="*/ 8 h 10"/>
                              <a:gd name="T30" fmla="*/ 4 w 10"/>
                              <a:gd name="T31" fmla="*/ 9 h 10"/>
                              <a:gd name="T32" fmla="*/ 6 w 10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10"/>
                                </a:move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66"/>
                        <wps:cNvSpPr>
                          <a:spLocks/>
                        </wps:cNvSpPr>
                        <wps:spPr bwMode="auto">
                          <a:xfrm>
                            <a:off x="1501" y="472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6 h 9"/>
                              <a:gd name="T8" fmla="*/ 9 w 9"/>
                              <a:gd name="T9" fmla="*/ 5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7 w 9"/>
                              <a:gd name="T15" fmla="*/ 0 h 9"/>
                              <a:gd name="T16" fmla="*/ 5 w 9"/>
                              <a:gd name="T17" fmla="*/ 0 h 9"/>
                              <a:gd name="T18" fmla="*/ 2 w 9"/>
                              <a:gd name="T19" fmla="*/ 0 h 9"/>
                              <a:gd name="T20" fmla="*/ 1 w 9"/>
                              <a:gd name="T21" fmla="*/ 1 h 9"/>
                              <a:gd name="T22" fmla="*/ 0 w 9"/>
                              <a:gd name="T23" fmla="*/ 3 h 9"/>
                              <a:gd name="T24" fmla="*/ 0 w 9"/>
                              <a:gd name="T25" fmla="*/ 5 h 9"/>
                              <a:gd name="T26" fmla="*/ 0 w 9"/>
                              <a:gd name="T27" fmla="*/ 6 h 9"/>
                              <a:gd name="T28" fmla="*/ 1 w 9"/>
                              <a:gd name="T29" fmla="*/ 8 h 9"/>
                              <a:gd name="T30" fmla="*/ 2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67"/>
                        <wps:cNvSpPr>
                          <a:spLocks/>
                        </wps:cNvSpPr>
                        <wps:spPr bwMode="auto">
                          <a:xfrm>
                            <a:off x="1517" y="478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5 h 8"/>
                              <a:gd name="T8" fmla="*/ 9 w 9"/>
                              <a:gd name="T9" fmla="*/ 4 h 8"/>
                              <a:gd name="T10" fmla="*/ 9 w 9"/>
                              <a:gd name="T11" fmla="*/ 2 h 8"/>
                              <a:gd name="T12" fmla="*/ 8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2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5 h 8"/>
                              <a:gd name="T28" fmla="*/ 1 w 9"/>
                              <a:gd name="T29" fmla="*/ 7 h 8"/>
                              <a:gd name="T30" fmla="*/ 2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68"/>
                        <wps:cNvSpPr>
                          <a:spLocks/>
                        </wps:cNvSpPr>
                        <wps:spPr bwMode="auto">
                          <a:xfrm>
                            <a:off x="1533" y="483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5 h 8"/>
                              <a:gd name="T8" fmla="*/ 8 w 8"/>
                              <a:gd name="T9" fmla="*/ 4 h 8"/>
                              <a:gd name="T10" fmla="*/ 8 w 8"/>
                              <a:gd name="T11" fmla="*/ 2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2 h 8"/>
                              <a:gd name="T24" fmla="*/ 0 w 8"/>
                              <a:gd name="T25" fmla="*/ 4 h 8"/>
                              <a:gd name="T26" fmla="*/ 0 w 8"/>
                              <a:gd name="T27" fmla="*/ 5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69"/>
                        <wps:cNvSpPr>
                          <a:spLocks/>
                        </wps:cNvSpPr>
                        <wps:spPr bwMode="auto">
                          <a:xfrm>
                            <a:off x="1548" y="488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10 h 10"/>
                              <a:gd name="T2" fmla="*/ 6 w 8"/>
                              <a:gd name="T3" fmla="*/ 9 h 10"/>
                              <a:gd name="T4" fmla="*/ 7 w 8"/>
                              <a:gd name="T5" fmla="*/ 8 h 10"/>
                              <a:gd name="T6" fmla="*/ 8 w 8"/>
                              <a:gd name="T7" fmla="*/ 7 h 10"/>
                              <a:gd name="T8" fmla="*/ 8 w 8"/>
                              <a:gd name="T9" fmla="*/ 4 h 10"/>
                              <a:gd name="T10" fmla="*/ 8 w 8"/>
                              <a:gd name="T11" fmla="*/ 3 h 10"/>
                              <a:gd name="T12" fmla="*/ 7 w 8"/>
                              <a:gd name="T13" fmla="*/ 2 h 10"/>
                              <a:gd name="T14" fmla="*/ 6 w 8"/>
                              <a:gd name="T15" fmla="*/ 1 h 10"/>
                              <a:gd name="T16" fmla="*/ 4 w 8"/>
                              <a:gd name="T17" fmla="*/ 0 h 10"/>
                              <a:gd name="T18" fmla="*/ 2 w 8"/>
                              <a:gd name="T19" fmla="*/ 1 h 10"/>
                              <a:gd name="T20" fmla="*/ 1 w 8"/>
                              <a:gd name="T21" fmla="*/ 2 h 10"/>
                              <a:gd name="T22" fmla="*/ 0 w 8"/>
                              <a:gd name="T23" fmla="*/ 3 h 10"/>
                              <a:gd name="T24" fmla="*/ 0 w 8"/>
                              <a:gd name="T25" fmla="*/ 4 h 10"/>
                              <a:gd name="T26" fmla="*/ 0 w 8"/>
                              <a:gd name="T27" fmla="*/ 7 h 10"/>
                              <a:gd name="T28" fmla="*/ 1 w 8"/>
                              <a:gd name="T29" fmla="*/ 8 h 10"/>
                              <a:gd name="T30" fmla="*/ 2 w 8"/>
                              <a:gd name="T31" fmla="*/ 9 h 10"/>
                              <a:gd name="T32" fmla="*/ 4 w 8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10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70"/>
                        <wps:cNvSpPr>
                          <a:spLocks/>
                        </wps:cNvSpPr>
                        <wps:spPr bwMode="auto">
                          <a:xfrm>
                            <a:off x="1561" y="495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8 h 8"/>
                              <a:gd name="T2" fmla="*/ 7 w 10"/>
                              <a:gd name="T3" fmla="*/ 8 h 8"/>
                              <a:gd name="T4" fmla="*/ 9 w 10"/>
                              <a:gd name="T5" fmla="*/ 7 h 8"/>
                              <a:gd name="T6" fmla="*/ 10 w 10"/>
                              <a:gd name="T7" fmla="*/ 6 h 8"/>
                              <a:gd name="T8" fmla="*/ 10 w 10"/>
                              <a:gd name="T9" fmla="*/ 4 h 8"/>
                              <a:gd name="T10" fmla="*/ 10 w 10"/>
                              <a:gd name="T11" fmla="*/ 3 h 8"/>
                              <a:gd name="T12" fmla="*/ 9 w 10"/>
                              <a:gd name="T13" fmla="*/ 1 h 8"/>
                              <a:gd name="T14" fmla="*/ 7 w 10"/>
                              <a:gd name="T15" fmla="*/ 0 h 8"/>
                              <a:gd name="T16" fmla="*/ 6 w 10"/>
                              <a:gd name="T17" fmla="*/ 0 h 8"/>
                              <a:gd name="T18" fmla="*/ 3 w 10"/>
                              <a:gd name="T19" fmla="*/ 0 h 8"/>
                              <a:gd name="T20" fmla="*/ 2 w 10"/>
                              <a:gd name="T21" fmla="*/ 1 h 8"/>
                              <a:gd name="T22" fmla="*/ 1 w 10"/>
                              <a:gd name="T23" fmla="*/ 3 h 8"/>
                              <a:gd name="T24" fmla="*/ 0 w 10"/>
                              <a:gd name="T25" fmla="*/ 4 h 8"/>
                              <a:gd name="T26" fmla="*/ 1 w 10"/>
                              <a:gd name="T27" fmla="*/ 6 h 8"/>
                              <a:gd name="T28" fmla="*/ 2 w 10"/>
                              <a:gd name="T29" fmla="*/ 7 h 8"/>
                              <a:gd name="T30" fmla="*/ 3 w 10"/>
                              <a:gd name="T31" fmla="*/ 8 h 8"/>
                              <a:gd name="T32" fmla="*/ 6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8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71"/>
                        <wps:cNvSpPr>
                          <a:spLocks/>
                        </wps:cNvSpPr>
                        <wps:spPr bwMode="auto">
                          <a:xfrm>
                            <a:off x="1576" y="501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6 w 10"/>
                              <a:gd name="T3" fmla="*/ 8 h 8"/>
                              <a:gd name="T4" fmla="*/ 8 w 10"/>
                              <a:gd name="T5" fmla="*/ 7 h 8"/>
                              <a:gd name="T6" fmla="*/ 10 w 10"/>
                              <a:gd name="T7" fmla="*/ 6 h 8"/>
                              <a:gd name="T8" fmla="*/ 10 w 10"/>
                              <a:gd name="T9" fmla="*/ 4 h 8"/>
                              <a:gd name="T10" fmla="*/ 10 w 10"/>
                              <a:gd name="T11" fmla="*/ 2 h 8"/>
                              <a:gd name="T12" fmla="*/ 8 w 10"/>
                              <a:gd name="T13" fmla="*/ 1 h 8"/>
                              <a:gd name="T14" fmla="*/ 6 w 10"/>
                              <a:gd name="T15" fmla="*/ 0 h 8"/>
                              <a:gd name="T16" fmla="*/ 5 w 10"/>
                              <a:gd name="T17" fmla="*/ 0 h 8"/>
                              <a:gd name="T18" fmla="*/ 3 w 10"/>
                              <a:gd name="T19" fmla="*/ 0 h 8"/>
                              <a:gd name="T20" fmla="*/ 1 w 10"/>
                              <a:gd name="T21" fmla="*/ 1 h 8"/>
                              <a:gd name="T22" fmla="*/ 1 w 10"/>
                              <a:gd name="T23" fmla="*/ 2 h 8"/>
                              <a:gd name="T24" fmla="*/ 0 w 10"/>
                              <a:gd name="T25" fmla="*/ 4 h 8"/>
                              <a:gd name="T26" fmla="*/ 1 w 10"/>
                              <a:gd name="T27" fmla="*/ 6 h 8"/>
                              <a:gd name="T28" fmla="*/ 1 w 10"/>
                              <a:gd name="T29" fmla="*/ 7 h 8"/>
                              <a:gd name="T30" fmla="*/ 3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72"/>
                        <wps:cNvSpPr>
                          <a:spLocks/>
                        </wps:cNvSpPr>
                        <wps:spPr bwMode="auto">
                          <a:xfrm>
                            <a:off x="1591" y="508"/>
                            <a:ext cx="9" cy="10"/>
                          </a:xfrm>
                          <a:custGeom>
                            <a:avLst/>
                            <a:gdLst>
                              <a:gd name="T0" fmla="*/ 4 w 9"/>
                              <a:gd name="T1" fmla="*/ 10 h 10"/>
                              <a:gd name="T2" fmla="*/ 6 w 9"/>
                              <a:gd name="T3" fmla="*/ 9 h 10"/>
                              <a:gd name="T4" fmla="*/ 7 w 9"/>
                              <a:gd name="T5" fmla="*/ 8 h 10"/>
                              <a:gd name="T6" fmla="*/ 8 w 9"/>
                              <a:gd name="T7" fmla="*/ 6 h 10"/>
                              <a:gd name="T8" fmla="*/ 9 w 9"/>
                              <a:gd name="T9" fmla="*/ 4 h 10"/>
                              <a:gd name="T10" fmla="*/ 8 w 9"/>
                              <a:gd name="T11" fmla="*/ 3 h 10"/>
                              <a:gd name="T12" fmla="*/ 7 w 9"/>
                              <a:gd name="T13" fmla="*/ 1 h 10"/>
                              <a:gd name="T14" fmla="*/ 6 w 9"/>
                              <a:gd name="T15" fmla="*/ 0 h 10"/>
                              <a:gd name="T16" fmla="*/ 4 w 9"/>
                              <a:gd name="T17" fmla="*/ 0 h 10"/>
                              <a:gd name="T18" fmla="*/ 3 w 9"/>
                              <a:gd name="T19" fmla="*/ 0 h 10"/>
                              <a:gd name="T20" fmla="*/ 1 w 9"/>
                              <a:gd name="T21" fmla="*/ 1 h 10"/>
                              <a:gd name="T22" fmla="*/ 0 w 9"/>
                              <a:gd name="T23" fmla="*/ 3 h 10"/>
                              <a:gd name="T24" fmla="*/ 0 w 9"/>
                              <a:gd name="T25" fmla="*/ 4 h 10"/>
                              <a:gd name="T26" fmla="*/ 0 w 9"/>
                              <a:gd name="T27" fmla="*/ 6 h 10"/>
                              <a:gd name="T28" fmla="*/ 1 w 9"/>
                              <a:gd name="T29" fmla="*/ 8 h 10"/>
                              <a:gd name="T30" fmla="*/ 3 w 9"/>
                              <a:gd name="T31" fmla="*/ 9 h 10"/>
                              <a:gd name="T32" fmla="*/ 4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4" y="10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73"/>
                        <wps:cNvSpPr>
                          <a:spLocks/>
                        </wps:cNvSpPr>
                        <wps:spPr bwMode="auto">
                          <a:xfrm>
                            <a:off x="1604" y="517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7 w 10"/>
                              <a:gd name="T3" fmla="*/ 8 h 8"/>
                              <a:gd name="T4" fmla="*/ 8 w 10"/>
                              <a:gd name="T5" fmla="*/ 7 h 8"/>
                              <a:gd name="T6" fmla="*/ 9 w 10"/>
                              <a:gd name="T7" fmla="*/ 6 h 8"/>
                              <a:gd name="T8" fmla="*/ 10 w 10"/>
                              <a:gd name="T9" fmla="*/ 4 h 8"/>
                              <a:gd name="T10" fmla="*/ 9 w 10"/>
                              <a:gd name="T11" fmla="*/ 2 h 8"/>
                              <a:gd name="T12" fmla="*/ 8 w 10"/>
                              <a:gd name="T13" fmla="*/ 1 h 8"/>
                              <a:gd name="T14" fmla="*/ 7 w 10"/>
                              <a:gd name="T15" fmla="*/ 0 h 8"/>
                              <a:gd name="T16" fmla="*/ 5 w 10"/>
                              <a:gd name="T17" fmla="*/ 0 h 8"/>
                              <a:gd name="T18" fmla="*/ 4 w 10"/>
                              <a:gd name="T19" fmla="*/ 0 h 8"/>
                              <a:gd name="T20" fmla="*/ 2 w 10"/>
                              <a:gd name="T21" fmla="*/ 1 h 8"/>
                              <a:gd name="T22" fmla="*/ 0 w 10"/>
                              <a:gd name="T23" fmla="*/ 2 h 8"/>
                              <a:gd name="T24" fmla="*/ 0 w 10"/>
                              <a:gd name="T25" fmla="*/ 4 h 8"/>
                              <a:gd name="T26" fmla="*/ 0 w 10"/>
                              <a:gd name="T27" fmla="*/ 6 h 8"/>
                              <a:gd name="T28" fmla="*/ 2 w 10"/>
                              <a:gd name="T29" fmla="*/ 7 h 8"/>
                              <a:gd name="T30" fmla="*/ 4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74"/>
                        <wps:cNvSpPr>
                          <a:spLocks/>
                        </wps:cNvSpPr>
                        <wps:spPr bwMode="auto">
                          <a:xfrm>
                            <a:off x="1620" y="525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7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6 h 8"/>
                              <a:gd name="T8" fmla="*/ 9 w 9"/>
                              <a:gd name="T9" fmla="*/ 4 h 8"/>
                              <a:gd name="T10" fmla="*/ 9 w 9"/>
                              <a:gd name="T11" fmla="*/ 3 h 8"/>
                              <a:gd name="T12" fmla="*/ 8 w 9"/>
                              <a:gd name="T13" fmla="*/ 1 h 8"/>
                              <a:gd name="T14" fmla="*/ 7 w 9"/>
                              <a:gd name="T15" fmla="*/ 0 h 8"/>
                              <a:gd name="T16" fmla="*/ 4 w 9"/>
                              <a:gd name="T17" fmla="*/ 0 h 8"/>
                              <a:gd name="T18" fmla="*/ 2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3 h 8"/>
                              <a:gd name="T24" fmla="*/ 0 w 9"/>
                              <a:gd name="T25" fmla="*/ 4 h 8"/>
                              <a:gd name="T26" fmla="*/ 0 w 9"/>
                              <a:gd name="T27" fmla="*/ 6 h 8"/>
                              <a:gd name="T28" fmla="*/ 1 w 9"/>
                              <a:gd name="T29" fmla="*/ 7 h 8"/>
                              <a:gd name="T30" fmla="*/ 2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75"/>
                        <wps:cNvSpPr>
                          <a:spLocks/>
                        </wps:cNvSpPr>
                        <wps:spPr bwMode="auto">
                          <a:xfrm>
                            <a:off x="1634" y="532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10 h 10"/>
                              <a:gd name="T2" fmla="*/ 6 w 9"/>
                              <a:gd name="T3" fmla="*/ 10 h 10"/>
                              <a:gd name="T4" fmla="*/ 8 w 9"/>
                              <a:gd name="T5" fmla="*/ 9 h 10"/>
                              <a:gd name="T6" fmla="*/ 9 w 9"/>
                              <a:gd name="T7" fmla="*/ 7 h 10"/>
                              <a:gd name="T8" fmla="*/ 9 w 9"/>
                              <a:gd name="T9" fmla="*/ 6 h 10"/>
                              <a:gd name="T10" fmla="*/ 9 w 9"/>
                              <a:gd name="T11" fmla="*/ 4 h 10"/>
                              <a:gd name="T12" fmla="*/ 8 w 9"/>
                              <a:gd name="T13" fmla="*/ 2 h 10"/>
                              <a:gd name="T14" fmla="*/ 6 w 9"/>
                              <a:gd name="T15" fmla="*/ 1 h 10"/>
                              <a:gd name="T16" fmla="*/ 5 w 9"/>
                              <a:gd name="T17" fmla="*/ 0 h 10"/>
                              <a:gd name="T18" fmla="*/ 3 w 9"/>
                              <a:gd name="T19" fmla="*/ 1 h 10"/>
                              <a:gd name="T20" fmla="*/ 1 w 9"/>
                              <a:gd name="T21" fmla="*/ 2 h 10"/>
                              <a:gd name="T22" fmla="*/ 1 w 9"/>
                              <a:gd name="T23" fmla="*/ 4 h 10"/>
                              <a:gd name="T24" fmla="*/ 0 w 9"/>
                              <a:gd name="T25" fmla="*/ 6 h 10"/>
                              <a:gd name="T26" fmla="*/ 1 w 9"/>
                              <a:gd name="T27" fmla="*/ 7 h 10"/>
                              <a:gd name="T28" fmla="*/ 1 w 9"/>
                              <a:gd name="T29" fmla="*/ 9 h 10"/>
                              <a:gd name="T30" fmla="*/ 3 w 9"/>
                              <a:gd name="T31" fmla="*/ 10 h 10"/>
                              <a:gd name="T32" fmla="*/ 5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10"/>
                                </a:move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76"/>
                        <wps:cNvSpPr>
                          <a:spLocks/>
                        </wps:cNvSpPr>
                        <wps:spPr bwMode="auto">
                          <a:xfrm>
                            <a:off x="1648" y="542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9 h 9"/>
                              <a:gd name="T2" fmla="*/ 6 w 9"/>
                              <a:gd name="T3" fmla="*/ 8 h 9"/>
                              <a:gd name="T4" fmla="*/ 7 w 9"/>
                              <a:gd name="T5" fmla="*/ 7 h 9"/>
                              <a:gd name="T6" fmla="*/ 8 w 9"/>
                              <a:gd name="T7" fmla="*/ 6 h 9"/>
                              <a:gd name="T8" fmla="*/ 9 w 9"/>
                              <a:gd name="T9" fmla="*/ 4 h 9"/>
                              <a:gd name="T10" fmla="*/ 8 w 9"/>
                              <a:gd name="T11" fmla="*/ 3 h 9"/>
                              <a:gd name="T12" fmla="*/ 7 w 9"/>
                              <a:gd name="T13" fmla="*/ 1 h 9"/>
                              <a:gd name="T14" fmla="*/ 6 w 9"/>
                              <a:gd name="T15" fmla="*/ 0 h 9"/>
                              <a:gd name="T16" fmla="*/ 4 w 9"/>
                              <a:gd name="T17" fmla="*/ 0 h 9"/>
                              <a:gd name="T18" fmla="*/ 3 w 9"/>
                              <a:gd name="T19" fmla="*/ 0 h 9"/>
                              <a:gd name="T20" fmla="*/ 1 w 9"/>
                              <a:gd name="T21" fmla="*/ 1 h 9"/>
                              <a:gd name="T22" fmla="*/ 0 w 9"/>
                              <a:gd name="T23" fmla="*/ 3 h 9"/>
                              <a:gd name="T24" fmla="*/ 0 w 9"/>
                              <a:gd name="T25" fmla="*/ 4 h 9"/>
                              <a:gd name="T26" fmla="*/ 0 w 9"/>
                              <a:gd name="T27" fmla="*/ 6 h 9"/>
                              <a:gd name="T28" fmla="*/ 1 w 9"/>
                              <a:gd name="T29" fmla="*/ 7 h 9"/>
                              <a:gd name="T30" fmla="*/ 3 w 9"/>
                              <a:gd name="T31" fmla="*/ 8 h 9"/>
                              <a:gd name="T32" fmla="*/ 4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9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77"/>
                        <wps:cNvSpPr>
                          <a:spLocks/>
                        </wps:cNvSpPr>
                        <wps:spPr bwMode="auto">
                          <a:xfrm>
                            <a:off x="1661" y="551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7 h 9"/>
                              <a:gd name="T8" fmla="*/ 9 w 9"/>
                              <a:gd name="T9" fmla="*/ 5 h 9"/>
                              <a:gd name="T10" fmla="*/ 9 w 9"/>
                              <a:gd name="T11" fmla="*/ 2 h 9"/>
                              <a:gd name="T12" fmla="*/ 8 w 9"/>
                              <a:gd name="T13" fmla="*/ 1 h 9"/>
                              <a:gd name="T14" fmla="*/ 7 w 9"/>
                              <a:gd name="T15" fmla="*/ 0 h 9"/>
                              <a:gd name="T16" fmla="*/ 5 w 9"/>
                              <a:gd name="T17" fmla="*/ 0 h 9"/>
                              <a:gd name="T18" fmla="*/ 2 w 9"/>
                              <a:gd name="T19" fmla="*/ 0 h 9"/>
                              <a:gd name="T20" fmla="*/ 1 w 9"/>
                              <a:gd name="T21" fmla="*/ 1 h 9"/>
                              <a:gd name="T22" fmla="*/ 0 w 9"/>
                              <a:gd name="T23" fmla="*/ 2 h 9"/>
                              <a:gd name="T24" fmla="*/ 0 w 9"/>
                              <a:gd name="T25" fmla="*/ 5 h 9"/>
                              <a:gd name="T26" fmla="*/ 0 w 9"/>
                              <a:gd name="T27" fmla="*/ 7 h 9"/>
                              <a:gd name="T28" fmla="*/ 1 w 9"/>
                              <a:gd name="T29" fmla="*/ 8 h 9"/>
                              <a:gd name="T30" fmla="*/ 2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78"/>
                        <wps:cNvSpPr>
                          <a:spLocks/>
                        </wps:cNvSpPr>
                        <wps:spPr bwMode="auto">
                          <a:xfrm>
                            <a:off x="1674" y="559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8 h 9"/>
                              <a:gd name="T4" fmla="*/ 7 w 8"/>
                              <a:gd name="T5" fmla="*/ 7 h 9"/>
                              <a:gd name="T6" fmla="*/ 8 w 8"/>
                              <a:gd name="T7" fmla="*/ 6 h 9"/>
                              <a:gd name="T8" fmla="*/ 8 w 8"/>
                              <a:gd name="T9" fmla="*/ 4 h 9"/>
                              <a:gd name="T10" fmla="*/ 8 w 8"/>
                              <a:gd name="T11" fmla="*/ 3 h 9"/>
                              <a:gd name="T12" fmla="*/ 7 w 8"/>
                              <a:gd name="T13" fmla="*/ 2 h 9"/>
                              <a:gd name="T14" fmla="*/ 6 w 8"/>
                              <a:gd name="T15" fmla="*/ 1 h 9"/>
                              <a:gd name="T16" fmla="*/ 4 w 8"/>
                              <a:gd name="T17" fmla="*/ 0 h 9"/>
                              <a:gd name="T18" fmla="*/ 2 w 8"/>
                              <a:gd name="T19" fmla="*/ 1 h 9"/>
                              <a:gd name="T20" fmla="*/ 1 w 8"/>
                              <a:gd name="T21" fmla="*/ 2 h 9"/>
                              <a:gd name="T22" fmla="*/ 0 w 8"/>
                              <a:gd name="T23" fmla="*/ 3 h 9"/>
                              <a:gd name="T24" fmla="*/ 0 w 8"/>
                              <a:gd name="T25" fmla="*/ 4 h 9"/>
                              <a:gd name="T26" fmla="*/ 0 w 8"/>
                              <a:gd name="T27" fmla="*/ 6 h 9"/>
                              <a:gd name="T28" fmla="*/ 1 w 8"/>
                              <a:gd name="T29" fmla="*/ 7 h 9"/>
                              <a:gd name="T30" fmla="*/ 2 w 8"/>
                              <a:gd name="T31" fmla="*/ 8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79"/>
                        <wps:cNvSpPr>
                          <a:spLocks/>
                        </wps:cNvSpPr>
                        <wps:spPr bwMode="auto">
                          <a:xfrm>
                            <a:off x="1685" y="568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9 h 9"/>
                              <a:gd name="T4" fmla="*/ 8 w 9"/>
                              <a:gd name="T5" fmla="*/ 8 h 9"/>
                              <a:gd name="T6" fmla="*/ 9 w 9"/>
                              <a:gd name="T7" fmla="*/ 6 h 9"/>
                              <a:gd name="T8" fmla="*/ 9 w 9"/>
                              <a:gd name="T9" fmla="*/ 4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7 w 9"/>
                              <a:gd name="T15" fmla="*/ 0 h 9"/>
                              <a:gd name="T16" fmla="*/ 5 w 9"/>
                              <a:gd name="T17" fmla="*/ 0 h 9"/>
                              <a:gd name="T18" fmla="*/ 3 w 9"/>
                              <a:gd name="T19" fmla="*/ 0 h 9"/>
                              <a:gd name="T20" fmla="*/ 2 w 9"/>
                              <a:gd name="T21" fmla="*/ 1 h 9"/>
                              <a:gd name="T22" fmla="*/ 0 w 9"/>
                              <a:gd name="T23" fmla="*/ 3 h 9"/>
                              <a:gd name="T24" fmla="*/ 0 w 9"/>
                              <a:gd name="T25" fmla="*/ 4 h 9"/>
                              <a:gd name="T26" fmla="*/ 0 w 9"/>
                              <a:gd name="T27" fmla="*/ 6 h 9"/>
                              <a:gd name="T28" fmla="*/ 2 w 9"/>
                              <a:gd name="T29" fmla="*/ 8 h 9"/>
                              <a:gd name="T30" fmla="*/ 3 w 9"/>
                              <a:gd name="T31" fmla="*/ 9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80"/>
                        <wps:cNvSpPr>
                          <a:spLocks/>
                        </wps:cNvSpPr>
                        <wps:spPr bwMode="auto">
                          <a:xfrm>
                            <a:off x="1697" y="578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5 h 8"/>
                              <a:gd name="T8" fmla="*/ 8 w 8"/>
                              <a:gd name="T9" fmla="*/ 4 h 8"/>
                              <a:gd name="T10" fmla="*/ 8 w 8"/>
                              <a:gd name="T11" fmla="*/ 2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2 h 8"/>
                              <a:gd name="T24" fmla="*/ 0 w 8"/>
                              <a:gd name="T25" fmla="*/ 4 h 8"/>
                              <a:gd name="T26" fmla="*/ 0 w 8"/>
                              <a:gd name="T27" fmla="*/ 5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81"/>
                        <wps:cNvSpPr>
                          <a:spLocks/>
                        </wps:cNvSpPr>
                        <wps:spPr bwMode="auto">
                          <a:xfrm>
                            <a:off x="1710" y="587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9 h 9"/>
                              <a:gd name="T2" fmla="*/ 6 w 9"/>
                              <a:gd name="T3" fmla="*/ 9 h 9"/>
                              <a:gd name="T4" fmla="*/ 7 w 9"/>
                              <a:gd name="T5" fmla="*/ 7 h 9"/>
                              <a:gd name="T6" fmla="*/ 8 w 9"/>
                              <a:gd name="T7" fmla="*/ 6 h 9"/>
                              <a:gd name="T8" fmla="*/ 9 w 9"/>
                              <a:gd name="T9" fmla="*/ 4 h 9"/>
                              <a:gd name="T10" fmla="*/ 8 w 9"/>
                              <a:gd name="T11" fmla="*/ 2 h 9"/>
                              <a:gd name="T12" fmla="*/ 7 w 9"/>
                              <a:gd name="T13" fmla="*/ 1 h 9"/>
                              <a:gd name="T14" fmla="*/ 6 w 9"/>
                              <a:gd name="T15" fmla="*/ 0 h 9"/>
                              <a:gd name="T16" fmla="*/ 4 w 9"/>
                              <a:gd name="T17" fmla="*/ 0 h 9"/>
                              <a:gd name="T18" fmla="*/ 3 w 9"/>
                              <a:gd name="T19" fmla="*/ 0 h 9"/>
                              <a:gd name="T20" fmla="*/ 1 w 9"/>
                              <a:gd name="T21" fmla="*/ 1 h 9"/>
                              <a:gd name="T22" fmla="*/ 0 w 9"/>
                              <a:gd name="T23" fmla="*/ 2 h 9"/>
                              <a:gd name="T24" fmla="*/ 0 w 9"/>
                              <a:gd name="T25" fmla="*/ 4 h 9"/>
                              <a:gd name="T26" fmla="*/ 0 w 9"/>
                              <a:gd name="T27" fmla="*/ 6 h 9"/>
                              <a:gd name="T28" fmla="*/ 1 w 9"/>
                              <a:gd name="T29" fmla="*/ 7 h 9"/>
                              <a:gd name="T30" fmla="*/ 3 w 9"/>
                              <a:gd name="T31" fmla="*/ 9 h 9"/>
                              <a:gd name="T32" fmla="*/ 4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82"/>
                        <wps:cNvSpPr>
                          <a:spLocks/>
                        </wps:cNvSpPr>
                        <wps:spPr bwMode="auto">
                          <a:xfrm>
                            <a:off x="1721" y="598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9 h 9"/>
                              <a:gd name="T2" fmla="*/ 7 w 10"/>
                              <a:gd name="T3" fmla="*/ 8 h 9"/>
                              <a:gd name="T4" fmla="*/ 9 w 10"/>
                              <a:gd name="T5" fmla="*/ 8 h 9"/>
                              <a:gd name="T6" fmla="*/ 10 w 10"/>
                              <a:gd name="T7" fmla="*/ 6 h 9"/>
                              <a:gd name="T8" fmla="*/ 10 w 10"/>
                              <a:gd name="T9" fmla="*/ 5 h 9"/>
                              <a:gd name="T10" fmla="*/ 10 w 10"/>
                              <a:gd name="T11" fmla="*/ 3 h 9"/>
                              <a:gd name="T12" fmla="*/ 9 w 10"/>
                              <a:gd name="T13" fmla="*/ 2 h 9"/>
                              <a:gd name="T14" fmla="*/ 7 w 10"/>
                              <a:gd name="T15" fmla="*/ 1 h 9"/>
                              <a:gd name="T16" fmla="*/ 6 w 10"/>
                              <a:gd name="T17" fmla="*/ 0 h 9"/>
                              <a:gd name="T18" fmla="*/ 3 w 10"/>
                              <a:gd name="T19" fmla="*/ 1 h 9"/>
                              <a:gd name="T20" fmla="*/ 2 w 10"/>
                              <a:gd name="T21" fmla="*/ 2 h 9"/>
                              <a:gd name="T22" fmla="*/ 1 w 10"/>
                              <a:gd name="T23" fmla="*/ 3 h 9"/>
                              <a:gd name="T24" fmla="*/ 0 w 10"/>
                              <a:gd name="T25" fmla="*/ 5 h 9"/>
                              <a:gd name="T26" fmla="*/ 1 w 10"/>
                              <a:gd name="T27" fmla="*/ 6 h 9"/>
                              <a:gd name="T28" fmla="*/ 2 w 10"/>
                              <a:gd name="T29" fmla="*/ 8 h 9"/>
                              <a:gd name="T30" fmla="*/ 3 w 10"/>
                              <a:gd name="T31" fmla="*/ 8 h 9"/>
                              <a:gd name="T32" fmla="*/ 6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9"/>
                                </a:moveTo>
                                <a:lnTo>
                                  <a:pt x="7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83"/>
                        <wps:cNvSpPr>
                          <a:spLocks/>
                        </wps:cNvSpPr>
                        <wps:spPr bwMode="auto">
                          <a:xfrm>
                            <a:off x="1735" y="608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9 h 9"/>
                              <a:gd name="T2" fmla="*/ 6 w 8"/>
                              <a:gd name="T3" fmla="*/ 9 h 9"/>
                              <a:gd name="T4" fmla="*/ 7 w 8"/>
                              <a:gd name="T5" fmla="*/ 8 h 9"/>
                              <a:gd name="T6" fmla="*/ 8 w 8"/>
                              <a:gd name="T7" fmla="*/ 5 h 9"/>
                              <a:gd name="T8" fmla="*/ 8 w 8"/>
                              <a:gd name="T9" fmla="*/ 4 h 9"/>
                              <a:gd name="T10" fmla="*/ 8 w 8"/>
                              <a:gd name="T11" fmla="*/ 2 h 9"/>
                              <a:gd name="T12" fmla="*/ 7 w 8"/>
                              <a:gd name="T13" fmla="*/ 1 h 9"/>
                              <a:gd name="T14" fmla="*/ 6 w 8"/>
                              <a:gd name="T15" fmla="*/ 0 h 9"/>
                              <a:gd name="T16" fmla="*/ 4 w 8"/>
                              <a:gd name="T17" fmla="*/ 0 h 9"/>
                              <a:gd name="T18" fmla="*/ 2 w 8"/>
                              <a:gd name="T19" fmla="*/ 0 h 9"/>
                              <a:gd name="T20" fmla="*/ 1 w 8"/>
                              <a:gd name="T21" fmla="*/ 1 h 9"/>
                              <a:gd name="T22" fmla="*/ 0 w 8"/>
                              <a:gd name="T23" fmla="*/ 2 h 9"/>
                              <a:gd name="T24" fmla="*/ 0 w 8"/>
                              <a:gd name="T25" fmla="*/ 4 h 9"/>
                              <a:gd name="T26" fmla="*/ 0 w 8"/>
                              <a:gd name="T27" fmla="*/ 5 h 9"/>
                              <a:gd name="T28" fmla="*/ 1 w 8"/>
                              <a:gd name="T29" fmla="*/ 8 h 9"/>
                              <a:gd name="T30" fmla="*/ 2 w 8"/>
                              <a:gd name="T31" fmla="*/ 9 h 9"/>
                              <a:gd name="T32" fmla="*/ 4 w 8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84"/>
                        <wps:cNvSpPr>
                          <a:spLocks/>
                        </wps:cNvSpPr>
                        <wps:spPr bwMode="auto">
                          <a:xfrm>
                            <a:off x="1747" y="620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8 h 8"/>
                              <a:gd name="T2" fmla="*/ 6 w 9"/>
                              <a:gd name="T3" fmla="*/ 8 h 8"/>
                              <a:gd name="T4" fmla="*/ 7 w 9"/>
                              <a:gd name="T5" fmla="*/ 7 h 8"/>
                              <a:gd name="T6" fmla="*/ 8 w 9"/>
                              <a:gd name="T7" fmla="*/ 6 h 8"/>
                              <a:gd name="T8" fmla="*/ 9 w 9"/>
                              <a:gd name="T9" fmla="*/ 4 h 8"/>
                              <a:gd name="T10" fmla="*/ 8 w 9"/>
                              <a:gd name="T11" fmla="*/ 2 h 8"/>
                              <a:gd name="T12" fmla="*/ 7 w 9"/>
                              <a:gd name="T13" fmla="*/ 1 h 8"/>
                              <a:gd name="T14" fmla="*/ 6 w 9"/>
                              <a:gd name="T15" fmla="*/ 0 h 8"/>
                              <a:gd name="T16" fmla="*/ 4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2 h 8"/>
                              <a:gd name="T24" fmla="*/ 0 w 9"/>
                              <a:gd name="T25" fmla="*/ 4 h 8"/>
                              <a:gd name="T26" fmla="*/ 0 w 9"/>
                              <a:gd name="T27" fmla="*/ 6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4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85"/>
                        <wps:cNvSpPr>
                          <a:spLocks/>
                        </wps:cNvSpPr>
                        <wps:spPr bwMode="auto">
                          <a:xfrm>
                            <a:off x="1758" y="631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9 h 9"/>
                              <a:gd name="T2" fmla="*/ 7 w 10"/>
                              <a:gd name="T3" fmla="*/ 9 h 9"/>
                              <a:gd name="T4" fmla="*/ 9 w 10"/>
                              <a:gd name="T5" fmla="*/ 8 h 9"/>
                              <a:gd name="T6" fmla="*/ 10 w 10"/>
                              <a:gd name="T7" fmla="*/ 7 h 9"/>
                              <a:gd name="T8" fmla="*/ 10 w 10"/>
                              <a:gd name="T9" fmla="*/ 5 h 9"/>
                              <a:gd name="T10" fmla="*/ 10 w 10"/>
                              <a:gd name="T11" fmla="*/ 3 h 9"/>
                              <a:gd name="T12" fmla="*/ 9 w 10"/>
                              <a:gd name="T13" fmla="*/ 1 h 9"/>
                              <a:gd name="T14" fmla="*/ 7 w 10"/>
                              <a:gd name="T15" fmla="*/ 0 h 9"/>
                              <a:gd name="T16" fmla="*/ 5 w 10"/>
                              <a:gd name="T17" fmla="*/ 0 h 9"/>
                              <a:gd name="T18" fmla="*/ 3 w 10"/>
                              <a:gd name="T19" fmla="*/ 0 h 9"/>
                              <a:gd name="T20" fmla="*/ 2 w 10"/>
                              <a:gd name="T21" fmla="*/ 1 h 9"/>
                              <a:gd name="T22" fmla="*/ 1 w 10"/>
                              <a:gd name="T23" fmla="*/ 3 h 9"/>
                              <a:gd name="T24" fmla="*/ 0 w 10"/>
                              <a:gd name="T25" fmla="*/ 5 h 9"/>
                              <a:gd name="T26" fmla="*/ 1 w 10"/>
                              <a:gd name="T27" fmla="*/ 7 h 9"/>
                              <a:gd name="T28" fmla="*/ 2 w 10"/>
                              <a:gd name="T29" fmla="*/ 8 h 9"/>
                              <a:gd name="T30" fmla="*/ 3 w 10"/>
                              <a:gd name="T31" fmla="*/ 9 h 9"/>
                              <a:gd name="T32" fmla="*/ 5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9"/>
                                </a:move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86"/>
                        <wps:cNvSpPr>
                          <a:spLocks/>
                        </wps:cNvSpPr>
                        <wps:spPr bwMode="auto">
                          <a:xfrm>
                            <a:off x="1771" y="643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9 h 9"/>
                              <a:gd name="T2" fmla="*/ 6 w 9"/>
                              <a:gd name="T3" fmla="*/ 9 h 9"/>
                              <a:gd name="T4" fmla="*/ 7 w 9"/>
                              <a:gd name="T5" fmla="*/ 8 h 9"/>
                              <a:gd name="T6" fmla="*/ 8 w 9"/>
                              <a:gd name="T7" fmla="*/ 6 h 9"/>
                              <a:gd name="T8" fmla="*/ 9 w 9"/>
                              <a:gd name="T9" fmla="*/ 5 h 9"/>
                              <a:gd name="T10" fmla="*/ 8 w 9"/>
                              <a:gd name="T11" fmla="*/ 3 h 9"/>
                              <a:gd name="T12" fmla="*/ 7 w 9"/>
                              <a:gd name="T13" fmla="*/ 2 h 9"/>
                              <a:gd name="T14" fmla="*/ 6 w 9"/>
                              <a:gd name="T15" fmla="*/ 1 h 9"/>
                              <a:gd name="T16" fmla="*/ 4 w 9"/>
                              <a:gd name="T17" fmla="*/ 0 h 9"/>
                              <a:gd name="T18" fmla="*/ 3 w 9"/>
                              <a:gd name="T19" fmla="*/ 1 h 9"/>
                              <a:gd name="T20" fmla="*/ 1 w 9"/>
                              <a:gd name="T21" fmla="*/ 2 h 9"/>
                              <a:gd name="T22" fmla="*/ 0 w 9"/>
                              <a:gd name="T23" fmla="*/ 3 h 9"/>
                              <a:gd name="T24" fmla="*/ 0 w 9"/>
                              <a:gd name="T25" fmla="*/ 5 h 9"/>
                              <a:gd name="T26" fmla="*/ 0 w 9"/>
                              <a:gd name="T27" fmla="*/ 6 h 9"/>
                              <a:gd name="T28" fmla="*/ 1 w 9"/>
                              <a:gd name="T29" fmla="*/ 8 h 9"/>
                              <a:gd name="T30" fmla="*/ 3 w 9"/>
                              <a:gd name="T31" fmla="*/ 9 h 9"/>
                              <a:gd name="T32" fmla="*/ 4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87"/>
                        <wps:cNvSpPr>
                          <a:spLocks/>
                        </wps:cNvSpPr>
                        <wps:spPr bwMode="auto">
                          <a:xfrm>
                            <a:off x="1782" y="655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9 h 9"/>
                              <a:gd name="T2" fmla="*/ 7 w 10"/>
                              <a:gd name="T3" fmla="*/ 9 h 9"/>
                              <a:gd name="T4" fmla="*/ 9 w 10"/>
                              <a:gd name="T5" fmla="*/ 8 h 9"/>
                              <a:gd name="T6" fmla="*/ 10 w 10"/>
                              <a:gd name="T7" fmla="*/ 7 h 9"/>
                              <a:gd name="T8" fmla="*/ 10 w 10"/>
                              <a:gd name="T9" fmla="*/ 5 h 9"/>
                              <a:gd name="T10" fmla="*/ 10 w 10"/>
                              <a:gd name="T11" fmla="*/ 3 h 9"/>
                              <a:gd name="T12" fmla="*/ 9 w 10"/>
                              <a:gd name="T13" fmla="*/ 2 h 9"/>
                              <a:gd name="T14" fmla="*/ 7 w 10"/>
                              <a:gd name="T15" fmla="*/ 0 h 9"/>
                              <a:gd name="T16" fmla="*/ 6 w 10"/>
                              <a:gd name="T17" fmla="*/ 0 h 9"/>
                              <a:gd name="T18" fmla="*/ 3 w 10"/>
                              <a:gd name="T19" fmla="*/ 0 h 9"/>
                              <a:gd name="T20" fmla="*/ 2 w 10"/>
                              <a:gd name="T21" fmla="*/ 2 h 9"/>
                              <a:gd name="T22" fmla="*/ 1 w 10"/>
                              <a:gd name="T23" fmla="*/ 3 h 9"/>
                              <a:gd name="T24" fmla="*/ 0 w 10"/>
                              <a:gd name="T25" fmla="*/ 5 h 9"/>
                              <a:gd name="T26" fmla="*/ 1 w 10"/>
                              <a:gd name="T27" fmla="*/ 7 h 9"/>
                              <a:gd name="T28" fmla="*/ 2 w 10"/>
                              <a:gd name="T29" fmla="*/ 8 h 9"/>
                              <a:gd name="T30" fmla="*/ 3 w 10"/>
                              <a:gd name="T31" fmla="*/ 9 h 9"/>
                              <a:gd name="T32" fmla="*/ 6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9"/>
                                </a:move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88"/>
                        <wps:cNvSpPr>
                          <a:spLocks/>
                        </wps:cNvSpPr>
                        <wps:spPr bwMode="auto">
                          <a:xfrm>
                            <a:off x="1791" y="667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10 h 10"/>
                              <a:gd name="T2" fmla="*/ 6 w 9"/>
                              <a:gd name="T3" fmla="*/ 8 h 10"/>
                              <a:gd name="T4" fmla="*/ 8 w 9"/>
                              <a:gd name="T5" fmla="*/ 7 h 10"/>
                              <a:gd name="T6" fmla="*/ 9 w 9"/>
                              <a:gd name="T7" fmla="*/ 6 h 10"/>
                              <a:gd name="T8" fmla="*/ 9 w 9"/>
                              <a:gd name="T9" fmla="*/ 4 h 10"/>
                              <a:gd name="T10" fmla="*/ 9 w 9"/>
                              <a:gd name="T11" fmla="*/ 3 h 10"/>
                              <a:gd name="T12" fmla="*/ 8 w 9"/>
                              <a:gd name="T13" fmla="*/ 1 h 10"/>
                              <a:gd name="T14" fmla="*/ 6 w 9"/>
                              <a:gd name="T15" fmla="*/ 1 h 10"/>
                              <a:gd name="T16" fmla="*/ 5 w 9"/>
                              <a:gd name="T17" fmla="*/ 0 h 10"/>
                              <a:gd name="T18" fmla="*/ 3 w 9"/>
                              <a:gd name="T19" fmla="*/ 1 h 10"/>
                              <a:gd name="T20" fmla="*/ 2 w 9"/>
                              <a:gd name="T21" fmla="*/ 1 h 10"/>
                              <a:gd name="T22" fmla="*/ 1 w 9"/>
                              <a:gd name="T23" fmla="*/ 3 h 10"/>
                              <a:gd name="T24" fmla="*/ 0 w 9"/>
                              <a:gd name="T25" fmla="*/ 4 h 10"/>
                              <a:gd name="T26" fmla="*/ 1 w 9"/>
                              <a:gd name="T27" fmla="*/ 6 h 10"/>
                              <a:gd name="T28" fmla="*/ 2 w 9"/>
                              <a:gd name="T29" fmla="*/ 7 h 10"/>
                              <a:gd name="T30" fmla="*/ 3 w 9"/>
                              <a:gd name="T31" fmla="*/ 8 h 10"/>
                              <a:gd name="T32" fmla="*/ 5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10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89"/>
                        <wps:cNvSpPr>
                          <a:spLocks/>
                        </wps:cNvSpPr>
                        <wps:spPr bwMode="auto">
                          <a:xfrm>
                            <a:off x="1801" y="682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7 w 10"/>
                              <a:gd name="T3" fmla="*/ 8 h 8"/>
                              <a:gd name="T4" fmla="*/ 9 w 10"/>
                              <a:gd name="T5" fmla="*/ 7 h 8"/>
                              <a:gd name="T6" fmla="*/ 10 w 10"/>
                              <a:gd name="T7" fmla="*/ 6 h 8"/>
                              <a:gd name="T8" fmla="*/ 10 w 10"/>
                              <a:gd name="T9" fmla="*/ 4 h 8"/>
                              <a:gd name="T10" fmla="*/ 10 w 10"/>
                              <a:gd name="T11" fmla="*/ 3 h 8"/>
                              <a:gd name="T12" fmla="*/ 9 w 10"/>
                              <a:gd name="T13" fmla="*/ 1 h 8"/>
                              <a:gd name="T14" fmla="*/ 7 w 10"/>
                              <a:gd name="T15" fmla="*/ 0 h 8"/>
                              <a:gd name="T16" fmla="*/ 5 w 10"/>
                              <a:gd name="T17" fmla="*/ 0 h 8"/>
                              <a:gd name="T18" fmla="*/ 3 w 10"/>
                              <a:gd name="T19" fmla="*/ 0 h 8"/>
                              <a:gd name="T20" fmla="*/ 2 w 10"/>
                              <a:gd name="T21" fmla="*/ 1 h 8"/>
                              <a:gd name="T22" fmla="*/ 1 w 10"/>
                              <a:gd name="T23" fmla="*/ 3 h 8"/>
                              <a:gd name="T24" fmla="*/ 0 w 10"/>
                              <a:gd name="T25" fmla="*/ 4 h 8"/>
                              <a:gd name="T26" fmla="*/ 1 w 10"/>
                              <a:gd name="T27" fmla="*/ 6 h 8"/>
                              <a:gd name="T28" fmla="*/ 2 w 10"/>
                              <a:gd name="T29" fmla="*/ 7 h 8"/>
                              <a:gd name="T30" fmla="*/ 3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90"/>
                        <wps:cNvSpPr>
                          <a:spLocks/>
                        </wps:cNvSpPr>
                        <wps:spPr bwMode="auto">
                          <a:xfrm>
                            <a:off x="1813" y="697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7 w 9"/>
                              <a:gd name="T3" fmla="*/ 8 h 9"/>
                              <a:gd name="T4" fmla="*/ 8 w 9"/>
                              <a:gd name="T5" fmla="*/ 8 h 9"/>
                              <a:gd name="T6" fmla="*/ 9 w 9"/>
                              <a:gd name="T7" fmla="*/ 6 h 9"/>
                              <a:gd name="T8" fmla="*/ 9 w 9"/>
                              <a:gd name="T9" fmla="*/ 5 h 9"/>
                              <a:gd name="T10" fmla="*/ 9 w 9"/>
                              <a:gd name="T11" fmla="*/ 3 h 9"/>
                              <a:gd name="T12" fmla="*/ 8 w 9"/>
                              <a:gd name="T13" fmla="*/ 2 h 9"/>
                              <a:gd name="T14" fmla="*/ 7 w 9"/>
                              <a:gd name="T15" fmla="*/ 1 h 9"/>
                              <a:gd name="T16" fmla="*/ 5 w 9"/>
                              <a:gd name="T17" fmla="*/ 0 h 9"/>
                              <a:gd name="T18" fmla="*/ 3 w 9"/>
                              <a:gd name="T19" fmla="*/ 1 h 9"/>
                              <a:gd name="T20" fmla="*/ 2 w 9"/>
                              <a:gd name="T21" fmla="*/ 2 h 9"/>
                              <a:gd name="T22" fmla="*/ 1 w 9"/>
                              <a:gd name="T23" fmla="*/ 3 h 9"/>
                              <a:gd name="T24" fmla="*/ 0 w 9"/>
                              <a:gd name="T25" fmla="*/ 5 h 9"/>
                              <a:gd name="T26" fmla="*/ 1 w 9"/>
                              <a:gd name="T27" fmla="*/ 6 h 9"/>
                              <a:gd name="T28" fmla="*/ 2 w 9"/>
                              <a:gd name="T29" fmla="*/ 8 h 9"/>
                              <a:gd name="T30" fmla="*/ 3 w 9"/>
                              <a:gd name="T31" fmla="*/ 8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91"/>
                        <wps:cNvSpPr>
                          <a:spLocks/>
                        </wps:cNvSpPr>
                        <wps:spPr bwMode="auto">
                          <a:xfrm>
                            <a:off x="1824" y="710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10 h 10"/>
                              <a:gd name="T2" fmla="*/ 7 w 9"/>
                              <a:gd name="T3" fmla="*/ 9 h 10"/>
                              <a:gd name="T4" fmla="*/ 8 w 9"/>
                              <a:gd name="T5" fmla="*/ 8 h 10"/>
                              <a:gd name="T6" fmla="*/ 9 w 9"/>
                              <a:gd name="T7" fmla="*/ 7 h 10"/>
                              <a:gd name="T8" fmla="*/ 9 w 9"/>
                              <a:gd name="T9" fmla="*/ 4 h 10"/>
                              <a:gd name="T10" fmla="*/ 9 w 9"/>
                              <a:gd name="T11" fmla="*/ 3 h 10"/>
                              <a:gd name="T12" fmla="*/ 8 w 9"/>
                              <a:gd name="T13" fmla="*/ 1 h 10"/>
                              <a:gd name="T14" fmla="*/ 7 w 9"/>
                              <a:gd name="T15" fmla="*/ 1 h 10"/>
                              <a:gd name="T16" fmla="*/ 5 w 9"/>
                              <a:gd name="T17" fmla="*/ 0 h 10"/>
                              <a:gd name="T18" fmla="*/ 2 w 9"/>
                              <a:gd name="T19" fmla="*/ 1 h 10"/>
                              <a:gd name="T20" fmla="*/ 1 w 9"/>
                              <a:gd name="T21" fmla="*/ 1 h 10"/>
                              <a:gd name="T22" fmla="*/ 0 w 9"/>
                              <a:gd name="T23" fmla="*/ 3 h 10"/>
                              <a:gd name="T24" fmla="*/ 0 w 9"/>
                              <a:gd name="T25" fmla="*/ 4 h 10"/>
                              <a:gd name="T26" fmla="*/ 0 w 9"/>
                              <a:gd name="T27" fmla="*/ 7 h 10"/>
                              <a:gd name="T28" fmla="*/ 1 w 9"/>
                              <a:gd name="T29" fmla="*/ 8 h 10"/>
                              <a:gd name="T30" fmla="*/ 2 w 9"/>
                              <a:gd name="T31" fmla="*/ 9 h 10"/>
                              <a:gd name="T32" fmla="*/ 5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10"/>
                                </a:move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92"/>
                        <wps:cNvSpPr>
                          <a:spLocks/>
                        </wps:cNvSpPr>
                        <wps:spPr bwMode="auto">
                          <a:xfrm>
                            <a:off x="1835" y="724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6 w 8"/>
                              <a:gd name="T3" fmla="*/ 8 h 8"/>
                              <a:gd name="T4" fmla="*/ 7 w 8"/>
                              <a:gd name="T5" fmla="*/ 7 h 8"/>
                              <a:gd name="T6" fmla="*/ 8 w 8"/>
                              <a:gd name="T7" fmla="*/ 6 h 8"/>
                              <a:gd name="T8" fmla="*/ 8 w 8"/>
                              <a:gd name="T9" fmla="*/ 4 h 8"/>
                              <a:gd name="T10" fmla="*/ 8 w 8"/>
                              <a:gd name="T11" fmla="*/ 3 h 8"/>
                              <a:gd name="T12" fmla="*/ 7 w 8"/>
                              <a:gd name="T13" fmla="*/ 1 h 8"/>
                              <a:gd name="T14" fmla="*/ 6 w 8"/>
                              <a:gd name="T15" fmla="*/ 0 h 8"/>
                              <a:gd name="T16" fmla="*/ 4 w 8"/>
                              <a:gd name="T17" fmla="*/ 0 h 8"/>
                              <a:gd name="T18" fmla="*/ 2 w 8"/>
                              <a:gd name="T19" fmla="*/ 0 h 8"/>
                              <a:gd name="T20" fmla="*/ 1 w 8"/>
                              <a:gd name="T21" fmla="*/ 1 h 8"/>
                              <a:gd name="T22" fmla="*/ 0 w 8"/>
                              <a:gd name="T23" fmla="*/ 3 h 8"/>
                              <a:gd name="T24" fmla="*/ 0 w 8"/>
                              <a:gd name="T25" fmla="*/ 4 h 8"/>
                              <a:gd name="T26" fmla="*/ 0 w 8"/>
                              <a:gd name="T27" fmla="*/ 6 h 8"/>
                              <a:gd name="T28" fmla="*/ 1 w 8"/>
                              <a:gd name="T29" fmla="*/ 7 h 8"/>
                              <a:gd name="T30" fmla="*/ 2 w 8"/>
                              <a:gd name="T31" fmla="*/ 8 h 8"/>
                              <a:gd name="T32" fmla="*/ 4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93"/>
                        <wps:cNvSpPr>
                          <a:spLocks/>
                        </wps:cNvSpPr>
                        <wps:spPr bwMode="auto">
                          <a:xfrm>
                            <a:off x="1845" y="738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8 h 8"/>
                              <a:gd name="T2" fmla="*/ 7 w 9"/>
                              <a:gd name="T3" fmla="*/ 8 h 8"/>
                              <a:gd name="T4" fmla="*/ 8 w 9"/>
                              <a:gd name="T5" fmla="*/ 7 h 8"/>
                              <a:gd name="T6" fmla="*/ 9 w 9"/>
                              <a:gd name="T7" fmla="*/ 6 h 8"/>
                              <a:gd name="T8" fmla="*/ 9 w 9"/>
                              <a:gd name="T9" fmla="*/ 4 h 8"/>
                              <a:gd name="T10" fmla="*/ 9 w 9"/>
                              <a:gd name="T11" fmla="*/ 3 h 8"/>
                              <a:gd name="T12" fmla="*/ 8 w 9"/>
                              <a:gd name="T13" fmla="*/ 1 h 8"/>
                              <a:gd name="T14" fmla="*/ 7 w 9"/>
                              <a:gd name="T15" fmla="*/ 0 h 8"/>
                              <a:gd name="T16" fmla="*/ 5 w 9"/>
                              <a:gd name="T17" fmla="*/ 0 h 8"/>
                              <a:gd name="T18" fmla="*/ 3 w 9"/>
                              <a:gd name="T19" fmla="*/ 0 h 8"/>
                              <a:gd name="T20" fmla="*/ 1 w 9"/>
                              <a:gd name="T21" fmla="*/ 1 h 8"/>
                              <a:gd name="T22" fmla="*/ 0 w 9"/>
                              <a:gd name="T23" fmla="*/ 3 h 8"/>
                              <a:gd name="T24" fmla="*/ 0 w 9"/>
                              <a:gd name="T25" fmla="*/ 4 h 8"/>
                              <a:gd name="T26" fmla="*/ 0 w 9"/>
                              <a:gd name="T27" fmla="*/ 6 h 8"/>
                              <a:gd name="T28" fmla="*/ 1 w 9"/>
                              <a:gd name="T29" fmla="*/ 7 h 8"/>
                              <a:gd name="T30" fmla="*/ 3 w 9"/>
                              <a:gd name="T31" fmla="*/ 8 h 8"/>
                              <a:gd name="T32" fmla="*/ 5 w 9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8"/>
                                </a:move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94"/>
                        <wps:cNvSpPr>
                          <a:spLocks/>
                        </wps:cNvSpPr>
                        <wps:spPr bwMode="auto">
                          <a:xfrm>
                            <a:off x="1854" y="751"/>
                            <a:ext cx="9" cy="10"/>
                          </a:xfrm>
                          <a:custGeom>
                            <a:avLst/>
                            <a:gdLst>
                              <a:gd name="T0" fmla="*/ 5 w 9"/>
                              <a:gd name="T1" fmla="*/ 10 h 10"/>
                              <a:gd name="T2" fmla="*/ 6 w 9"/>
                              <a:gd name="T3" fmla="*/ 9 h 10"/>
                              <a:gd name="T4" fmla="*/ 8 w 9"/>
                              <a:gd name="T5" fmla="*/ 9 h 10"/>
                              <a:gd name="T6" fmla="*/ 9 w 9"/>
                              <a:gd name="T7" fmla="*/ 7 h 10"/>
                              <a:gd name="T8" fmla="*/ 9 w 9"/>
                              <a:gd name="T9" fmla="*/ 6 h 10"/>
                              <a:gd name="T10" fmla="*/ 9 w 9"/>
                              <a:gd name="T11" fmla="*/ 3 h 10"/>
                              <a:gd name="T12" fmla="*/ 8 w 9"/>
                              <a:gd name="T13" fmla="*/ 2 h 10"/>
                              <a:gd name="T14" fmla="*/ 6 w 9"/>
                              <a:gd name="T15" fmla="*/ 1 h 10"/>
                              <a:gd name="T16" fmla="*/ 5 w 9"/>
                              <a:gd name="T17" fmla="*/ 0 h 10"/>
                              <a:gd name="T18" fmla="*/ 3 w 9"/>
                              <a:gd name="T19" fmla="*/ 1 h 10"/>
                              <a:gd name="T20" fmla="*/ 2 w 9"/>
                              <a:gd name="T21" fmla="*/ 2 h 10"/>
                              <a:gd name="T22" fmla="*/ 1 w 9"/>
                              <a:gd name="T23" fmla="*/ 3 h 10"/>
                              <a:gd name="T24" fmla="*/ 0 w 9"/>
                              <a:gd name="T25" fmla="*/ 6 h 10"/>
                              <a:gd name="T26" fmla="*/ 1 w 9"/>
                              <a:gd name="T27" fmla="*/ 7 h 10"/>
                              <a:gd name="T28" fmla="*/ 2 w 9"/>
                              <a:gd name="T29" fmla="*/ 9 h 10"/>
                              <a:gd name="T30" fmla="*/ 3 w 9"/>
                              <a:gd name="T31" fmla="*/ 9 h 10"/>
                              <a:gd name="T32" fmla="*/ 5 w 9"/>
                              <a:gd name="T3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5" y="10"/>
                                </a:move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95"/>
                        <wps:cNvSpPr>
                          <a:spLocks/>
                        </wps:cNvSpPr>
                        <wps:spPr bwMode="auto">
                          <a:xfrm>
                            <a:off x="1861" y="766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1 w 10"/>
                              <a:gd name="T3" fmla="*/ 6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5 w 10"/>
                              <a:gd name="T9" fmla="*/ 8 h 8"/>
                              <a:gd name="T10" fmla="*/ 7 w 10"/>
                              <a:gd name="T11" fmla="*/ 8 h 8"/>
                              <a:gd name="T12" fmla="*/ 9 w 10"/>
                              <a:gd name="T13" fmla="*/ 7 h 8"/>
                              <a:gd name="T14" fmla="*/ 10 w 10"/>
                              <a:gd name="T15" fmla="*/ 6 h 8"/>
                              <a:gd name="T16" fmla="*/ 10 w 10"/>
                              <a:gd name="T17" fmla="*/ 4 h 8"/>
                              <a:gd name="T18" fmla="*/ 10 w 10"/>
                              <a:gd name="T19" fmla="*/ 2 h 8"/>
                              <a:gd name="T20" fmla="*/ 9 w 10"/>
                              <a:gd name="T21" fmla="*/ 1 h 8"/>
                              <a:gd name="T22" fmla="*/ 7 w 10"/>
                              <a:gd name="T23" fmla="*/ 0 h 8"/>
                              <a:gd name="T24" fmla="*/ 5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1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96"/>
                        <wps:cNvSpPr>
                          <a:spLocks/>
                        </wps:cNvSpPr>
                        <wps:spPr bwMode="auto">
                          <a:xfrm>
                            <a:off x="1870" y="781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6 w 9"/>
                              <a:gd name="T3" fmla="*/ 8 h 9"/>
                              <a:gd name="T4" fmla="*/ 8 w 9"/>
                              <a:gd name="T5" fmla="*/ 7 h 9"/>
                              <a:gd name="T6" fmla="*/ 9 w 9"/>
                              <a:gd name="T7" fmla="*/ 6 h 9"/>
                              <a:gd name="T8" fmla="*/ 9 w 9"/>
                              <a:gd name="T9" fmla="*/ 4 h 9"/>
                              <a:gd name="T10" fmla="*/ 9 w 9"/>
                              <a:gd name="T11" fmla="*/ 3 h 9"/>
                              <a:gd name="T12" fmla="*/ 8 w 9"/>
                              <a:gd name="T13" fmla="*/ 1 h 9"/>
                              <a:gd name="T14" fmla="*/ 6 w 9"/>
                              <a:gd name="T15" fmla="*/ 1 h 9"/>
                              <a:gd name="T16" fmla="*/ 5 w 9"/>
                              <a:gd name="T17" fmla="*/ 0 h 9"/>
                              <a:gd name="T18" fmla="*/ 3 w 9"/>
                              <a:gd name="T19" fmla="*/ 1 h 9"/>
                              <a:gd name="T20" fmla="*/ 2 w 9"/>
                              <a:gd name="T21" fmla="*/ 1 h 9"/>
                              <a:gd name="T22" fmla="*/ 1 w 9"/>
                              <a:gd name="T23" fmla="*/ 3 h 9"/>
                              <a:gd name="T24" fmla="*/ 0 w 9"/>
                              <a:gd name="T25" fmla="*/ 4 h 9"/>
                              <a:gd name="T26" fmla="*/ 1 w 9"/>
                              <a:gd name="T27" fmla="*/ 6 h 9"/>
                              <a:gd name="T28" fmla="*/ 2 w 9"/>
                              <a:gd name="T29" fmla="*/ 7 h 9"/>
                              <a:gd name="T30" fmla="*/ 3 w 9"/>
                              <a:gd name="T31" fmla="*/ 8 h 9"/>
                              <a:gd name="T32" fmla="*/ 5 w 9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97"/>
                        <wps:cNvSpPr>
                          <a:spLocks/>
                        </wps:cNvSpPr>
                        <wps:spPr bwMode="auto">
                          <a:xfrm>
                            <a:off x="1878" y="797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6 w 10"/>
                              <a:gd name="T3" fmla="*/ 8 h 8"/>
                              <a:gd name="T4" fmla="*/ 8 w 10"/>
                              <a:gd name="T5" fmla="*/ 7 h 8"/>
                              <a:gd name="T6" fmla="*/ 10 w 10"/>
                              <a:gd name="T7" fmla="*/ 5 h 8"/>
                              <a:gd name="T8" fmla="*/ 10 w 10"/>
                              <a:gd name="T9" fmla="*/ 4 h 8"/>
                              <a:gd name="T10" fmla="*/ 10 w 10"/>
                              <a:gd name="T11" fmla="*/ 2 h 8"/>
                              <a:gd name="T12" fmla="*/ 8 w 10"/>
                              <a:gd name="T13" fmla="*/ 1 h 8"/>
                              <a:gd name="T14" fmla="*/ 6 w 10"/>
                              <a:gd name="T15" fmla="*/ 0 h 8"/>
                              <a:gd name="T16" fmla="*/ 5 w 10"/>
                              <a:gd name="T17" fmla="*/ 0 h 8"/>
                              <a:gd name="T18" fmla="*/ 3 w 10"/>
                              <a:gd name="T19" fmla="*/ 0 h 8"/>
                              <a:gd name="T20" fmla="*/ 2 w 10"/>
                              <a:gd name="T21" fmla="*/ 1 h 8"/>
                              <a:gd name="T22" fmla="*/ 1 w 10"/>
                              <a:gd name="T23" fmla="*/ 2 h 8"/>
                              <a:gd name="T24" fmla="*/ 0 w 10"/>
                              <a:gd name="T25" fmla="*/ 4 h 8"/>
                              <a:gd name="T26" fmla="*/ 1 w 10"/>
                              <a:gd name="T27" fmla="*/ 5 h 8"/>
                              <a:gd name="T28" fmla="*/ 2 w 10"/>
                              <a:gd name="T29" fmla="*/ 7 h 8"/>
                              <a:gd name="T30" fmla="*/ 3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8"/>
                        <wps:cNvSpPr>
                          <a:spLocks/>
                        </wps:cNvSpPr>
                        <wps:spPr bwMode="auto">
                          <a:xfrm>
                            <a:off x="1886" y="811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9 h 9"/>
                              <a:gd name="T2" fmla="*/ 8 w 10"/>
                              <a:gd name="T3" fmla="*/ 9 h 9"/>
                              <a:gd name="T4" fmla="*/ 9 w 10"/>
                              <a:gd name="T5" fmla="*/ 8 h 9"/>
                              <a:gd name="T6" fmla="*/ 10 w 10"/>
                              <a:gd name="T7" fmla="*/ 7 h 9"/>
                              <a:gd name="T8" fmla="*/ 10 w 10"/>
                              <a:gd name="T9" fmla="*/ 4 h 9"/>
                              <a:gd name="T10" fmla="*/ 10 w 10"/>
                              <a:gd name="T11" fmla="*/ 3 h 9"/>
                              <a:gd name="T12" fmla="*/ 9 w 10"/>
                              <a:gd name="T13" fmla="*/ 1 h 9"/>
                              <a:gd name="T14" fmla="*/ 8 w 10"/>
                              <a:gd name="T15" fmla="*/ 0 h 9"/>
                              <a:gd name="T16" fmla="*/ 6 w 10"/>
                              <a:gd name="T17" fmla="*/ 0 h 9"/>
                              <a:gd name="T18" fmla="*/ 4 w 10"/>
                              <a:gd name="T19" fmla="*/ 0 h 9"/>
                              <a:gd name="T20" fmla="*/ 3 w 10"/>
                              <a:gd name="T21" fmla="*/ 1 h 9"/>
                              <a:gd name="T22" fmla="*/ 2 w 10"/>
                              <a:gd name="T23" fmla="*/ 3 h 9"/>
                              <a:gd name="T24" fmla="*/ 0 w 10"/>
                              <a:gd name="T25" fmla="*/ 4 h 9"/>
                              <a:gd name="T26" fmla="*/ 2 w 10"/>
                              <a:gd name="T27" fmla="*/ 7 h 9"/>
                              <a:gd name="T28" fmla="*/ 3 w 10"/>
                              <a:gd name="T29" fmla="*/ 8 h 9"/>
                              <a:gd name="T30" fmla="*/ 4 w 10"/>
                              <a:gd name="T31" fmla="*/ 9 h 9"/>
                              <a:gd name="T32" fmla="*/ 6 w 10"/>
                              <a:gd name="T3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9"/>
                                </a:moveTo>
                                <a:lnTo>
                                  <a:pt x="8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9"/>
                        <wps:cNvSpPr>
                          <a:spLocks/>
                        </wps:cNvSpPr>
                        <wps:spPr bwMode="auto">
                          <a:xfrm>
                            <a:off x="1894" y="825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4 h 8"/>
                              <a:gd name="T2" fmla="*/ 0 w 8"/>
                              <a:gd name="T3" fmla="*/ 6 h 8"/>
                              <a:gd name="T4" fmla="*/ 1 w 8"/>
                              <a:gd name="T5" fmla="*/ 7 h 8"/>
                              <a:gd name="T6" fmla="*/ 2 w 8"/>
                              <a:gd name="T7" fmla="*/ 8 h 8"/>
                              <a:gd name="T8" fmla="*/ 4 w 8"/>
                              <a:gd name="T9" fmla="*/ 8 h 8"/>
                              <a:gd name="T10" fmla="*/ 6 w 8"/>
                              <a:gd name="T11" fmla="*/ 8 h 8"/>
                              <a:gd name="T12" fmla="*/ 7 w 8"/>
                              <a:gd name="T13" fmla="*/ 7 h 8"/>
                              <a:gd name="T14" fmla="*/ 8 w 8"/>
                              <a:gd name="T15" fmla="*/ 6 h 8"/>
                              <a:gd name="T16" fmla="*/ 8 w 8"/>
                              <a:gd name="T17" fmla="*/ 4 h 8"/>
                              <a:gd name="T18" fmla="*/ 8 w 8"/>
                              <a:gd name="T19" fmla="*/ 2 h 8"/>
                              <a:gd name="T20" fmla="*/ 7 w 8"/>
                              <a:gd name="T21" fmla="*/ 1 h 8"/>
                              <a:gd name="T22" fmla="*/ 6 w 8"/>
                              <a:gd name="T23" fmla="*/ 0 h 8"/>
                              <a:gd name="T24" fmla="*/ 4 w 8"/>
                              <a:gd name="T25" fmla="*/ 0 h 8"/>
                              <a:gd name="T26" fmla="*/ 2 w 8"/>
                              <a:gd name="T27" fmla="*/ 0 h 8"/>
                              <a:gd name="T28" fmla="*/ 1 w 8"/>
                              <a:gd name="T29" fmla="*/ 1 h 8"/>
                              <a:gd name="T30" fmla="*/ 0 w 8"/>
                              <a:gd name="T31" fmla="*/ 2 h 8"/>
                              <a:gd name="T32" fmla="*/ 0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00"/>
                        <wps:cNvSpPr>
                          <a:spLocks/>
                        </wps:cNvSpPr>
                        <wps:spPr bwMode="auto">
                          <a:xfrm>
                            <a:off x="1900" y="839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0 w 10"/>
                              <a:gd name="T3" fmla="*/ 6 h 8"/>
                              <a:gd name="T4" fmla="*/ 1 w 10"/>
                              <a:gd name="T5" fmla="*/ 7 h 8"/>
                              <a:gd name="T6" fmla="*/ 3 w 10"/>
                              <a:gd name="T7" fmla="*/ 8 h 8"/>
                              <a:gd name="T8" fmla="*/ 4 w 10"/>
                              <a:gd name="T9" fmla="*/ 8 h 8"/>
                              <a:gd name="T10" fmla="*/ 6 w 10"/>
                              <a:gd name="T11" fmla="*/ 8 h 8"/>
                              <a:gd name="T12" fmla="*/ 9 w 10"/>
                              <a:gd name="T13" fmla="*/ 7 h 8"/>
                              <a:gd name="T14" fmla="*/ 9 w 10"/>
                              <a:gd name="T15" fmla="*/ 6 h 8"/>
                              <a:gd name="T16" fmla="*/ 10 w 10"/>
                              <a:gd name="T17" fmla="*/ 4 h 8"/>
                              <a:gd name="T18" fmla="*/ 9 w 10"/>
                              <a:gd name="T19" fmla="*/ 2 h 8"/>
                              <a:gd name="T20" fmla="*/ 9 w 10"/>
                              <a:gd name="T21" fmla="*/ 1 h 8"/>
                              <a:gd name="T22" fmla="*/ 6 w 10"/>
                              <a:gd name="T23" fmla="*/ 0 h 8"/>
                              <a:gd name="T24" fmla="*/ 4 w 10"/>
                              <a:gd name="T25" fmla="*/ 0 h 8"/>
                              <a:gd name="T26" fmla="*/ 3 w 10"/>
                              <a:gd name="T27" fmla="*/ 0 h 8"/>
                              <a:gd name="T28" fmla="*/ 1 w 10"/>
                              <a:gd name="T29" fmla="*/ 1 h 8"/>
                              <a:gd name="T30" fmla="*/ 0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01"/>
                        <wps:cNvSpPr>
                          <a:spLocks/>
                        </wps:cNvSpPr>
                        <wps:spPr bwMode="auto">
                          <a:xfrm>
                            <a:off x="1906" y="852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9"/>
                              <a:gd name="T2" fmla="*/ 2 w 10"/>
                              <a:gd name="T3" fmla="*/ 6 h 9"/>
                              <a:gd name="T4" fmla="*/ 3 w 10"/>
                              <a:gd name="T5" fmla="*/ 8 h 9"/>
                              <a:gd name="T6" fmla="*/ 4 w 10"/>
                              <a:gd name="T7" fmla="*/ 9 h 9"/>
                              <a:gd name="T8" fmla="*/ 6 w 10"/>
                              <a:gd name="T9" fmla="*/ 9 h 9"/>
                              <a:gd name="T10" fmla="*/ 7 w 10"/>
                              <a:gd name="T11" fmla="*/ 9 h 9"/>
                              <a:gd name="T12" fmla="*/ 9 w 10"/>
                              <a:gd name="T13" fmla="*/ 8 h 9"/>
                              <a:gd name="T14" fmla="*/ 10 w 10"/>
                              <a:gd name="T15" fmla="*/ 6 h 9"/>
                              <a:gd name="T16" fmla="*/ 10 w 10"/>
                              <a:gd name="T17" fmla="*/ 4 h 9"/>
                              <a:gd name="T18" fmla="*/ 10 w 10"/>
                              <a:gd name="T19" fmla="*/ 2 h 9"/>
                              <a:gd name="T20" fmla="*/ 9 w 10"/>
                              <a:gd name="T21" fmla="*/ 1 h 9"/>
                              <a:gd name="T22" fmla="*/ 7 w 10"/>
                              <a:gd name="T23" fmla="*/ 0 h 9"/>
                              <a:gd name="T24" fmla="*/ 6 w 10"/>
                              <a:gd name="T25" fmla="*/ 0 h 9"/>
                              <a:gd name="T26" fmla="*/ 4 w 10"/>
                              <a:gd name="T27" fmla="*/ 0 h 9"/>
                              <a:gd name="T28" fmla="*/ 3 w 10"/>
                              <a:gd name="T29" fmla="*/ 1 h 9"/>
                              <a:gd name="T30" fmla="*/ 2 w 10"/>
                              <a:gd name="T31" fmla="*/ 2 h 9"/>
                              <a:gd name="T32" fmla="*/ 0 w 10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4"/>
                                </a:moveTo>
                                <a:lnTo>
                                  <a:pt x="2" y="6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02"/>
                        <wps:cNvSpPr>
                          <a:spLocks/>
                        </wps:cNvSpPr>
                        <wps:spPr bwMode="auto">
                          <a:xfrm>
                            <a:off x="1914" y="868"/>
                            <a:ext cx="9" cy="10"/>
                          </a:xfrm>
                          <a:custGeom>
                            <a:avLst/>
                            <a:gdLst>
                              <a:gd name="T0" fmla="*/ 0 w 9"/>
                              <a:gd name="T1" fmla="*/ 5 h 10"/>
                              <a:gd name="T2" fmla="*/ 0 w 9"/>
                              <a:gd name="T3" fmla="*/ 6 h 10"/>
                              <a:gd name="T4" fmla="*/ 1 w 9"/>
                              <a:gd name="T5" fmla="*/ 8 h 10"/>
                              <a:gd name="T6" fmla="*/ 3 w 9"/>
                              <a:gd name="T7" fmla="*/ 8 h 10"/>
                              <a:gd name="T8" fmla="*/ 4 w 9"/>
                              <a:gd name="T9" fmla="*/ 10 h 10"/>
                              <a:gd name="T10" fmla="*/ 6 w 9"/>
                              <a:gd name="T11" fmla="*/ 8 h 10"/>
                              <a:gd name="T12" fmla="*/ 7 w 9"/>
                              <a:gd name="T13" fmla="*/ 8 h 10"/>
                              <a:gd name="T14" fmla="*/ 8 w 9"/>
                              <a:gd name="T15" fmla="*/ 6 h 10"/>
                              <a:gd name="T16" fmla="*/ 9 w 9"/>
                              <a:gd name="T17" fmla="*/ 5 h 10"/>
                              <a:gd name="T18" fmla="*/ 8 w 9"/>
                              <a:gd name="T19" fmla="*/ 3 h 10"/>
                              <a:gd name="T20" fmla="*/ 7 w 9"/>
                              <a:gd name="T21" fmla="*/ 2 h 10"/>
                              <a:gd name="T22" fmla="*/ 6 w 9"/>
                              <a:gd name="T23" fmla="*/ 1 h 10"/>
                              <a:gd name="T24" fmla="*/ 4 w 9"/>
                              <a:gd name="T25" fmla="*/ 0 h 10"/>
                              <a:gd name="T26" fmla="*/ 3 w 9"/>
                              <a:gd name="T27" fmla="*/ 1 h 10"/>
                              <a:gd name="T28" fmla="*/ 1 w 9"/>
                              <a:gd name="T29" fmla="*/ 2 h 10"/>
                              <a:gd name="T30" fmla="*/ 0 w 9"/>
                              <a:gd name="T31" fmla="*/ 3 h 10"/>
                              <a:gd name="T32" fmla="*/ 0 w 9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03"/>
                        <wps:cNvSpPr>
                          <a:spLocks/>
                        </wps:cNvSpPr>
                        <wps:spPr bwMode="auto">
                          <a:xfrm>
                            <a:off x="1918" y="886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1 w 9"/>
                              <a:gd name="T3" fmla="*/ 6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5 w 9"/>
                              <a:gd name="T9" fmla="*/ 8 h 8"/>
                              <a:gd name="T10" fmla="*/ 6 w 9"/>
                              <a:gd name="T11" fmla="*/ 8 h 8"/>
                              <a:gd name="T12" fmla="*/ 8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2 h 8"/>
                              <a:gd name="T20" fmla="*/ 8 w 9"/>
                              <a:gd name="T21" fmla="*/ 1 h 8"/>
                              <a:gd name="T22" fmla="*/ 6 w 9"/>
                              <a:gd name="T23" fmla="*/ 0 h 8"/>
                              <a:gd name="T24" fmla="*/ 5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1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04"/>
                        <wps:cNvSpPr>
                          <a:spLocks/>
                        </wps:cNvSpPr>
                        <wps:spPr bwMode="auto">
                          <a:xfrm>
                            <a:off x="1924" y="903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1 w 10"/>
                              <a:gd name="T3" fmla="*/ 6 h 9"/>
                              <a:gd name="T4" fmla="*/ 1 w 10"/>
                              <a:gd name="T5" fmla="*/ 7 h 9"/>
                              <a:gd name="T6" fmla="*/ 3 w 10"/>
                              <a:gd name="T7" fmla="*/ 8 h 9"/>
                              <a:gd name="T8" fmla="*/ 6 w 10"/>
                              <a:gd name="T9" fmla="*/ 9 h 9"/>
                              <a:gd name="T10" fmla="*/ 7 w 10"/>
                              <a:gd name="T11" fmla="*/ 8 h 9"/>
                              <a:gd name="T12" fmla="*/ 9 w 10"/>
                              <a:gd name="T13" fmla="*/ 7 h 9"/>
                              <a:gd name="T14" fmla="*/ 10 w 10"/>
                              <a:gd name="T15" fmla="*/ 6 h 9"/>
                              <a:gd name="T16" fmla="*/ 10 w 10"/>
                              <a:gd name="T17" fmla="*/ 5 h 9"/>
                              <a:gd name="T18" fmla="*/ 10 w 10"/>
                              <a:gd name="T19" fmla="*/ 3 h 9"/>
                              <a:gd name="T20" fmla="*/ 9 w 10"/>
                              <a:gd name="T21" fmla="*/ 2 h 9"/>
                              <a:gd name="T22" fmla="*/ 7 w 10"/>
                              <a:gd name="T23" fmla="*/ 1 h 9"/>
                              <a:gd name="T24" fmla="*/ 6 w 10"/>
                              <a:gd name="T25" fmla="*/ 0 h 9"/>
                              <a:gd name="T26" fmla="*/ 3 w 10"/>
                              <a:gd name="T27" fmla="*/ 1 h 9"/>
                              <a:gd name="T28" fmla="*/ 1 w 10"/>
                              <a:gd name="T29" fmla="*/ 2 h 9"/>
                              <a:gd name="T30" fmla="*/ 1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05"/>
                        <wps:cNvSpPr>
                          <a:spLocks/>
                        </wps:cNvSpPr>
                        <wps:spPr bwMode="auto">
                          <a:xfrm>
                            <a:off x="1931" y="921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1 w 9"/>
                              <a:gd name="T3" fmla="*/ 6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5 w 9"/>
                              <a:gd name="T9" fmla="*/ 8 h 8"/>
                              <a:gd name="T10" fmla="*/ 6 w 9"/>
                              <a:gd name="T11" fmla="*/ 8 h 8"/>
                              <a:gd name="T12" fmla="*/ 8 w 9"/>
                              <a:gd name="T13" fmla="*/ 7 h 8"/>
                              <a:gd name="T14" fmla="*/ 9 w 9"/>
                              <a:gd name="T15" fmla="*/ 6 h 8"/>
                              <a:gd name="T16" fmla="*/ 9 w 9"/>
                              <a:gd name="T17" fmla="*/ 4 h 8"/>
                              <a:gd name="T18" fmla="*/ 9 w 9"/>
                              <a:gd name="T19" fmla="*/ 2 h 8"/>
                              <a:gd name="T20" fmla="*/ 8 w 9"/>
                              <a:gd name="T21" fmla="*/ 1 h 8"/>
                              <a:gd name="T22" fmla="*/ 6 w 9"/>
                              <a:gd name="T23" fmla="*/ 0 h 8"/>
                              <a:gd name="T24" fmla="*/ 5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1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06"/>
                        <wps:cNvSpPr>
                          <a:spLocks/>
                        </wps:cNvSpPr>
                        <wps:spPr bwMode="auto">
                          <a:xfrm>
                            <a:off x="1937" y="938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1 w 9"/>
                              <a:gd name="T3" fmla="*/ 6 h 9"/>
                              <a:gd name="T4" fmla="*/ 1 w 9"/>
                              <a:gd name="T5" fmla="*/ 7 h 9"/>
                              <a:gd name="T6" fmla="*/ 3 w 9"/>
                              <a:gd name="T7" fmla="*/ 8 h 9"/>
                              <a:gd name="T8" fmla="*/ 5 w 9"/>
                              <a:gd name="T9" fmla="*/ 9 h 9"/>
                              <a:gd name="T10" fmla="*/ 6 w 9"/>
                              <a:gd name="T11" fmla="*/ 8 h 9"/>
                              <a:gd name="T12" fmla="*/ 8 w 9"/>
                              <a:gd name="T13" fmla="*/ 7 h 9"/>
                              <a:gd name="T14" fmla="*/ 9 w 9"/>
                              <a:gd name="T15" fmla="*/ 6 h 9"/>
                              <a:gd name="T16" fmla="*/ 9 w 9"/>
                              <a:gd name="T17" fmla="*/ 4 h 9"/>
                              <a:gd name="T18" fmla="*/ 9 w 9"/>
                              <a:gd name="T19" fmla="*/ 3 h 9"/>
                              <a:gd name="T20" fmla="*/ 8 w 9"/>
                              <a:gd name="T21" fmla="*/ 1 h 9"/>
                              <a:gd name="T22" fmla="*/ 6 w 9"/>
                              <a:gd name="T23" fmla="*/ 1 h 9"/>
                              <a:gd name="T24" fmla="*/ 5 w 9"/>
                              <a:gd name="T25" fmla="*/ 0 h 9"/>
                              <a:gd name="T26" fmla="*/ 3 w 9"/>
                              <a:gd name="T27" fmla="*/ 1 h 9"/>
                              <a:gd name="T28" fmla="*/ 1 w 9"/>
                              <a:gd name="T29" fmla="*/ 1 h 9"/>
                              <a:gd name="T30" fmla="*/ 1 w 9"/>
                              <a:gd name="T31" fmla="*/ 3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07"/>
                        <wps:cNvSpPr>
                          <a:spLocks/>
                        </wps:cNvSpPr>
                        <wps:spPr bwMode="auto">
                          <a:xfrm>
                            <a:off x="1943" y="955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1 w 10"/>
                              <a:gd name="T3" fmla="*/ 7 h 9"/>
                              <a:gd name="T4" fmla="*/ 1 w 10"/>
                              <a:gd name="T5" fmla="*/ 8 h 9"/>
                              <a:gd name="T6" fmla="*/ 3 w 10"/>
                              <a:gd name="T7" fmla="*/ 9 h 9"/>
                              <a:gd name="T8" fmla="*/ 6 w 10"/>
                              <a:gd name="T9" fmla="*/ 9 h 9"/>
                              <a:gd name="T10" fmla="*/ 7 w 10"/>
                              <a:gd name="T11" fmla="*/ 9 h 9"/>
                              <a:gd name="T12" fmla="*/ 9 w 10"/>
                              <a:gd name="T13" fmla="*/ 8 h 9"/>
                              <a:gd name="T14" fmla="*/ 10 w 10"/>
                              <a:gd name="T15" fmla="*/ 7 h 9"/>
                              <a:gd name="T16" fmla="*/ 10 w 10"/>
                              <a:gd name="T17" fmla="*/ 5 h 9"/>
                              <a:gd name="T18" fmla="*/ 10 w 10"/>
                              <a:gd name="T19" fmla="*/ 2 h 9"/>
                              <a:gd name="T20" fmla="*/ 9 w 10"/>
                              <a:gd name="T21" fmla="*/ 1 h 9"/>
                              <a:gd name="T22" fmla="*/ 7 w 10"/>
                              <a:gd name="T23" fmla="*/ 0 h 9"/>
                              <a:gd name="T24" fmla="*/ 6 w 10"/>
                              <a:gd name="T25" fmla="*/ 0 h 9"/>
                              <a:gd name="T26" fmla="*/ 3 w 10"/>
                              <a:gd name="T27" fmla="*/ 0 h 9"/>
                              <a:gd name="T28" fmla="*/ 1 w 10"/>
                              <a:gd name="T29" fmla="*/ 1 h 9"/>
                              <a:gd name="T30" fmla="*/ 1 w 10"/>
                              <a:gd name="T31" fmla="*/ 2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08"/>
                        <wps:cNvSpPr>
                          <a:spLocks/>
                        </wps:cNvSpPr>
                        <wps:spPr bwMode="auto">
                          <a:xfrm>
                            <a:off x="1947" y="971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4 h 9"/>
                              <a:gd name="T2" fmla="*/ 0 w 9"/>
                              <a:gd name="T3" fmla="*/ 6 h 9"/>
                              <a:gd name="T4" fmla="*/ 2 w 9"/>
                              <a:gd name="T5" fmla="*/ 8 h 9"/>
                              <a:gd name="T6" fmla="*/ 3 w 9"/>
                              <a:gd name="T7" fmla="*/ 9 h 9"/>
                              <a:gd name="T8" fmla="*/ 5 w 9"/>
                              <a:gd name="T9" fmla="*/ 9 h 9"/>
                              <a:gd name="T10" fmla="*/ 7 w 9"/>
                              <a:gd name="T11" fmla="*/ 9 h 9"/>
                              <a:gd name="T12" fmla="*/ 8 w 9"/>
                              <a:gd name="T13" fmla="*/ 8 h 9"/>
                              <a:gd name="T14" fmla="*/ 9 w 9"/>
                              <a:gd name="T15" fmla="*/ 6 h 9"/>
                              <a:gd name="T16" fmla="*/ 9 w 9"/>
                              <a:gd name="T17" fmla="*/ 4 h 9"/>
                              <a:gd name="T18" fmla="*/ 9 w 9"/>
                              <a:gd name="T19" fmla="*/ 3 h 9"/>
                              <a:gd name="T20" fmla="*/ 8 w 9"/>
                              <a:gd name="T21" fmla="*/ 1 h 9"/>
                              <a:gd name="T22" fmla="*/ 7 w 9"/>
                              <a:gd name="T23" fmla="*/ 0 h 9"/>
                              <a:gd name="T24" fmla="*/ 5 w 9"/>
                              <a:gd name="T25" fmla="*/ 0 h 9"/>
                              <a:gd name="T26" fmla="*/ 3 w 9"/>
                              <a:gd name="T27" fmla="*/ 0 h 9"/>
                              <a:gd name="T28" fmla="*/ 2 w 9"/>
                              <a:gd name="T29" fmla="*/ 1 h 9"/>
                              <a:gd name="T30" fmla="*/ 0 w 9"/>
                              <a:gd name="T31" fmla="*/ 3 h 9"/>
                              <a:gd name="T32" fmla="*/ 0 w 9"/>
                              <a:gd name="T3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09"/>
                        <wps:cNvSpPr>
                          <a:spLocks/>
                        </wps:cNvSpPr>
                        <wps:spPr bwMode="auto">
                          <a:xfrm>
                            <a:off x="1950" y="989"/>
                            <a:ext cx="9" cy="10"/>
                          </a:xfrm>
                          <a:custGeom>
                            <a:avLst/>
                            <a:gdLst>
                              <a:gd name="T0" fmla="*/ 0 w 9"/>
                              <a:gd name="T1" fmla="*/ 5 h 10"/>
                              <a:gd name="T2" fmla="*/ 1 w 9"/>
                              <a:gd name="T3" fmla="*/ 6 h 10"/>
                              <a:gd name="T4" fmla="*/ 2 w 9"/>
                              <a:gd name="T5" fmla="*/ 7 h 10"/>
                              <a:gd name="T6" fmla="*/ 3 w 9"/>
                              <a:gd name="T7" fmla="*/ 8 h 10"/>
                              <a:gd name="T8" fmla="*/ 5 w 9"/>
                              <a:gd name="T9" fmla="*/ 10 h 10"/>
                              <a:gd name="T10" fmla="*/ 6 w 9"/>
                              <a:gd name="T11" fmla="*/ 8 h 10"/>
                              <a:gd name="T12" fmla="*/ 8 w 9"/>
                              <a:gd name="T13" fmla="*/ 7 h 10"/>
                              <a:gd name="T14" fmla="*/ 9 w 9"/>
                              <a:gd name="T15" fmla="*/ 6 h 10"/>
                              <a:gd name="T16" fmla="*/ 9 w 9"/>
                              <a:gd name="T17" fmla="*/ 5 h 10"/>
                              <a:gd name="T18" fmla="*/ 9 w 9"/>
                              <a:gd name="T19" fmla="*/ 3 h 10"/>
                              <a:gd name="T20" fmla="*/ 8 w 9"/>
                              <a:gd name="T21" fmla="*/ 2 h 10"/>
                              <a:gd name="T22" fmla="*/ 6 w 9"/>
                              <a:gd name="T23" fmla="*/ 1 h 10"/>
                              <a:gd name="T24" fmla="*/ 5 w 9"/>
                              <a:gd name="T25" fmla="*/ 0 h 10"/>
                              <a:gd name="T26" fmla="*/ 3 w 9"/>
                              <a:gd name="T27" fmla="*/ 1 h 10"/>
                              <a:gd name="T28" fmla="*/ 2 w 9"/>
                              <a:gd name="T29" fmla="*/ 2 h 10"/>
                              <a:gd name="T30" fmla="*/ 1 w 9"/>
                              <a:gd name="T31" fmla="*/ 3 h 10"/>
                              <a:gd name="T32" fmla="*/ 0 w 9"/>
                              <a:gd name="T3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10"/>
                        <wps:cNvSpPr>
                          <a:spLocks/>
                        </wps:cNvSpPr>
                        <wps:spPr bwMode="auto">
                          <a:xfrm>
                            <a:off x="1953" y="1008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1 w 9"/>
                              <a:gd name="T3" fmla="*/ 5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5 w 9"/>
                              <a:gd name="T9" fmla="*/ 8 h 8"/>
                              <a:gd name="T10" fmla="*/ 6 w 9"/>
                              <a:gd name="T11" fmla="*/ 8 h 8"/>
                              <a:gd name="T12" fmla="*/ 8 w 9"/>
                              <a:gd name="T13" fmla="*/ 7 h 8"/>
                              <a:gd name="T14" fmla="*/ 9 w 9"/>
                              <a:gd name="T15" fmla="*/ 5 h 8"/>
                              <a:gd name="T16" fmla="*/ 9 w 9"/>
                              <a:gd name="T17" fmla="*/ 4 h 8"/>
                              <a:gd name="T18" fmla="*/ 9 w 9"/>
                              <a:gd name="T19" fmla="*/ 2 h 8"/>
                              <a:gd name="T20" fmla="*/ 8 w 9"/>
                              <a:gd name="T21" fmla="*/ 1 h 8"/>
                              <a:gd name="T22" fmla="*/ 6 w 9"/>
                              <a:gd name="T23" fmla="*/ 0 h 8"/>
                              <a:gd name="T24" fmla="*/ 5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1 w 9"/>
                              <a:gd name="T31" fmla="*/ 2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11"/>
                        <wps:cNvSpPr>
                          <a:spLocks/>
                        </wps:cNvSpPr>
                        <wps:spPr bwMode="auto">
                          <a:xfrm>
                            <a:off x="1956" y="1026"/>
                            <a:ext cx="9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4 h 8"/>
                              <a:gd name="T2" fmla="*/ 0 w 9"/>
                              <a:gd name="T3" fmla="*/ 6 h 8"/>
                              <a:gd name="T4" fmla="*/ 1 w 9"/>
                              <a:gd name="T5" fmla="*/ 7 h 8"/>
                              <a:gd name="T6" fmla="*/ 3 w 9"/>
                              <a:gd name="T7" fmla="*/ 8 h 8"/>
                              <a:gd name="T8" fmla="*/ 4 w 9"/>
                              <a:gd name="T9" fmla="*/ 8 h 8"/>
                              <a:gd name="T10" fmla="*/ 6 w 9"/>
                              <a:gd name="T11" fmla="*/ 8 h 8"/>
                              <a:gd name="T12" fmla="*/ 7 w 9"/>
                              <a:gd name="T13" fmla="*/ 7 h 8"/>
                              <a:gd name="T14" fmla="*/ 8 w 9"/>
                              <a:gd name="T15" fmla="*/ 6 h 8"/>
                              <a:gd name="T16" fmla="*/ 9 w 9"/>
                              <a:gd name="T17" fmla="*/ 4 h 8"/>
                              <a:gd name="T18" fmla="*/ 8 w 9"/>
                              <a:gd name="T19" fmla="*/ 3 h 8"/>
                              <a:gd name="T20" fmla="*/ 7 w 9"/>
                              <a:gd name="T21" fmla="*/ 1 h 8"/>
                              <a:gd name="T22" fmla="*/ 6 w 9"/>
                              <a:gd name="T23" fmla="*/ 0 h 8"/>
                              <a:gd name="T24" fmla="*/ 4 w 9"/>
                              <a:gd name="T25" fmla="*/ 0 h 8"/>
                              <a:gd name="T26" fmla="*/ 3 w 9"/>
                              <a:gd name="T27" fmla="*/ 0 h 8"/>
                              <a:gd name="T28" fmla="*/ 1 w 9"/>
                              <a:gd name="T29" fmla="*/ 1 h 8"/>
                              <a:gd name="T30" fmla="*/ 0 w 9"/>
                              <a:gd name="T31" fmla="*/ 3 h 8"/>
                              <a:gd name="T32" fmla="*/ 0 w 9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12"/>
                        <wps:cNvSpPr>
                          <a:spLocks/>
                        </wps:cNvSpPr>
                        <wps:spPr bwMode="auto">
                          <a:xfrm>
                            <a:off x="1958" y="1046"/>
                            <a:ext cx="8" cy="9"/>
                          </a:xfrm>
                          <a:custGeom>
                            <a:avLst/>
                            <a:gdLst>
                              <a:gd name="T0" fmla="*/ 0 w 8"/>
                              <a:gd name="T1" fmla="*/ 5 h 9"/>
                              <a:gd name="T2" fmla="*/ 0 w 8"/>
                              <a:gd name="T3" fmla="*/ 6 h 9"/>
                              <a:gd name="T4" fmla="*/ 1 w 8"/>
                              <a:gd name="T5" fmla="*/ 8 h 9"/>
                              <a:gd name="T6" fmla="*/ 2 w 8"/>
                              <a:gd name="T7" fmla="*/ 9 h 9"/>
                              <a:gd name="T8" fmla="*/ 4 w 8"/>
                              <a:gd name="T9" fmla="*/ 9 h 9"/>
                              <a:gd name="T10" fmla="*/ 6 w 8"/>
                              <a:gd name="T11" fmla="*/ 9 h 9"/>
                              <a:gd name="T12" fmla="*/ 7 w 8"/>
                              <a:gd name="T13" fmla="*/ 8 h 9"/>
                              <a:gd name="T14" fmla="*/ 8 w 8"/>
                              <a:gd name="T15" fmla="*/ 6 h 9"/>
                              <a:gd name="T16" fmla="*/ 8 w 8"/>
                              <a:gd name="T17" fmla="*/ 5 h 9"/>
                              <a:gd name="T18" fmla="*/ 8 w 8"/>
                              <a:gd name="T19" fmla="*/ 3 h 9"/>
                              <a:gd name="T20" fmla="*/ 7 w 8"/>
                              <a:gd name="T21" fmla="*/ 2 h 9"/>
                              <a:gd name="T22" fmla="*/ 6 w 8"/>
                              <a:gd name="T23" fmla="*/ 1 h 9"/>
                              <a:gd name="T24" fmla="*/ 4 w 8"/>
                              <a:gd name="T25" fmla="*/ 0 h 9"/>
                              <a:gd name="T26" fmla="*/ 2 w 8"/>
                              <a:gd name="T27" fmla="*/ 1 h 9"/>
                              <a:gd name="T28" fmla="*/ 1 w 8"/>
                              <a:gd name="T29" fmla="*/ 2 h 9"/>
                              <a:gd name="T30" fmla="*/ 0 w 8"/>
                              <a:gd name="T31" fmla="*/ 3 h 9"/>
                              <a:gd name="T32" fmla="*/ 0 w 8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13"/>
                        <wps:cNvSpPr>
                          <a:spLocks/>
                        </wps:cNvSpPr>
                        <wps:spPr bwMode="auto">
                          <a:xfrm>
                            <a:off x="1959" y="1067"/>
                            <a:ext cx="10" cy="8"/>
                          </a:xfrm>
                          <a:custGeom>
                            <a:avLst/>
                            <a:gdLst>
                              <a:gd name="T0" fmla="*/ 0 w 10"/>
                              <a:gd name="T1" fmla="*/ 4 h 8"/>
                              <a:gd name="T2" fmla="*/ 1 w 10"/>
                              <a:gd name="T3" fmla="*/ 6 h 8"/>
                              <a:gd name="T4" fmla="*/ 2 w 10"/>
                              <a:gd name="T5" fmla="*/ 7 h 8"/>
                              <a:gd name="T6" fmla="*/ 3 w 10"/>
                              <a:gd name="T7" fmla="*/ 8 h 8"/>
                              <a:gd name="T8" fmla="*/ 5 w 10"/>
                              <a:gd name="T9" fmla="*/ 8 h 8"/>
                              <a:gd name="T10" fmla="*/ 6 w 10"/>
                              <a:gd name="T11" fmla="*/ 8 h 8"/>
                              <a:gd name="T12" fmla="*/ 8 w 10"/>
                              <a:gd name="T13" fmla="*/ 7 h 8"/>
                              <a:gd name="T14" fmla="*/ 10 w 10"/>
                              <a:gd name="T15" fmla="*/ 6 h 8"/>
                              <a:gd name="T16" fmla="*/ 10 w 10"/>
                              <a:gd name="T17" fmla="*/ 4 h 8"/>
                              <a:gd name="T18" fmla="*/ 10 w 10"/>
                              <a:gd name="T19" fmla="*/ 2 h 8"/>
                              <a:gd name="T20" fmla="*/ 8 w 10"/>
                              <a:gd name="T21" fmla="*/ 1 h 8"/>
                              <a:gd name="T22" fmla="*/ 6 w 10"/>
                              <a:gd name="T23" fmla="*/ 0 h 8"/>
                              <a:gd name="T24" fmla="*/ 5 w 10"/>
                              <a:gd name="T25" fmla="*/ 0 h 8"/>
                              <a:gd name="T26" fmla="*/ 3 w 10"/>
                              <a:gd name="T27" fmla="*/ 0 h 8"/>
                              <a:gd name="T28" fmla="*/ 2 w 10"/>
                              <a:gd name="T29" fmla="*/ 1 h 8"/>
                              <a:gd name="T30" fmla="*/ 1 w 10"/>
                              <a:gd name="T31" fmla="*/ 2 h 8"/>
                              <a:gd name="T32" fmla="*/ 0 w 10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14"/>
                        <wps:cNvSpPr>
                          <a:spLocks/>
                        </wps:cNvSpPr>
                        <wps:spPr bwMode="auto">
                          <a:xfrm>
                            <a:off x="1961" y="1087"/>
                            <a:ext cx="10" cy="9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9"/>
                              <a:gd name="T2" fmla="*/ 1 w 10"/>
                              <a:gd name="T3" fmla="*/ 6 h 9"/>
                              <a:gd name="T4" fmla="*/ 2 w 10"/>
                              <a:gd name="T5" fmla="*/ 8 h 9"/>
                              <a:gd name="T6" fmla="*/ 3 w 10"/>
                              <a:gd name="T7" fmla="*/ 8 h 9"/>
                              <a:gd name="T8" fmla="*/ 5 w 10"/>
                              <a:gd name="T9" fmla="*/ 9 h 9"/>
                              <a:gd name="T10" fmla="*/ 6 w 10"/>
                              <a:gd name="T11" fmla="*/ 8 h 9"/>
                              <a:gd name="T12" fmla="*/ 9 w 10"/>
                              <a:gd name="T13" fmla="*/ 8 h 9"/>
                              <a:gd name="T14" fmla="*/ 10 w 10"/>
                              <a:gd name="T15" fmla="*/ 6 h 9"/>
                              <a:gd name="T16" fmla="*/ 10 w 10"/>
                              <a:gd name="T17" fmla="*/ 5 h 9"/>
                              <a:gd name="T18" fmla="*/ 10 w 10"/>
                              <a:gd name="T19" fmla="*/ 3 h 9"/>
                              <a:gd name="T20" fmla="*/ 9 w 10"/>
                              <a:gd name="T21" fmla="*/ 2 h 9"/>
                              <a:gd name="T22" fmla="*/ 6 w 10"/>
                              <a:gd name="T23" fmla="*/ 1 h 9"/>
                              <a:gd name="T24" fmla="*/ 5 w 10"/>
                              <a:gd name="T25" fmla="*/ 0 h 9"/>
                              <a:gd name="T26" fmla="*/ 3 w 10"/>
                              <a:gd name="T27" fmla="*/ 1 h 9"/>
                              <a:gd name="T28" fmla="*/ 2 w 10"/>
                              <a:gd name="T29" fmla="*/ 2 h 9"/>
                              <a:gd name="T30" fmla="*/ 1 w 10"/>
                              <a:gd name="T31" fmla="*/ 3 h 9"/>
                              <a:gd name="T32" fmla="*/ 0 w 10"/>
                              <a:gd name="T3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15"/>
                        <wps:cNvSpPr>
                          <a:spLocks/>
                        </wps:cNvSpPr>
                        <wps:spPr bwMode="auto">
                          <a:xfrm>
                            <a:off x="1961" y="1105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6 w 10"/>
                              <a:gd name="T3" fmla="*/ 8 h 8"/>
                              <a:gd name="T4" fmla="*/ 9 w 10"/>
                              <a:gd name="T5" fmla="*/ 7 h 8"/>
                              <a:gd name="T6" fmla="*/ 10 w 10"/>
                              <a:gd name="T7" fmla="*/ 5 h 8"/>
                              <a:gd name="T8" fmla="*/ 10 w 10"/>
                              <a:gd name="T9" fmla="*/ 4 h 8"/>
                              <a:gd name="T10" fmla="*/ 10 w 10"/>
                              <a:gd name="T11" fmla="*/ 2 h 8"/>
                              <a:gd name="T12" fmla="*/ 9 w 10"/>
                              <a:gd name="T13" fmla="*/ 1 h 8"/>
                              <a:gd name="T14" fmla="*/ 6 w 10"/>
                              <a:gd name="T15" fmla="*/ 0 h 8"/>
                              <a:gd name="T16" fmla="*/ 5 w 10"/>
                              <a:gd name="T17" fmla="*/ 0 h 8"/>
                              <a:gd name="T18" fmla="*/ 3 w 10"/>
                              <a:gd name="T19" fmla="*/ 0 h 8"/>
                              <a:gd name="T20" fmla="*/ 2 w 10"/>
                              <a:gd name="T21" fmla="*/ 1 h 8"/>
                              <a:gd name="T22" fmla="*/ 1 w 10"/>
                              <a:gd name="T23" fmla="*/ 2 h 8"/>
                              <a:gd name="T24" fmla="*/ 0 w 10"/>
                              <a:gd name="T25" fmla="*/ 4 h 8"/>
                              <a:gd name="T26" fmla="*/ 1 w 10"/>
                              <a:gd name="T27" fmla="*/ 5 h 8"/>
                              <a:gd name="T28" fmla="*/ 2 w 10"/>
                              <a:gd name="T29" fmla="*/ 7 h 8"/>
                              <a:gd name="T30" fmla="*/ 3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16"/>
                        <wps:cNvSpPr>
                          <a:spLocks/>
                        </wps:cNvSpPr>
                        <wps:spPr bwMode="auto">
                          <a:xfrm>
                            <a:off x="1961" y="1122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8 h 8"/>
                              <a:gd name="T2" fmla="*/ 6 w 10"/>
                              <a:gd name="T3" fmla="*/ 8 h 8"/>
                              <a:gd name="T4" fmla="*/ 9 w 10"/>
                              <a:gd name="T5" fmla="*/ 7 h 8"/>
                              <a:gd name="T6" fmla="*/ 10 w 10"/>
                              <a:gd name="T7" fmla="*/ 5 h 8"/>
                              <a:gd name="T8" fmla="*/ 10 w 10"/>
                              <a:gd name="T9" fmla="*/ 4 h 8"/>
                              <a:gd name="T10" fmla="*/ 10 w 10"/>
                              <a:gd name="T11" fmla="*/ 2 h 8"/>
                              <a:gd name="T12" fmla="*/ 9 w 10"/>
                              <a:gd name="T13" fmla="*/ 1 h 8"/>
                              <a:gd name="T14" fmla="*/ 6 w 10"/>
                              <a:gd name="T15" fmla="*/ 0 h 8"/>
                              <a:gd name="T16" fmla="*/ 5 w 10"/>
                              <a:gd name="T17" fmla="*/ 0 h 8"/>
                              <a:gd name="T18" fmla="*/ 3 w 10"/>
                              <a:gd name="T19" fmla="*/ 0 h 8"/>
                              <a:gd name="T20" fmla="*/ 2 w 10"/>
                              <a:gd name="T21" fmla="*/ 1 h 8"/>
                              <a:gd name="T22" fmla="*/ 1 w 10"/>
                              <a:gd name="T23" fmla="*/ 2 h 8"/>
                              <a:gd name="T24" fmla="*/ 0 w 10"/>
                              <a:gd name="T25" fmla="*/ 4 h 8"/>
                              <a:gd name="T26" fmla="*/ 1 w 10"/>
                              <a:gd name="T27" fmla="*/ 5 h 8"/>
                              <a:gd name="T28" fmla="*/ 2 w 10"/>
                              <a:gd name="T29" fmla="*/ 7 h 8"/>
                              <a:gd name="T30" fmla="*/ 3 w 10"/>
                              <a:gd name="T31" fmla="*/ 8 h 8"/>
                              <a:gd name="T32" fmla="*/ 5 w 10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17"/>
                        <wps:cNvSpPr>
                          <a:spLocks/>
                        </wps:cNvSpPr>
                        <wps:spPr bwMode="auto">
                          <a:xfrm>
                            <a:off x="1962" y="1142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2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5 h 8"/>
                              <a:gd name="T12" fmla="*/ 1 w 9"/>
                              <a:gd name="T13" fmla="*/ 7 h 8"/>
                              <a:gd name="T14" fmla="*/ 2 w 9"/>
                              <a:gd name="T15" fmla="*/ 8 h 8"/>
                              <a:gd name="T16" fmla="*/ 4 w 9"/>
                              <a:gd name="T17" fmla="*/ 8 h 8"/>
                              <a:gd name="T18" fmla="*/ 7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5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7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18"/>
                        <wps:cNvSpPr>
                          <a:spLocks/>
                        </wps:cNvSpPr>
                        <wps:spPr bwMode="auto">
                          <a:xfrm>
                            <a:off x="1962" y="1161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9"/>
                              <a:gd name="T2" fmla="*/ 3 w 10"/>
                              <a:gd name="T3" fmla="*/ 1 h 9"/>
                              <a:gd name="T4" fmla="*/ 1 w 10"/>
                              <a:gd name="T5" fmla="*/ 2 h 9"/>
                              <a:gd name="T6" fmla="*/ 0 w 10"/>
                              <a:gd name="T7" fmla="*/ 3 h 9"/>
                              <a:gd name="T8" fmla="*/ 0 w 10"/>
                              <a:gd name="T9" fmla="*/ 5 h 9"/>
                              <a:gd name="T10" fmla="*/ 0 w 10"/>
                              <a:gd name="T11" fmla="*/ 6 h 9"/>
                              <a:gd name="T12" fmla="*/ 1 w 10"/>
                              <a:gd name="T13" fmla="*/ 8 h 9"/>
                              <a:gd name="T14" fmla="*/ 3 w 10"/>
                              <a:gd name="T15" fmla="*/ 8 h 9"/>
                              <a:gd name="T16" fmla="*/ 4 w 10"/>
                              <a:gd name="T17" fmla="*/ 9 h 9"/>
                              <a:gd name="T18" fmla="*/ 7 w 10"/>
                              <a:gd name="T19" fmla="*/ 8 h 9"/>
                              <a:gd name="T20" fmla="*/ 8 w 10"/>
                              <a:gd name="T21" fmla="*/ 8 h 9"/>
                              <a:gd name="T22" fmla="*/ 9 w 10"/>
                              <a:gd name="T23" fmla="*/ 6 h 9"/>
                              <a:gd name="T24" fmla="*/ 10 w 10"/>
                              <a:gd name="T25" fmla="*/ 5 h 9"/>
                              <a:gd name="T26" fmla="*/ 9 w 10"/>
                              <a:gd name="T27" fmla="*/ 3 h 9"/>
                              <a:gd name="T28" fmla="*/ 8 w 10"/>
                              <a:gd name="T29" fmla="*/ 2 h 9"/>
                              <a:gd name="T30" fmla="*/ 7 w 10"/>
                              <a:gd name="T31" fmla="*/ 1 h 9"/>
                              <a:gd name="T32" fmla="*/ 4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19"/>
                        <wps:cNvSpPr>
                          <a:spLocks/>
                        </wps:cNvSpPr>
                        <wps:spPr bwMode="auto">
                          <a:xfrm>
                            <a:off x="1961" y="1177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2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7 h 9"/>
                              <a:gd name="T12" fmla="*/ 1 w 9"/>
                              <a:gd name="T13" fmla="*/ 8 h 9"/>
                              <a:gd name="T14" fmla="*/ 2 w 9"/>
                              <a:gd name="T15" fmla="*/ 9 h 9"/>
                              <a:gd name="T16" fmla="*/ 4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7 h 9"/>
                              <a:gd name="T24" fmla="*/ 9 w 9"/>
                              <a:gd name="T25" fmla="*/ 5 h 9"/>
                              <a:gd name="T26" fmla="*/ 9 w 9"/>
                              <a:gd name="T27" fmla="*/ 3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20"/>
                        <wps:cNvSpPr>
                          <a:spLocks/>
                        </wps:cNvSpPr>
                        <wps:spPr bwMode="auto">
                          <a:xfrm>
                            <a:off x="1959" y="1193"/>
                            <a:ext cx="10" cy="10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10"/>
                              <a:gd name="T2" fmla="*/ 3 w 10"/>
                              <a:gd name="T3" fmla="*/ 1 h 10"/>
                              <a:gd name="T4" fmla="*/ 2 w 10"/>
                              <a:gd name="T5" fmla="*/ 2 h 10"/>
                              <a:gd name="T6" fmla="*/ 1 w 10"/>
                              <a:gd name="T7" fmla="*/ 3 h 10"/>
                              <a:gd name="T8" fmla="*/ 0 w 10"/>
                              <a:gd name="T9" fmla="*/ 5 h 10"/>
                              <a:gd name="T10" fmla="*/ 1 w 10"/>
                              <a:gd name="T11" fmla="*/ 7 h 10"/>
                              <a:gd name="T12" fmla="*/ 2 w 10"/>
                              <a:gd name="T13" fmla="*/ 9 h 10"/>
                              <a:gd name="T14" fmla="*/ 3 w 10"/>
                              <a:gd name="T15" fmla="*/ 10 h 10"/>
                              <a:gd name="T16" fmla="*/ 5 w 10"/>
                              <a:gd name="T17" fmla="*/ 10 h 10"/>
                              <a:gd name="T18" fmla="*/ 6 w 10"/>
                              <a:gd name="T19" fmla="*/ 10 h 10"/>
                              <a:gd name="T20" fmla="*/ 8 w 10"/>
                              <a:gd name="T21" fmla="*/ 9 h 10"/>
                              <a:gd name="T22" fmla="*/ 10 w 10"/>
                              <a:gd name="T23" fmla="*/ 7 h 10"/>
                              <a:gd name="T24" fmla="*/ 10 w 10"/>
                              <a:gd name="T25" fmla="*/ 5 h 10"/>
                              <a:gd name="T26" fmla="*/ 10 w 10"/>
                              <a:gd name="T27" fmla="*/ 3 h 10"/>
                              <a:gd name="T28" fmla="*/ 8 w 10"/>
                              <a:gd name="T29" fmla="*/ 2 h 10"/>
                              <a:gd name="T30" fmla="*/ 6 w 10"/>
                              <a:gd name="T31" fmla="*/ 1 h 10"/>
                              <a:gd name="T32" fmla="*/ 5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21"/>
                        <wps:cNvSpPr>
                          <a:spLocks/>
                        </wps:cNvSpPr>
                        <wps:spPr bwMode="auto">
                          <a:xfrm>
                            <a:off x="1957" y="1214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1 w 9"/>
                              <a:gd name="T7" fmla="*/ 2 h 9"/>
                              <a:gd name="T8" fmla="*/ 0 w 9"/>
                              <a:gd name="T9" fmla="*/ 4 h 9"/>
                              <a:gd name="T10" fmla="*/ 1 w 9"/>
                              <a:gd name="T11" fmla="*/ 6 h 9"/>
                              <a:gd name="T12" fmla="*/ 2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22"/>
                        <wps:cNvSpPr>
                          <a:spLocks/>
                        </wps:cNvSpPr>
                        <wps:spPr bwMode="auto">
                          <a:xfrm>
                            <a:off x="1955" y="1234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1 w 9"/>
                              <a:gd name="T7" fmla="*/ 2 h 9"/>
                              <a:gd name="T8" fmla="*/ 0 w 9"/>
                              <a:gd name="T9" fmla="*/ 4 h 9"/>
                              <a:gd name="T10" fmla="*/ 1 w 9"/>
                              <a:gd name="T11" fmla="*/ 7 h 9"/>
                              <a:gd name="T12" fmla="*/ 2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7 h 9"/>
                              <a:gd name="T24" fmla="*/ 9 w 9"/>
                              <a:gd name="T25" fmla="*/ 4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23"/>
                        <wps:cNvSpPr>
                          <a:spLocks/>
                        </wps:cNvSpPr>
                        <wps:spPr bwMode="auto">
                          <a:xfrm>
                            <a:off x="1953" y="1249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1 h 9"/>
                              <a:gd name="T6" fmla="*/ 1 w 9"/>
                              <a:gd name="T7" fmla="*/ 3 h 9"/>
                              <a:gd name="T8" fmla="*/ 0 w 9"/>
                              <a:gd name="T9" fmla="*/ 4 h 9"/>
                              <a:gd name="T10" fmla="*/ 1 w 9"/>
                              <a:gd name="T11" fmla="*/ 6 h 9"/>
                              <a:gd name="T12" fmla="*/ 1 w 9"/>
                              <a:gd name="T13" fmla="*/ 7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8 w 9"/>
                              <a:gd name="T21" fmla="*/ 7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3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24"/>
                        <wps:cNvSpPr>
                          <a:spLocks/>
                        </wps:cNvSpPr>
                        <wps:spPr bwMode="auto">
                          <a:xfrm>
                            <a:off x="1950" y="1268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1 w 9"/>
                              <a:gd name="T7" fmla="*/ 3 h 8"/>
                              <a:gd name="T8" fmla="*/ 0 w 9"/>
                              <a:gd name="T9" fmla="*/ 4 h 8"/>
                              <a:gd name="T10" fmla="*/ 1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3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25"/>
                        <wps:cNvSpPr>
                          <a:spLocks/>
                        </wps:cNvSpPr>
                        <wps:spPr bwMode="auto">
                          <a:xfrm>
                            <a:off x="1946" y="1285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8"/>
                              <a:gd name="T2" fmla="*/ 4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5 h 8"/>
                              <a:gd name="T12" fmla="*/ 1 w 10"/>
                              <a:gd name="T13" fmla="*/ 7 h 8"/>
                              <a:gd name="T14" fmla="*/ 4 w 10"/>
                              <a:gd name="T15" fmla="*/ 8 h 8"/>
                              <a:gd name="T16" fmla="*/ 6 w 10"/>
                              <a:gd name="T17" fmla="*/ 8 h 8"/>
                              <a:gd name="T18" fmla="*/ 7 w 10"/>
                              <a:gd name="T19" fmla="*/ 8 h 8"/>
                              <a:gd name="T20" fmla="*/ 9 w 10"/>
                              <a:gd name="T21" fmla="*/ 7 h 8"/>
                              <a:gd name="T22" fmla="*/ 10 w 10"/>
                              <a:gd name="T23" fmla="*/ 5 h 8"/>
                              <a:gd name="T24" fmla="*/ 10 w 10"/>
                              <a:gd name="T25" fmla="*/ 4 h 8"/>
                              <a:gd name="T26" fmla="*/ 10 w 10"/>
                              <a:gd name="T27" fmla="*/ 2 h 8"/>
                              <a:gd name="T28" fmla="*/ 9 w 10"/>
                              <a:gd name="T29" fmla="*/ 1 h 8"/>
                              <a:gd name="T30" fmla="*/ 7 w 10"/>
                              <a:gd name="T31" fmla="*/ 0 h 8"/>
                              <a:gd name="T32" fmla="*/ 6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26"/>
                        <wps:cNvSpPr>
                          <a:spLocks/>
                        </wps:cNvSpPr>
                        <wps:spPr bwMode="auto">
                          <a:xfrm>
                            <a:off x="1944" y="1302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2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2 w 9"/>
                              <a:gd name="T15" fmla="*/ 8 h 8"/>
                              <a:gd name="T16" fmla="*/ 5 w 9"/>
                              <a:gd name="T17" fmla="*/ 8 h 8"/>
                              <a:gd name="T18" fmla="*/ 7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7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27"/>
                        <wps:cNvSpPr>
                          <a:spLocks/>
                        </wps:cNvSpPr>
                        <wps:spPr bwMode="auto">
                          <a:xfrm>
                            <a:off x="1937" y="1319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7 h 9"/>
                              <a:gd name="T12" fmla="*/ 1 w 9"/>
                              <a:gd name="T13" fmla="*/ 8 h 9"/>
                              <a:gd name="T14" fmla="*/ 3 w 9"/>
                              <a:gd name="T15" fmla="*/ 9 h 9"/>
                              <a:gd name="T16" fmla="*/ 4 w 9"/>
                              <a:gd name="T17" fmla="*/ 9 h 9"/>
                              <a:gd name="T18" fmla="*/ 6 w 9"/>
                              <a:gd name="T19" fmla="*/ 9 h 9"/>
                              <a:gd name="T20" fmla="*/ 7 w 9"/>
                              <a:gd name="T21" fmla="*/ 8 h 9"/>
                              <a:gd name="T22" fmla="*/ 8 w 9"/>
                              <a:gd name="T23" fmla="*/ 7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28"/>
                        <wps:cNvSpPr>
                          <a:spLocks/>
                        </wps:cNvSpPr>
                        <wps:spPr bwMode="auto">
                          <a:xfrm>
                            <a:off x="1932" y="1336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2 w 8"/>
                              <a:gd name="T3" fmla="*/ 1 h 10"/>
                              <a:gd name="T4" fmla="*/ 1 w 8"/>
                              <a:gd name="T5" fmla="*/ 2 h 10"/>
                              <a:gd name="T6" fmla="*/ 0 w 8"/>
                              <a:gd name="T7" fmla="*/ 3 h 10"/>
                              <a:gd name="T8" fmla="*/ 0 w 8"/>
                              <a:gd name="T9" fmla="*/ 6 h 10"/>
                              <a:gd name="T10" fmla="*/ 0 w 8"/>
                              <a:gd name="T11" fmla="*/ 7 h 10"/>
                              <a:gd name="T12" fmla="*/ 1 w 8"/>
                              <a:gd name="T13" fmla="*/ 8 h 10"/>
                              <a:gd name="T14" fmla="*/ 2 w 8"/>
                              <a:gd name="T15" fmla="*/ 9 h 10"/>
                              <a:gd name="T16" fmla="*/ 4 w 8"/>
                              <a:gd name="T17" fmla="*/ 10 h 10"/>
                              <a:gd name="T18" fmla="*/ 6 w 8"/>
                              <a:gd name="T19" fmla="*/ 9 h 10"/>
                              <a:gd name="T20" fmla="*/ 7 w 8"/>
                              <a:gd name="T21" fmla="*/ 8 h 10"/>
                              <a:gd name="T22" fmla="*/ 8 w 8"/>
                              <a:gd name="T23" fmla="*/ 7 h 10"/>
                              <a:gd name="T24" fmla="*/ 8 w 8"/>
                              <a:gd name="T25" fmla="*/ 6 h 10"/>
                              <a:gd name="T26" fmla="*/ 8 w 8"/>
                              <a:gd name="T27" fmla="*/ 3 h 10"/>
                              <a:gd name="T28" fmla="*/ 7 w 8"/>
                              <a:gd name="T29" fmla="*/ 2 h 10"/>
                              <a:gd name="T30" fmla="*/ 6 w 8"/>
                              <a:gd name="T31" fmla="*/ 1 h 10"/>
                              <a:gd name="T32" fmla="*/ 4 w 8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29"/>
                        <wps:cNvSpPr>
                          <a:spLocks/>
                        </wps:cNvSpPr>
                        <wps:spPr bwMode="auto">
                          <a:xfrm>
                            <a:off x="1925" y="1351"/>
                            <a:ext cx="10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0"/>
                              <a:gd name="T2" fmla="*/ 4 w 10"/>
                              <a:gd name="T3" fmla="*/ 1 h 10"/>
                              <a:gd name="T4" fmla="*/ 2 w 10"/>
                              <a:gd name="T5" fmla="*/ 2 h 10"/>
                              <a:gd name="T6" fmla="*/ 1 w 10"/>
                              <a:gd name="T7" fmla="*/ 3 h 10"/>
                              <a:gd name="T8" fmla="*/ 0 w 10"/>
                              <a:gd name="T9" fmla="*/ 5 h 10"/>
                              <a:gd name="T10" fmla="*/ 1 w 10"/>
                              <a:gd name="T11" fmla="*/ 6 h 10"/>
                              <a:gd name="T12" fmla="*/ 2 w 10"/>
                              <a:gd name="T13" fmla="*/ 8 h 10"/>
                              <a:gd name="T14" fmla="*/ 4 w 10"/>
                              <a:gd name="T15" fmla="*/ 8 h 10"/>
                              <a:gd name="T16" fmla="*/ 6 w 10"/>
                              <a:gd name="T17" fmla="*/ 10 h 10"/>
                              <a:gd name="T18" fmla="*/ 7 w 10"/>
                              <a:gd name="T19" fmla="*/ 8 h 10"/>
                              <a:gd name="T20" fmla="*/ 9 w 10"/>
                              <a:gd name="T21" fmla="*/ 8 h 10"/>
                              <a:gd name="T22" fmla="*/ 10 w 10"/>
                              <a:gd name="T23" fmla="*/ 6 h 10"/>
                              <a:gd name="T24" fmla="*/ 10 w 10"/>
                              <a:gd name="T25" fmla="*/ 5 h 10"/>
                              <a:gd name="T26" fmla="*/ 10 w 10"/>
                              <a:gd name="T27" fmla="*/ 3 h 10"/>
                              <a:gd name="T28" fmla="*/ 9 w 10"/>
                              <a:gd name="T29" fmla="*/ 2 h 10"/>
                              <a:gd name="T30" fmla="*/ 7 w 10"/>
                              <a:gd name="T31" fmla="*/ 1 h 10"/>
                              <a:gd name="T32" fmla="*/ 6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30"/>
                        <wps:cNvSpPr>
                          <a:spLocks/>
                        </wps:cNvSpPr>
                        <wps:spPr bwMode="auto">
                          <a:xfrm>
                            <a:off x="1920" y="1366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9"/>
                              <a:gd name="T2" fmla="*/ 3 w 10"/>
                              <a:gd name="T3" fmla="*/ 1 h 9"/>
                              <a:gd name="T4" fmla="*/ 1 w 10"/>
                              <a:gd name="T5" fmla="*/ 2 h 9"/>
                              <a:gd name="T6" fmla="*/ 0 w 10"/>
                              <a:gd name="T7" fmla="*/ 3 h 9"/>
                              <a:gd name="T8" fmla="*/ 0 w 10"/>
                              <a:gd name="T9" fmla="*/ 5 h 9"/>
                              <a:gd name="T10" fmla="*/ 0 w 10"/>
                              <a:gd name="T11" fmla="*/ 6 h 9"/>
                              <a:gd name="T12" fmla="*/ 1 w 10"/>
                              <a:gd name="T13" fmla="*/ 8 h 9"/>
                              <a:gd name="T14" fmla="*/ 3 w 10"/>
                              <a:gd name="T15" fmla="*/ 9 h 9"/>
                              <a:gd name="T16" fmla="*/ 4 w 10"/>
                              <a:gd name="T17" fmla="*/ 9 h 9"/>
                              <a:gd name="T18" fmla="*/ 6 w 10"/>
                              <a:gd name="T19" fmla="*/ 9 h 9"/>
                              <a:gd name="T20" fmla="*/ 9 w 10"/>
                              <a:gd name="T21" fmla="*/ 8 h 9"/>
                              <a:gd name="T22" fmla="*/ 9 w 10"/>
                              <a:gd name="T23" fmla="*/ 6 h 9"/>
                              <a:gd name="T24" fmla="*/ 10 w 10"/>
                              <a:gd name="T25" fmla="*/ 5 h 9"/>
                              <a:gd name="T26" fmla="*/ 9 w 10"/>
                              <a:gd name="T27" fmla="*/ 3 h 9"/>
                              <a:gd name="T28" fmla="*/ 9 w 10"/>
                              <a:gd name="T29" fmla="*/ 2 h 9"/>
                              <a:gd name="T30" fmla="*/ 6 w 10"/>
                              <a:gd name="T31" fmla="*/ 1 h 9"/>
                              <a:gd name="T32" fmla="*/ 4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31"/>
                        <wps:cNvSpPr>
                          <a:spLocks/>
                        </wps:cNvSpPr>
                        <wps:spPr bwMode="auto">
                          <a:xfrm>
                            <a:off x="1915" y="1382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5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5 h 8"/>
                              <a:gd name="T24" fmla="*/ 9 w 9"/>
                              <a:gd name="T25" fmla="*/ 4 h 8"/>
                              <a:gd name="T26" fmla="*/ 8 w 9"/>
                              <a:gd name="T27" fmla="*/ 2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32"/>
                        <wps:cNvSpPr>
                          <a:spLocks/>
                        </wps:cNvSpPr>
                        <wps:spPr bwMode="auto">
                          <a:xfrm>
                            <a:off x="1910" y="1396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4 h 9"/>
                              <a:gd name="T10" fmla="*/ 0 w 8"/>
                              <a:gd name="T11" fmla="*/ 6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6 h 9"/>
                              <a:gd name="T24" fmla="*/ 8 w 8"/>
                              <a:gd name="T25" fmla="*/ 4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33"/>
                        <wps:cNvSpPr>
                          <a:spLocks/>
                        </wps:cNvSpPr>
                        <wps:spPr bwMode="auto">
                          <a:xfrm>
                            <a:off x="1902" y="1413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9"/>
                              <a:gd name="T2" fmla="*/ 3 w 10"/>
                              <a:gd name="T3" fmla="*/ 0 h 9"/>
                              <a:gd name="T4" fmla="*/ 1 w 10"/>
                              <a:gd name="T5" fmla="*/ 1 h 9"/>
                              <a:gd name="T6" fmla="*/ 0 w 10"/>
                              <a:gd name="T7" fmla="*/ 2 h 9"/>
                              <a:gd name="T8" fmla="*/ 0 w 10"/>
                              <a:gd name="T9" fmla="*/ 4 h 9"/>
                              <a:gd name="T10" fmla="*/ 0 w 10"/>
                              <a:gd name="T11" fmla="*/ 6 h 9"/>
                              <a:gd name="T12" fmla="*/ 1 w 10"/>
                              <a:gd name="T13" fmla="*/ 7 h 9"/>
                              <a:gd name="T14" fmla="*/ 3 w 10"/>
                              <a:gd name="T15" fmla="*/ 9 h 9"/>
                              <a:gd name="T16" fmla="*/ 4 w 10"/>
                              <a:gd name="T17" fmla="*/ 9 h 9"/>
                              <a:gd name="T18" fmla="*/ 7 w 10"/>
                              <a:gd name="T19" fmla="*/ 9 h 9"/>
                              <a:gd name="T20" fmla="*/ 8 w 10"/>
                              <a:gd name="T21" fmla="*/ 7 h 9"/>
                              <a:gd name="T22" fmla="*/ 9 w 10"/>
                              <a:gd name="T23" fmla="*/ 6 h 9"/>
                              <a:gd name="T24" fmla="*/ 10 w 10"/>
                              <a:gd name="T25" fmla="*/ 4 h 9"/>
                              <a:gd name="T26" fmla="*/ 9 w 10"/>
                              <a:gd name="T27" fmla="*/ 2 h 9"/>
                              <a:gd name="T28" fmla="*/ 8 w 10"/>
                              <a:gd name="T29" fmla="*/ 1 h 9"/>
                              <a:gd name="T30" fmla="*/ 7 w 10"/>
                              <a:gd name="T31" fmla="*/ 0 h 9"/>
                              <a:gd name="T32" fmla="*/ 4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34"/>
                        <wps:cNvSpPr>
                          <a:spLocks/>
                        </wps:cNvSpPr>
                        <wps:spPr bwMode="auto">
                          <a:xfrm>
                            <a:off x="1895" y="1430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35"/>
                        <wps:cNvSpPr>
                          <a:spLocks/>
                        </wps:cNvSpPr>
                        <wps:spPr bwMode="auto">
                          <a:xfrm>
                            <a:off x="1888" y="1447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2 w 9"/>
                              <a:gd name="T5" fmla="*/ 1 h 8"/>
                              <a:gd name="T6" fmla="*/ 1 w 9"/>
                              <a:gd name="T7" fmla="*/ 3 h 8"/>
                              <a:gd name="T8" fmla="*/ 0 w 9"/>
                              <a:gd name="T9" fmla="*/ 4 h 8"/>
                              <a:gd name="T10" fmla="*/ 1 w 9"/>
                              <a:gd name="T11" fmla="*/ 6 h 8"/>
                              <a:gd name="T12" fmla="*/ 2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3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36"/>
                        <wps:cNvSpPr>
                          <a:spLocks/>
                        </wps:cNvSpPr>
                        <wps:spPr bwMode="auto">
                          <a:xfrm>
                            <a:off x="1877" y="1462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37"/>
                        <wps:cNvSpPr>
                          <a:spLocks/>
                        </wps:cNvSpPr>
                        <wps:spPr bwMode="auto">
                          <a:xfrm>
                            <a:off x="1868" y="1477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3 h 9"/>
                              <a:gd name="T8" fmla="*/ 0 w 8"/>
                              <a:gd name="T9" fmla="*/ 5 h 9"/>
                              <a:gd name="T10" fmla="*/ 0 w 8"/>
                              <a:gd name="T11" fmla="*/ 7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7 h 9"/>
                              <a:gd name="T24" fmla="*/ 8 w 8"/>
                              <a:gd name="T25" fmla="*/ 5 h 9"/>
                              <a:gd name="T26" fmla="*/ 8 w 8"/>
                              <a:gd name="T27" fmla="*/ 3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38"/>
                        <wps:cNvSpPr>
                          <a:spLocks/>
                        </wps:cNvSpPr>
                        <wps:spPr bwMode="auto">
                          <a:xfrm>
                            <a:off x="1857" y="1493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1 w 9"/>
                              <a:gd name="T7" fmla="*/ 3 h 9"/>
                              <a:gd name="T8" fmla="*/ 0 w 9"/>
                              <a:gd name="T9" fmla="*/ 4 h 9"/>
                              <a:gd name="T10" fmla="*/ 1 w 9"/>
                              <a:gd name="T11" fmla="*/ 6 h 9"/>
                              <a:gd name="T12" fmla="*/ 2 w 9"/>
                              <a:gd name="T13" fmla="*/ 7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7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3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39"/>
                        <wps:cNvSpPr>
                          <a:spLocks/>
                        </wps:cNvSpPr>
                        <wps:spPr bwMode="auto">
                          <a:xfrm>
                            <a:off x="1848" y="1509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40"/>
                        <wps:cNvSpPr>
                          <a:spLocks/>
                        </wps:cNvSpPr>
                        <wps:spPr bwMode="auto">
                          <a:xfrm>
                            <a:off x="1836" y="1524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2 h 9"/>
                              <a:gd name="T6" fmla="*/ 1 w 9"/>
                              <a:gd name="T7" fmla="*/ 3 h 9"/>
                              <a:gd name="T8" fmla="*/ 0 w 9"/>
                              <a:gd name="T9" fmla="*/ 5 h 9"/>
                              <a:gd name="T10" fmla="*/ 1 w 9"/>
                              <a:gd name="T11" fmla="*/ 6 h 9"/>
                              <a:gd name="T12" fmla="*/ 1 w 9"/>
                              <a:gd name="T13" fmla="*/ 8 h 9"/>
                              <a:gd name="T14" fmla="*/ 3 w 9"/>
                              <a:gd name="T15" fmla="*/ 8 h 9"/>
                              <a:gd name="T16" fmla="*/ 5 w 9"/>
                              <a:gd name="T17" fmla="*/ 9 h 9"/>
                              <a:gd name="T18" fmla="*/ 6 w 9"/>
                              <a:gd name="T19" fmla="*/ 8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5 h 9"/>
                              <a:gd name="T26" fmla="*/ 9 w 9"/>
                              <a:gd name="T27" fmla="*/ 3 h 9"/>
                              <a:gd name="T28" fmla="*/ 8 w 9"/>
                              <a:gd name="T29" fmla="*/ 2 h 9"/>
                              <a:gd name="T30" fmla="*/ 6 w 9"/>
                              <a:gd name="T31" fmla="*/ 1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41"/>
                        <wps:cNvSpPr>
                          <a:spLocks/>
                        </wps:cNvSpPr>
                        <wps:spPr bwMode="auto">
                          <a:xfrm>
                            <a:off x="1824" y="1539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9"/>
                              <a:gd name="T2" fmla="*/ 4 w 10"/>
                              <a:gd name="T3" fmla="*/ 0 h 9"/>
                              <a:gd name="T4" fmla="*/ 2 w 10"/>
                              <a:gd name="T5" fmla="*/ 1 h 9"/>
                              <a:gd name="T6" fmla="*/ 1 w 10"/>
                              <a:gd name="T7" fmla="*/ 2 h 9"/>
                              <a:gd name="T8" fmla="*/ 0 w 10"/>
                              <a:gd name="T9" fmla="*/ 5 h 9"/>
                              <a:gd name="T10" fmla="*/ 1 w 10"/>
                              <a:gd name="T11" fmla="*/ 7 h 9"/>
                              <a:gd name="T12" fmla="*/ 2 w 10"/>
                              <a:gd name="T13" fmla="*/ 8 h 9"/>
                              <a:gd name="T14" fmla="*/ 4 w 10"/>
                              <a:gd name="T15" fmla="*/ 9 h 9"/>
                              <a:gd name="T16" fmla="*/ 6 w 10"/>
                              <a:gd name="T17" fmla="*/ 9 h 9"/>
                              <a:gd name="T18" fmla="*/ 7 w 10"/>
                              <a:gd name="T19" fmla="*/ 9 h 9"/>
                              <a:gd name="T20" fmla="*/ 9 w 10"/>
                              <a:gd name="T21" fmla="*/ 8 h 9"/>
                              <a:gd name="T22" fmla="*/ 10 w 10"/>
                              <a:gd name="T23" fmla="*/ 7 h 9"/>
                              <a:gd name="T24" fmla="*/ 10 w 10"/>
                              <a:gd name="T25" fmla="*/ 5 h 9"/>
                              <a:gd name="T26" fmla="*/ 10 w 10"/>
                              <a:gd name="T27" fmla="*/ 2 h 9"/>
                              <a:gd name="T28" fmla="*/ 9 w 10"/>
                              <a:gd name="T29" fmla="*/ 1 h 9"/>
                              <a:gd name="T30" fmla="*/ 7 w 10"/>
                              <a:gd name="T31" fmla="*/ 0 h 9"/>
                              <a:gd name="T32" fmla="*/ 6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42"/>
                        <wps:cNvSpPr>
                          <a:spLocks/>
                        </wps:cNvSpPr>
                        <wps:spPr bwMode="auto">
                          <a:xfrm>
                            <a:off x="1815" y="1551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6 h 9"/>
                              <a:gd name="T12" fmla="*/ 1 w 9"/>
                              <a:gd name="T13" fmla="*/ 8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8 w 9"/>
                              <a:gd name="T21" fmla="*/ 8 h 9"/>
                              <a:gd name="T22" fmla="*/ 8 w 9"/>
                              <a:gd name="T23" fmla="*/ 6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8 w 9"/>
                              <a:gd name="T29" fmla="*/ 2 h 9"/>
                              <a:gd name="T30" fmla="*/ 6 w 9"/>
                              <a:gd name="T31" fmla="*/ 1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43"/>
                        <wps:cNvSpPr>
                          <a:spLocks/>
                        </wps:cNvSpPr>
                        <wps:spPr bwMode="auto">
                          <a:xfrm>
                            <a:off x="1805" y="1564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3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3 h 8"/>
                              <a:gd name="T8" fmla="*/ 0 w 10"/>
                              <a:gd name="T9" fmla="*/ 4 h 8"/>
                              <a:gd name="T10" fmla="*/ 0 w 10"/>
                              <a:gd name="T11" fmla="*/ 6 h 8"/>
                              <a:gd name="T12" fmla="*/ 1 w 10"/>
                              <a:gd name="T13" fmla="*/ 7 h 8"/>
                              <a:gd name="T14" fmla="*/ 3 w 10"/>
                              <a:gd name="T15" fmla="*/ 8 h 8"/>
                              <a:gd name="T16" fmla="*/ 5 w 10"/>
                              <a:gd name="T17" fmla="*/ 8 h 8"/>
                              <a:gd name="T18" fmla="*/ 7 w 10"/>
                              <a:gd name="T19" fmla="*/ 8 h 8"/>
                              <a:gd name="T20" fmla="*/ 8 w 10"/>
                              <a:gd name="T21" fmla="*/ 7 h 8"/>
                              <a:gd name="T22" fmla="*/ 9 w 10"/>
                              <a:gd name="T23" fmla="*/ 6 h 8"/>
                              <a:gd name="T24" fmla="*/ 10 w 10"/>
                              <a:gd name="T25" fmla="*/ 4 h 8"/>
                              <a:gd name="T26" fmla="*/ 9 w 10"/>
                              <a:gd name="T27" fmla="*/ 3 h 8"/>
                              <a:gd name="T28" fmla="*/ 8 w 10"/>
                              <a:gd name="T29" fmla="*/ 1 h 8"/>
                              <a:gd name="T30" fmla="*/ 7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44"/>
                        <wps:cNvSpPr>
                          <a:spLocks/>
                        </wps:cNvSpPr>
                        <wps:spPr bwMode="auto">
                          <a:xfrm>
                            <a:off x="1794" y="1576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3 h 9"/>
                              <a:gd name="T8" fmla="*/ 0 w 8"/>
                              <a:gd name="T9" fmla="*/ 4 h 9"/>
                              <a:gd name="T10" fmla="*/ 0 w 8"/>
                              <a:gd name="T11" fmla="*/ 7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7 h 9"/>
                              <a:gd name="T24" fmla="*/ 8 w 8"/>
                              <a:gd name="T25" fmla="*/ 4 h 9"/>
                              <a:gd name="T26" fmla="*/ 8 w 8"/>
                              <a:gd name="T27" fmla="*/ 3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45"/>
                        <wps:cNvSpPr>
                          <a:spLocks/>
                        </wps:cNvSpPr>
                        <wps:spPr bwMode="auto">
                          <a:xfrm>
                            <a:off x="1783" y="1589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9"/>
                              <a:gd name="T2" fmla="*/ 4 w 10"/>
                              <a:gd name="T3" fmla="*/ 1 h 9"/>
                              <a:gd name="T4" fmla="*/ 1 w 10"/>
                              <a:gd name="T5" fmla="*/ 2 h 9"/>
                              <a:gd name="T6" fmla="*/ 0 w 10"/>
                              <a:gd name="T7" fmla="*/ 3 h 9"/>
                              <a:gd name="T8" fmla="*/ 0 w 10"/>
                              <a:gd name="T9" fmla="*/ 4 h 9"/>
                              <a:gd name="T10" fmla="*/ 0 w 10"/>
                              <a:gd name="T11" fmla="*/ 6 h 9"/>
                              <a:gd name="T12" fmla="*/ 1 w 10"/>
                              <a:gd name="T13" fmla="*/ 7 h 9"/>
                              <a:gd name="T14" fmla="*/ 4 w 10"/>
                              <a:gd name="T15" fmla="*/ 8 h 9"/>
                              <a:gd name="T16" fmla="*/ 5 w 10"/>
                              <a:gd name="T17" fmla="*/ 9 h 9"/>
                              <a:gd name="T18" fmla="*/ 7 w 10"/>
                              <a:gd name="T19" fmla="*/ 8 h 9"/>
                              <a:gd name="T20" fmla="*/ 8 w 10"/>
                              <a:gd name="T21" fmla="*/ 7 h 9"/>
                              <a:gd name="T22" fmla="*/ 9 w 10"/>
                              <a:gd name="T23" fmla="*/ 6 h 9"/>
                              <a:gd name="T24" fmla="*/ 10 w 10"/>
                              <a:gd name="T25" fmla="*/ 4 h 9"/>
                              <a:gd name="T26" fmla="*/ 9 w 10"/>
                              <a:gd name="T27" fmla="*/ 3 h 9"/>
                              <a:gd name="T28" fmla="*/ 8 w 10"/>
                              <a:gd name="T29" fmla="*/ 2 h 9"/>
                              <a:gd name="T30" fmla="*/ 7 w 10"/>
                              <a:gd name="T31" fmla="*/ 1 h 9"/>
                              <a:gd name="T32" fmla="*/ 5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46"/>
                        <wps:cNvSpPr>
                          <a:spLocks/>
                        </wps:cNvSpPr>
                        <wps:spPr bwMode="auto">
                          <a:xfrm>
                            <a:off x="1771" y="1603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3 h 9"/>
                              <a:gd name="T8" fmla="*/ 0 w 9"/>
                              <a:gd name="T9" fmla="*/ 4 h 9"/>
                              <a:gd name="T10" fmla="*/ 0 w 9"/>
                              <a:gd name="T11" fmla="*/ 6 h 9"/>
                              <a:gd name="T12" fmla="*/ 1 w 9"/>
                              <a:gd name="T13" fmla="*/ 7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7 w 9"/>
                              <a:gd name="T21" fmla="*/ 7 h 9"/>
                              <a:gd name="T22" fmla="*/ 8 w 9"/>
                              <a:gd name="T23" fmla="*/ 6 h 9"/>
                              <a:gd name="T24" fmla="*/ 9 w 9"/>
                              <a:gd name="T25" fmla="*/ 4 h 9"/>
                              <a:gd name="T26" fmla="*/ 8 w 9"/>
                              <a:gd name="T27" fmla="*/ 3 h 9"/>
                              <a:gd name="T28" fmla="*/ 7 w 9"/>
                              <a:gd name="T29" fmla="*/ 1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47"/>
                        <wps:cNvSpPr>
                          <a:spLocks/>
                        </wps:cNvSpPr>
                        <wps:spPr bwMode="auto">
                          <a:xfrm>
                            <a:off x="1758" y="1616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9"/>
                              <a:gd name="T2" fmla="*/ 3 w 10"/>
                              <a:gd name="T3" fmla="*/ 0 h 9"/>
                              <a:gd name="T4" fmla="*/ 1 w 10"/>
                              <a:gd name="T5" fmla="*/ 1 h 9"/>
                              <a:gd name="T6" fmla="*/ 0 w 10"/>
                              <a:gd name="T7" fmla="*/ 3 h 9"/>
                              <a:gd name="T8" fmla="*/ 0 w 10"/>
                              <a:gd name="T9" fmla="*/ 4 h 9"/>
                              <a:gd name="T10" fmla="*/ 0 w 10"/>
                              <a:gd name="T11" fmla="*/ 7 h 9"/>
                              <a:gd name="T12" fmla="*/ 1 w 10"/>
                              <a:gd name="T13" fmla="*/ 8 h 9"/>
                              <a:gd name="T14" fmla="*/ 3 w 10"/>
                              <a:gd name="T15" fmla="*/ 9 h 9"/>
                              <a:gd name="T16" fmla="*/ 4 w 10"/>
                              <a:gd name="T17" fmla="*/ 9 h 9"/>
                              <a:gd name="T18" fmla="*/ 6 w 10"/>
                              <a:gd name="T19" fmla="*/ 9 h 9"/>
                              <a:gd name="T20" fmla="*/ 7 w 10"/>
                              <a:gd name="T21" fmla="*/ 8 h 9"/>
                              <a:gd name="T22" fmla="*/ 9 w 10"/>
                              <a:gd name="T23" fmla="*/ 7 h 9"/>
                              <a:gd name="T24" fmla="*/ 10 w 10"/>
                              <a:gd name="T25" fmla="*/ 4 h 9"/>
                              <a:gd name="T26" fmla="*/ 9 w 10"/>
                              <a:gd name="T27" fmla="*/ 3 h 9"/>
                              <a:gd name="T28" fmla="*/ 7 w 10"/>
                              <a:gd name="T29" fmla="*/ 1 h 9"/>
                              <a:gd name="T30" fmla="*/ 6 w 10"/>
                              <a:gd name="T31" fmla="*/ 0 h 9"/>
                              <a:gd name="T32" fmla="*/ 4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48"/>
                        <wps:cNvSpPr>
                          <a:spLocks/>
                        </wps:cNvSpPr>
                        <wps:spPr bwMode="auto">
                          <a:xfrm>
                            <a:off x="1745" y="1630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4 w 10"/>
                              <a:gd name="T3" fmla="*/ 0 h 8"/>
                              <a:gd name="T4" fmla="*/ 2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6 h 8"/>
                              <a:gd name="T12" fmla="*/ 2 w 10"/>
                              <a:gd name="T13" fmla="*/ 7 h 8"/>
                              <a:gd name="T14" fmla="*/ 4 w 10"/>
                              <a:gd name="T15" fmla="*/ 8 h 8"/>
                              <a:gd name="T16" fmla="*/ 5 w 10"/>
                              <a:gd name="T17" fmla="*/ 8 h 8"/>
                              <a:gd name="T18" fmla="*/ 7 w 10"/>
                              <a:gd name="T19" fmla="*/ 8 h 8"/>
                              <a:gd name="T20" fmla="*/ 8 w 10"/>
                              <a:gd name="T21" fmla="*/ 7 h 8"/>
                              <a:gd name="T22" fmla="*/ 9 w 10"/>
                              <a:gd name="T23" fmla="*/ 6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8 w 10"/>
                              <a:gd name="T29" fmla="*/ 1 h 8"/>
                              <a:gd name="T30" fmla="*/ 7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49"/>
                        <wps:cNvSpPr>
                          <a:spLocks/>
                        </wps:cNvSpPr>
                        <wps:spPr bwMode="auto">
                          <a:xfrm>
                            <a:off x="1732" y="1640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2 w 8"/>
                              <a:gd name="T3" fmla="*/ 1 h 10"/>
                              <a:gd name="T4" fmla="*/ 1 w 8"/>
                              <a:gd name="T5" fmla="*/ 3 h 10"/>
                              <a:gd name="T6" fmla="*/ 0 w 8"/>
                              <a:gd name="T7" fmla="*/ 4 h 10"/>
                              <a:gd name="T8" fmla="*/ 0 w 8"/>
                              <a:gd name="T9" fmla="*/ 6 h 10"/>
                              <a:gd name="T10" fmla="*/ 0 w 8"/>
                              <a:gd name="T11" fmla="*/ 7 h 10"/>
                              <a:gd name="T12" fmla="*/ 1 w 8"/>
                              <a:gd name="T13" fmla="*/ 9 h 10"/>
                              <a:gd name="T14" fmla="*/ 2 w 8"/>
                              <a:gd name="T15" fmla="*/ 9 h 10"/>
                              <a:gd name="T16" fmla="*/ 4 w 8"/>
                              <a:gd name="T17" fmla="*/ 10 h 10"/>
                              <a:gd name="T18" fmla="*/ 6 w 8"/>
                              <a:gd name="T19" fmla="*/ 9 h 10"/>
                              <a:gd name="T20" fmla="*/ 7 w 8"/>
                              <a:gd name="T21" fmla="*/ 9 h 10"/>
                              <a:gd name="T22" fmla="*/ 8 w 8"/>
                              <a:gd name="T23" fmla="*/ 7 h 10"/>
                              <a:gd name="T24" fmla="*/ 8 w 8"/>
                              <a:gd name="T25" fmla="*/ 6 h 10"/>
                              <a:gd name="T26" fmla="*/ 8 w 8"/>
                              <a:gd name="T27" fmla="*/ 4 h 10"/>
                              <a:gd name="T28" fmla="*/ 7 w 8"/>
                              <a:gd name="T29" fmla="*/ 3 h 10"/>
                              <a:gd name="T30" fmla="*/ 6 w 8"/>
                              <a:gd name="T31" fmla="*/ 1 h 10"/>
                              <a:gd name="T32" fmla="*/ 4 w 8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50"/>
                        <wps:cNvSpPr>
                          <a:spLocks/>
                        </wps:cNvSpPr>
                        <wps:spPr bwMode="auto">
                          <a:xfrm>
                            <a:off x="1716" y="1652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6 h 9"/>
                              <a:gd name="T12" fmla="*/ 1 w 9"/>
                              <a:gd name="T13" fmla="*/ 8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7 w 9"/>
                              <a:gd name="T21" fmla="*/ 8 h 9"/>
                              <a:gd name="T22" fmla="*/ 8 w 9"/>
                              <a:gd name="T23" fmla="*/ 6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1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51"/>
                        <wps:cNvSpPr>
                          <a:spLocks/>
                        </wps:cNvSpPr>
                        <wps:spPr bwMode="auto">
                          <a:xfrm>
                            <a:off x="1702" y="1664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9"/>
                              <a:gd name="T2" fmla="*/ 3 w 10"/>
                              <a:gd name="T3" fmla="*/ 1 h 9"/>
                              <a:gd name="T4" fmla="*/ 1 w 10"/>
                              <a:gd name="T5" fmla="*/ 1 h 9"/>
                              <a:gd name="T6" fmla="*/ 0 w 10"/>
                              <a:gd name="T7" fmla="*/ 3 h 9"/>
                              <a:gd name="T8" fmla="*/ 0 w 10"/>
                              <a:gd name="T9" fmla="*/ 4 h 9"/>
                              <a:gd name="T10" fmla="*/ 0 w 10"/>
                              <a:gd name="T11" fmla="*/ 6 h 9"/>
                              <a:gd name="T12" fmla="*/ 1 w 10"/>
                              <a:gd name="T13" fmla="*/ 7 h 9"/>
                              <a:gd name="T14" fmla="*/ 3 w 10"/>
                              <a:gd name="T15" fmla="*/ 8 h 9"/>
                              <a:gd name="T16" fmla="*/ 5 w 10"/>
                              <a:gd name="T17" fmla="*/ 9 h 9"/>
                              <a:gd name="T18" fmla="*/ 7 w 10"/>
                              <a:gd name="T19" fmla="*/ 8 h 9"/>
                              <a:gd name="T20" fmla="*/ 9 w 10"/>
                              <a:gd name="T21" fmla="*/ 7 h 9"/>
                              <a:gd name="T22" fmla="*/ 9 w 10"/>
                              <a:gd name="T23" fmla="*/ 6 h 9"/>
                              <a:gd name="T24" fmla="*/ 10 w 10"/>
                              <a:gd name="T25" fmla="*/ 4 h 9"/>
                              <a:gd name="T26" fmla="*/ 9 w 10"/>
                              <a:gd name="T27" fmla="*/ 3 h 9"/>
                              <a:gd name="T28" fmla="*/ 9 w 10"/>
                              <a:gd name="T29" fmla="*/ 1 h 9"/>
                              <a:gd name="T30" fmla="*/ 7 w 10"/>
                              <a:gd name="T31" fmla="*/ 1 h 9"/>
                              <a:gd name="T32" fmla="*/ 5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52"/>
                        <wps:cNvSpPr>
                          <a:spLocks/>
                        </wps:cNvSpPr>
                        <wps:spPr bwMode="auto">
                          <a:xfrm>
                            <a:off x="1689" y="1675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1 h 9"/>
                              <a:gd name="T6" fmla="*/ 1 w 9"/>
                              <a:gd name="T7" fmla="*/ 3 h 9"/>
                              <a:gd name="T8" fmla="*/ 0 w 9"/>
                              <a:gd name="T9" fmla="*/ 4 h 9"/>
                              <a:gd name="T10" fmla="*/ 1 w 9"/>
                              <a:gd name="T11" fmla="*/ 6 h 9"/>
                              <a:gd name="T12" fmla="*/ 1 w 9"/>
                              <a:gd name="T13" fmla="*/ 7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7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3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53"/>
                        <wps:cNvSpPr>
                          <a:spLocks/>
                        </wps:cNvSpPr>
                        <wps:spPr bwMode="auto">
                          <a:xfrm>
                            <a:off x="1675" y="1685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1 h 9"/>
                              <a:gd name="T4" fmla="*/ 1 w 8"/>
                              <a:gd name="T5" fmla="*/ 1 h 9"/>
                              <a:gd name="T6" fmla="*/ 0 w 8"/>
                              <a:gd name="T7" fmla="*/ 3 h 9"/>
                              <a:gd name="T8" fmla="*/ 0 w 8"/>
                              <a:gd name="T9" fmla="*/ 4 h 9"/>
                              <a:gd name="T10" fmla="*/ 0 w 8"/>
                              <a:gd name="T11" fmla="*/ 6 h 9"/>
                              <a:gd name="T12" fmla="*/ 1 w 8"/>
                              <a:gd name="T13" fmla="*/ 7 h 9"/>
                              <a:gd name="T14" fmla="*/ 2 w 8"/>
                              <a:gd name="T15" fmla="*/ 8 h 9"/>
                              <a:gd name="T16" fmla="*/ 4 w 8"/>
                              <a:gd name="T17" fmla="*/ 9 h 9"/>
                              <a:gd name="T18" fmla="*/ 6 w 8"/>
                              <a:gd name="T19" fmla="*/ 8 h 9"/>
                              <a:gd name="T20" fmla="*/ 7 w 8"/>
                              <a:gd name="T21" fmla="*/ 7 h 9"/>
                              <a:gd name="T22" fmla="*/ 8 w 8"/>
                              <a:gd name="T23" fmla="*/ 6 h 9"/>
                              <a:gd name="T24" fmla="*/ 8 w 8"/>
                              <a:gd name="T25" fmla="*/ 4 h 9"/>
                              <a:gd name="T26" fmla="*/ 8 w 8"/>
                              <a:gd name="T27" fmla="*/ 3 h 9"/>
                              <a:gd name="T28" fmla="*/ 7 w 8"/>
                              <a:gd name="T29" fmla="*/ 1 h 9"/>
                              <a:gd name="T30" fmla="*/ 6 w 8"/>
                              <a:gd name="T31" fmla="*/ 1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54"/>
                        <wps:cNvSpPr>
                          <a:spLocks/>
                        </wps:cNvSpPr>
                        <wps:spPr bwMode="auto">
                          <a:xfrm>
                            <a:off x="1660" y="1695"/>
                            <a:ext cx="10" cy="9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9"/>
                              <a:gd name="T2" fmla="*/ 3 w 10"/>
                              <a:gd name="T3" fmla="*/ 0 h 9"/>
                              <a:gd name="T4" fmla="*/ 1 w 10"/>
                              <a:gd name="T5" fmla="*/ 1 h 9"/>
                              <a:gd name="T6" fmla="*/ 1 w 10"/>
                              <a:gd name="T7" fmla="*/ 2 h 9"/>
                              <a:gd name="T8" fmla="*/ 0 w 10"/>
                              <a:gd name="T9" fmla="*/ 4 h 9"/>
                              <a:gd name="T10" fmla="*/ 1 w 10"/>
                              <a:gd name="T11" fmla="*/ 5 h 9"/>
                              <a:gd name="T12" fmla="*/ 1 w 10"/>
                              <a:gd name="T13" fmla="*/ 7 h 9"/>
                              <a:gd name="T14" fmla="*/ 3 w 10"/>
                              <a:gd name="T15" fmla="*/ 9 h 9"/>
                              <a:gd name="T16" fmla="*/ 6 w 10"/>
                              <a:gd name="T17" fmla="*/ 9 h 9"/>
                              <a:gd name="T18" fmla="*/ 7 w 10"/>
                              <a:gd name="T19" fmla="*/ 9 h 9"/>
                              <a:gd name="T20" fmla="*/ 9 w 10"/>
                              <a:gd name="T21" fmla="*/ 7 h 9"/>
                              <a:gd name="T22" fmla="*/ 10 w 10"/>
                              <a:gd name="T23" fmla="*/ 5 h 9"/>
                              <a:gd name="T24" fmla="*/ 10 w 10"/>
                              <a:gd name="T25" fmla="*/ 4 h 9"/>
                              <a:gd name="T26" fmla="*/ 10 w 10"/>
                              <a:gd name="T27" fmla="*/ 2 h 9"/>
                              <a:gd name="T28" fmla="*/ 9 w 10"/>
                              <a:gd name="T29" fmla="*/ 1 h 9"/>
                              <a:gd name="T30" fmla="*/ 7 w 10"/>
                              <a:gd name="T31" fmla="*/ 0 h 9"/>
                              <a:gd name="T32" fmla="*/ 6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55"/>
                        <wps:cNvSpPr>
                          <a:spLocks/>
                        </wps:cNvSpPr>
                        <wps:spPr bwMode="auto">
                          <a:xfrm>
                            <a:off x="1647" y="1705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56"/>
                        <wps:cNvSpPr>
                          <a:spLocks/>
                        </wps:cNvSpPr>
                        <wps:spPr bwMode="auto">
                          <a:xfrm>
                            <a:off x="1632" y="1714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2 w 9"/>
                              <a:gd name="T5" fmla="*/ 1 h 8"/>
                              <a:gd name="T6" fmla="*/ 1 w 9"/>
                              <a:gd name="T7" fmla="*/ 3 h 8"/>
                              <a:gd name="T8" fmla="*/ 0 w 9"/>
                              <a:gd name="T9" fmla="*/ 4 h 8"/>
                              <a:gd name="T10" fmla="*/ 1 w 9"/>
                              <a:gd name="T11" fmla="*/ 6 h 8"/>
                              <a:gd name="T12" fmla="*/ 2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3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57"/>
                        <wps:cNvSpPr>
                          <a:spLocks/>
                        </wps:cNvSpPr>
                        <wps:spPr bwMode="auto">
                          <a:xfrm>
                            <a:off x="1616" y="1722"/>
                            <a:ext cx="10" cy="10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10"/>
                              <a:gd name="T2" fmla="*/ 3 w 10"/>
                              <a:gd name="T3" fmla="*/ 2 h 10"/>
                              <a:gd name="T4" fmla="*/ 2 w 10"/>
                              <a:gd name="T5" fmla="*/ 3 h 10"/>
                              <a:gd name="T6" fmla="*/ 1 w 10"/>
                              <a:gd name="T7" fmla="*/ 4 h 10"/>
                              <a:gd name="T8" fmla="*/ 0 w 10"/>
                              <a:gd name="T9" fmla="*/ 6 h 10"/>
                              <a:gd name="T10" fmla="*/ 1 w 10"/>
                              <a:gd name="T11" fmla="*/ 7 h 10"/>
                              <a:gd name="T12" fmla="*/ 2 w 10"/>
                              <a:gd name="T13" fmla="*/ 9 h 10"/>
                              <a:gd name="T14" fmla="*/ 3 w 10"/>
                              <a:gd name="T15" fmla="*/ 10 h 10"/>
                              <a:gd name="T16" fmla="*/ 5 w 10"/>
                              <a:gd name="T17" fmla="*/ 10 h 10"/>
                              <a:gd name="T18" fmla="*/ 6 w 10"/>
                              <a:gd name="T19" fmla="*/ 10 h 10"/>
                              <a:gd name="T20" fmla="*/ 8 w 10"/>
                              <a:gd name="T21" fmla="*/ 9 h 10"/>
                              <a:gd name="T22" fmla="*/ 10 w 10"/>
                              <a:gd name="T23" fmla="*/ 7 h 10"/>
                              <a:gd name="T24" fmla="*/ 10 w 10"/>
                              <a:gd name="T25" fmla="*/ 6 h 10"/>
                              <a:gd name="T26" fmla="*/ 10 w 10"/>
                              <a:gd name="T27" fmla="*/ 4 h 10"/>
                              <a:gd name="T28" fmla="*/ 8 w 10"/>
                              <a:gd name="T29" fmla="*/ 3 h 10"/>
                              <a:gd name="T30" fmla="*/ 6 w 10"/>
                              <a:gd name="T31" fmla="*/ 2 h 10"/>
                              <a:gd name="T32" fmla="*/ 5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8" y="3"/>
                                </a:lnTo>
                                <a:lnTo>
                                  <a:pt x="6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58"/>
                        <wps:cNvSpPr>
                          <a:spLocks/>
                        </wps:cNvSpPr>
                        <wps:spPr bwMode="auto">
                          <a:xfrm>
                            <a:off x="1600" y="1732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8"/>
                              <a:gd name="T2" fmla="*/ 3 w 10"/>
                              <a:gd name="T3" fmla="*/ 0 h 8"/>
                              <a:gd name="T4" fmla="*/ 2 w 10"/>
                              <a:gd name="T5" fmla="*/ 1 h 8"/>
                              <a:gd name="T6" fmla="*/ 1 w 10"/>
                              <a:gd name="T7" fmla="*/ 2 h 8"/>
                              <a:gd name="T8" fmla="*/ 0 w 10"/>
                              <a:gd name="T9" fmla="*/ 4 h 8"/>
                              <a:gd name="T10" fmla="*/ 1 w 10"/>
                              <a:gd name="T11" fmla="*/ 6 h 8"/>
                              <a:gd name="T12" fmla="*/ 2 w 10"/>
                              <a:gd name="T13" fmla="*/ 7 h 8"/>
                              <a:gd name="T14" fmla="*/ 3 w 10"/>
                              <a:gd name="T15" fmla="*/ 8 h 8"/>
                              <a:gd name="T16" fmla="*/ 6 w 10"/>
                              <a:gd name="T17" fmla="*/ 8 h 8"/>
                              <a:gd name="T18" fmla="*/ 7 w 10"/>
                              <a:gd name="T19" fmla="*/ 8 h 8"/>
                              <a:gd name="T20" fmla="*/ 9 w 10"/>
                              <a:gd name="T21" fmla="*/ 7 h 8"/>
                              <a:gd name="T22" fmla="*/ 10 w 10"/>
                              <a:gd name="T23" fmla="*/ 6 h 8"/>
                              <a:gd name="T24" fmla="*/ 10 w 10"/>
                              <a:gd name="T25" fmla="*/ 4 h 8"/>
                              <a:gd name="T26" fmla="*/ 10 w 10"/>
                              <a:gd name="T27" fmla="*/ 2 h 8"/>
                              <a:gd name="T28" fmla="*/ 9 w 10"/>
                              <a:gd name="T29" fmla="*/ 1 h 8"/>
                              <a:gd name="T30" fmla="*/ 7 w 10"/>
                              <a:gd name="T31" fmla="*/ 0 h 8"/>
                              <a:gd name="T32" fmla="*/ 6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59"/>
                        <wps:cNvSpPr>
                          <a:spLocks/>
                        </wps:cNvSpPr>
                        <wps:spPr bwMode="auto">
                          <a:xfrm>
                            <a:off x="1584" y="1740"/>
                            <a:ext cx="10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0"/>
                              <a:gd name="T2" fmla="*/ 4 w 10"/>
                              <a:gd name="T3" fmla="*/ 1 h 10"/>
                              <a:gd name="T4" fmla="*/ 3 w 10"/>
                              <a:gd name="T5" fmla="*/ 1 h 10"/>
                              <a:gd name="T6" fmla="*/ 2 w 10"/>
                              <a:gd name="T7" fmla="*/ 4 h 10"/>
                              <a:gd name="T8" fmla="*/ 0 w 10"/>
                              <a:gd name="T9" fmla="*/ 5 h 10"/>
                              <a:gd name="T10" fmla="*/ 2 w 10"/>
                              <a:gd name="T11" fmla="*/ 7 h 10"/>
                              <a:gd name="T12" fmla="*/ 3 w 10"/>
                              <a:gd name="T13" fmla="*/ 8 h 10"/>
                              <a:gd name="T14" fmla="*/ 4 w 10"/>
                              <a:gd name="T15" fmla="*/ 9 h 10"/>
                              <a:gd name="T16" fmla="*/ 6 w 10"/>
                              <a:gd name="T17" fmla="*/ 10 h 10"/>
                              <a:gd name="T18" fmla="*/ 7 w 10"/>
                              <a:gd name="T19" fmla="*/ 9 h 10"/>
                              <a:gd name="T20" fmla="*/ 9 w 10"/>
                              <a:gd name="T21" fmla="*/ 8 h 10"/>
                              <a:gd name="T22" fmla="*/ 10 w 10"/>
                              <a:gd name="T23" fmla="*/ 7 h 10"/>
                              <a:gd name="T24" fmla="*/ 10 w 10"/>
                              <a:gd name="T25" fmla="*/ 5 h 10"/>
                              <a:gd name="T26" fmla="*/ 10 w 10"/>
                              <a:gd name="T27" fmla="*/ 4 h 10"/>
                              <a:gd name="T28" fmla="*/ 9 w 10"/>
                              <a:gd name="T29" fmla="*/ 1 h 10"/>
                              <a:gd name="T30" fmla="*/ 7 w 10"/>
                              <a:gd name="T31" fmla="*/ 1 h 10"/>
                              <a:gd name="T32" fmla="*/ 6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60"/>
                        <wps:cNvSpPr>
                          <a:spLocks/>
                        </wps:cNvSpPr>
                        <wps:spPr bwMode="auto">
                          <a:xfrm>
                            <a:off x="1568" y="1748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61"/>
                        <wps:cNvSpPr>
                          <a:spLocks/>
                        </wps:cNvSpPr>
                        <wps:spPr bwMode="auto">
                          <a:xfrm>
                            <a:off x="1552" y="1753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1 h 9"/>
                              <a:gd name="T4" fmla="*/ 1 w 8"/>
                              <a:gd name="T5" fmla="*/ 2 h 9"/>
                              <a:gd name="T6" fmla="*/ 0 w 8"/>
                              <a:gd name="T7" fmla="*/ 3 h 9"/>
                              <a:gd name="T8" fmla="*/ 0 w 8"/>
                              <a:gd name="T9" fmla="*/ 5 h 9"/>
                              <a:gd name="T10" fmla="*/ 0 w 8"/>
                              <a:gd name="T11" fmla="*/ 6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6 h 9"/>
                              <a:gd name="T24" fmla="*/ 8 w 8"/>
                              <a:gd name="T25" fmla="*/ 5 h 9"/>
                              <a:gd name="T26" fmla="*/ 8 w 8"/>
                              <a:gd name="T27" fmla="*/ 3 h 9"/>
                              <a:gd name="T28" fmla="*/ 7 w 8"/>
                              <a:gd name="T29" fmla="*/ 2 h 9"/>
                              <a:gd name="T30" fmla="*/ 6 w 8"/>
                              <a:gd name="T31" fmla="*/ 1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62"/>
                        <wps:cNvSpPr>
                          <a:spLocks/>
                        </wps:cNvSpPr>
                        <wps:spPr bwMode="auto">
                          <a:xfrm>
                            <a:off x="1535" y="1759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9"/>
                              <a:gd name="T2" fmla="*/ 3 w 10"/>
                              <a:gd name="T3" fmla="*/ 0 h 9"/>
                              <a:gd name="T4" fmla="*/ 2 w 10"/>
                              <a:gd name="T5" fmla="*/ 1 h 9"/>
                              <a:gd name="T6" fmla="*/ 1 w 10"/>
                              <a:gd name="T7" fmla="*/ 2 h 9"/>
                              <a:gd name="T8" fmla="*/ 0 w 10"/>
                              <a:gd name="T9" fmla="*/ 5 h 9"/>
                              <a:gd name="T10" fmla="*/ 1 w 10"/>
                              <a:gd name="T11" fmla="*/ 7 h 9"/>
                              <a:gd name="T12" fmla="*/ 2 w 10"/>
                              <a:gd name="T13" fmla="*/ 8 h 9"/>
                              <a:gd name="T14" fmla="*/ 3 w 10"/>
                              <a:gd name="T15" fmla="*/ 9 h 9"/>
                              <a:gd name="T16" fmla="*/ 5 w 10"/>
                              <a:gd name="T17" fmla="*/ 9 h 9"/>
                              <a:gd name="T18" fmla="*/ 7 w 10"/>
                              <a:gd name="T19" fmla="*/ 9 h 9"/>
                              <a:gd name="T20" fmla="*/ 8 w 10"/>
                              <a:gd name="T21" fmla="*/ 8 h 9"/>
                              <a:gd name="T22" fmla="*/ 10 w 10"/>
                              <a:gd name="T23" fmla="*/ 7 h 9"/>
                              <a:gd name="T24" fmla="*/ 10 w 10"/>
                              <a:gd name="T25" fmla="*/ 5 h 9"/>
                              <a:gd name="T26" fmla="*/ 10 w 10"/>
                              <a:gd name="T27" fmla="*/ 2 h 9"/>
                              <a:gd name="T28" fmla="*/ 8 w 10"/>
                              <a:gd name="T29" fmla="*/ 1 h 9"/>
                              <a:gd name="T30" fmla="*/ 7 w 10"/>
                              <a:gd name="T31" fmla="*/ 0 h 9"/>
                              <a:gd name="T32" fmla="*/ 5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63"/>
                        <wps:cNvSpPr>
                          <a:spLocks/>
                        </wps:cNvSpPr>
                        <wps:spPr bwMode="auto">
                          <a:xfrm>
                            <a:off x="1517" y="1768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2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5 h 8"/>
                              <a:gd name="T12" fmla="*/ 1 w 9"/>
                              <a:gd name="T13" fmla="*/ 7 h 8"/>
                              <a:gd name="T14" fmla="*/ 2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5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64"/>
                        <wps:cNvSpPr>
                          <a:spLocks/>
                        </wps:cNvSpPr>
                        <wps:spPr bwMode="auto">
                          <a:xfrm>
                            <a:off x="1498" y="1775"/>
                            <a:ext cx="10" cy="10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10"/>
                              <a:gd name="T2" fmla="*/ 3 w 10"/>
                              <a:gd name="T3" fmla="*/ 1 h 10"/>
                              <a:gd name="T4" fmla="*/ 1 w 10"/>
                              <a:gd name="T5" fmla="*/ 2 h 10"/>
                              <a:gd name="T6" fmla="*/ 0 w 10"/>
                              <a:gd name="T7" fmla="*/ 3 h 10"/>
                              <a:gd name="T8" fmla="*/ 0 w 10"/>
                              <a:gd name="T9" fmla="*/ 5 h 10"/>
                              <a:gd name="T10" fmla="*/ 0 w 10"/>
                              <a:gd name="T11" fmla="*/ 6 h 10"/>
                              <a:gd name="T12" fmla="*/ 1 w 10"/>
                              <a:gd name="T13" fmla="*/ 9 h 10"/>
                              <a:gd name="T14" fmla="*/ 3 w 10"/>
                              <a:gd name="T15" fmla="*/ 9 h 10"/>
                              <a:gd name="T16" fmla="*/ 4 w 10"/>
                              <a:gd name="T17" fmla="*/ 10 h 10"/>
                              <a:gd name="T18" fmla="*/ 7 w 10"/>
                              <a:gd name="T19" fmla="*/ 9 h 10"/>
                              <a:gd name="T20" fmla="*/ 9 w 10"/>
                              <a:gd name="T21" fmla="*/ 9 h 10"/>
                              <a:gd name="T22" fmla="*/ 9 w 10"/>
                              <a:gd name="T23" fmla="*/ 6 h 10"/>
                              <a:gd name="T24" fmla="*/ 10 w 10"/>
                              <a:gd name="T25" fmla="*/ 5 h 10"/>
                              <a:gd name="T26" fmla="*/ 9 w 10"/>
                              <a:gd name="T27" fmla="*/ 3 h 10"/>
                              <a:gd name="T28" fmla="*/ 9 w 10"/>
                              <a:gd name="T29" fmla="*/ 2 h 10"/>
                              <a:gd name="T30" fmla="*/ 7 w 10"/>
                              <a:gd name="T31" fmla="*/ 1 h 10"/>
                              <a:gd name="T32" fmla="*/ 4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9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65"/>
                        <wps:cNvSpPr>
                          <a:spLocks/>
                        </wps:cNvSpPr>
                        <wps:spPr bwMode="auto">
                          <a:xfrm>
                            <a:off x="1481" y="1779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2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7 h 9"/>
                              <a:gd name="T12" fmla="*/ 1 w 9"/>
                              <a:gd name="T13" fmla="*/ 8 h 9"/>
                              <a:gd name="T14" fmla="*/ 2 w 9"/>
                              <a:gd name="T15" fmla="*/ 9 h 9"/>
                              <a:gd name="T16" fmla="*/ 5 w 9"/>
                              <a:gd name="T17" fmla="*/ 9 h 9"/>
                              <a:gd name="T18" fmla="*/ 7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7 h 9"/>
                              <a:gd name="T24" fmla="*/ 9 w 9"/>
                              <a:gd name="T25" fmla="*/ 5 h 9"/>
                              <a:gd name="T26" fmla="*/ 9 w 9"/>
                              <a:gd name="T27" fmla="*/ 3 h 9"/>
                              <a:gd name="T28" fmla="*/ 8 w 9"/>
                              <a:gd name="T29" fmla="*/ 1 h 9"/>
                              <a:gd name="T30" fmla="*/ 7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66"/>
                        <wps:cNvSpPr>
                          <a:spLocks/>
                        </wps:cNvSpPr>
                        <wps:spPr bwMode="auto">
                          <a:xfrm>
                            <a:off x="1463" y="1785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4 w 10"/>
                              <a:gd name="T3" fmla="*/ 0 h 8"/>
                              <a:gd name="T4" fmla="*/ 2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6 h 8"/>
                              <a:gd name="T12" fmla="*/ 2 w 10"/>
                              <a:gd name="T13" fmla="*/ 7 h 8"/>
                              <a:gd name="T14" fmla="*/ 4 w 10"/>
                              <a:gd name="T15" fmla="*/ 8 h 8"/>
                              <a:gd name="T16" fmla="*/ 5 w 10"/>
                              <a:gd name="T17" fmla="*/ 8 h 8"/>
                              <a:gd name="T18" fmla="*/ 7 w 10"/>
                              <a:gd name="T19" fmla="*/ 8 h 8"/>
                              <a:gd name="T20" fmla="*/ 9 w 10"/>
                              <a:gd name="T21" fmla="*/ 7 h 8"/>
                              <a:gd name="T22" fmla="*/ 9 w 10"/>
                              <a:gd name="T23" fmla="*/ 6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9 w 10"/>
                              <a:gd name="T29" fmla="*/ 1 h 8"/>
                              <a:gd name="T30" fmla="*/ 7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67"/>
                        <wps:cNvSpPr>
                          <a:spLocks/>
                        </wps:cNvSpPr>
                        <wps:spPr bwMode="auto">
                          <a:xfrm>
                            <a:off x="1447" y="1790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5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5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68"/>
                        <wps:cNvSpPr>
                          <a:spLocks/>
                        </wps:cNvSpPr>
                        <wps:spPr bwMode="auto">
                          <a:xfrm>
                            <a:off x="1425" y="1794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2 w 8"/>
                              <a:gd name="T3" fmla="*/ 1 h 10"/>
                              <a:gd name="T4" fmla="*/ 1 w 8"/>
                              <a:gd name="T5" fmla="*/ 2 h 10"/>
                              <a:gd name="T6" fmla="*/ 0 w 8"/>
                              <a:gd name="T7" fmla="*/ 3 h 10"/>
                              <a:gd name="T8" fmla="*/ 0 w 8"/>
                              <a:gd name="T9" fmla="*/ 5 h 10"/>
                              <a:gd name="T10" fmla="*/ 0 w 8"/>
                              <a:gd name="T11" fmla="*/ 6 h 10"/>
                              <a:gd name="T12" fmla="*/ 1 w 8"/>
                              <a:gd name="T13" fmla="*/ 8 h 10"/>
                              <a:gd name="T14" fmla="*/ 2 w 8"/>
                              <a:gd name="T15" fmla="*/ 8 h 10"/>
                              <a:gd name="T16" fmla="*/ 4 w 8"/>
                              <a:gd name="T17" fmla="*/ 10 h 10"/>
                              <a:gd name="T18" fmla="*/ 6 w 8"/>
                              <a:gd name="T19" fmla="*/ 8 h 10"/>
                              <a:gd name="T20" fmla="*/ 7 w 8"/>
                              <a:gd name="T21" fmla="*/ 8 h 10"/>
                              <a:gd name="T22" fmla="*/ 8 w 8"/>
                              <a:gd name="T23" fmla="*/ 6 h 10"/>
                              <a:gd name="T24" fmla="*/ 8 w 8"/>
                              <a:gd name="T25" fmla="*/ 5 h 10"/>
                              <a:gd name="T26" fmla="*/ 8 w 8"/>
                              <a:gd name="T27" fmla="*/ 3 h 10"/>
                              <a:gd name="T28" fmla="*/ 7 w 8"/>
                              <a:gd name="T29" fmla="*/ 2 h 10"/>
                              <a:gd name="T30" fmla="*/ 6 w 8"/>
                              <a:gd name="T31" fmla="*/ 1 h 10"/>
                              <a:gd name="T32" fmla="*/ 4 w 8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69"/>
                        <wps:cNvSpPr>
                          <a:spLocks/>
                        </wps:cNvSpPr>
                        <wps:spPr bwMode="auto">
                          <a:xfrm>
                            <a:off x="1402" y="1799"/>
                            <a:ext cx="10" cy="10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10"/>
                              <a:gd name="T2" fmla="*/ 4 w 10"/>
                              <a:gd name="T3" fmla="*/ 0 h 10"/>
                              <a:gd name="T4" fmla="*/ 2 w 10"/>
                              <a:gd name="T5" fmla="*/ 1 h 10"/>
                              <a:gd name="T6" fmla="*/ 0 w 10"/>
                              <a:gd name="T7" fmla="*/ 3 h 10"/>
                              <a:gd name="T8" fmla="*/ 0 w 10"/>
                              <a:gd name="T9" fmla="*/ 5 h 10"/>
                              <a:gd name="T10" fmla="*/ 0 w 10"/>
                              <a:gd name="T11" fmla="*/ 7 h 10"/>
                              <a:gd name="T12" fmla="*/ 2 w 10"/>
                              <a:gd name="T13" fmla="*/ 8 h 10"/>
                              <a:gd name="T14" fmla="*/ 4 w 10"/>
                              <a:gd name="T15" fmla="*/ 9 h 10"/>
                              <a:gd name="T16" fmla="*/ 5 w 10"/>
                              <a:gd name="T17" fmla="*/ 10 h 10"/>
                              <a:gd name="T18" fmla="*/ 7 w 10"/>
                              <a:gd name="T19" fmla="*/ 9 h 10"/>
                              <a:gd name="T20" fmla="*/ 8 w 10"/>
                              <a:gd name="T21" fmla="*/ 8 h 10"/>
                              <a:gd name="T22" fmla="*/ 9 w 10"/>
                              <a:gd name="T23" fmla="*/ 7 h 10"/>
                              <a:gd name="T24" fmla="*/ 10 w 10"/>
                              <a:gd name="T25" fmla="*/ 5 h 10"/>
                              <a:gd name="T26" fmla="*/ 9 w 10"/>
                              <a:gd name="T27" fmla="*/ 3 h 10"/>
                              <a:gd name="T28" fmla="*/ 8 w 10"/>
                              <a:gd name="T29" fmla="*/ 1 h 10"/>
                              <a:gd name="T30" fmla="*/ 7 w 10"/>
                              <a:gd name="T31" fmla="*/ 0 h 10"/>
                              <a:gd name="T32" fmla="*/ 5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70"/>
                        <wps:cNvSpPr>
                          <a:spLocks/>
                        </wps:cNvSpPr>
                        <wps:spPr bwMode="auto">
                          <a:xfrm>
                            <a:off x="1385" y="1802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7 h 9"/>
                              <a:gd name="T12" fmla="*/ 1 w 9"/>
                              <a:gd name="T13" fmla="*/ 8 h 9"/>
                              <a:gd name="T14" fmla="*/ 3 w 9"/>
                              <a:gd name="T15" fmla="*/ 9 h 9"/>
                              <a:gd name="T16" fmla="*/ 4 w 9"/>
                              <a:gd name="T17" fmla="*/ 9 h 9"/>
                              <a:gd name="T18" fmla="*/ 6 w 9"/>
                              <a:gd name="T19" fmla="*/ 9 h 9"/>
                              <a:gd name="T20" fmla="*/ 7 w 9"/>
                              <a:gd name="T21" fmla="*/ 8 h 9"/>
                              <a:gd name="T22" fmla="*/ 8 w 9"/>
                              <a:gd name="T23" fmla="*/ 7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71"/>
                        <wps:cNvSpPr>
                          <a:spLocks/>
                        </wps:cNvSpPr>
                        <wps:spPr bwMode="auto">
                          <a:xfrm>
                            <a:off x="1367" y="1806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5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5 h 8"/>
                              <a:gd name="T24" fmla="*/ 9 w 9"/>
                              <a:gd name="T25" fmla="*/ 4 h 8"/>
                              <a:gd name="T26" fmla="*/ 8 w 9"/>
                              <a:gd name="T27" fmla="*/ 2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72"/>
                        <wps:cNvSpPr>
                          <a:spLocks/>
                        </wps:cNvSpPr>
                        <wps:spPr bwMode="auto">
                          <a:xfrm>
                            <a:off x="1349" y="1808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1 h 9"/>
                              <a:gd name="T6" fmla="*/ 0 w 9"/>
                              <a:gd name="T7" fmla="*/ 3 h 9"/>
                              <a:gd name="T8" fmla="*/ 0 w 9"/>
                              <a:gd name="T9" fmla="*/ 4 h 9"/>
                              <a:gd name="T10" fmla="*/ 0 w 9"/>
                              <a:gd name="T11" fmla="*/ 6 h 9"/>
                              <a:gd name="T12" fmla="*/ 1 w 9"/>
                              <a:gd name="T13" fmla="*/ 7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8 w 9"/>
                              <a:gd name="T21" fmla="*/ 7 h 9"/>
                              <a:gd name="T22" fmla="*/ 8 w 9"/>
                              <a:gd name="T23" fmla="*/ 6 h 9"/>
                              <a:gd name="T24" fmla="*/ 9 w 9"/>
                              <a:gd name="T25" fmla="*/ 4 h 9"/>
                              <a:gd name="T26" fmla="*/ 8 w 9"/>
                              <a:gd name="T27" fmla="*/ 3 h 9"/>
                              <a:gd name="T28" fmla="*/ 8 w 9"/>
                              <a:gd name="T29" fmla="*/ 1 h 9"/>
                              <a:gd name="T30" fmla="*/ 6 w 9"/>
                              <a:gd name="T31" fmla="*/ 1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73"/>
                        <wps:cNvSpPr>
                          <a:spLocks/>
                        </wps:cNvSpPr>
                        <wps:spPr bwMode="auto">
                          <a:xfrm>
                            <a:off x="1328" y="1809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3 h 9"/>
                              <a:gd name="T8" fmla="*/ 0 w 8"/>
                              <a:gd name="T9" fmla="*/ 4 h 9"/>
                              <a:gd name="T10" fmla="*/ 0 w 8"/>
                              <a:gd name="T11" fmla="*/ 6 h 9"/>
                              <a:gd name="T12" fmla="*/ 1 w 8"/>
                              <a:gd name="T13" fmla="*/ 7 h 9"/>
                              <a:gd name="T14" fmla="*/ 2 w 8"/>
                              <a:gd name="T15" fmla="*/ 8 h 9"/>
                              <a:gd name="T16" fmla="*/ 4 w 8"/>
                              <a:gd name="T17" fmla="*/ 9 h 9"/>
                              <a:gd name="T18" fmla="*/ 6 w 8"/>
                              <a:gd name="T19" fmla="*/ 8 h 9"/>
                              <a:gd name="T20" fmla="*/ 7 w 8"/>
                              <a:gd name="T21" fmla="*/ 7 h 9"/>
                              <a:gd name="T22" fmla="*/ 8 w 8"/>
                              <a:gd name="T23" fmla="*/ 6 h 9"/>
                              <a:gd name="T24" fmla="*/ 8 w 8"/>
                              <a:gd name="T25" fmla="*/ 4 h 9"/>
                              <a:gd name="T26" fmla="*/ 8 w 8"/>
                              <a:gd name="T27" fmla="*/ 3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74"/>
                        <wps:cNvSpPr>
                          <a:spLocks/>
                        </wps:cNvSpPr>
                        <wps:spPr bwMode="auto">
                          <a:xfrm>
                            <a:off x="1306" y="1810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7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7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75"/>
                        <wps:cNvSpPr>
                          <a:spLocks/>
                        </wps:cNvSpPr>
                        <wps:spPr bwMode="auto">
                          <a:xfrm>
                            <a:off x="1285" y="1811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76"/>
                        <wps:cNvSpPr>
                          <a:spLocks/>
                        </wps:cNvSpPr>
                        <wps:spPr bwMode="auto">
                          <a:xfrm>
                            <a:off x="1263" y="1810"/>
                            <a:ext cx="9" cy="8"/>
                          </a:xfrm>
                          <a:custGeom>
                            <a:avLst/>
                            <a:gdLst>
                              <a:gd name="T0" fmla="*/ 4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3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4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8 w 9"/>
                              <a:gd name="T23" fmla="*/ 6 h 8"/>
                              <a:gd name="T24" fmla="*/ 9 w 9"/>
                              <a:gd name="T25" fmla="*/ 4 h 8"/>
                              <a:gd name="T26" fmla="*/ 8 w 9"/>
                              <a:gd name="T27" fmla="*/ 3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4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77"/>
                        <wps:cNvSpPr>
                          <a:spLocks/>
                        </wps:cNvSpPr>
                        <wps:spPr bwMode="auto">
                          <a:xfrm>
                            <a:off x="1244" y="1809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2 w 9"/>
                              <a:gd name="T5" fmla="*/ 1 h 8"/>
                              <a:gd name="T6" fmla="*/ 1 w 9"/>
                              <a:gd name="T7" fmla="*/ 2 h 8"/>
                              <a:gd name="T8" fmla="*/ 0 w 9"/>
                              <a:gd name="T9" fmla="*/ 4 h 8"/>
                              <a:gd name="T10" fmla="*/ 1 w 9"/>
                              <a:gd name="T11" fmla="*/ 5 h 8"/>
                              <a:gd name="T12" fmla="*/ 2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5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78"/>
                        <wps:cNvSpPr>
                          <a:spLocks/>
                        </wps:cNvSpPr>
                        <wps:spPr bwMode="auto">
                          <a:xfrm>
                            <a:off x="1226" y="1807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3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3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79"/>
                        <wps:cNvSpPr>
                          <a:spLocks/>
                        </wps:cNvSpPr>
                        <wps:spPr bwMode="auto">
                          <a:xfrm>
                            <a:off x="1204" y="1804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6 h 9"/>
                              <a:gd name="T12" fmla="*/ 1 w 9"/>
                              <a:gd name="T13" fmla="*/ 8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7 w 9"/>
                              <a:gd name="T21" fmla="*/ 8 h 9"/>
                              <a:gd name="T22" fmla="*/ 8 w 9"/>
                              <a:gd name="T23" fmla="*/ 6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1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80"/>
                        <wps:cNvSpPr>
                          <a:spLocks/>
                        </wps:cNvSpPr>
                        <wps:spPr bwMode="auto">
                          <a:xfrm>
                            <a:off x="1184" y="1802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7 h 9"/>
                              <a:gd name="T12" fmla="*/ 1 w 9"/>
                              <a:gd name="T13" fmla="*/ 8 h 9"/>
                              <a:gd name="T14" fmla="*/ 3 w 9"/>
                              <a:gd name="T15" fmla="*/ 9 h 9"/>
                              <a:gd name="T16" fmla="*/ 4 w 9"/>
                              <a:gd name="T17" fmla="*/ 9 h 9"/>
                              <a:gd name="T18" fmla="*/ 6 w 9"/>
                              <a:gd name="T19" fmla="*/ 9 h 9"/>
                              <a:gd name="T20" fmla="*/ 7 w 9"/>
                              <a:gd name="T21" fmla="*/ 8 h 9"/>
                              <a:gd name="T22" fmla="*/ 8 w 9"/>
                              <a:gd name="T23" fmla="*/ 7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81"/>
                        <wps:cNvSpPr>
                          <a:spLocks/>
                        </wps:cNvSpPr>
                        <wps:spPr bwMode="auto">
                          <a:xfrm>
                            <a:off x="1164" y="1800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2 w 8"/>
                              <a:gd name="T3" fmla="*/ 1 h 10"/>
                              <a:gd name="T4" fmla="*/ 1 w 8"/>
                              <a:gd name="T5" fmla="*/ 2 h 10"/>
                              <a:gd name="T6" fmla="*/ 0 w 8"/>
                              <a:gd name="T7" fmla="*/ 4 h 10"/>
                              <a:gd name="T8" fmla="*/ 0 w 8"/>
                              <a:gd name="T9" fmla="*/ 6 h 10"/>
                              <a:gd name="T10" fmla="*/ 0 w 8"/>
                              <a:gd name="T11" fmla="*/ 7 h 10"/>
                              <a:gd name="T12" fmla="*/ 1 w 8"/>
                              <a:gd name="T13" fmla="*/ 9 h 10"/>
                              <a:gd name="T14" fmla="*/ 2 w 8"/>
                              <a:gd name="T15" fmla="*/ 9 h 10"/>
                              <a:gd name="T16" fmla="*/ 4 w 8"/>
                              <a:gd name="T17" fmla="*/ 10 h 10"/>
                              <a:gd name="T18" fmla="*/ 6 w 8"/>
                              <a:gd name="T19" fmla="*/ 9 h 10"/>
                              <a:gd name="T20" fmla="*/ 7 w 8"/>
                              <a:gd name="T21" fmla="*/ 9 h 10"/>
                              <a:gd name="T22" fmla="*/ 8 w 8"/>
                              <a:gd name="T23" fmla="*/ 7 h 10"/>
                              <a:gd name="T24" fmla="*/ 8 w 8"/>
                              <a:gd name="T25" fmla="*/ 6 h 10"/>
                              <a:gd name="T26" fmla="*/ 8 w 8"/>
                              <a:gd name="T27" fmla="*/ 4 h 10"/>
                              <a:gd name="T28" fmla="*/ 7 w 8"/>
                              <a:gd name="T29" fmla="*/ 2 h 10"/>
                              <a:gd name="T30" fmla="*/ 6 w 8"/>
                              <a:gd name="T31" fmla="*/ 1 h 10"/>
                              <a:gd name="T32" fmla="*/ 4 w 8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82"/>
                        <wps:cNvSpPr>
                          <a:spLocks/>
                        </wps:cNvSpPr>
                        <wps:spPr bwMode="auto">
                          <a:xfrm>
                            <a:off x="1145" y="1796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1 w 9"/>
                              <a:gd name="T7" fmla="*/ 2 h 9"/>
                              <a:gd name="T8" fmla="*/ 0 w 9"/>
                              <a:gd name="T9" fmla="*/ 4 h 9"/>
                              <a:gd name="T10" fmla="*/ 1 w 9"/>
                              <a:gd name="T11" fmla="*/ 6 h 9"/>
                              <a:gd name="T12" fmla="*/ 2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4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83"/>
                        <wps:cNvSpPr>
                          <a:spLocks/>
                        </wps:cNvSpPr>
                        <wps:spPr bwMode="auto">
                          <a:xfrm>
                            <a:off x="1127" y="1791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1 h 9"/>
                              <a:gd name="T4" fmla="*/ 1 w 9"/>
                              <a:gd name="T5" fmla="*/ 2 h 9"/>
                              <a:gd name="T6" fmla="*/ 0 w 9"/>
                              <a:gd name="T7" fmla="*/ 3 h 9"/>
                              <a:gd name="T8" fmla="*/ 0 w 9"/>
                              <a:gd name="T9" fmla="*/ 5 h 9"/>
                              <a:gd name="T10" fmla="*/ 0 w 9"/>
                              <a:gd name="T11" fmla="*/ 6 h 9"/>
                              <a:gd name="T12" fmla="*/ 1 w 9"/>
                              <a:gd name="T13" fmla="*/ 8 h 9"/>
                              <a:gd name="T14" fmla="*/ 3 w 9"/>
                              <a:gd name="T15" fmla="*/ 8 h 9"/>
                              <a:gd name="T16" fmla="*/ 4 w 9"/>
                              <a:gd name="T17" fmla="*/ 9 h 9"/>
                              <a:gd name="T18" fmla="*/ 6 w 9"/>
                              <a:gd name="T19" fmla="*/ 8 h 9"/>
                              <a:gd name="T20" fmla="*/ 7 w 9"/>
                              <a:gd name="T21" fmla="*/ 8 h 9"/>
                              <a:gd name="T22" fmla="*/ 8 w 9"/>
                              <a:gd name="T23" fmla="*/ 6 h 9"/>
                              <a:gd name="T24" fmla="*/ 9 w 9"/>
                              <a:gd name="T25" fmla="*/ 5 h 9"/>
                              <a:gd name="T26" fmla="*/ 8 w 9"/>
                              <a:gd name="T27" fmla="*/ 3 h 9"/>
                              <a:gd name="T28" fmla="*/ 7 w 9"/>
                              <a:gd name="T29" fmla="*/ 2 h 9"/>
                              <a:gd name="T30" fmla="*/ 6 w 9"/>
                              <a:gd name="T31" fmla="*/ 1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84"/>
                        <wps:cNvSpPr>
                          <a:spLocks/>
                        </wps:cNvSpPr>
                        <wps:spPr bwMode="auto">
                          <a:xfrm>
                            <a:off x="1107" y="1786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3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3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85"/>
                        <wps:cNvSpPr>
                          <a:spLocks/>
                        </wps:cNvSpPr>
                        <wps:spPr bwMode="auto">
                          <a:xfrm>
                            <a:off x="1087" y="1780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5 h 9"/>
                              <a:gd name="T10" fmla="*/ 0 w 8"/>
                              <a:gd name="T11" fmla="*/ 6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6 h 9"/>
                              <a:gd name="T24" fmla="*/ 8 w 8"/>
                              <a:gd name="T25" fmla="*/ 5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86"/>
                        <wps:cNvSpPr>
                          <a:spLocks/>
                        </wps:cNvSpPr>
                        <wps:spPr bwMode="auto">
                          <a:xfrm>
                            <a:off x="1068" y="1775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4 h 9"/>
                              <a:gd name="T10" fmla="*/ 0 w 8"/>
                              <a:gd name="T11" fmla="*/ 6 h 9"/>
                              <a:gd name="T12" fmla="*/ 1 w 8"/>
                              <a:gd name="T13" fmla="*/ 7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7 h 9"/>
                              <a:gd name="T22" fmla="*/ 8 w 8"/>
                              <a:gd name="T23" fmla="*/ 6 h 9"/>
                              <a:gd name="T24" fmla="*/ 8 w 8"/>
                              <a:gd name="T25" fmla="*/ 4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87"/>
                        <wps:cNvSpPr>
                          <a:spLocks/>
                        </wps:cNvSpPr>
                        <wps:spPr bwMode="auto">
                          <a:xfrm>
                            <a:off x="1049" y="1770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3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3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88"/>
                        <wps:cNvSpPr>
                          <a:spLocks/>
                        </wps:cNvSpPr>
                        <wps:spPr bwMode="auto">
                          <a:xfrm>
                            <a:off x="1029" y="1762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2 h 9"/>
                              <a:gd name="T6" fmla="*/ 1 w 9"/>
                              <a:gd name="T7" fmla="*/ 3 h 9"/>
                              <a:gd name="T8" fmla="*/ 0 w 9"/>
                              <a:gd name="T9" fmla="*/ 5 h 9"/>
                              <a:gd name="T10" fmla="*/ 1 w 9"/>
                              <a:gd name="T11" fmla="*/ 7 h 9"/>
                              <a:gd name="T12" fmla="*/ 2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7 h 9"/>
                              <a:gd name="T24" fmla="*/ 9 w 9"/>
                              <a:gd name="T25" fmla="*/ 5 h 9"/>
                              <a:gd name="T26" fmla="*/ 9 w 9"/>
                              <a:gd name="T27" fmla="*/ 3 h 9"/>
                              <a:gd name="T28" fmla="*/ 8 w 9"/>
                              <a:gd name="T29" fmla="*/ 2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89"/>
                        <wps:cNvSpPr>
                          <a:spLocks/>
                        </wps:cNvSpPr>
                        <wps:spPr bwMode="auto">
                          <a:xfrm>
                            <a:off x="1010" y="1755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2 h 9"/>
                              <a:gd name="T8" fmla="*/ 0 w 9"/>
                              <a:gd name="T9" fmla="*/ 4 h 9"/>
                              <a:gd name="T10" fmla="*/ 0 w 9"/>
                              <a:gd name="T11" fmla="*/ 5 h 9"/>
                              <a:gd name="T12" fmla="*/ 1 w 9"/>
                              <a:gd name="T13" fmla="*/ 7 h 9"/>
                              <a:gd name="T14" fmla="*/ 3 w 9"/>
                              <a:gd name="T15" fmla="*/ 9 h 9"/>
                              <a:gd name="T16" fmla="*/ 4 w 9"/>
                              <a:gd name="T17" fmla="*/ 9 h 9"/>
                              <a:gd name="T18" fmla="*/ 6 w 9"/>
                              <a:gd name="T19" fmla="*/ 9 h 9"/>
                              <a:gd name="T20" fmla="*/ 7 w 9"/>
                              <a:gd name="T21" fmla="*/ 7 h 9"/>
                              <a:gd name="T22" fmla="*/ 8 w 9"/>
                              <a:gd name="T23" fmla="*/ 5 h 9"/>
                              <a:gd name="T24" fmla="*/ 9 w 9"/>
                              <a:gd name="T25" fmla="*/ 4 h 9"/>
                              <a:gd name="T26" fmla="*/ 8 w 9"/>
                              <a:gd name="T27" fmla="*/ 2 h 9"/>
                              <a:gd name="T28" fmla="*/ 7 w 9"/>
                              <a:gd name="T29" fmla="*/ 1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90"/>
                        <wps:cNvSpPr>
                          <a:spLocks/>
                        </wps:cNvSpPr>
                        <wps:spPr bwMode="auto">
                          <a:xfrm>
                            <a:off x="991" y="1748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5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5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91"/>
                        <wps:cNvSpPr>
                          <a:spLocks/>
                        </wps:cNvSpPr>
                        <wps:spPr bwMode="auto">
                          <a:xfrm>
                            <a:off x="974" y="1739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9"/>
                              <a:gd name="T2" fmla="*/ 2 w 10"/>
                              <a:gd name="T3" fmla="*/ 0 h 9"/>
                              <a:gd name="T4" fmla="*/ 1 w 10"/>
                              <a:gd name="T5" fmla="*/ 1 h 9"/>
                              <a:gd name="T6" fmla="*/ 0 w 10"/>
                              <a:gd name="T7" fmla="*/ 3 h 9"/>
                              <a:gd name="T8" fmla="*/ 0 w 10"/>
                              <a:gd name="T9" fmla="*/ 5 h 9"/>
                              <a:gd name="T10" fmla="*/ 0 w 10"/>
                              <a:gd name="T11" fmla="*/ 7 h 9"/>
                              <a:gd name="T12" fmla="*/ 1 w 10"/>
                              <a:gd name="T13" fmla="*/ 8 h 9"/>
                              <a:gd name="T14" fmla="*/ 2 w 10"/>
                              <a:gd name="T15" fmla="*/ 9 h 9"/>
                              <a:gd name="T16" fmla="*/ 4 w 10"/>
                              <a:gd name="T17" fmla="*/ 9 h 9"/>
                              <a:gd name="T18" fmla="*/ 7 w 10"/>
                              <a:gd name="T19" fmla="*/ 9 h 9"/>
                              <a:gd name="T20" fmla="*/ 8 w 10"/>
                              <a:gd name="T21" fmla="*/ 8 h 9"/>
                              <a:gd name="T22" fmla="*/ 9 w 10"/>
                              <a:gd name="T23" fmla="*/ 7 h 9"/>
                              <a:gd name="T24" fmla="*/ 10 w 10"/>
                              <a:gd name="T25" fmla="*/ 5 h 9"/>
                              <a:gd name="T26" fmla="*/ 9 w 10"/>
                              <a:gd name="T27" fmla="*/ 3 h 9"/>
                              <a:gd name="T28" fmla="*/ 8 w 10"/>
                              <a:gd name="T29" fmla="*/ 1 h 9"/>
                              <a:gd name="T30" fmla="*/ 7 w 10"/>
                              <a:gd name="T31" fmla="*/ 0 h 9"/>
                              <a:gd name="T32" fmla="*/ 4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92"/>
                        <wps:cNvSpPr>
                          <a:spLocks/>
                        </wps:cNvSpPr>
                        <wps:spPr bwMode="auto">
                          <a:xfrm>
                            <a:off x="957" y="1732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4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5 h 8"/>
                              <a:gd name="T12" fmla="*/ 1 w 10"/>
                              <a:gd name="T13" fmla="*/ 7 h 8"/>
                              <a:gd name="T14" fmla="*/ 4 w 10"/>
                              <a:gd name="T15" fmla="*/ 8 h 8"/>
                              <a:gd name="T16" fmla="*/ 5 w 10"/>
                              <a:gd name="T17" fmla="*/ 8 h 8"/>
                              <a:gd name="T18" fmla="*/ 7 w 10"/>
                              <a:gd name="T19" fmla="*/ 8 h 8"/>
                              <a:gd name="T20" fmla="*/ 8 w 10"/>
                              <a:gd name="T21" fmla="*/ 7 h 8"/>
                              <a:gd name="T22" fmla="*/ 9 w 10"/>
                              <a:gd name="T23" fmla="*/ 5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8 w 10"/>
                              <a:gd name="T29" fmla="*/ 1 h 8"/>
                              <a:gd name="T30" fmla="*/ 7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93"/>
                        <wps:cNvSpPr>
                          <a:spLocks/>
                        </wps:cNvSpPr>
                        <wps:spPr bwMode="auto">
                          <a:xfrm>
                            <a:off x="942" y="1722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2 h 9"/>
                              <a:gd name="T6" fmla="*/ 1 w 9"/>
                              <a:gd name="T7" fmla="*/ 3 h 9"/>
                              <a:gd name="T8" fmla="*/ 0 w 9"/>
                              <a:gd name="T9" fmla="*/ 5 h 9"/>
                              <a:gd name="T10" fmla="*/ 1 w 9"/>
                              <a:gd name="T11" fmla="*/ 6 h 9"/>
                              <a:gd name="T12" fmla="*/ 1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6 h 9"/>
                              <a:gd name="T24" fmla="*/ 9 w 9"/>
                              <a:gd name="T25" fmla="*/ 5 h 9"/>
                              <a:gd name="T26" fmla="*/ 9 w 9"/>
                              <a:gd name="T27" fmla="*/ 3 h 9"/>
                              <a:gd name="T28" fmla="*/ 8 w 9"/>
                              <a:gd name="T29" fmla="*/ 2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94"/>
                        <wps:cNvSpPr>
                          <a:spLocks/>
                        </wps:cNvSpPr>
                        <wps:spPr bwMode="auto">
                          <a:xfrm>
                            <a:off x="927" y="1713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2 h 8"/>
                              <a:gd name="T8" fmla="*/ 0 w 8"/>
                              <a:gd name="T9" fmla="*/ 4 h 8"/>
                              <a:gd name="T10" fmla="*/ 0 w 8"/>
                              <a:gd name="T11" fmla="*/ 5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5 h 8"/>
                              <a:gd name="T24" fmla="*/ 8 w 8"/>
                              <a:gd name="T25" fmla="*/ 4 h 8"/>
                              <a:gd name="T26" fmla="*/ 8 w 8"/>
                              <a:gd name="T27" fmla="*/ 2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95"/>
                        <wps:cNvSpPr>
                          <a:spLocks/>
                        </wps:cNvSpPr>
                        <wps:spPr bwMode="auto">
                          <a:xfrm>
                            <a:off x="911" y="1704"/>
                            <a:ext cx="10" cy="8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8"/>
                              <a:gd name="T2" fmla="*/ 2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5 h 8"/>
                              <a:gd name="T12" fmla="*/ 1 w 10"/>
                              <a:gd name="T13" fmla="*/ 7 h 8"/>
                              <a:gd name="T14" fmla="*/ 2 w 10"/>
                              <a:gd name="T15" fmla="*/ 8 h 8"/>
                              <a:gd name="T16" fmla="*/ 4 w 10"/>
                              <a:gd name="T17" fmla="*/ 8 h 8"/>
                              <a:gd name="T18" fmla="*/ 6 w 10"/>
                              <a:gd name="T19" fmla="*/ 8 h 8"/>
                              <a:gd name="T20" fmla="*/ 7 w 10"/>
                              <a:gd name="T21" fmla="*/ 7 h 8"/>
                              <a:gd name="T22" fmla="*/ 9 w 10"/>
                              <a:gd name="T23" fmla="*/ 5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7 w 10"/>
                              <a:gd name="T29" fmla="*/ 1 h 8"/>
                              <a:gd name="T30" fmla="*/ 6 w 10"/>
                              <a:gd name="T31" fmla="*/ 0 h 8"/>
                              <a:gd name="T32" fmla="*/ 4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96"/>
                        <wps:cNvSpPr>
                          <a:spLocks/>
                        </wps:cNvSpPr>
                        <wps:spPr bwMode="auto">
                          <a:xfrm>
                            <a:off x="895" y="1694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3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5 h 8"/>
                              <a:gd name="T12" fmla="*/ 1 w 10"/>
                              <a:gd name="T13" fmla="*/ 7 h 8"/>
                              <a:gd name="T14" fmla="*/ 3 w 10"/>
                              <a:gd name="T15" fmla="*/ 8 h 8"/>
                              <a:gd name="T16" fmla="*/ 5 w 10"/>
                              <a:gd name="T17" fmla="*/ 8 h 8"/>
                              <a:gd name="T18" fmla="*/ 7 w 10"/>
                              <a:gd name="T19" fmla="*/ 8 h 8"/>
                              <a:gd name="T20" fmla="*/ 9 w 10"/>
                              <a:gd name="T21" fmla="*/ 7 h 8"/>
                              <a:gd name="T22" fmla="*/ 9 w 10"/>
                              <a:gd name="T23" fmla="*/ 5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9 w 10"/>
                              <a:gd name="T29" fmla="*/ 1 h 8"/>
                              <a:gd name="T30" fmla="*/ 7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97"/>
                        <wps:cNvSpPr>
                          <a:spLocks/>
                        </wps:cNvSpPr>
                        <wps:spPr bwMode="auto">
                          <a:xfrm>
                            <a:off x="880" y="1685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2 w 9"/>
                              <a:gd name="T5" fmla="*/ 1 h 8"/>
                              <a:gd name="T6" fmla="*/ 1 w 9"/>
                              <a:gd name="T7" fmla="*/ 2 h 8"/>
                              <a:gd name="T8" fmla="*/ 0 w 9"/>
                              <a:gd name="T9" fmla="*/ 4 h 8"/>
                              <a:gd name="T10" fmla="*/ 1 w 9"/>
                              <a:gd name="T11" fmla="*/ 5 h 8"/>
                              <a:gd name="T12" fmla="*/ 2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6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5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6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98"/>
                        <wps:cNvSpPr>
                          <a:spLocks/>
                        </wps:cNvSpPr>
                        <wps:spPr bwMode="auto">
                          <a:xfrm>
                            <a:off x="865" y="1675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4 h 9"/>
                              <a:gd name="T10" fmla="*/ 0 w 8"/>
                              <a:gd name="T11" fmla="*/ 6 h 9"/>
                              <a:gd name="T12" fmla="*/ 1 w 8"/>
                              <a:gd name="T13" fmla="*/ 7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7 h 9"/>
                              <a:gd name="T22" fmla="*/ 8 w 8"/>
                              <a:gd name="T23" fmla="*/ 6 h 9"/>
                              <a:gd name="T24" fmla="*/ 8 w 8"/>
                              <a:gd name="T25" fmla="*/ 4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99"/>
                        <wps:cNvSpPr>
                          <a:spLocks/>
                        </wps:cNvSpPr>
                        <wps:spPr bwMode="auto">
                          <a:xfrm>
                            <a:off x="854" y="1665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2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6 h 8"/>
                              <a:gd name="T12" fmla="*/ 1 w 9"/>
                              <a:gd name="T13" fmla="*/ 7 h 8"/>
                              <a:gd name="T14" fmla="*/ 2 w 9"/>
                              <a:gd name="T15" fmla="*/ 8 h 8"/>
                              <a:gd name="T16" fmla="*/ 5 w 9"/>
                              <a:gd name="T17" fmla="*/ 8 h 8"/>
                              <a:gd name="T18" fmla="*/ 7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6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7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600"/>
                        <wps:cNvSpPr>
                          <a:spLocks/>
                        </wps:cNvSpPr>
                        <wps:spPr bwMode="auto">
                          <a:xfrm>
                            <a:off x="842" y="1654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2 h 9"/>
                              <a:gd name="T8" fmla="*/ 0 w 9"/>
                              <a:gd name="T9" fmla="*/ 4 h 9"/>
                              <a:gd name="T10" fmla="*/ 0 w 9"/>
                              <a:gd name="T11" fmla="*/ 5 h 9"/>
                              <a:gd name="T12" fmla="*/ 1 w 9"/>
                              <a:gd name="T13" fmla="*/ 7 h 9"/>
                              <a:gd name="T14" fmla="*/ 3 w 9"/>
                              <a:gd name="T15" fmla="*/ 9 h 9"/>
                              <a:gd name="T16" fmla="*/ 4 w 9"/>
                              <a:gd name="T17" fmla="*/ 9 h 9"/>
                              <a:gd name="T18" fmla="*/ 6 w 9"/>
                              <a:gd name="T19" fmla="*/ 9 h 9"/>
                              <a:gd name="T20" fmla="*/ 7 w 9"/>
                              <a:gd name="T21" fmla="*/ 7 h 9"/>
                              <a:gd name="T22" fmla="*/ 8 w 9"/>
                              <a:gd name="T23" fmla="*/ 5 h 9"/>
                              <a:gd name="T24" fmla="*/ 9 w 9"/>
                              <a:gd name="T25" fmla="*/ 4 h 9"/>
                              <a:gd name="T26" fmla="*/ 8 w 9"/>
                              <a:gd name="T27" fmla="*/ 2 h 9"/>
                              <a:gd name="T28" fmla="*/ 7 w 9"/>
                              <a:gd name="T29" fmla="*/ 1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601"/>
                        <wps:cNvSpPr>
                          <a:spLocks/>
                        </wps:cNvSpPr>
                        <wps:spPr bwMode="auto">
                          <a:xfrm>
                            <a:off x="829" y="1643"/>
                            <a:ext cx="10" cy="8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8"/>
                              <a:gd name="T2" fmla="*/ 3 w 10"/>
                              <a:gd name="T3" fmla="*/ 0 h 8"/>
                              <a:gd name="T4" fmla="*/ 1 w 10"/>
                              <a:gd name="T5" fmla="*/ 1 h 8"/>
                              <a:gd name="T6" fmla="*/ 1 w 10"/>
                              <a:gd name="T7" fmla="*/ 2 h 8"/>
                              <a:gd name="T8" fmla="*/ 0 w 10"/>
                              <a:gd name="T9" fmla="*/ 4 h 8"/>
                              <a:gd name="T10" fmla="*/ 1 w 10"/>
                              <a:gd name="T11" fmla="*/ 6 h 8"/>
                              <a:gd name="T12" fmla="*/ 1 w 10"/>
                              <a:gd name="T13" fmla="*/ 7 h 8"/>
                              <a:gd name="T14" fmla="*/ 3 w 10"/>
                              <a:gd name="T15" fmla="*/ 8 h 8"/>
                              <a:gd name="T16" fmla="*/ 5 w 10"/>
                              <a:gd name="T17" fmla="*/ 8 h 8"/>
                              <a:gd name="T18" fmla="*/ 6 w 10"/>
                              <a:gd name="T19" fmla="*/ 8 h 8"/>
                              <a:gd name="T20" fmla="*/ 8 w 10"/>
                              <a:gd name="T21" fmla="*/ 7 h 8"/>
                              <a:gd name="T22" fmla="*/ 10 w 10"/>
                              <a:gd name="T23" fmla="*/ 6 h 8"/>
                              <a:gd name="T24" fmla="*/ 10 w 10"/>
                              <a:gd name="T25" fmla="*/ 4 h 8"/>
                              <a:gd name="T26" fmla="*/ 10 w 10"/>
                              <a:gd name="T27" fmla="*/ 2 h 8"/>
                              <a:gd name="T28" fmla="*/ 8 w 10"/>
                              <a:gd name="T29" fmla="*/ 1 h 8"/>
                              <a:gd name="T30" fmla="*/ 6 w 10"/>
                              <a:gd name="T31" fmla="*/ 0 h 8"/>
                              <a:gd name="T32" fmla="*/ 5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602"/>
                        <wps:cNvSpPr>
                          <a:spLocks/>
                        </wps:cNvSpPr>
                        <wps:spPr bwMode="auto">
                          <a:xfrm>
                            <a:off x="816" y="1631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8"/>
                              <a:gd name="T2" fmla="*/ 4 w 10"/>
                              <a:gd name="T3" fmla="*/ 0 h 8"/>
                              <a:gd name="T4" fmla="*/ 3 w 10"/>
                              <a:gd name="T5" fmla="*/ 1 h 8"/>
                              <a:gd name="T6" fmla="*/ 1 w 10"/>
                              <a:gd name="T7" fmla="*/ 3 h 8"/>
                              <a:gd name="T8" fmla="*/ 0 w 10"/>
                              <a:gd name="T9" fmla="*/ 4 h 8"/>
                              <a:gd name="T10" fmla="*/ 1 w 10"/>
                              <a:gd name="T11" fmla="*/ 6 h 8"/>
                              <a:gd name="T12" fmla="*/ 3 w 10"/>
                              <a:gd name="T13" fmla="*/ 7 h 8"/>
                              <a:gd name="T14" fmla="*/ 4 w 10"/>
                              <a:gd name="T15" fmla="*/ 8 h 8"/>
                              <a:gd name="T16" fmla="*/ 6 w 10"/>
                              <a:gd name="T17" fmla="*/ 8 h 8"/>
                              <a:gd name="T18" fmla="*/ 8 w 10"/>
                              <a:gd name="T19" fmla="*/ 8 h 8"/>
                              <a:gd name="T20" fmla="*/ 9 w 10"/>
                              <a:gd name="T21" fmla="*/ 7 h 8"/>
                              <a:gd name="T22" fmla="*/ 10 w 10"/>
                              <a:gd name="T23" fmla="*/ 6 h 8"/>
                              <a:gd name="T24" fmla="*/ 10 w 10"/>
                              <a:gd name="T25" fmla="*/ 4 h 8"/>
                              <a:gd name="T26" fmla="*/ 10 w 10"/>
                              <a:gd name="T27" fmla="*/ 3 h 8"/>
                              <a:gd name="T28" fmla="*/ 9 w 10"/>
                              <a:gd name="T29" fmla="*/ 1 h 8"/>
                              <a:gd name="T30" fmla="*/ 8 w 10"/>
                              <a:gd name="T31" fmla="*/ 0 h 8"/>
                              <a:gd name="T32" fmla="*/ 6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03"/>
                        <wps:cNvSpPr>
                          <a:spLocks/>
                        </wps:cNvSpPr>
                        <wps:spPr bwMode="auto">
                          <a:xfrm>
                            <a:off x="805" y="1619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2 w 8"/>
                              <a:gd name="T3" fmla="*/ 1 h 10"/>
                              <a:gd name="T4" fmla="*/ 1 w 8"/>
                              <a:gd name="T5" fmla="*/ 2 h 10"/>
                              <a:gd name="T6" fmla="*/ 0 w 8"/>
                              <a:gd name="T7" fmla="*/ 4 h 10"/>
                              <a:gd name="T8" fmla="*/ 0 w 8"/>
                              <a:gd name="T9" fmla="*/ 6 h 10"/>
                              <a:gd name="T10" fmla="*/ 0 w 8"/>
                              <a:gd name="T11" fmla="*/ 7 h 10"/>
                              <a:gd name="T12" fmla="*/ 1 w 8"/>
                              <a:gd name="T13" fmla="*/ 8 h 10"/>
                              <a:gd name="T14" fmla="*/ 2 w 8"/>
                              <a:gd name="T15" fmla="*/ 9 h 10"/>
                              <a:gd name="T16" fmla="*/ 4 w 8"/>
                              <a:gd name="T17" fmla="*/ 10 h 10"/>
                              <a:gd name="T18" fmla="*/ 6 w 8"/>
                              <a:gd name="T19" fmla="*/ 9 h 10"/>
                              <a:gd name="T20" fmla="*/ 7 w 8"/>
                              <a:gd name="T21" fmla="*/ 8 h 10"/>
                              <a:gd name="T22" fmla="*/ 8 w 8"/>
                              <a:gd name="T23" fmla="*/ 7 h 10"/>
                              <a:gd name="T24" fmla="*/ 8 w 8"/>
                              <a:gd name="T25" fmla="*/ 6 h 10"/>
                              <a:gd name="T26" fmla="*/ 8 w 8"/>
                              <a:gd name="T27" fmla="*/ 4 h 10"/>
                              <a:gd name="T28" fmla="*/ 7 w 8"/>
                              <a:gd name="T29" fmla="*/ 2 h 10"/>
                              <a:gd name="T30" fmla="*/ 6 w 8"/>
                              <a:gd name="T31" fmla="*/ 1 h 10"/>
                              <a:gd name="T32" fmla="*/ 4 w 8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604"/>
                        <wps:cNvSpPr>
                          <a:spLocks/>
                        </wps:cNvSpPr>
                        <wps:spPr bwMode="auto">
                          <a:xfrm>
                            <a:off x="792" y="1609"/>
                            <a:ext cx="10" cy="8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8"/>
                              <a:gd name="T2" fmla="*/ 3 w 10"/>
                              <a:gd name="T3" fmla="*/ 0 h 8"/>
                              <a:gd name="T4" fmla="*/ 1 w 10"/>
                              <a:gd name="T5" fmla="*/ 1 h 8"/>
                              <a:gd name="T6" fmla="*/ 0 w 10"/>
                              <a:gd name="T7" fmla="*/ 2 h 8"/>
                              <a:gd name="T8" fmla="*/ 0 w 10"/>
                              <a:gd name="T9" fmla="*/ 4 h 8"/>
                              <a:gd name="T10" fmla="*/ 0 w 10"/>
                              <a:gd name="T11" fmla="*/ 5 h 8"/>
                              <a:gd name="T12" fmla="*/ 1 w 10"/>
                              <a:gd name="T13" fmla="*/ 7 h 8"/>
                              <a:gd name="T14" fmla="*/ 3 w 10"/>
                              <a:gd name="T15" fmla="*/ 8 h 8"/>
                              <a:gd name="T16" fmla="*/ 4 w 10"/>
                              <a:gd name="T17" fmla="*/ 8 h 8"/>
                              <a:gd name="T18" fmla="*/ 7 w 10"/>
                              <a:gd name="T19" fmla="*/ 8 h 8"/>
                              <a:gd name="T20" fmla="*/ 9 w 10"/>
                              <a:gd name="T21" fmla="*/ 7 h 8"/>
                              <a:gd name="T22" fmla="*/ 9 w 10"/>
                              <a:gd name="T23" fmla="*/ 5 h 8"/>
                              <a:gd name="T24" fmla="*/ 10 w 10"/>
                              <a:gd name="T25" fmla="*/ 4 h 8"/>
                              <a:gd name="T26" fmla="*/ 9 w 10"/>
                              <a:gd name="T27" fmla="*/ 2 h 8"/>
                              <a:gd name="T28" fmla="*/ 9 w 10"/>
                              <a:gd name="T29" fmla="*/ 1 h 8"/>
                              <a:gd name="T30" fmla="*/ 7 w 10"/>
                              <a:gd name="T31" fmla="*/ 0 h 8"/>
                              <a:gd name="T32" fmla="*/ 4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05"/>
                        <wps:cNvSpPr>
                          <a:spLocks/>
                        </wps:cNvSpPr>
                        <wps:spPr bwMode="auto">
                          <a:xfrm>
                            <a:off x="780" y="1597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0 h 9"/>
                              <a:gd name="T2" fmla="*/ 3 w 9"/>
                              <a:gd name="T3" fmla="*/ 0 h 9"/>
                              <a:gd name="T4" fmla="*/ 2 w 9"/>
                              <a:gd name="T5" fmla="*/ 1 h 9"/>
                              <a:gd name="T6" fmla="*/ 1 w 9"/>
                              <a:gd name="T7" fmla="*/ 2 h 9"/>
                              <a:gd name="T8" fmla="*/ 0 w 9"/>
                              <a:gd name="T9" fmla="*/ 4 h 9"/>
                              <a:gd name="T10" fmla="*/ 1 w 9"/>
                              <a:gd name="T11" fmla="*/ 7 h 9"/>
                              <a:gd name="T12" fmla="*/ 2 w 9"/>
                              <a:gd name="T13" fmla="*/ 8 h 9"/>
                              <a:gd name="T14" fmla="*/ 3 w 9"/>
                              <a:gd name="T15" fmla="*/ 9 h 9"/>
                              <a:gd name="T16" fmla="*/ 5 w 9"/>
                              <a:gd name="T17" fmla="*/ 9 h 9"/>
                              <a:gd name="T18" fmla="*/ 6 w 9"/>
                              <a:gd name="T19" fmla="*/ 9 h 9"/>
                              <a:gd name="T20" fmla="*/ 8 w 9"/>
                              <a:gd name="T21" fmla="*/ 8 h 9"/>
                              <a:gd name="T22" fmla="*/ 9 w 9"/>
                              <a:gd name="T23" fmla="*/ 7 h 9"/>
                              <a:gd name="T24" fmla="*/ 9 w 9"/>
                              <a:gd name="T25" fmla="*/ 4 h 9"/>
                              <a:gd name="T26" fmla="*/ 9 w 9"/>
                              <a:gd name="T27" fmla="*/ 2 h 9"/>
                              <a:gd name="T28" fmla="*/ 8 w 9"/>
                              <a:gd name="T29" fmla="*/ 1 h 9"/>
                              <a:gd name="T30" fmla="*/ 6 w 9"/>
                              <a:gd name="T31" fmla="*/ 0 h 9"/>
                              <a:gd name="T32" fmla="*/ 5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06"/>
                        <wps:cNvSpPr>
                          <a:spLocks/>
                        </wps:cNvSpPr>
                        <wps:spPr bwMode="auto">
                          <a:xfrm>
                            <a:off x="768" y="1586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3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3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07"/>
                        <wps:cNvSpPr>
                          <a:spLocks/>
                        </wps:cNvSpPr>
                        <wps:spPr bwMode="auto">
                          <a:xfrm>
                            <a:off x="755" y="1574"/>
                            <a:ext cx="10" cy="10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10"/>
                              <a:gd name="T2" fmla="*/ 4 w 10"/>
                              <a:gd name="T3" fmla="*/ 1 h 10"/>
                              <a:gd name="T4" fmla="*/ 1 w 10"/>
                              <a:gd name="T5" fmla="*/ 1 h 10"/>
                              <a:gd name="T6" fmla="*/ 0 w 10"/>
                              <a:gd name="T7" fmla="*/ 3 h 10"/>
                              <a:gd name="T8" fmla="*/ 0 w 10"/>
                              <a:gd name="T9" fmla="*/ 4 h 10"/>
                              <a:gd name="T10" fmla="*/ 0 w 10"/>
                              <a:gd name="T11" fmla="*/ 6 h 10"/>
                              <a:gd name="T12" fmla="*/ 1 w 10"/>
                              <a:gd name="T13" fmla="*/ 7 h 10"/>
                              <a:gd name="T14" fmla="*/ 4 w 10"/>
                              <a:gd name="T15" fmla="*/ 9 h 10"/>
                              <a:gd name="T16" fmla="*/ 5 w 10"/>
                              <a:gd name="T17" fmla="*/ 10 h 10"/>
                              <a:gd name="T18" fmla="*/ 7 w 10"/>
                              <a:gd name="T19" fmla="*/ 9 h 10"/>
                              <a:gd name="T20" fmla="*/ 8 w 10"/>
                              <a:gd name="T21" fmla="*/ 7 h 10"/>
                              <a:gd name="T22" fmla="*/ 9 w 10"/>
                              <a:gd name="T23" fmla="*/ 6 h 10"/>
                              <a:gd name="T24" fmla="*/ 10 w 10"/>
                              <a:gd name="T25" fmla="*/ 4 h 10"/>
                              <a:gd name="T26" fmla="*/ 9 w 10"/>
                              <a:gd name="T27" fmla="*/ 3 h 10"/>
                              <a:gd name="T28" fmla="*/ 8 w 10"/>
                              <a:gd name="T29" fmla="*/ 1 h 10"/>
                              <a:gd name="T30" fmla="*/ 7 w 10"/>
                              <a:gd name="T31" fmla="*/ 1 h 10"/>
                              <a:gd name="T32" fmla="*/ 5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608"/>
                        <wps:cNvSpPr>
                          <a:spLocks/>
                        </wps:cNvSpPr>
                        <wps:spPr bwMode="auto">
                          <a:xfrm>
                            <a:off x="745" y="1560"/>
                            <a:ext cx="8" cy="1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2 w 8"/>
                              <a:gd name="T3" fmla="*/ 1 h 10"/>
                              <a:gd name="T4" fmla="*/ 1 w 8"/>
                              <a:gd name="T5" fmla="*/ 3 h 10"/>
                              <a:gd name="T6" fmla="*/ 0 w 8"/>
                              <a:gd name="T7" fmla="*/ 4 h 10"/>
                              <a:gd name="T8" fmla="*/ 0 w 8"/>
                              <a:gd name="T9" fmla="*/ 6 h 10"/>
                              <a:gd name="T10" fmla="*/ 0 w 8"/>
                              <a:gd name="T11" fmla="*/ 7 h 10"/>
                              <a:gd name="T12" fmla="*/ 1 w 8"/>
                              <a:gd name="T13" fmla="*/ 9 h 10"/>
                              <a:gd name="T14" fmla="*/ 2 w 8"/>
                              <a:gd name="T15" fmla="*/ 9 h 10"/>
                              <a:gd name="T16" fmla="*/ 4 w 8"/>
                              <a:gd name="T17" fmla="*/ 10 h 10"/>
                              <a:gd name="T18" fmla="*/ 6 w 8"/>
                              <a:gd name="T19" fmla="*/ 9 h 10"/>
                              <a:gd name="T20" fmla="*/ 7 w 8"/>
                              <a:gd name="T21" fmla="*/ 9 h 10"/>
                              <a:gd name="T22" fmla="*/ 8 w 8"/>
                              <a:gd name="T23" fmla="*/ 7 h 10"/>
                              <a:gd name="T24" fmla="*/ 8 w 8"/>
                              <a:gd name="T25" fmla="*/ 6 h 10"/>
                              <a:gd name="T26" fmla="*/ 8 w 8"/>
                              <a:gd name="T27" fmla="*/ 4 h 10"/>
                              <a:gd name="T28" fmla="*/ 7 w 8"/>
                              <a:gd name="T29" fmla="*/ 3 h 10"/>
                              <a:gd name="T30" fmla="*/ 6 w 8"/>
                              <a:gd name="T31" fmla="*/ 1 h 10"/>
                              <a:gd name="T32" fmla="*/ 4 w 8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09"/>
                        <wps:cNvSpPr>
                          <a:spLocks/>
                        </wps:cNvSpPr>
                        <wps:spPr bwMode="auto">
                          <a:xfrm>
                            <a:off x="735" y="1550"/>
                            <a:ext cx="9" cy="8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3 w 9"/>
                              <a:gd name="T3" fmla="*/ 0 h 8"/>
                              <a:gd name="T4" fmla="*/ 1 w 9"/>
                              <a:gd name="T5" fmla="*/ 1 h 8"/>
                              <a:gd name="T6" fmla="*/ 0 w 9"/>
                              <a:gd name="T7" fmla="*/ 2 h 8"/>
                              <a:gd name="T8" fmla="*/ 0 w 9"/>
                              <a:gd name="T9" fmla="*/ 4 h 8"/>
                              <a:gd name="T10" fmla="*/ 0 w 9"/>
                              <a:gd name="T11" fmla="*/ 5 h 8"/>
                              <a:gd name="T12" fmla="*/ 1 w 9"/>
                              <a:gd name="T13" fmla="*/ 7 h 8"/>
                              <a:gd name="T14" fmla="*/ 3 w 9"/>
                              <a:gd name="T15" fmla="*/ 8 h 8"/>
                              <a:gd name="T16" fmla="*/ 5 w 9"/>
                              <a:gd name="T17" fmla="*/ 8 h 8"/>
                              <a:gd name="T18" fmla="*/ 7 w 9"/>
                              <a:gd name="T19" fmla="*/ 8 h 8"/>
                              <a:gd name="T20" fmla="*/ 8 w 9"/>
                              <a:gd name="T21" fmla="*/ 7 h 8"/>
                              <a:gd name="T22" fmla="*/ 9 w 9"/>
                              <a:gd name="T23" fmla="*/ 5 h 8"/>
                              <a:gd name="T24" fmla="*/ 9 w 9"/>
                              <a:gd name="T25" fmla="*/ 4 h 8"/>
                              <a:gd name="T26" fmla="*/ 9 w 9"/>
                              <a:gd name="T27" fmla="*/ 2 h 8"/>
                              <a:gd name="T28" fmla="*/ 8 w 9"/>
                              <a:gd name="T29" fmla="*/ 1 h 8"/>
                              <a:gd name="T30" fmla="*/ 7 w 9"/>
                              <a:gd name="T31" fmla="*/ 0 h 8"/>
                              <a:gd name="T32" fmla="*/ 5 w 9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610"/>
                        <wps:cNvSpPr>
                          <a:spLocks/>
                        </wps:cNvSpPr>
                        <wps:spPr bwMode="auto">
                          <a:xfrm>
                            <a:off x="725" y="1536"/>
                            <a:ext cx="9" cy="9"/>
                          </a:xfrm>
                          <a:custGeom>
                            <a:avLst/>
                            <a:gdLst>
                              <a:gd name="T0" fmla="*/ 4 w 9"/>
                              <a:gd name="T1" fmla="*/ 0 h 9"/>
                              <a:gd name="T2" fmla="*/ 3 w 9"/>
                              <a:gd name="T3" fmla="*/ 0 h 9"/>
                              <a:gd name="T4" fmla="*/ 1 w 9"/>
                              <a:gd name="T5" fmla="*/ 1 h 9"/>
                              <a:gd name="T6" fmla="*/ 0 w 9"/>
                              <a:gd name="T7" fmla="*/ 2 h 9"/>
                              <a:gd name="T8" fmla="*/ 0 w 9"/>
                              <a:gd name="T9" fmla="*/ 4 h 9"/>
                              <a:gd name="T10" fmla="*/ 0 w 9"/>
                              <a:gd name="T11" fmla="*/ 7 h 9"/>
                              <a:gd name="T12" fmla="*/ 1 w 9"/>
                              <a:gd name="T13" fmla="*/ 8 h 9"/>
                              <a:gd name="T14" fmla="*/ 3 w 9"/>
                              <a:gd name="T15" fmla="*/ 9 h 9"/>
                              <a:gd name="T16" fmla="*/ 4 w 9"/>
                              <a:gd name="T17" fmla="*/ 9 h 9"/>
                              <a:gd name="T18" fmla="*/ 6 w 9"/>
                              <a:gd name="T19" fmla="*/ 9 h 9"/>
                              <a:gd name="T20" fmla="*/ 7 w 9"/>
                              <a:gd name="T21" fmla="*/ 8 h 9"/>
                              <a:gd name="T22" fmla="*/ 8 w 9"/>
                              <a:gd name="T23" fmla="*/ 7 h 9"/>
                              <a:gd name="T24" fmla="*/ 9 w 9"/>
                              <a:gd name="T25" fmla="*/ 4 h 9"/>
                              <a:gd name="T26" fmla="*/ 8 w 9"/>
                              <a:gd name="T27" fmla="*/ 2 h 9"/>
                              <a:gd name="T28" fmla="*/ 7 w 9"/>
                              <a:gd name="T29" fmla="*/ 1 h 9"/>
                              <a:gd name="T30" fmla="*/ 6 w 9"/>
                              <a:gd name="T31" fmla="*/ 0 h 9"/>
                              <a:gd name="T32" fmla="*/ 4 w 9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11"/>
                        <wps:cNvSpPr>
                          <a:spLocks/>
                        </wps:cNvSpPr>
                        <wps:spPr bwMode="auto">
                          <a:xfrm>
                            <a:off x="714" y="1523"/>
                            <a:ext cx="10" cy="8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8"/>
                              <a:gd name="T2" fmla="*/ 4 w 10"/>
                              <a:gd name="T3" fmla="*/ 0 h 8"/>
                              <a:gd name="T4" fmla="*/ 2 w 10"/>
                              <a:gd name="T5" fmla="*/ 1 h 8"/>
                              <a:gd name="T6" fmla="*/ 1 w 10"/>
                              <a:gd name="T7" fmla="*/ 2 h 8"/>
                              <a:gd name="T8" fmla="*/ 0 w 10"/>
                              <a:gd name="T9" fmla="*/ 4 h 8"/>
                              <a:gd name="T10" fmla="*/ 1 w 10"/>
                              <a:gd name="T11" fmla="*/ 6 h 8"/>
                              <a:gd name="T12" fmla="*/ 2 w 10"/>
                              <a:gd name="T13" fmla="*/ 7 h 8"/>
                              <a:gd name="T14" fmla="*/ 4 w 10"/>
                              <a:gd name="T15" fmla="*/ 8 h 8"/>
                              <a:gd name="T16" fmla="*/ 6 w 10"/>
                              <a:gd name="T17" fmla="*/ 8 h 8"/>
                              <a:gd name="T18" fmla="*/ 7 w 10"/>
                              <a:gd name="T19" fmla="*/ 8 h 8"/>
                              <a:gd name="T20" fmla="*/ 9 w 10"/>
                              <a:gd name="T21" fmla="*/ 7 h 8"/>
                              <a:gd name="T22" fmla="*/ 10 w 10"/>
                              <a:gd name="T23" fmla="*/ 6 h 8"/>
                              <a:gd name="T24" fmla="*/ 10 w 10"/>
                              <a:gd name="T25" fmla="*/ 4 h 8"/>
                              <a:gd name="T26" fmla="*/ 10 w 10"/>
                              <a:gd name="T27" fmla="*/ 2 h 8"/>
                              <a:gd name="T28" fmla="*/ 9 w 10"/>
                              <a:gd name="T29" fmla="*/ 1 h 8"/>
                              <a:gd name="T30" fmla="*/ 7 w 10"/>
                              <a:gd name="T31" fmla="*/ 0 h 8"/>
                              <a:gd name="T32" fmla="*/ 6 w 10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12"/>
                        <wps:cNvSpPr>
                          <a:spLocks/>
                        </wps:cNvSpPr>
                        <wps:spPr bwMode="auto">
                          <a:xfrm>
                            <a:off x="705" y="1509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2 w 8"/>
                              <a:gd name="T3" fmla="*/ 0 h 8"/>
                              <a:gd name="T4" fmla="*/ 1 w 8"/>
                              <a:gd name="T5" fmla="*/ 1 h 8"/>
                              <a:gd name="T6" fmla="*/ 0 w 8"/>
                              <a:gd name="T7" fmla="*/ 3 h 8"/>
                              <a:gd name="T8" fmla="*/ 0 w 8"/>
                              <a:gd name="T9" fmla="*/ 4 h 8"/>
                              <a:gd name="T10" fmla="*/ 0 w 8"/>
                              <a:gd name="T11" fmla="*/ 6 h 8"/>
                              <a:gd name="T12" fmla="*/ 1 w 8"/>
                              <a:gd name="T13" fmla="*/ 7 h 8"/>
                              <a:gd name="T14" fmla="*/ 2 w 8"/>
                              <a:gd name="T15" fmla="*/ 8 h 8"/>
                              <a:gd name="T16" fmla="*/ 4 w 8"/>
                              <a:gd name="T17" fmla="*/ 8 h 8"/>
                              <a:gd name="T18" fmla="*/ 6 w 8"/>
                              <a:gd name="T19" fmla="*/ 8 h 8"/>
                              <a:gd name="T20" fmla="*/ 7 w 8"/>
                              <a:gd name="T21" fmla="*/ 7 h 8"/>
                              <a:gd name="T22" fmla="*/ 8 w 8"/>
                              <a:gd name="T23" fmla="*/ 6 h 8"/>
                              <a:gd name="T24" fmla="*/ 8 w 8"/>
                              <a:gd name="T25" fmla="*/ 4 h 8"/>
                              <a:gd name="T26" fmla="*/ 8 w 8"/>
                              <a:gd name="T27" fmla="*/ 3 h 8"/>
                              <a:gd name="T28" fmla="*/ 7 w 8"/>
                              <a:gd name="T29" fmla="*/ 1 h 8"/>
                              <a:gd name="T30" fmla="*/ 6 w 8"/>
                              <a:gd name="T31" fmla="*/ 0 h 8"/>
                              <a:gd name="T32" fmla="*/ 4 w 8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13"/>
                        <wps:cNvSpPr>
                          <a:spLocks/>
                        </wps:cNvSpPr>
                        <wps:spPr bwMode="auto">
                          <a:xfrm>
                            <a:off x="693" y="1493"/>
                            <a:ext cx="10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0"/>
                              <a:gd name="T2" fmla="*/ 3 w 10"/>
                              <a:gd name="T3" fmla="*/ 1 h 10"/>
                              <a:gd name="T4" fmla="*/ 2 w 10"/>
                              <a:gd name="T5" fmla="*/ 2 h 10"/>
                              <a:gd name="T6" fmla="*/ 1 w 10"/>
                              <a:gd name="T7" fmla="*/ 3 h 10"/>
                              <a:gd name="T8" fmla="*/ 0 w 10"/>
                              <a:gd name="T9" fmla="*/ 5 h 10"/>
                              <a:gd name="T10" fmla="*/ 1 w 10"/>
                              <a:gd name="T11" fmla="*/ 6 h 10"/>
                              <a:gd name="T12" fmla="*/ 2 w 10"/>
                              <a:gd name="T13" fmla="*/ 7 h 10"/>
                              <a:gd name="T14" fmla="*/ 3 w 10"/>
                              <a:gd name="T15" fmla="*/ 9 h 10"/>
                              <a:gd name="T16" fmla="*/ 6 w 10"/>
                              <a:gd name="T17" fmla="*/ 10 h 10"/>
                              <a:gd name="T18" fmla="*/ 7 w 10"/>
                              <a:gd name="T19" fmla="*/ 9 h 10"/>
                              <a:gd name="T20" fmla="*/ 9 w 10"/>
                              <a:gd name="T21" fmla="*/ 7 h 10"/>
                              <a:gd name="T22" fmla="*/ 10 w 10"/>
                              <a:gd name="T23" fmla="*/ 6 h 10"/>
                              <a:gd name="T24" fmla="*/ 10 w 10"/>
                              <a:gd name="T25" fmla="*/ 5 h 10"/>
                              <a:gd name="T26" fmla="*/ 10 w 10"/>
                              <a:gd name="T27" fmla="*/ 3 h 10"/>
                              <a:gd name="T28" fmla="*/ 9 w 10"/>
                              <a:gd name="T29" fmla="*/ 2 h 10"/>
                              <a:gd name="T30" fmla="*/ 7 w 10"/>
                              <a:gd name="T31" fmla="*/ 1 h 10"/>
                              <a:gd name="T32" fmla="*/ 6 w 10"/>
                              <a:gd name="T3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14"/>
                        <wps:cNvSpPr>
                          <a:spLocks/>
                        </wps:cNvSpPr>
                        <wps:spPr bwMode="auto">
                          <a:xfrm>
                            <a:off x="683" y="1478"/>
                            <a:ext cx="8" cy="9"/>
                          </a:xfrm>
                          <a:custGeom>
                            <a:avLst/>
                            <a:gdLst>
                              <a:gd name="T0" fmla="*/ 4 w 8"/>
                              <a:gd name="T1" fmla="*/ 0 h 9"/>
                              <a:gd name="T2" fmla="*/ 2 w 8"/>
                              <a:gd name="T3" fmla="*/ 0 h 9"/>
                              <a:gd name="T4" fmla="*/ 1 w 8"/>
                              <a:gd name="T5" fmla="*/ 1 h 9"/>
                              <a:gd name="T6" fmla="*/ 0 w 8"/>
                              <a:gd name="T7" fmla="*/ 2 h 9"/>
                              <a:gd name="T8" fmla="*/ 0 w 8"/>
                              <a:gd name="T9" fmla="*/ 5 h 9"/>
                              <a:gd name="T10" fmla="*/ 0 w 8"/>
                              <a:gd name="T11" fmla="*/ 7 h 9"/>
                              <a:gd name="T12" fmla="*/ 1 w 8"/>
                              <a:gd name="T13" fmla="*/ 8 h 9"/>
                              <a:gd name="T14" fmla="*/ 2 w 8"/>
                              <a:gd name="T15" fmla="*/ 9 h 9"/>
                              <a:gd name="T16" fmla="*/ 4 w 8"/>
                              <a:gd name="T17" fmla="*/ 9 h 9"/>
                              <a:gd name="T18" fmla="*/ 6 w 8"/>
                              <a:gd name="T19" fmla="*/ 9 h 9"/>
                              <a:gd name="T20" fmla="*/ 7 w 8"/>
                              <a:gd name="T21" fmla="*/ 8 h 9"/>
                              <a:gd name="T22" fmla="*/ 8 w 8"/>
                              <a:gd name="T23" fmla="*/ 7 h 9"/>
                              <a:gd name="T24" fmla="*/ 8 w 8"/>
                              <a:gd name="T25" fmla="*/ 5 h 9"/>
                              <a:gd name="T26" fmla="*/ 8 w 8"/>
                              <a:gd name="T27" fmla="*/ 2 h 9"/>
                              <a:gd name="T28" fmla="*/ 7 w 8"/>
                              <a:gd name="T29" fmla="*/ 1 h 9"/>
                              <a:gd name="T30" fmla="*/ 6 w 8"/>
                              <a:gd name="T31" fmla="*/ 0 h 9"/>
                              <a:gd name="T32" fmla="*/ 4 w 8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15"/>
                        <wps:cNvSpPr>
                          <a:spLocks/>
                        </wps:cNvSpPr>
                        <wps:spPr bwMode="auto">
                          <a:xfrm>
                            <a:off x="673" y="1462"/>
                            <a:ext cx="10" cy="9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9"/>
                              <a:gd name="T2" fmla="*/ 3 w 10"/>
                              <a:gd name="T3" fmla="*/ 1 h 9"/>
                              <a:gd name="T4" fmla="*/ 1 w 10"/>
                              <a:gd name="T5" fmla="*/ 2 h 9"/>
                              <a:gd name="T6" fmla="*/ 0 w 10"/>
                              <a:gd name="T7" fmla="*/ 3 h 9"/>
                              <a:gd name="T8" fmla="*/ 0 w 10"/>
                              <a:gd name="T9" fmla="*/ 5 h 9"/>
                              <a:gd name="T10" fmla="*/ 0 w 10"/>
                              <a:gd name="T11" fmla="*/ 6 h 9"/>
                              <a:gd name="T12" fmla="*/ 1 w 10"/>
                              <a:gd name="T13" fmla="*/ 8 h 9"/>
                              <a:gd name="T14" fmla="*/ 3 w 10"/>
                              <a:gd name="T15" fmla="*/ 8 h 9"/>
                              <a:gd name="T16" fmla="*/ 5 w 10"/>
                              <a:gd name="T17" fmla="*/ 9 h 9"/>
                              <a:gd name="T18" fmla="*/ 7 w 10"/>
                              <a:gd name="T19" fmla="*/ 8 h 9"/>
                              <a:gd name="T20" fmla="*/ 8 w 10"/>
                              <a:gd name="T21" fmla="*/ 8 h 9"/>
                              <a:gd name="T22" fmla="*/ 9 w 10"/>
                              <a:gd name="T23" fmla="*/ 6 h 9"/>
                              <a:gd name="T24" fmla="*/ 10 w 10"/>
                              <a:gd name="T25" fmla="*/ 5 h 9"/>
                              <a:gd name="T26" fmla="*/ 9 w 10"/>
                              <a:gd name="T27" fmla="*/ 3 h 9"/>
                              <a:gd name="T28" fmla="*/ 8 w 10"/>
                              <a:gd name="T29" fmla="*/ 2 h 9"/>
                              <a:gd name="T30" fmla="*/ 7 w 10"/>
                              <a:gd name="T31" fmla="*/ 1 h 9"/>
                              <a:gd name="T32" fmla="*/ 5 w 1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16"/>
                        <wps:cNvSpPr>
                          <a:spLocks/>
                        </wps:cNvSpPr>
                        <wps:spPr bwMode="auto">
                          <a:xfrm>
                            <a:off x="667" y="1447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8"/>
                              <a:gd name="T2" fmla="*/ 8 w 8"/>
                              <a:gd name="T3" fmla="*/ 2 h 8"/>
                              <a:gd name="T4" fmla="*/ 7 w 8"/>
                              <a:gd name="T5" fmla="*/ 1 h 8"/>
                              <a:gd name="T6" fmla="*/ 6 w 8"/>
                              <a:gd name="T7" fmla="*/ 0 h 8"/>
                              <a:gd name="T8" fmla="*/ 4 w 8"/>
                              <a:gd name="T9" fmla="*/ 0 h 8"/>
                              <a:gd name="T10" fmla="*/ 2 w 8"/>
                              <a:gd name="T11" fmla="*/ 0 h 8"/>
                              <a:gd name="T12" fmla="*/ 1 w 8"/>
                              <a:gd name="T13" fmla="*/ 1 h 8"/>
                              <a:gd name="T14" fmla="*/ 0 w 8"/>
                              <a:gd name="T15" fmla="*/ 2 h 8"/>
                              <a:gd name="T16" fmla="*/ 0 w 8"/>
                              <a:gd name="T17" fmla="*/ 4 h 8"/>
                              <a:gd name="T18" fmla="*/ 0 w 8"/>
                              <a:gd name="T19" fmla="*/ 6 h 8"/>
                              <a:gd name="T20" fmla="*/ 1 w 8"/>
                              <a:gd name="T21" fmla="*/ 7 h 8"/>
                              <a:gd name="T22" fmla="*/ 2 w 8"/>
                              <a:gd name="T23" fmla="*/ 8 h 8"/>
                              <a:gd name="T24" fmla="*/ 4 w 8"/>
                              <a:gd name="T25" fmla="*/ 8 h 8"/>
                              <a:gd name="T26" fmla="*/ 6 w 8"/>
                              <a:gd name="T27" fmla="*/ 8 h 8"/>
                              <a:gd name="T28" fmla="*/ 7 w 8"/>
                              <a:gd name="T29" fmla="*/ 7 h 8"/>
                              <a:gd name="T30" fmla="*/ 8 w 8"/>
                              <a:gd name="T31" fmla="*/ 6 h 8"/>
                              <a:gd name="T32" fmla="*/ 8 w 8"/>
                              <a:gd name="T3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4"/>
                                </a:move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603" name="Freeform 618"/>
                      <wps:cNvSpPr>
                        <a:spLocks/>
                      </wps:cNvSpPr>
                      <wps:spPr bwMode="auto">
                        <a:xfrm>
                          <a:off x="418465" y="908050"/>
                          <a:ext cx="5715" cy="5080"/>
                        </a:xfrm>
                        <a:custGeom>
                          <a:avLst/>
                          <a:gdLst>
                            <a:gd name="T0" fmla="*/ 9 w 9"/>
                            <a:gd name="T1" fmla="*/ 4 h 8"/>
                            <a:gd name="T2" fmla="*/ 9 w 9"/>
                            <a:gd name="T3" fmla="*/ 3 h 8"/>
                            <a:gd name="T4" fmla="*/ 8 w 9"/>
                            <a:gd name="T5" fmla="*/ 1 h 8"/>
                            <a:gd name="T6" fmla="*/ 7 w 9"/>
                            <a:gd name="T7" fmla="*/ 0 h 8"/>
                            <a:gd name="T8" fmla="*/ 5 w 9"/>
                            <a:gd name="T9" fmla="*/ 0 h 8"/>
                            <a:gd name="T10" fmla="*/ 3 w 9"/>
                            <a:gd name="T11" fmla="*/ 0 h 8"/>
                            <a:gd name="T12" fmla="*/ 2 w 9"/>
                            <a:gd name="T13" fmla="*/ 1 h 8"/>
                            <a:gd name="T14" fmla="*/ 1 w 9"/>
                            <a:gd name="T15" fmla="*/ 3 h 8"/>
                            <a:gd name="T16" fmla="*/ 0 w 9"/>
                            <a:gd name="T17" fmla="*/ 4 h 8"/>
                            <a:gd name="T18" fmla="*/ 1 w 9"/>
                            <a:gd name="T19" fmla="*/ 6 h 8"/>
                            <a:gd name="T20" fmla="*/ 2 w 9"/>
                            <a:gd name="T21" fmla="*/ 7 h 8"/>
                            <a:gd name="T22" fmla="*/ 3 w 9"/>
                            <a:gd name="T23" fmla="*/ 8 h 8"/>
                            <a:gd name="T24" fmla="*/ 5 w 9"/>
                            <a:gd name="T25" fmla="*/ 8 h 8"/>
                            <a:gd name="T26" fmla="*/ 7 w 9"/>
                            <a:gd name="T27" fmla="*/ 8 h 8"/>
                            <a:gd name="T28" fmla="*/ 8 w 9"/>
                            <a:gd name="T29" fmla="*/ 7 h 8"/>
                            <a:gd name="T30" fmla="*/ 9 w 9"/>
                            <a:gd name="T31" fmla="*/ 6 h 8"/>
                            <a:gd name="T32" fmla="*/ 9 w 9"/>
                            <a:gd name="T33" fmla="*/ 4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9" y="4"/>
                              </a:move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4" name="Freeform 619"/>
                      <wps:cNvSpPr>
                        <a:spLocks/>
                      </wps:cNvSpPr>
                      <wps:spPr bwMode="auto">
                        <a:xfrm>
                          <a:off x="413385" y="898525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0 h 9"/>
                            <a:gd name="T2" fmla="*/ 2 w 9"/>
                            <a:gd name="T3" fmla="*/ 0 h 9"/>
                            <a:gd name="T4" fmla="*/ 1 w 9"/>
                            <a:gd name="T5" fmla="*/ 1 h 9"/>
                            <a:gd name="T6" fmla="*/ 0 w 9"/>
                            <a:gd name="T7" fmla="*/ 3 h 9"/>
                            <a:gd name="T8" fmla="*/ 0 w 9"/>
                            <a:gd name="T9" fmla="*/ 4 h 9"/>
                            <a:gd name="T10" fmla="*/ 0 w 9"/>
                            <a:gd name="T11" fmla="*/ 7 h 9"/>
                            <a:gd name="T12" fmla="*/ 1 w 9"/>
                            <a:gd name="T13" fmla="*/ 8 h 9"/>
                            <a:gd name="T14" fmla="*/ 2 w 9"/>
                            <a:gd name="T15" fmla="*/ 9 h 9"/>
                            <a:gd name="T16" fmla="*/ 4 w 9"/>
                            <a:gd name="T17" fmla="*/ 9 h 9"/>
                            <a:gd name="T18" fmla="*/ 7 w 9"/>
                            <a:gd name="T19" fmla="*/ 9 h 9"/>
                            <a:gd name="T20" fmla="*/ 8 w 9"/>
                            <a:gd name="T21" fmla="*/ 8 h 9"/>
                            <a:gd name="T22" fmla="*/ 9 w 9"/>
                            <a:gd name="T23" fmla="*/ 7 h 9"/>
                            <a:gd name="T24" fmla="*/ 9 w 9"/>
                            <a:gd name="T25" fmla="*/ 4 h 9"/>
                            <a:gd name="T26" fmla="*/ 9 w 9"/>
                            <a:gd name="T27" fmla="*/ 3 h 9"/>
                            <a:gd name="T28" fmla="*/ 8 w 9"/>
                            <a:gd name="T29" fmla="*/ 1 h 9"/>
                            <a:gd name="T30" fmla="*/ 7 w 9"/>
                            <a:gd name="T31" fmla="*/ 0 h 9"/>
                            <a:gd name="T32" fmla="*/ 4 w 9"/>
                            <a:gd name="T33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0"/>
                              </a:move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5" name="Freeform 620"/>
                      <wps:cNvSpPr>
                        <a:spLocks/>
                      </wps:cNvSpPr>
                      <wps:spPr bwMode="auto">
                        <a:xfrm>
                          <a:off x="408305" y="889635"/>
                          <a:ext cx="5715" cy="5080"/>
                        </a:xfrm>
                        <a:custGeom>
                          <a:avLst/>
                          <a:gdLst>
                            <a:gd name="T0" fmla="*/ 4 w 9"/>
                            <a:gd name="T1" fmla="*/ 0 h 8"/>
                            <a:gd name="T2" fmla="*/ 3 w 9"/>
                            <a:gd name="T3" fmla="*/ 0 h 8"/>
                            <a:gd name="T4" fmla="*/ 1 w 9"/>
                            <a:gd name="T5" fmla="*/ 1 h 8"/>
                            <a:gd name="T6" fmla="*/ 0 w 9"/>
                            <a:gd name="T7" fmla="*/ 3 h 8"/>
                            <a:gd name="T8" fmla="*/ 0 w 9"/>
                            <a:gd name="T9" fmla="*/ 4 h 8"/>
                            <a:gd name="T10" fmla="*/ 0 w 9"/>
                            <a:gd name="T11" fmla="*/ 6 h 8"/>
                            <a:gd name="T12" fmla="*/ 1 w 9"/>
                            <a:gd name="T13" fmla="*/ 7 h 8"/>
                            <a:gd name="T14" fmla="*/ 3 w 9"/>
                            <a:gd name="T15" fmla="*/ 8 h 8"/>
                            <a:gd name="T16" fmla="*/ 4 w 9"/>
                            <a:gd name="T17" fmla="*/ 8 h 8"/>
                            <a:gd name="T18" fmla="*/ 6 w 9"/>
                            <a:gd name="T19" fmla="*/ 8 h 8"/>
                            <a:gd name="T20" fmla="*/ 7 w 9"/>
                            <a:gd name="T21" fmla="*/ 7 h 8"/>
                            <a:gd name="T22" fmla="*/ 8 w 9"/>
                            <a:gd name="T23" fmla="*/ 6 h 8"/>
                            <a:gd name="T24" fmla="*/ 9 w 9"/>
                            <a:gd name="T25" fmla="*/ 4 h 8"/>
                            <a:gd name="T26" fmla="*/ 8 w 9"/>
                            <a:gd name="T27" fmla="*/ 3 h 8"/>
                            <a:gd name="T28" fmla="*/ 7 w 9"/>
                            <a:gd name="T29" fmla="*/ 1 h 8"/>
                            <a:gd name="T30" fmla="*/ 6 w 9"/>
                            <a:gd name="T31" fmla="*/ 0 h 8"/>
                            <a:gd name="T32" fmla="*/ 4 w 9"/>
                            <a:gd name="T33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6" name="Freeform 621"/>
                      <wps:cNvSpPr>
                        <a:spLocks/>
                      </wps:cNvSpPr>
                      <wps:spPr bwMode="auto">
                        <a:xfrm>
                          <a:off x="402590" y="880110"/>
                          <a:ext cx="6350" cy="5080"/>
                        </a:xfrm>
                        <a:custGeom>
                          <a:avLst/>
                          <a:gdLst>
                            <a:gd name="T0" fmla="*/ 5 w 10"/>
                            <a:gd name="T1" fmla="*/ 0 h 8"/>
                            <a:gd name="T2" fmla="*/ 4 w 10"/>
                            <a:gd name="T3" fmla="*/ 0 h 8"/>
                            <a:gd name="T4" fmla="*/ 2 w 10"/>
                            <a:gd name="T5" fmla="*/ 1 h 8"/>
                            <a:gd name="T6" fmla="*/ 0 w 10"/>
                            <a:gd name="T7" fmla="*/ 2 h 8"/>
                            <a:gd name="T8" fmla="*/ 0 w 10"/>
                            <a:gd name="T9" fmla="*/ 4 h 8"/>
                            <a:gd name="T10" fmla="*/ 0 w 10"/>
                            <a:gd name="T11" fmla="*/ 6 h 8"/>
                            <a:gd name="T12" fmla="*/ 2 w 10"/>
                            <a:gd name="T13" fmla="*/ 7 h 8"/>
                            <a:gd name="T14" fmla="*/ 4 w 10"/>
                            <a:gd name="T15" fmla="*/ 8 h 8"/>
                            <a:gd name="T16" fmla="*/ 5 w 10"/>
                            <a:gd name="T17" fmla="*/ 8 h 8"/>
                            <a:gd name="T18" fmla="*/ 7 w 10"/>
                            <a:gd name="T19" fmla="*/ 8 h 8"/>
                            <a:gd name="T20" fmla="*/ 9 w 10"/>
                            <a:gd name="T21" fmla="*/ 7 h 8"/>
                            <a:gd name="T22" fmla="*/ 9 w 10"/>
                            <a:gd name="T23" fmla="*/ 6 h 8"/>
                            <a:gd name="T24" fmla="*/ 10 w 10"/>
                            <a:gd name="T25" fmla="*/ 4 h 8"/>
                            <a:gd name="T26" fmla="*/ 9 w 10"/>
                            <a:gd name="T27" fmla="*/ 2 h 8"/>
                            <a:gd name="T28" fmla="*/ 9 w 10"/>
                            <a:gd name="T29" fmla="*/ 1 h 8"/>
                            <a:gd name="T30" fmla="*/ 7 w 10"/>
                            <a:gd name="T31" fmla="*/ 0 h 8"/>
                            <a:gd name="T32" fmla="*/ 5 w 10"/>
                            <a:gd name="T33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5" y="0"/>
                              </a:move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7" y="8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10" y="4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7" name="Freeform 622"/>
                      <wps:cNvSpPr>
                        <a:spLocks/>
                      </wps:cNvSpPr>
                      <wps:spPr bwMode="auto">
                        <a:xfrm>
                          <a:off x="398145" y="868680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0 h 9"/>
                            <a:gd name="T2" fmla="*/ 2 w 9"/>
                            <a:gd name="T3" fmla="*/ 1 h 9"/>
                            <a:gd name="T4" fmla="*/ 1 w 9"/>
                            <a:gd name="T5" fmla="*/ 2 h 9"/>
                            <a:gd name="T6" fmla="*/ 0 w 9"/>
                            <a:gd name="T7" fmla="*/ 3 h 9"/>
                            <a:gd name="T8" fmla="*/ 0 w 9"/>
                            <a:gd name="T9" fmla="*/ 5 h 9"/>
                            <a:gd name="T10" fmla="*/ 0 w 9"/>
                            <a:gd name="T11" fmla="*/ 6 h 9"/>
                            <a:gd name="T12" fmla="*/ 1 w 9"/>
                            <a:gd name="T13" fmla="*/ 8 h 9"/>
                            <a:gd name="T14" fmla="*/ 2 w 9"/>
                            <a:gd name="T15" fmla="*/ 8 h 9"/>
                            <a:gd name="T16" fmla="*/ 4 w 9"/>
                            <a:gd name="T17" fmla="*/ 9 h 9"/>
                            <a:gd name="T18" fmla="*/ 6 w 9"/>
                            <a:gd name="T19" fmla="*/ 8 h 9"/>
                            <a:gd name="T20" fmla="*/ 7 w 9"/>
                            <a:gd name="T21" fmla="*/ 8 h 9"/>
                            <a:gd name="T22" fmla="*/ 9 w 9"/>
                            <a:gd name="T23" fmla="*/ 6 h 9"/>
                            <a:gd name="T24" fmla="*/ 9 w 9"/>
                            <a:gd name="T25" fmla="*/ 5 h 9"/>
                            <a:gd name="T26" fmla="*/ 9 w 9"/>
                            <a:gd name="T27" fmla="*/ 3 h 9"/>
                            <a:gd name="T28" fmla="*/ 7 w 9"/>
                            <a:gd name="T29" fmla="*/ 2 h 9"/>
                            <a:gd name="T30" fmla="*/ 6 w 9"/>
                            <a:gd name="T31" fmla="*/ 1 h 9"/>
                            <a:gd name="T32" fmla="*/ 4 w 9"/>
                            <a:gd name="T33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0"/>
                              </a:move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4" y="9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7" y="2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8" name="Freeform 623"/>
                      <wps:cNvSpPr>
                        <a:spLocks/>
                      </wps:cNvSpPr>
                      <wps:spPr bwMode="auto">
                        <a:xfrm>
                          <a:off x="394335" y="857885"/>
                          <a:ext cx="5715" cy="6350"/>
                        </a:xfrm>
                        <a:custGeom>
                          <a:avLst/>
                          <a:gdLst>
                            <a:gd name="T0" fmla="*/ 9 w 9"/>
                            <a:gd name="T1" fmla="*/ 4 h 10"/>
                            <a:gd name="T2" fmla="*/ 9 w 9"/>
                            <a:gd name="T3" fmla="*/ 3 h 10"/>
                            <a:gd name="T4" fmla="*/ 8 w 9"/>
                            <a:gd name="T5" fmla="*/ 2 h 10"/>
                            <a:gd name="T6" fmla="*/ 6 w 9"/>
                            <a:gd name="T7" fmla="*/ 1 h 10"/>
                            <a:gd name="T8" fmla="*/ 5 w 9"/>
                            <a:gd name="T9" fmla="*/ 0 h 10"/>
                            <a:gd name="T10" fmla="*/ 3 w 9"/>
                            <a:gd name="T11" fmla="*/ 1 h 10"/>
                            <a:gd name="T12" fmla="*/ 2 w 9"/>
                            <a:gd name="T13" fmla="*/ 2 h 10"/>
                            <a:gd name="T14" fmla="*/ 1 w 9"/>
                            <a:gd name="T15" fmla="*/ 3 h 10"/>
                            <a:gd name="T16" fmla="*/ 0 w 9"/>
                            <a:gd name="T17" fmla="*/ 4 h 10"/>
                            <a:gd name="T18" fmla="*/ 1 w 9"/>
                            <a:gd name="T19" fmla="*/ 6 h 10"/>
                            <a:gd name="T20" fmla="*/ 2 w 9"/>
                            <a:gd name="T21" fmla="*/ 7 h 10"/>
                            <a:gd name="T22" fmla="*/ 3 w 9"/>
                            <a:gd name="T23" fmla="*/ 9 h 10"/>
                            <a:gd name="T24" fmla="*/ 5 w 9"/>
                            <a:gd name="T25" fmla="*/ 10 h 10"/>
                            <a:gd name="T26" fmla="*/ 6 w 9"/>
                            <a:gd name="T27" fmla="*/ 9 h 10"/>
                            <a:gd name="T28" fmla="*/ 8 w 9"/>
                            <a:gd name="T29" fmla="*/ 7 h 10"/>
                            <a:gd name="T30" fmla="*/ 9 w 9"/>
                            <a:gd name="T31" fmla="*/ 6 h 10"/>
                            <a:gd name="T32" fmla="*/ 9 w 9"/>
                            <a:gd name="T33" fmla="*/ 4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9" y="4"/>
                              </a:move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6" y="9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9" name="Freeform 624"/>
                      <wps:cNvSpPr>
                        <a:spLocks/>
                      </wps:cNvSpPr>
                      <wps:spPr bwMode="auto">
                        <a:xfrm>
                          <a:off x="391160" y="847090"/>
                          <a:ext cx="5715" cy="6350"/>
                        </a:xfrm>
                        <a:custGeom>
                          <a:avLst/>
                          <a:gdLst>
                            <a:gd name="T0" fmla="*/ 9 w 9"/>
                            <a:gd name="T1" fmla="*/ 4 h 10"/>
                            <a:gd name="T2" fmla="*/ 8 w 9"/>
                            <a:gd name="T3" fmla="*/ 3 h 10"/>
                            <a:gd name="T4" fmla="*/ 8 w 9"/>
                            <a:gd name="T5" fmla="*/ 1 h 10"/>
                            <a:gd name="T6" fmla="*/ 6 w 9"/>
                            <a:gd name="T7" fmla="*/ 0 h 10"/>
                            <a:gd name="T8" fmla="*/ 4 w 9"/>
                            <a:gd name="T9" fmla="*/ 0 h 10"/>
                            <a:gd name="T10" fmla="*/ 3 w 9"/>
                            <a:gd name="T11" fmla="*/ 0 h 10"/>
                            <a:gd name="T12" fmla="*/ 1 w 9"/>
                            <a:gd name="T13" fmla="*/ 1 h 10"/>
                            <a:gd name="T14" fmla="*/ 0 w 9"/>
                            <a:gd name="T15" fmla="*/ 3 h 10"/>
                            <a:gd name="T16" fmla="*/ 0 w 9"/>
                            <a:gd name="T17" fmla="*/ 4 h 10"/>
                            <a:gd name="T18" fmla="*/ 0 w 9"/>
                            <a:gd name="T19" fmla="*/ 7 h 10"/>
                            <a:gd name="T20" fmla="*/ 1 w 9"/>
                            <a:gd name="T21" fmla="*/ 8 h 10"/>
                            <a:gd name="T22" fmla="*/ 3 w 9"/>
                            <a:gd name="T23" fmla="*/ 9 h 10"/>
                            <a:gd name="T24" fmla="*/ 4 w 9"/>
                            <a:gd name="T25" fmla="*/ 10 h 10"/>
                            <a:gd name="T26" fmla="*/ 6 w 9"/>
                            <a:gd name="T27" fmla="*/ 9 h 10"/>
                            <a:gd name="T28" fmla="*/ 8 w 9"/>
                            <a:gd name="T29" fmla="*/ 8 h 10"/>
                            <a:gd name="T30" fmla="*/ 8 w 9"/>
                            <a:gd name="T31" fmla="*/ 7 h 10"/>
                            <a:gd name="T32" fmla="*/ 9 w 9"/>
                            <a:gd name="T33" fmla="*/ 4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9" y="4"/>
                              </a:move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0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0" name="Freeform 625"/>
                      <wps:cNvSpPr>
                        <a:spLocks/>
                      </wps:cNvSpPr>
                      <wps:spPr bwMode="auto">
                        <a:xfrm>
                          <a:off x="387985" y="83693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9 w 10"/>
                            <a:gd name="T3" fmla="*/ 4 h 10"/>
                            <a:gd name="T4" fmla="*/ 8 w 10"/>
                            <a:gd name="T5" fmla="*/ 2 h 10"/>
                            <a:gd name="T6" fmla="*/ 7 w 10"/>
                            <a:gd name="T7" fmla="*/ 2 h 10"/>
                            <a:gd name="T8" fmla="*/ 5 w 10"/>
                            <a:gd name="T9" fmla="*/ 0 h 10"/>
                            <a:gd name="T10" fmla="*/ 3 w 10"/>
                            <a:gd name="T11" fmla="*/ 2 h 10"/>
                            <a:gd name="T12" fmla="*/ 1 w 10"/>
                            <a:gd name="T13" fmla="*/ 2 h 10"/>
                            <a:gd name="T14" fmla="*/ 0 w 10"/>
                            <a:gd name="T15" fmla="*/ 4 h 10"/>
                            <a:gd name="T16" fmla="*/ 0 w 10"/>
                            <a:gd name="T17" fmla="*/ 5 h 10"/>
                            <a:gd name="T18" fmla="*/ 0 w 10"/>
                            <a:gd name="T19" fmla="*/ 7 h 10"/>
                            <a:gd name="T20" fmla="*/ 1 w 10"/>
                            <a:gd name="T21" fmla="*/ 8 h 10"/>
                            <a:gd name="T22" fmla="*/ 3 w 10"/>
                            <a:gd name="T23" fmla="*/ 9 h 10"/>
                            <a:gd name="T24" fmla="*/ 5 w 10"/>
                            <a:gd name="T25" fmla="*/ 10 h 10"/>
                            <a:gd name="T26" fmla="*/ 7 w 10"/>
                            <a:gd name="T27" fmla="*/ 9 h 10"/>
                            <a:gd name="T28" fmla="*/ 8 w 10"/>
                            <a:gd name="T29" fmla="*/ 8 h 10"/>
                            <a:gd name="T30" fmla="*/ 9 w 10"/>
                            <a:gd name="T31" fmla="*/ 7 h 10"/>
                            <a:gd name="T32" fmla="*/ 10 w 10"/>
                            <a:gd name="T33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9" y="4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5" y="0"/>
                              </a:lnTo>
                              <a:lnTo>
                                <a:pt x="3" y="2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1" name="Freeform 626"/>
                      <wps:cNvSpPr>
                        <a:spLocks/>
                      </wps:cNvSpPr>
                      <wps:spPr bwMode="auto">
                        <a:xfrm>
                          <a:off x="385445" y="827405"/>
                          <a:ext cx="5715" cy="5715"/>
                        </a:xfrm>
                        <a:custGeom>
                          <a:avLst/>
                          <a:gdLst>
                            <a:gd name="T0" fmla="*/ 9 w 9"/>
                            <a:gd name="T1" fmla="*/ 4 h 9"/>
                            <a:gd name="T2" fmla="*/ 9 w 9"/>
                            <a:gd name="T3" fmla="*/ 3 h 9"/>
                            <a:gd name="T4" fmla="*/ 7 w 9"/>
                            <a:gd name="T5" fmla="*/ 1 h 9"/>
                            <a:gd name="T6" fmla="*/ 6 w 9"/>
                            <a:gd name="T7" fmla="*/ 1 h 9"/>
                            <a:gd name="T8" fmla="*/ 4 w 9"/>
                            <a:gd name="T9" fmla="*/ 0 h 9"/>
                            <a:gd name="T10" fmla="*/ 2 w 9"/>
                            <a:gd name="T11" fmla="*/ 1 h 9"/>
                            <a:gd name="T12" fmla="*/ 1 w 9"/>
                            <a:gd name="T13" fmla="*/ 1 h 9"/>
                            <a:gd name="T14" fmla="*/ 0 w 9"/>
                            <a:gd name="T15" fmla="*/ 3 h 9"/>
                            <a:gd name="T16" fmla="*/ 0 w 9"/>
                            <a:gd name="T17" fmla="*/ 4 h 9"/>
                            <a:gd name="T18" fmla="*/ 0 w 9"/>
                            <a:gd name="T19" fmla="*/ 6 h 9"/>
                            <a:gd name="T20" fmla="*/ 1 w 9"/>
                            <a:gd name="T21" fmla="*/ 7 h 9"/>
                            <a:gd name="T22" fmla="*/ 2 w 9"/>
                            <a:gd name="T23" fmla="*/ 8 h 9"/>
                            <a:gd name="T24" fmla="*/ 4 w 9"/>
                            <a:gd name="T25" fmla="*/ 9 h 9"/>
                            <a:gd name="T26" fmla="*/ 6 w 9"/>
                            <a:gd name="T27" fmla="*/ 8 h 9"/>
                            <a:gd name="T28" fmla="*/ 7 w 9"/>
                            <a:gd name="T29" fmla="*/ 7 h 9"/>
                            <a:gd name="T30" fmla="*/ 9 w 9"/>
                            <a:gd name="T31" fmla="*/ 6 h 9"/>
                            <a:gd name="T32" fmla="*/ 9 w 9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9" y="4"/>
                              </a:moveTo>
                              <a:lnTo>
                                <a:pt x="9" y="3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9"/>
                              </a:ln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2" name="Freeform 627"/>
                      <wps:cNvSpPr>
                        <a:spLocks/>
                      </wps:cNvSpPr>
                      <wps:spPr bwMode="auto">
                        <a:xfrm>
                          <a:off x="382270" y="817245"/>
                          <a:ext cx="5715" cy="5715"/>
                        </a:xfrm>
                        <a:custGeom>
                          <a:avLst/>
                          <a:gdLst>
                            <a:gd name="T0" fmla="*/ 9 w 9"/>
                            <a:gd name="T1" fmla="*/ 4 h 9"/>
                            <a:gd name="T2" fmla="*/ 9 w 9"/>
                            <a:gd name="T3" fmla="*/ 3 h 9"/>
                            <a:gd name="T4" fmla="*/ 8 w 9"/>
                            <a:gd name="T5" fmla="*/ 1 h 9"/>
                            <a:gd name="T6" fmla="*/ 7 w 9"/>
                            <a:gd name="T7" fmla="*/ 1 h 9"/>
                            <a:gd name="T8" fmla="*/ 5 w 9"/>
                            <a:gd name="T9" fmla="*/ 0 h 9"/>
                            <a:gd name="T10" fmla="*/ 3 w 9"/>
                            <a:gd name="T11" fmla="*/ 1 h 9"/>
                            <a:gd name="T12" fmla="*/ 2 w 9"/>
                            <a:gd name="T13" fmla="*/ 1 h 9"/>
                            <a:gd name="T14" fmla="*/ 1 w 9"/>
                            <a:gd name="T15" fmla="*/ 3 h 9"/>
                            <a:gd name="T16" fmla="*/ 0 w 9"/>
                            <a:gd name="T17" fmla="*/ 4 h 9"/>
                            <a:gd name="T18" fmla="*/ 1 w 9"/>
                            <a:gd name="T19" fmla="*/ 6 h 9"/>
                            <a:gd name="T20" fmla="*/ 2 w 9"/>
                            <a:gd name="T21" fmla="*/ 7 h 9"/>
                            <a:gd name="T22" fmla="*/ 3 w 9"/>
                            <a:gd name="T23" fmla="*/ 8 h 9"/>
                            <a:gd name="T24" fmla="*/ 5 w 9"/>
                            <a:gd name="T25" fmla="*/ 9 h 9"/>
                            <a:gd name="T26" fmla="*/ 7 w 9"/>
                            <a:gd name="T27" fmla="*/ 8 h 9"/>
                            <a:gd name="T28" fmla="*/ 8 w 9"/>
                            <a:gd name="T29" fmla="*/ 7 h 9"/>
                            <a:gd name="T30" fmla="*/ 9 w 9"/>
                            <a:gd name="T31" fmla="*/ 6 h 9"/>
                            <a:gd name="T32" fmla="*/ 9 w 9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9" y="4"/>
                              </a:move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3" name="Freeform 628"/>
                      <wps:cNvSpPr>
                        <a:spLocks/>
                      </wps:cNvSpPr>
                      <wps:spPr bwMode="auto">
                        <a:xfrm>
                          <a:off x="379730" y="807085"/>
                          <a:ext cx="5715" cy="6350"/>
                        </a:xfrm>
                        <a:custGeom>
                          <a:avLst/>
                          <a:gdLst>
                            <a:gd name="T0" fmla="*/ 9 w 9"/>
                            <a:gd name="T1" fmla="*/ 4 h 10"/>
                            <a:gd name="T2" fmla="*/ 9 w 9"/>
                            <a:gd name="T3" fmla="*/ 3 h 10"/>
                            <a:gd name="T4" fmla="*/ 8 w 9"/>
                            <a:gd name="T5" fmla="*/ 2 h 10"/>
                            <a:gd name="T6" fmla="*/ 6 w 9"/>
                            <a:gd name="T7" fmla="*/ 1 h 10"/>
                            <a:gd name="T8" fmla="*/ 5 w 9"/>
                            <a:gd name="T9" fmla="*/ 0 h 10"/>
                            <a:gd name="T10" fmla="*/ 3 w 9"/>
                            <a:gd name="T11" fmla="*/ 1 h 10"/>
                            <a:gd name="T12" fmla="*/ 2 w 9"/>
                            <a:gd name="T13" fmla="*/ 2 h 10"/>
                            <a:gd name="T14" fmla="*/ 1 w 9"/>
                            <a:gd name="T15" fmla="*/ 3 h 10"/>
                            <a:gd name="T16" fmla="*/ 0 w 9"/>
                            <a:gd name="T17" fmla="*/ 4 h 10"/>
                            <a:gd name="T18" fmla="*/ 1 w 9"/>
                            <a:gd name="T19" fmla="*/ 6 h 10"/>
                            <a:gd name="T20" fmla="*/ 2 w 9"/>
                            <a:gd name="T21" fmla="*/ 7 h 10"/>
                            <a:gd name="T22" fmla="*/ 3 w 9"/>
                            <a:gd name="T23" fmla="*/ 9 h 10"/>
                            <a:gd name="T24" fmla="*/ 5 w 9"/>
                            <a:gd name="T25" fmla="*/ 10 h 10"/>
                            <a:gd name="T26" fmla="*/ 6 w 9"/>
                            <a:gd name="T27" fmla="*/ 9 h 10"/>
                            <a:gd name="T28" fmla="*/ 8 w 9"/>
                            <a:gd name="T29" fmla="*/ 7 h 10"/>
                            <a:gd name="T30" fmla="*/ 9 w 9"/>
                            <a:gd name="T31" fmla="*/ 6 h 10"/>
                            <a:gd name="T32" fmla="*/ 9 w 9"/>
                            <a:gd name="T33" fmla="*/ 4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9" y="4"/>
                              </a:move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6" y="9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4" name="Freeform 629"/>
                      <wps:cNvSpPr>
                        <a:spLocks/>
                      </wps:cNvSpPr>
                      <wps:spPr bwMode="auto">
                        <a:xfrm>
                          <a:off x="378460" y="795020"/>
                          <a:ext cx="5080" cy="5715"/>
                        </a:xfrm>
                        <a:custGeom>
                          <a:avLst/>
                          <a:gdLst>
                            <a:gd name="T0" fmla="*/ 8 w 8"/>
                            <a:gd name="T1" fmla="*/ 4 h 9"/>
                            <a:gd name="T2" fmla="*/ 8 w 8"/>
                            <a:gd name="T3" fmla="*/ 3 h 9"/>
                            <a:gd name="T4" fmla="*/ 7 w 8"/>
                            <a:gd name="T5" fmla="*/ 1 h 9"/>
                            <a:gd name="T6" fmla="*/ 6 w 8"/>
                            <a:gd name="T7" fmla="*/ 0 h 9"/>
                            <a:gd name="T8" fmla="*/ 4 w 8"/>
                            <a:gd name="T9" fmla="*/ 0 h 9"/>
                            <a:gd name="T10" fmla="*/ 2 w 8"/>
                            <a:gd name="T11" fmla="*/ 0 h 9"/>
                            <a:gd name="T12" fmla="*/ 1 w 8"/>
                            <a:gd name="T13" fmla="*/ 1 h 9"/>
                            <a:gd name="T14" fmla="*/ 0 w 8"/>
                            <a:gd name="T15" fmla="*/ 3 h 9"/>
                            <a:gd name="T16" fmla="*/ 0 w 8"/>
                            <a:gd name="T17" fmla="*/ 4 h 9"/>
                            <a:gd name="T18" fmla="*/ 0 w 8"/>
                            <a:gd name="T19" fmla="*/ 6 h 9"/>
                            <a:gd name="T20" fmla="*/ 1 w 8"/>
                            <a:gd name="T21" fmla="*/ 8 h 9"/>
                            <a:gd name="T22" fmla="*/ 2 w 8"/>
                            <a:gd name="T23" fmla="*/ 9 h 9"/>
                            <a:gd name="T24" fmla="*/ 4 w 8"/>
                            <a:gd name="T25" fmla="*/ 9 h 9"/>
                            <a:gd name="T26" fmla="*/ 6 w 8"/>
                            <a:gd name="T27" fmla="*/ 9 h 9"/>
                            <a:gd name="T28" fmla="*/ 7 w 8"/>
                            <a:gd name="T29" fmla="*/ 8 h 9"/>
                            <a:gd name="T30" fmla="*/ 8 w 8"/>
                            <a:gd name="T31" fmla="*/ 6 h 9"/>
                            <a:gd name="T32" fmla="*/ 8 w 8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8" y="4"/>
                              </a:move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5" name="Freeform 630"/>
                      <wps:cNvSpPr>
                        <a:spLocks/>
                      </wps:cNvSpPr>
                      <wps:spPr bwMode="auto">
                        <a:xfrm>
                          <a:off x="375920" y="782955"/>
                          <a:ext cx="6350" cy="5715"/>
                        </a:xfrm>
                        <a:custGeom>
                          <a:avLst/>
                          <a:gdLst>
                            <a:gd name="T0" fmla="*/ 10 w 10"/>
                            <a:gd name="T1" fmla="*/ 4 h 9"/>
                            <a:gd name="T2" fmla="*/ 9 w 10"/>
                            <a:gd name="T3" fmla="*/ 2 h 9"/>
                            <a:gd name="T4" fmla="*/ 8 w 10"/>
                            <a:gd name="T5" fmla="*/ 1 h 9"/>
                            <a:gd name="T6" fmla="*/ 7 w 10"/>
                            <a:gd name="T7" fmla="*/ 0 h 9"/>
                            <a:gd name="T8" fmla="*/ 5 w 10"/>
                            <a:gd name="T9" fmla="*/ 0 h 9"/>
                            <a:gd name="T10" fmla="*/ 4 w 10"/>
                            <a:gd name="T11" fmla="*/ 0 h 9"/>
                            <a:gd name="T12" fmla="*/ 1 w 10"/>
                            <a:gd name="T13" fmla="*/ 1 h 9"/>
                            <a:gd name="T14" fmla="*/ 0 w 10"/>
                            <a:gd name="T15" fmla="*/ 2 h 9"/>
                            <a:gd name="T16" fmla="*/ 0 w 10"/>
                            <a:gd name="T17" fmla="*/ 4 h 9"/>
                            <a:gd name="T18" fmla="*/ 0 w 10"/>
                            <a:gd name="T19" fmla="*/ 7 h 9"/>
                            <a:gd name="T20" fmla="*/ 1 w 10"/>
                            <a:gd name="T21" fmla="*/ 8 h 9"/>
                            <a:gd name="T22" fmla="*/ 4 w 10"/>
                            <a:gd name="T23" fmla="*/ 9 h 9"/>
                            <a:gd name="T24" fmla="*/ 5 w 10"/>
                            <a:gd name="T25" fmla="*/ 9 h 9"/>
                            <a:gd name="T26" fmla="*/ 7 w 10"/>
                            <a:gd name="T27" fmla="*/ 9 h 9"/>
                            <a:gd name="T28" fmla="*/ 8 w 10"/>
                            <a:gd name="T29" fmla="*/ 8 h 9"/>
                            <a:gd name="T30" fmla="*/ 9 w 10"/>
                            <a:gd name="T31" fmla="*/ 7 h 9"/>
                            <a:gd name="T32" fmla="*/ 10 w 10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0" y="4"/>
                              </a:move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1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6" name="Freeform 631"/>
                      <wps:cNvSpPr>
                        <a:spLocks/>
                      </wps:cNvSpPr>
                      <wps:spPr bwMode="auto">
                        <a:xfrm>
                          <a:off x="374015" y="770890"/>
                          <a:ext cx="6350" cy="5715"/>
                        </a:xfrm>
                        <a:custGeom>
                          <a:avLst/>
                          <a:gdLst>
                            <a:gd name="T0" fmla="*/ 10 w 10"/>
                            <a:gd name="T1" fmla="*/ 5 h 9"/>
                            <a:gd name="T2" fmla="*/ 10 w 10"/>
                            <a:gd name="T3" fmla="*/ 2 h 9"/>
                            <a:gd name="T4" fmla="*/ 9 w 10"/>
                            <a:gd name="T5" fmla="*/ 1 h 9"/>
                            <a:gd name="T6" fmla="*/ 7 w 10"/>
                            <a:gd name="T7" fmla="*/ 0 h 9"/>
                            <a:gd name="T8" fmla="*/ 5 w 10"/>
                            <a:gd name="T9" fmla="*/ 0 h 9"/>
                            <a:gd name="T10" fmla="*/ 3 w 10"/>
                            <a:gd name="T11" fmla="*/ 0 h 9"/>
                            <a:gd name="T12" fmla="*/ 1 w 10"/>
                            <a:gd name="T13" fmla="*/ 1 h 9"/>
                            <a:gd name="T14" fmla="*/ 1 w 10"/>
                            <a:gd name="T15" fmla="*/ 2 h 9"/>
                            <a:gd name="T16" fmla="*/ 0 w 10"/>
                            <a:gd name="T17" fmla="*/ 5 h 9"/>
                            <a:gd name="T18" fmla="*/ 1 w 10"/>
                            <a:gd name="T19" fmla="*/ 6 h 9"/>
                            <a:gd name="T20" fmla="*/ 1 w 10"/>
                            <a:gd name="T21" fmla="*/ 8 h 9"/>
                            <a:gd name="T22" fmla="*/ 3 w 10"/>
                            <a:gd name="T23" fmla="*/ 9 h 9"/>
                            <a:gd name="T24" fmla="*/ 5 w 10"/>
                            <a:gd name="T25" fmla="*/ 9 h 9"/>
                            <a:gd name="T26" fmla="*/ 7 w 10"/>
                            <a:gd name="T27" fmla="*/ 9 h 9"/>
                            <a:gd name="T28" fmla="*/ 9 w 10"/>
                            <a:gd name="T29" fmla="*/ 8 h 9"/>
                            <a:gd name="T30" fmla="*/ 10 w 10"/>
                            <a:gd name="T31" fmla="*/ 6 h 9"/>
                            <a:gd name="T32" fmla="*/ 10 w 10"/>
                            <a:gd name="T33" fmla="*/ 5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0" y="5"/>
                              </a:move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7" name="Freeform 632"/>
                      <wps:cNvSpPr>
                        <a:spLocks/>
                      </wps:cNvSpPr>
                      <wps:spPr bwMode="auto">
                        <a:xfrm>
                          <a:off x="372110" y="75819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8 w 10"/>
                            <a:gd name="T5" fmla="*/ 2 h 10"/>
                            <a:gd name="T6" fmla="*/ 7 w 10"/>
                            <a:gd name="T7" fmla="*/ 1 h 10"/>
                            <a:gd name="T8" fmla="*/ 5 w 10"/>
                            <a:gd name="T9" fmla="*/ 0 h 10"/>
                            <a:gd name="T10" fmla="*/ 3 w 10"/>
                            <a:gd name="T11" fmla="*/ 1 h 10"/>
                            <a:gd name="T12" fmla="*/ 2 w 10"/>
                            <a:gd name="T13" fmla="*/ 2 h 10"/>
                            <a:gd name="T14" fmla="*/ 1 w 10"/>
                            <a:gd name="T15" fmla="*/ 3 h 10"/>
                            <a:gd name="T16" fmla="*/ 0 w 10"/>
                            <a:gd name="T17" fmla="*/ 5 h 10"/>
                            <a:gd name="T18" fmla="*/ 1 w 10"/>
                            <a:gd name="T19" fmla="*/ 7 h 10"/>
                            <a:gd name="T20" fmla="*/ 2 w 10"/>
                            <a:gd name="T21" fmla="*/ 8 h 10"/>
                            <a:gd name="T22" fmla="*/ 3 w 10"/>
                            <a:gd name="T23" fmla="*/ 9 h 10"/>
                            <a:gd name="T24" fmla="*/ 5 w 10"/>
                            <a:gd name="T25" fmla="*/ 10 h 10"/>
                            <a:gd name="T26" fmla="*/ 7 w 10"/>
                            <a:gd name="T27" fmla="*/ 9 h 10"/>
                            <a:gd name="T28" fmla="*/ 8 w 10"/>
                            <a:gd name="T29" fmla="*/ 8 h 10"/>
                            <a:gd name="T30" fmla="*/ 10 w 10"/>
                            <a:gd name="T31" fmla="*/ 7 h 10"/>
                            <a:gd name="T32" fmla="*/ 10 w 10"/>
                            <a:gd name="T33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8" name="Freeform 633"/>
                      <wps:cNvSpPr>
                        <a:spLocks/>
                      </wps:cNvSpPr>
                      <wps:spPr bwMode="auto">
                        <a:xfrm>
                          <a:off x="370840" y="746125"/>
                          <a:ext cx="5715" cy="5715"/>
                        </a:xfrm>
                        <a:custGeom>
                          <a:avLst/>
                          <a:gdLst>
                            <a:gd name="T0" fmla="*/ 9 w 9"/>
                            <a:gd name="T1" fmla="*/ 5 h 9"/>
                            <a:gd name="T2" fmla="*/ 8 w 9"/>
                            <a:gd name="T3" fmla="*/ 4 h 9"/>
                            <a:gd name="T4" fmla="*/ 7 w 9"/>
                            <a:gd name="T5" fmla="*/ 1 h 9"/>
                            <a:gd name="T6" fmla="*/ 6 w 9"/>
                            <a:gd name="T7" fmla="*/ 0 h 9"/>
                            <a:gd name="T8" fmla="*/ 4 w 9"/>
                            <a:gd name="T9" fmla="*/ 0 h 9"/>
                            <a:gd name="T10" fmla="*/ 2 w 9"/>
                            <a:gd name="T11" fmla="*/ 0 h 9"/>
                            <a:gd name="T12" fmla="*/ 1 w 9"/>
                            <a:gd name="T13" fmla="*/ 1 h 9"/>
                            <a:gd name="T14" fmla="*/ 0 w 9"/>
                            <a:gd name="T15" fmla="*/ 4 h 9"/>
                            <a:gd name="T16" fmla="*/ 0 w 9"/>
                            <a:gd name="T17" fmla="*/ 5 h 9"/>
                            <a:gd name="T18" fmla="*/ 0 w 9"/>
                            <a:gd name="T19" fmla="*/ 7 h 9"/>
                            <a:gd name="T20" fmla="*/ 1 w 9"/>
                            <a:gd name="T21" fmla="*/ 8 h 9"/>
                            <a:gd name="T22" fmla="*/ 2 w 9"/>
                            <a:gd name="T23" fmla="*/ 9 h 9"/>
                            <a:gd name="T24" fmla="*/ 4 w 9"/>
                            <a:gd name="T25" fmla="*/ 9 h 9"/>
                            <a:gd name="T26" fmla="*/ 6 w 9"/>
                            <a:gd name="T27" fmla="*/ 9 h 9"/>
                            <a:gd name="T28" fmla="*/ 7 w 9"/>
                            <a:gd name="T29" fmla="*/ 8 h 9"/>
                            <a:gd name="T30" fmla="*/ 8 w 9"/>
                            <a:gd name="T31" fmla="*/ 7 h 9"/>
                            <a:gd name="T32" fmla="*/ 9 w 9"/>
                            <a:gd name="T33" fmla="*/ 5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9" y="5"/>
                              </a:moveTo>
                              <a:lnTo>
                                <a:pt x="8" y="4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9" name="Freeform 634"/>
                      <wps:cNvSpPr>
                        <a:spLocks/>
                      </wps:cNvSpPr>
                      <wps:spPr bwMode="auto">
                        <a:xfrm>
                          <a:off x="369570" y="734060"/>
                          <a:ext cx="5715" cy="5715"/>
                        </a:xfrm>
                        <a:custGeom>
                          <a:avLst/>
                          <a:gdLst>
                            <a:gd name="T0" fmla="*/ 9 w 9"/>
                            <a:gd name="T1" fmla="*/ 5 h 9"/>
                            <a:gd name="T2" fmla="*/ 9 w 9"/>
                            <a:gd name="T3" fmla="*/ 3 h 9"/>
                            <a:gd name="T4" fmla="*/ 8 w 9"/>
                            <a:gd name="T5" fmla="*/ 1 h 9"/>
                            <a:gd name="T6" fmla="*/ 6 w 9"/>
                            <a:gd name="T7" fmla="*/ 0 h 9"/>
                            <a:gd name="T8" fmla="*/ 5 w 9"/>
                            <a:gd name="T9" fmla="*/ 0 h 9"/>
                            <a:gd name="T10" fmla="*/ 3 w 9"/>
                            <a:gd name="T11" fmla="*/ 0 h 9"/>
                            <a:gd name="T12" fmla="*/ 2 w 9"/>
                            <a:gd name="T13" fmla="*/ 1 h 9"/>
                            <a:gd name="T14" fmla="*/ 1 w 9"/>
                            <a:gd name="T15" fmla="*/ 3 h 9"/>
                            <a:gd name="T16" fmla="*/ 0 w 9"/>
                            <a:gd name="T17" fmla="*/ 5 h 9"/>
                            <a:gd name="T18" fmla="*/ 1 w 9"/>
                            <a:gd name="T19" fmla="*/ 7 h 9"/>
                            <a:gd name="T20" fmla="*/ 2 w 9"/>
                            <a:gd name="T21" fmla="*/ 8 h 9"/>
                            <a:gd name="T22" fmla="*/ 3 w 9"/>
                            <a:gd name="T23" fmla="*/ 9 h 9"/>
                            <a:gd name="T24" fmla="*/ 5 w 9"/>
                            <a:gd name="T25" fmla="*/ 9 h 9"/>
                            <a:gd name="T26" fmla="*/ 6 w 9"/>
                            <a:gd name="T27" fmla="*/ 9 h 9"/>
                            <a:gd name="T28" fmla="*/ 8 w 9"/>
                            <a:gd name="T29" fmla="*/ 8 h 9"/>
                            <a:gd name="T30" fmla="*/ 9 w 9"/>
                            <a:gd name="T31" fmla="*/ 7 h 9"/>
                            <a:gd name="T32" fmla="*/ 9 w 9"/>
                            <a:gd name="T33" fmla="*/ 5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9" y="5"/>
                              </a:move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0" name="Freeform 635"/>
                      <wps:cNvSpPr>
                        <a:spLocks/>
                      </wps:cNvSpPr>
                      <wps:spPr bwMode="auto">
                        <a:xfrm>
                          <a:off x="369570" y="723265"/>
                          <a:ext cx="5715" cy="5080"/>
                        </a:xfrm>
                        <a:custGeom>
                          <a:avLst/>
                          <a:gdLst>
                            <a:gd name="T0" fmla="*/ 4 w 9"/>
                            <a:gd name="T1" fmla="*/ 8 h 8"/>
                            <a:gd name="T2" fmla="*/ 6 w 9"/>
                            <a:gd name="T3" fmla="*/ 8 h 8"/>
                            <a:gd name="T4" fmla="*/ 7 w 9"/>
                            <a:gd name="T5" fmla="*/ 7 h 8"/>
                            <a:gd name="T6" fmla="*/ 8 w 9"/>
                            <a:gd name="T7" fmla="*/ 6 h 8"/>
                            <a:gd name="T8" fmla="*/ 9 w 9"/>
                            <a:gd name="T9" fmla="*/ 4 h 8"/>
                            <a:gd name="T10" fmla="*/ 8 w 9"/>
                            <a:gd name="T11" fmla="*/ 2 h 8"/>
                            <a:gd name="T12" fmla="*/ 7 w 9"/>
                            <a:gd name="T13" fmla="*/ 1 h 8"/>
                            <a:gd name="T14" fmla="*/ 6 w 9"/>
                            <a:gd name="T15" fmla="*/ 0 h 8"/>
                            <a:gd name="T16" fmla="*/ 4 w 9"/>
                            <a:gd name="T17" fmla="*/ 0 h 8"/>
                            <a:gd name="T18" fmla="*/ 3 w 9"/>
                            <a:gd name="T19" fmla="*/ 0 h 8"/>
                            <a:gd name="T20" fmla="*/ 1 w 9"/>
                            <a:gd name="T21" fmla="*/ 1 h 8"/>
                            <a:gd name="T22" fmla="*/ 0 w 9"/>
                            <a:gd name="T23" fmla="*/ 2 h 8"/>
                            <a:gd name="T24" fmla="*/ 0 w 9"/>
                            <a:gd name="T25" fmla="*/ 4 h 8"/>
                            <a:gd name="T26" fmla="*/ 0 w 9"/>
                            <a:gd name="T27" fmla="*/ 6 h 8"/>
                            <a:gd name="T28" fmla="*/ 1 w 9"/>
                            <a:gd name="T29" fmla="*/ 7 h 8"/>
                            <a:gd name="T30" fmla="*/ 3 w 9"/>
                            <a:gd name="T31" fmla="*/ 8 h 8"/>
                            <a:gd name="T32" fmla="*/ 4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1" name="Freeform 636"/>
                      <wps:cNvSpPr>
                        <a:spLocks/>
                      </wps:cNvSpPr>
                      <wps:spPr bwMode="auto">
                        <a:xfrm>
                          <a:off x="369570" y="711835"/>
                          <a:ext cx="5080" cy="5080"/>
                        </a:xfrm>
                        <a:custGeom>
                          <a:avLst/>
                          <a:gdLst>
                            <a:gd name="T0" fmla="*/ 4 w 8"/>
                            <a:gd name="T1" fmla="*/ 8 h 8"/>
                            <a:gd name="T2" fmla="*/ 6 w 8"/>
                            <a:gd name="T3" fmla="*/ 8 h 8"/>
                            <a:gd name="T4" fmla="*/ 7 w 8"/>
                            <a:gd name="T5" fmla="*/ 7 h 8"/>
                            <a:gd name="T6" fmla="*/ 8 w 8"/>
                            <a:gd name="T7" fmla="*/ 5 h 8"/>
                            <a:gd name="T8" fmla="*/ 8 w 8"/>
                            <a:gd name="T9" fmla="*/ 4 h 8"/>
                            <a:gd name="T10" fmla="*/ 8 w 8"/>
                            <a:gd name="T11" fmla="*/ 2 h 8"/>
                            <a:gd name="T12" fmla="*/ 7 w 8"/>
                            <a:gd name="T13" fmla="*/ 1 h 8"/>
                            <a:gd name="T14" fmla="*/ 6 w 8"/>
                            <a:gd name="T15" fmla="*/ 0 h 8"/>
                            <a:gd name="T16" fmla="*/ 4 w 8"/>
                            <a:gd name="T17" fmla="*/ 0 h 8"/>
                            <a:gd name="T18" fmla="*/ 2 w 8"/>
                            <a:gd name="T19" fmla="*/ 0 h 8"/>
                            <a:gd name="T20" fmla="*/ 1 w 8"/>
                            <a:gd name="T21" fmla="*/ 1 h 8"/>
                            <a:gd name="T22" fmla="*/ 0 w 8"/>
                            <a:gd name="T23" fmla="*/ 2 h 8"/>
                            <a:gd name="T24" fmla="*/ 0 w 8"/>
                            <a:gd name="T25" fmla="*/ 4 h 8"/>
                            <a:gd name="T26" fmla="*/ 0 w 8"/>
                            <a:gd name="T27" fmla="*/ 5 h 8"/>
                            <a:gd name="T28" fmla="*/ 1 w 8"/>
                            <a:gd name="T29" fmla="*/ 7 h 8"/>
                            <a:gd name="T30" fmla="*/ 2 w 8"/>
                            <a:gd name="T31" fmla="*/ 8 h 8"/>
                            <a:gd name="T32" fmla="*/ 4 w 8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2" name="Freeform 637"/>
                      <wps:cNvSpPr>
                        <a:spLocks/>
                      </wps:cNvSpPr>
                      <wps:spPr bwMode="auto">
                        <a:xfrm>
                          <a:off x="369570" y="701675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8 h 9"/>
                            <a:gd name="T4" fmla="*/ 7 w 8"/>
                            <a:gd name="T5" fmla="*/ 7 h 9"/>
                            <a:gd name="T6" fmla="*/ 8 w 8"/>
                            <a:gd name="T7" fmla="*/ 6 h 9"/>
                            <a:gd name="T8" fmla="*/ 8 w 8"/>
                            <a:gd name="T9" fmla="*/ 5 h 9"/>
                            <a:gd name="T10" fmla="*/ 8 w 8"/>
                            <a:gd name="T11" fmla="*/ 3 h 9"/>
                            <a:gd name="T12" fmla="*/ 7 w 8"/>
                            <a:gd name="T13" fmla="*/ 2 h 9"/>
                            <a:gd name="T14" fmla="*/ 6 w 8"/>
                            <a:gd name="T15" fmla="*/ 1 h 9"/>
                            <a:gd name="T16" fmla="*/ 4 w 8"/>
                            <a:gd name="T17" fmla="*/ 0 h 9"/>
                            <a:gd name="T18" fmla="*/ 2 w 8"/>
                            <a:gd name="T19" fmla="*/ 1 h 9"/>
                            <a:gd name="T20" fmla="*/ 1 w 8"/>
                            <a:gd name="T21" fmla="*/ 2 h 9"/>
                            <a:gd name="T22" fmla="*/ 0 w 8"/>
                            <a:gd name="T23" fmla="*/ 3 h 9"/>
                            <a:gd name="T24" fmla="*/ 0 w 8"/>
                            <a:gd name="T25" fmla="*/ 5 h 9"/>
                            <a:gd name="T26" fmla="*/ 0 w 8"/>
                            <a:gd name="T27" fmla="*/ 6 h 9"/>
                            <a:gd name="T28" fmla="*/ 1 w 8"/>
                            <a:gd name="T29" fmla="*/ 7 h 9"/>
                            <a:gd name="T30" fmla="*/ 2 w 8"/>
                            <a:gd name="T31" fmla="*/ 8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3" name="Freeform 638"/>
                      <wps:cNvSpPr>
                        <a:spLocks/>
                      </wps:cNvSpPr>
                      <wps:spPr bwMode="auto">
                        <a:xfrm>
                          <a:off x="369570" y="690245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8 h 9"/>
                            <a:gd name="T4" fmla="*/ 7 w 8"/>
                            <a:gd name="T5" fmla="*/ 7 h 9"/>
                            <a:gd name="T6" fmla="*/ 8 w 8"/>
                            <a:gd name="T7" fmla="*/ 6 h 9"/>
                            <a:gd name="T8" fmla="*/ 8 w 8"/>
                            <a:gd name="T9" fmla="*/ 4 h 9"/>
                            <a:gd name="T10" fmla="*/ 8 w 8"/>
                            <a:gd name="T11" fmla="*/ 3 h 9"/>
                            <a:gd name="T12" fmla="*/ 7 w 8"/>
                            <a:gd name="T13" fmla="*/ 1 h 9"/>
                            <a:gd name="T14" fmla="*/ 6 w 8"/>
                            <a:gd name="T15" fmla="*/ 1 h 9"/>
                            <a:gd name="T16" fmla="*/ 4 w 8"/>
                            <a:gd name="T17" fmla="*/ 0 h 9"/>
                            <a:gd name="T18" fmla="*/ 2 w 8"/>
                            <a:gd name="T19" fmla="*/ 1 h 9"/>
                            <a:gd name="T20" fmla="*/ 1 w 8"/>
                            <a:gd name="T21" fmla="*/ 1 h 9"/>
                            <a:gd name="T22" fmla="*/ 0 w 8"/>
                            <a:gd name="T23" fmla="*/ 3 h 9"/>
                            <a:gd name="T24" fmla="*/ 0 w 8"/>
                            <a:gd name="T25" fmla="*/ 4 h 9"/>
                            <a:gd name="T26" fmla="*/ 0 w 8"/>
                            <a:gd name="T27" fmla="*/ 6 h 9"/>
                            <a:gd name="T28" fmla="*/ 1 w 8"/>
                            <a:gd name="T29" fmla="*/ 7 h 9"/>
                            <a:gd name="T30" fmla="*/ 2 w 8"/>
                            <a:gd name="T31" fmla="*/ 8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4" name="Freeform 639"/>
                      <wps:cNvSpPr>
                        <a:spLocks/>
                      </wps:cNvSpPr>
                      <wps:spPr bwMode="auto">
                        <a:xfrm>
                          <a:off x="369570" y="680720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9 h 9"/>
                            <a:gd name="T4" fmla="*/ 7 w 8"/>
                            <a:gd name="T5" fmla="*/ 8 h 9"/>
                            <a:gd name="T6" fmla="*/ 8 w 8"/>
                            <a:gd name="T7" fmla="*/ 7 h 9"/>
                            <a:gd name="T8" fmla="*/ 8 w 8"/>
                            <a:gd name="T9" fmla="*/ 4 h 9"/>
                            <a:gd name="T10" fmla="*/ 8 w 8"/>
                            <a:gd name="T11" fmla="*/ 2 h 9"/>
                            <a:gd name="T12" fmla="*/ 7 w 8"/>
                            <a:gd name="T13" fmla="*/ 1 h 9"/>
                            <a:gd name="T14" fmla="*/ 6 w 8"/>
                            <a:gd name="T15" fmla="*/ 0 h 9"/>
                            <a:gd name="T16" fmla="*/ 4 w 8"/>
                            <a:gd name="T17" fmla="*/ 0 h 9"/>
                            <a:gd name="T18" fmla="*/ 2 w 8"/>
                            <a:gd name="T19" fmla="*/ 0 h 9"/>
                            <a:gd name="T20" fmla="*/ 1 w 8"/>
                            <a:gd name="T21" fmla="*/ 1 h 9"/>
                            <a:gd name="T22" fmla="*/ 0 w 8"/>
                            <a:gd name="T23" fmla="*/ 2 h 9"/>
                            <a:gd name="T24" fmla="*/ 0 w 8"/>
                            <a:gd name="T25" fmla="*/ 4 h 9"/>
                            <a:gd name="T26" fmla="*/ 0 w 8"/>
                            <a:gd name="T27" fmla="*/ 7 h 9"/>
                            <a:gd name="T28" fmla="*/ 1 w 8"/>
                            <a:gd name="T29" fmla="*/ 8 h 9"/>
                            <a:gd name="T30" fmla="*/ 2 w 8"/>
                            <a:gd name="T31" fmla="*/ 9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5" name="Freeform 640"/>
                      <wps:cNvSpPr>
                        <a:spLocks/>
                      </wps:cNvSpPr>
                      <wps:spPr bwMode="auto">
                        <a:xfrm>
                          <a:off x="370840" y="66929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6 h 9"/>
                            <a:gd name="T8" fmla="*/ 9 w 9"/>
                            <a:gd name="T9" fmla="*/ 5 h 9"/>
                            <a:gd name="T10" fmla="*/ 9 w 9"/>
                            <a:gd name="T11" fmla="*/ 2 h 9"/>
                            <a:gd name="T12" fmla="*/ 8 w 9"/>
                            <a:gd name="T13" fmla="*/ 1 h 9"/>
                            <a:gd name="T14" fmla="*/ 6 w 9"/>
                            <a:gd name="T15" fmla="*/ 0 h 9"/>
                            <a:gd name="T16" fmla="*/ 5 w 9"/>
                            <a:gd name="T17" fmla="*/ 0 h 9"/>
                            <a:gd name="T18" fmla="*/ 3 w 9"/>
                            <a:gd name="T19" fmla="*/ 0 h 9"/>
                            <a:gd name="T20" fmla="*/ 2 w 9"/>
                            <a:gd name="T21" fmla="*/ 1 h 9"/>
                            <a:gd name="T22" fmla="*/ 1 w 9"/>
                            <a:gd name="T23" fmla="*/ 2 h 9"/>
                            <a:gd name="T24" fmla="*/ 0 w 9"/>
                            <a:gd name="T25" fmla="*/ 5 h 9"/>
                            <a:gd name="T26" fmla="*/ 1 w 9"/>
                            <a:gd name="T27" fmla="*/ 6 h 9"/>
                            <a:gd name="T28" fmla="*/ 2 w 9"/>
                            <a:gd name="T29" fmla="*/ 8 h 9"/>
                            <a:gd name="T30" fmla="*/ 3 w 9"/>
                            <a:gd name="T31" fmla="*/ 9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6" name="Freeform 641"/>
                      <wps:cNvSpPr>
                        <a:spLocks/>
                      </wps:cNvSpPr>
                      <wps:spPr bwMode="auto">
                        <a:xfrm>
                          <a:off x="372745" y="657225"/>
                          <a:ext cx="6350" cy="6350"/>
                        </a:xfrm>
                        <a:custGeom>
                          <a:avLst/>
                          <a:gdLst>
                            <a:gd name="T0" fmla="*/ 4 w 10"/>
                            <a:gd name="T1" fmla="*/ 10 h 10"/>
                            <a:gd name="T2" fmla="*/ 6 w 10"/>
                            <a:gd name="T3" fmla="*/ 9 h 10"/>
                            <a:gd name="T4" fmla="*/ 9 w 10"/>
                            <a:gd name="T5" fmla="*/ 8 h 10"/>
                            <a:gd name="T6" fmla="*/ 9 w 10"/>
                            <a:gd name="T7" fmla="*/ 7 h 10"/>
                            <a:gd name="T8" fmla="*/ 10 w 10"/>
                            <a:gd name="T9" fmla="*/ 5 h 10"/>
                            <a:gd name="T10" fmla="*/ 9 w 10"/>
                            <a:gd name="T11" fmla="*/ 4 h 10"/>
                            <a:gd name="T12" fmla="*/ 9 w 10"/>
                            <a:gd name="T13" fmla="*/ 1 h 10"/>
                            <a:gd name="T14" fmla="*/ 6 w 10"/>
                            <a:gd name="T15" fmla="*/ 1 h 10"/>
                            <a:gd name="T16" fmla="*/ 4 w 10"/>
                            <a:gd name="T17" fmla="*/ 0 h 10"/>
                            <a:gd name="T18" fmla="*/ 3 w 10"/>
                            <a:gd name="T19" fmla="*/ 1 h 10"/>
                            <a:gd name="T20" fmla="*/ 1 w 10"/>
                            <a:gd name="T21" fmla="*/ 1 h 10"/>
                            <a:gd name="T22" fmla="*/ 0 w 10"/>
                            <a:gd name="T23" fmla="*/ 4 h 10"/>
                            <a:gd name="T24" fmla="*/ 0 w 10"/>
                            <a:gd name="T25" fmla="*/ 5 h 10"/>
                            <a:gd name="T26" fmla="*/ 0 w 10"/>
                            <a:gd name="T27" fmla="*/ 7 h 10"/>
                            <a:gd name="T28" fmla="*/ 1 w 10"/>
                            <a:gd name="T29" fmla="*/ 8 h 10"/>
                            <a:gd name="T30" fmla="*/ 3 w 10"/>
                            <a:gd name="T31" fmla="*/ 9 h 10"/>
                            <a:gd name="T32" fmla="*/ 4 w 10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4" y="10"/>
                              </a:moveTo>
                              <a:lnTo>
                                <a:pt x="6" y="9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7" name="Freeform 642"/>
                      <wps:cNvSpPr>
                        <a:spLocks/>
                      </wps:cNvSpPr>
                      <wps:spPr bwMode="auto">
                        <a:xfrm>
                          <a:off x="374650" y="646430"/>
                          <a:ext cx="6350" cy="5080"/>
                        </a:xfrm>
                        <a:custGeom>
                          <a:avLst/>
                          <a:gdLst>
                            <a:gd name="T0" fmla="*/ 4 w 10"/>
                            <a:gd name="T1" fmla="*/ 8 h 8"/>
                            <a:gd name="T2" fmla="*/ 7 w 10"/>
                            <a:gd name="T3" fmla="*/ 8 h 8"/>
                            <a:gd name="T4" fmla="*/ 8 w 10"/>
                            <a:gd name="T5" fmla="*/ 7 h 8"/>
                            <a:gd name="T6" fmla="*/ 9 w 10"/>
                            <a:gd name="T7" fmla="*/ 6 h 8"/>
                            <a:gd name="T8" fmla="*/ 10 w 10"/>
                            <a:gd name="T9" fmla="*/ 4 h 8"/>
                            <a:gd name="T10" fmla="*/ 9 w 10"/>
                            <a:gd name="T11" fmla="*/ 2 h 8"/>
                            <a:gd name="T12" fmla="*/ 8 w 10"/>
                            <a:gd name="T13" fmla="*/ 1 h 8"/>
                            <a:gd name="T14" fmla="*/ 7 w 10"/>
                            <a:gd name="T15" fmla="*/ 0 h 8"/>
                            <a:gd name="T16" fmla="*/ 4 w 10"/>
                            <a:gd name="T17" fmla="*/ 0 h 8"/>
                            <a:gd name="T18" fmla="*/ 2 w 10"/>
                            <a:gd name="T19" fmla="*/ 0 h 8"/>
                            <a:gd name="T20" fmla="*/ 1 w 10"/>
                            <a:gd name="T21" fmla="*/ 1 h 8"/>
                            <a:gd name="T22" fmla="*/ 0 w 10"/>
                            <a:gd name="T23" fmla="*/ 2 h 8"/>
                            <a:gd name="T24" fmla="*/ 0 w 10"/>
                            <a:gd name="T25" fmla="*/ 4 h 8"/>
                            <a:gd name="T26" fmla="*/ 0 w 10"/>
                            <a:gd name="T27" fmla="*/ 6 h 8"/>
                            <a:gd name="T28" fmla="*/ 1 w 10"/>
                            <a:gd name="T29" fmla="*/ 7 h 8"/>
                            <a:gd name="T30" fmla="*/ 2 w 10"/>
                            <a:gd name="T31" fmla="*/ 8 h 8"/>
                            <a:gd name="T32" fmla="*/ 4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4" y="8"/>
                              </a:move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10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8" name="Freeform 643"/>
                      <wps:cNvSpPr>
                        <a:spLocks/>
                      </wps:cNvSpPr>
                      <wps:spPr bwMode="auto">
                        <a:xfrm>
                          <a:off x="375285" y="636270"/>
                          <a:ext cx="6350" cy="5080"/>
                        </a:xfrm>
                        <a:custGeom>
                          <a:avLst/>
                          <a:gdLst>
                            <a:gd name="T0" fmla="*/ 5 w 10"/>
                            <a:gd name="T1" fmla="*/ 8 h 8"/>
                            <a:gd name="T2" fmla="*/ 7 w 10"/>
                            <a:gd name="T3" fmla="*/ 8 h 8"/>
                            <a:gd name="T4" fmla="*/ 8 w 10"/>
                            <a:gd name="T5" fmla="*/ 7 h 8"/>
                            <a:gd name="T6" fmla="*/ 9 w 10"/>
                            <a:gd name="T7" fmla="*/ 5 h 8"/>
                            <a:gd name="T8" fmla="*/ 10 w 10"/>
                            <a:gd name="T9" fmla="*/ 4 h 8"/>
                            <a:gd name="T10" fmla="*/ 9 w 10"/>
                            <a:gd name="T11" fmla="*/ 2 h 8"/>
                            <a:gd name="T12" fmla="*/ 8 w 10"/>
                            <a:gd name="T13" fmla="*/ 1 h 8"/>
                            <a:gd name="T14" fmla="*/ 7 w 10"/>
                            <a:gd name="T15" fmla="*/ 0 h 8"/>
                            <a:gd name="T16" fmla="*/ 5 w 10"/>
                            <a:gd name="T17" fmla="*/ 0 h 8"/>
                            <a:gd name="T18" fmla="*/ 3 w 10"/>
                            <a:gd name="T19" fmla="*/ 0 h 8"/>
                            <a:gd name="T20" fmla="*/ 1 w 10"/>
                            <a:gd name="T21" fmla="*/ 1 h 8"/>
                            <a:gd name="T22" fmla="*/ 0 w 10"/>
                            <a:gd name="T23" fmla="*/ 2 h 8"/>
                            <a:gd name="T24" fmla="*/ 0 w 10"/>
                            <a:gd name="T25" fmla="*/ 4 h 8"/>
                            <a:gd name="T26" fmla="*/ 0 w 10"/>
                            <a:gd name="T27" fmla="*/ 5 h 8"/>
                            <a:gd name="T28" fmla="*/ 1 w 10"/>
                            <a:gd name="T29" fmla="*/ 7 h 8"/>
                            <a:gd name="T30" fmla="*/ 3 w 10"/>
                            <a:gd name="T31" fmla="*/ 8 h 8"/>
                            <a:gd name="T32" fmla="*/ 5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5" y="8"/>
                              </a:move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5"/>
                              </a:lnTo>
                              <a:lnTo>
                                <a:pt x="10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9" name="Freeform 644"/>
                      <wps:cNvSpPr>
                        <a:spLocks/>
                      </wps:cNvSpPr>
                      <wps:spPr bwMode="auto">
                        <a:xfrm>
                          <a:off x="377190" y="624840"/>
                          <a:ext cx="6350" cy="5715"/>
                        </a:xfrm>
                        <a:custGeom>
                          <a:avLst/>
                          <a:gdLst>
                            <a:gd name="T0" fmla="*/ 5 w 10"/>
                            <a:gd name="T1" fmla="*/ 9 h 9"/>
                            <a:gd name="T2" fmla="*/ 7 w 10"/>
                            <a:gd name="T3" fmla="*/ 8 h 9"/>
                            <a:gd name="T4" fmla="*/ 8 w 10"/>
                            <a:gd name="T5" fmla="*/ 8 h 9"/>
                            <a:gd name="T6" fmla="*/ 9 w 10"/>
                            <a:gd name="T7" fmla="*/ 6 h 9"/>
                            <a:gd name="T8" fmla="*/ 10 w 10"/>
                            <a:gd name="T9" fmla="*/ 5 h 9"/>
                            <a:gd name="T10" fmla="*/ 9 w 10"/>
                            <a:gd name="T11" fmla="*/ 3 h 9"/>
                            <a:gd name="T12" fmla="*/ 8 w 10"/>
                            <a:gd name="T13" fmla="*/ 2 h 9"/>
                            <a:gd name="T14" fmla="*/ 7 w 10"/>
                            <a:gd name="T15" fmla="*/ 1 h 9"/>
                            <a:gd name="T16" fmla="*/ 5 w 10"/>
                            <a:gd name="T17" fmla="*/ 0 h 9"/>
                            <a:gd name="T18" fmla="*/ 4 w 10"/>
                            <a:gd name="T19" fmla="*/ 1 h 9"/>
                            <a:gd name="T20" fmla="*/ 2 w 10"/>
                            <a:gd name="T21" fmla="*/ 2 h 9"/>
                            <a:gd name="T22" fmla="*/ 0 w 10"/>
                            <a:gd name="T23" fmla="*/ 3 h 9"/>
                            <a:gd name="T24" fmla="*/ 0 w 10"/>
                            <a:gd name="T25" fmla="*/ 5 h 9"/>
                            <a:gd name="T26" fmla="*/ 0 w 10"/>
                            <a:gd name="T27" fmla="*/ 6 h 9"/>
                            <a:gd name="T28" fmla="*/ 2 w 10"/>
                            <a:gd name="T29" fmla="*/ 8 h 9"/>
                            <a:gd name="T30" fmla="*/ 4 w 10"/>
                            <a:gd name="T31" fmla="*/ 8 h 9"/>
                            <a:gd name="T32" fmla="*/ 5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5" y="9"/>
                              </a:moveTo>
                              <a:lnTo>
                                <a:pt x="7" y="8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10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0" name="Freeform 645"/>
                      <wps:cNvSpPr>
                        <a:spLocks/>
                      </wps:cNvSpPr>
                      <wps:spPr bwMode="auto">
                        <a:xfrm>
                          <a:off x="380365" y="614045"/>
                          <a:ext cx="5715" cy="5080"/>
                        </a:xfrm>
                        <a:custGeom>
                          <a:avLst/>
                          <a:gdLst>
                            <a:gd name="T0" fmla="*/ 5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3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5 w 9"/>
                            <a:gd name="T17" fmla="*/ 0 h 8"/>
                            <a:gd name="T18" fmla="*/ 3 w 9"/>
                            <a:gd name="T19" fmla="*/ 0 h 8"/>
                            <a:gd name="T20" fmla="*/ 1 w 9"/>
                            <a:gd name="T21" fmla="*/ 1 h 8"/>
                            <a:gd name="T22" fmla="*/ 1 w 9"/>
                            <a:gd name="T23" fmla="*/ 3 h 8"/>
                            <a:gd name="T24" fmla="*/ 0 w 9"/>
                            <a:gd name="T25" fmla="*/ 4 h 8"/>
                            <a:gd name="T26" fmla="*/ 1 w 9"/>
                            <a:gd name="T27" fmla="*/ 6 h 8"/>
                            <a:gd name="T28" fmla="*/ 1 w 9"/>
                            <a:gd name="T29" fmla="*/ 7 h 8"/>
                            <a:gd name="T30" fmla="*/ 3 w 9"/>
                            <a:gd name="T31" fmla="*/ 8 h 8"/>
                            <a:gd name="T32" fmla="*/ 5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5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1" name="Freeform 646"/>
                      <wps:cNvSpPr>
                        <a:spLocks/>
                      </wps:cNvSpPr>
                      <wps:spPr bwMode="auto">
                        <a:xfrm>
                          <a:off x="382905" y="60325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5 h 9"/>
                            <a:gd name="T8" fmla="*/ 9 w 9"/>
                            <a:gd name="T9" fmla="*/ 4 h 9"/>
                            <a:gd name="T10" fmla="*/ 9 w 9"/>
                            <a:gd name="T11" fmla="*/ 2 h 9"/>
                            <a:gd name="T12" fmla="*/ 8 w 9"/>
                            <a:gd name="T13" fmla="*/ 1 h 9"/>
                            <a:gd name="T14" fmla="*/ 6 w 9"/>
                            <a:gd name="T15" fmla="*/ 0 h 9"/>
                            <a:gd name="T16" fmla="*/ 5 w 9"/>
                            <a:gd name="T17" fmla="*/ 0 h 9"/>
                            <a:gd name="T18" fmla="*/ 3 w 9"/>
                            <a:gd name="T19" fmla="*/ 0 h 9"/>
                            <a:gd name="T20" fmla="*/ 2 w 9"/>
                            <a:gd name="T21" fmla="*/ 1 h 9"/>
                            <a:gd name="T22" fmla="*/ 1 w 9"/>
                            <a:gd name="T23" fmla="*/ 2 h 9"/>
                            <a:gd name="T24" fmla="*/ 0 w 9"/>
                            <a:gd name="T25" fmla="*/ 4 h 9"/>
                            <a:gd name="T26" fmla="*/ 1 w 9"/>
                            <a:gd name="T27" fmla="*/ 5 h 9"/>
                            <a:gd name="T28" fmla="*/ 2 w 9"/>
                            <a:gd name="T29" fmla="*/ 8 h 9"/>
                            <a:gd name="T30" fmla="*/ 3 w 9"/>
                            <a:gd name="T31" fmla="*/ 9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2" name="Freeform 647"/>
                      <wps:cNvSpPr>
                        <a:spLocks/>
                      </wps:cNvSpPr>
                      <wps:spPr bwMode="auto">
                        <a:xfrm>
                          <a:off x="386080" y="591820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7 h 9"/>
                            <a:gd name="T8" fmla="*/ 9 w 9"/>
                            <a:gd name="T9" fmla="*/ 5 h 9"/>
                            <a:gd name="T10" fmla="*/ 9 w 9"/>
                            <a:gd name="T11" fmla="*/ 3 h 9"/>
                            <a:gd name="T12" fmla="*/ 8 w 9"/>
                            <a:gd name="T13" fmla="*/ 1 h 9"/>
                            <a:gd name="T14" fmla="*/ 6 w 9"/>
                            <a:gd name="T15" fmla="*/ 0 h 9"/>
                            <a:gd name="T16" fmla="*/ 4 w 9"/>
                            <a:gd name="T17" fmla="*/ 0 h 9"/>
                            <a:gd name="T18" fmla="*/ 2 w 9"/>
                            <a:gd name="T19" fmla="*/ 0 h 9"/>
                            <a:gd name="T20" fmla="*/ 1 w 9"/>
                            <a:gd name="T21" fmla="*/ 1 h 9"/>
                            <a:gd name="T22" fmla="*/ 0 w 9"/>
                            <a:gd name="T23" fmla="*/ 3 h 9"/>
                            <a:gd name="T24" fmla="*/ 0 w 9"/>
                            <a:gd name="T25" fmla="*/ 5 h 9"/>
                            <a:gd name="T26" fmla="*/ 0 w 9"/>
                            <a:gd name="T27" fmla="*/ 7 h 9"/>
                            <a:gd name="T28" fmla="*/ 1 w 9"/>
                            <a:gd name="T29" fmla="*/ 8 h 9"/>
                            <a:gd name="T30" fmla="*/ 2 w 9"/>
                            <a:gd name="T31" fmla="*/ 9 h 9"/>
                            <a:gd name="T32" fmla="*/ 4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3" name="Freeform 648"/>
                      <wps:cNvSpPr>
                        <a:spLocks/>
                      </wps:cNvSpPr>
                      <wps:spPr bwMode="auto">
                        <a:xfrm>
                          <a:off x="388620" y="581025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7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6 h 9"/>
                            <a:gd name="T8" fmla="*/ 9 w 9"/>
                            <a:gd name="T9" fmla="*/ 5 h 9"/>
                            <a:gd name="T10" fmla="*/ 9 w 9"/>
                            <a:gd name="T11" fmla="*/ 3 h 9"/>
                            <a:gd name="T12" fmla="*/ 8 w 9"/>
                            <a:gd name="T13" fmla="*/ 2 h 9"/>
                            <a:gd name="T14" fmla="*/ 7 w 9"/>
                            <a:gd name="T15" fmla="*/ 0 h 9"/>
                            <a:gd name="T16" fmla="*/ 5 w 9"/>
                            <a:gd name="T17" fmla="*/ 0 h 9"/>
                            <a:gd name="T18" fmla="*/ 2 w 9"/>
                            <a:gd name="T19" fmla="*/ 0 h 9"/>
                            <a:gd name="T20" fmla="*/ 1 w 9"/>
                            <a:gd name="T21" fmla="*/ 2 h 9"/>
                            <a:gd name="T22" fmla="*/ 0 w 9"/>
                            <a:gd name="T23" fmla="*/ 3 h 9"/>
                            <a:gd name="T24" fmla="*/ 0 w 9"/>
                            <a:gd name="T25" fmla="*/ 5 h 9"/>
                            <a:gd name="T26" fmla="*/ 0 w 9"/>
                            <a:gd name="T27" fmla="*/ 6 h 9"/>
                            <a:gd name="T28" fmla="*/ 1 w 9"/>
                            <a:gd name="T29" fmla="*/ 8 h 9"/>
                            <a:gd name="T30" fmla="*/ 2 w 9"/>
                            <a:gd name="T31" fmla="*/ 9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4" name="Freeform 649"/>
                      <wps:cNvSpPr>
                        <a:spLocks/>
                      </wps:cNvSpPr>
                      <wps:spPr bwMode="auto">
                        <a:xfrm>
                          <a:off x="394335" y="567055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7 h 9"/>
                            <a:gd name="T8" fmla="*/ 9 w 9"/>
                            <a:gd name="T9" fmla="*/ 5 h 9"/>
                            <a:gd name="T10" fmla="*/ 9 w 9"/>
                            <a:gd name="T11" fmla="*/ 4 h 9"/>
                            <a:gd name="T12" fmla="*/ 8 w 9"/>
                            <a:gd name="T13" fmla="*/ 1 h 9"/>
                            <a:gd name="T14" fmla="*/ 6 w 9"/>
                            <a:gd name="T15" fmla="*/ 0 h 9"/>
                            <a:gd name="T16" fmla="*/ 5 w 9"/>
                            <a:gd name="T17" fmla="*/ 0 h 9"/>
                            <a:gd name="T18" fmla="*/ 3 w 9"/>
                            <a:gd name="T19" fmla="*/ 0 h 9"/>
                            <a:gd name="T20" fmla="*/ 2 w 9"/>
                            <a:gd name="T21" fmla="*/ 1 h 9"/>
                            <a:gd name="T22" fmla="*/ 1 w 9"/>
                            <a:gd name="T23" fmla="*/ 4 h 9"/>
                            <a:gd name="T24" fmla="*/ 0 w 9"/>
                            <a:gd name="T25" fmla="*/ 5 h 9"/>
                            <a:gd name="T26" fmla="*/ 1 w 9"/>
                            <a:gd name="T27" fmla="*/ 7 h 9"/>
                            <a:gd name="T28" fmla="*/ 2 w 9"/>
                            <a:gd name="T29" fmla="*/ 8 h 9"/>
                            <a:gd name="T30" fmla="*/ 3 w 9"/>
                            <a:gd name="T31" fmla="*/ 9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4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5" name="Freeform 650"/>
                      <wps:cNvSpPr>
                        <a:spLocks/>
                      </wps:cNvSpPr>
                      <wps:spPr bwMode="auto">
                        <a:xfrm>
                          <a:off x="398145" y="554990"/>
                          <a:ext cx="6350" cy="5715"/>
                        </a:xfrm>
                        <a:custGeom>
                          <a:avLst/>
                          <a:gdLst>
                            <a:gd name="T0" fmla="*/ 5 w 10"/>
                            <a:gd name="T1" fmla="*/ 9 h 9"/>
                            <a:gd name="T2" fmla="*/ 6 w 10"/>
                            <a:gd name="T3" fmla="*/ 9 h 9"/>
                            <a:gd name="T4" fmla="*/ 9 w 10"/>
                            <a:gd name="T5" fmla="*/ 8 h 9"/>
                            <a:gd name="T6" fmla="*/ 10 w 10"/>
                            <a:gd name="T7" fmla="*/ 7 h 9"/>
                            <a:gd name="T8" fmla="*/ 10 w 10"/>
                            <a:gd name="T9" fmla="*/ 5 h 9"/>
                            <a:gd name="T10" fmla="*/ 10 w 10"/>
                            <a:gd name="T11" fmla="*/ 4 h 9"/>
                            <a:gd name="T12" fmla="*/ 9 w 10"/>
                            <a:gd name="T13" fmla="*/ 1 h 9"/>
                            <a:gd name="T14" fmla="*/ 6 w 10"/>
                            <a:gd name="T15" fmla="*/ 0 h 9"/>
                            <a:gd name="T16" fmla="*/ 5 w 10"/>
                            <a:gd name="T17" fmla="*/ 0 h 9"/>
                            <a:gd name="T18" fmla="*/ 3 w 10"/>
                            <a:gd name="T19" fmla="*/ 0 h 9"/>
                            <a:gd name="T20" fmla="*/ 1 w 10"/>
                            <a:gd name="T21" fmla="*/ 1 h 9"/>
                            <a:gd name="T22" fmla="*/ 1 w 10"/>
                            <a:gd name="T23" fmla="*/ 4 h 9"/>
                            <a:gd name="T24" fmla="*/ 0 w 10"/>
                            <a:gd name="T25" fmla="*/ 5 h 9"/>
                            <a:gd name="T26" fmla="*/ 1 w 10"/>
                            <a:gd name="T27" fmla="*/ 7 h 9"/>
                            <a:gd name="T28" fmla="*/ 1 w 10"/>
                            <a:gd name="T29" fmla="*/ 8 h 9"/>
                            <a:gd name="T30" fmla="*/ 3 w 10"/>
                            <a:gd name="T31" fmla="*/ 9 h 9"/>
                            <a:gd name="T32" fmla="*/ 5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5" y="9"/>
                              </a:moveTo>
                              <a:lnTo>
                                <a:pt x="6" y="9"/>
                              </a:lnTo>
                              <a:lnTo>
                                <a:pt x="9" y="8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9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1" y="4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6" name="Freeform 651"/>
                      <wps:cNvSpPr>
                        <a:spLocks/>
                      </wps:cNvSpPr>
                      <wps:spPr bwMode="auto">
                        <a:xfrm>
                          <a:off x="401955" y="544830"/>
                          <a:ext cx="6350" cy="5080"/>
                        </a:xfrm>
                        <a:custGeom>
                          <a:avLst/>
                          <a:gdLst>
                            <a:gd name="T0" fmla="*/ 6 w 10"/>
                            <a:gd name="T1" fmla="*/ 8 h 8"/>
                            <a:gd name="T2" fmla="*/ 7 w 10"/>
                            <a:gd name="T3" fmla="*/ 8 h 8"/>
                            <a:gd name="T4" fmla="*/ 9 w 10"/>
                            <a:gd name="T5" fmla="*/ 7 h 8"/>
                            <a:gd name="T6" fmla="*/ 10 w 10"/>
                            <a:gd name="T7" fmla="*/ 6 h 8"/>
                            <a:gd name="T8" fmla="*/ 10 w 10"/>
                            <a:gd name="T9" fmla="*/ 4 h 8"/>
                            <a:gd name="T10" fmla="*/ 10 w 10"/>
                            <a:gd name="T11" fmla="*/ 2 h 8"/>
                            <a:gd name="T12" fmla="*/ 9 w 10"/>
                            <a:gd name="T13" fmla="*/ 1 h 8"/>
                            <a:gd name="T14" fmla="*/ 7 w 10"/>
                            <a:gd name="T15" fmla="*/ 0 h 8"/>
                            <a:gd name="T16" fmla="*/ 6 w 10"/>
                            <a:gd name="T17" fmla="*/ 0 h 8"/>
                            <a:gd name="T18" fmla="*/ 4 w 10"/>
                            <a:gd name="T19" fmla="*/ 0 h 8"/>
                            <a:gd name="T20" fmla="*/ 1 w 10"/>
                            <a:gd name="T21" fmla="*/ 1 h 8"/>
                            <a:gd name="T22" fmla="*/ 1 w 10"/>
                            <a:gd name="T23" fmla="*/ 2 h 8"/>
                            <a:gd name="T24" fmla="*/ 0 w 10"/>
                            <a:gd name="T25" fmla="*/ 4 h 8"/>
                            <a:gd name="T26" fmla="*/ 1 w 10"/>
                            <a:gd name="T27" fmla="*/ 6 h 8"/>
                            <a:gd name="T28" fmla="*/ 1 w 10"/>
                            <a:gd name="T29" fmla="*/ 7 h 8"/>
                            <a:gd name="T30" fmla="*/ 4 w 10"/>
                            <a:gd name="T31" fmla="*/ 8 h 8"/>
                            <a:gd name="T32" fmla="*/ 6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6" y="8"/>
                              </a:moveTo>
                              <a:lnTo>
                                <a:pt x="7" y="8"/>
                              </a:lnTo>
                              <a:lnTo>
                                <a:pt x="9" y="7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4" y="8"/>
                              </a:lnTo>
                              <a:lnTo>
                                <a:pt x="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7" name="Freeform 652"/>
                      <wps:cNvSpPr>
                        <a:spLocks/>
                      </wps:cNvSpPr>
                      <wps:spPr bwMode="auto">
                        <a:xfrm>
                          <a:off x="406400" y="534035"/>
                          <a:ext cx="5715" cy="5080"/>
                        </a:xfrm>
                        <a:custGeom>
                          <a:avLst/>
                          <a:gdLst>
                            <a:gd name="T0" fmla="*/ 5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2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5 w 9"/>
                            <a:gd name="T17" fmla="*/ 0 h 8"/>
                            <a:gd name="T18" fmla="*/ 3 w 9"/>
                            <a:gd name="T19" fmla="*/ 0 h 8"/>
                            <a:gd name="T20" fmla="*/ 1 w 9"/>
                            <a:gd name="T21" fmla="*/ 1 h 8"/>
                            <a:gd name="T22" fmla="*/ 1 w 9"/>
                            <a:gd name="T23" fmla="*/ 2 h 8"/>
                            <a:gd name="T24" fmla="*/ 0 w 9"/>
                            <a:gd name="T25" fmla="*/ 4 h 8"/>
                            <a:gd name="T26" fmla="*/ 1 w 9"/>
                            <a:gd name="T27" fmla="*/ 6 h 8"/>
                            <a:gd name="T28" fmla="*/ 1 w 9"/>
                            <a:gd name="T29" fmla="*/ 7 h 8"/>
                            <a:gd name="T30" fmla="*/ 3 w 9"/>
                            <a:gd name="T31" fmla="*/ 8 h 8"/>
                            <a:gd name="T32" fmla="*/ 5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5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8" name="Freeform 653"/>
                      <wps:cNvSpPr>
                        <a:spLocks/>
                      </wps:cNvSpPr>
                      <wps:spPr bwMode="auto">
                        <a:xfrm>
                          <a:off x="412115" y="521970"/>
                          <a:ext cx="6350" cy="5715"/>
                        </a:xfrm>
                        <a:custGeom>
                          <a:avLst/>
                          <a:gdLst>
                            <a:gd name="T0" fmla="*/ 5 w 10"/>
                            <a:gd name="T1" fmla="*/ 9 h 9"/>
                            <a:gd name="T2" fmla="*/ 6 w 10"/>
                            <a:gd name="T3" fmla="*/ 8 h 9"/>
                            <a:gd name="T4" fmla="*/ 9 w 10"/>
                            <a:gd name="T5" fmla="*/ 7 h 9"/>
                            <a:gd name="T6" fmla="*/ 10 w 10"/>
                            <a:gd name="T7" fmla="*/ 6 h 9"/>
                            <a:gd name="T8" fmla="*/ 10 w 10"/>
                            <a:gd name="T9" fmla="*/ 5 h 9"/>
                            <a:gd name="T10" fmla="*/ 10 w 10"/>
                            <a:gd name="T11" fmla="*/ 3 h 9"/>
                            <a:gd name="T12" fmla="*/ 9 w 10"/>
                            <a:gd name="T13" fmla="*/ 2 h 9"/>
                            <a:gd name="T14" fmla="*/ 6 w 10"/>
                            <a:gd name="T15" fmla="*/ 1 h 9"/>
                            <a:gd name="T16" fmla="*/ 5 w 10"/>
                            <a:gd name="T17" fmla="*/ 0 h 9"/>
                            <a:gd name="T18" fmla="*/ 3 w 10"/>
                            <a:gd name="T19" fmla="*/ 1 h 9"/>
                            <a:gd name="T20" fmla="*/ 1 w 10"/>
                            <a:gd name="T21" fmla="*/ 2 h 9"/>
                            <a:gd name="T22" fmla="*/ 1 w 10"/>
                            <a:gd name="T23" fmla="*/ 3 h 9"/>
                            <a:gd name="T24" fmla="*/ 0 w 10"/>
                            <a:gd name="T25" fmla="*/ 5 h 9"/>
                            <a:gd name="T26" fmla="*/ 1 w 10"/>
                            <a:gd name="T27" fmla="*/ 6 h 9"/>
                            <a:gd name="T28" fmla="*/ 1 w 10"/>
                            <a:gd name="T29" fmla="*/ 7 h 9"/>
                            <a:gd name="T30" fmla="*/ 3 w 10"/>
                            <a:gd name="T31" fmla="*/ 8 h 9"/>
                            <a:gd name="T32" fmla="*/ 5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5" y="9"/>
                              </a:moveTo>
                              <a:lnTo>
                                <a:pt x="6" y="8"/>
                              </a:lnTo>
                              <a:lnTo>
                                <a:pt x="9" y="7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9" name="Freeform 654"/>
                      <wps:cNvSpPr>
                        <a:spLocks/>
                      </wps:cNvSpPr>
                      <wps:spPr bwMode="auto">
                        <a:xfrm>
                          <a:off x="417830" y="512445"/>
                          <a:ext cx="5715" cy="6350"/>
                        </a:xfrm>
                        <a:custGeom>
                          <a:avLst/>
                          <a:gdLst>
                            <a:gd name="T0" fmla="*/ 4 w 9"/>
                            <a:gd name="T1" fmla="*/ 10 h 10"/>
                            <a:gd name="T2" fmla="*/ 6 w 9"/>
                            <a:gd name="T3" fmla="*/ 8 h 10"/>
                            <a:gd name="T4" fmla="*/ 7 w 9"/>
                            <a:gd name="T5" fmla="*/ 7 h 10"/>
                            <a:gd name="T6" fmla="*/ 8 w 9"/>
                            <a:gd name="T7" fmla="*/ 6 h 10"/>
                            <a:gd name="T8" fmla="*/ 9 w 9"/>
                            <a:gd name="T9" fmla="*/ 4 h 10"/>
                            <a:gd name="T10" fmla="*/ 8 w 9"/>
                            <a:gd name="T11" fmla="*/ 3 h 10"/>
                            <a:gd name="T12" fmla="*/ 7 w 9"/>
                            <a:gd name="T13" fmla="*/ 1 h 10"/>
                            <a:gd name="T14" fmla="*/ 6 w 9"/>
                            <a:gd name="T15" fmla="*/ 1 h 10"/>
                            <a:gd name="T16" fmla="*/ 4 w 9"/>
                            <a:gd name="T17" fmla="*/ 0 h 10"/>
                            <a:gd name="T18" fmla="*/ 3 w 9"/>
                            <a:gd name="T19" fmla="*/ 1 h 10"/>
                            <a:gd name="T20" fmla="*/ 1 w 9"/>
                            <a:gd name="T21" fmla="*/ 1 h 10"/>
                            <a:gd name="T22" fmla="*/ 0 w 9"/>
                            <a:gd name="T23" fmla="*/ 3 h 10"/>
                            <a:gd name="T24" fmla="*/ 0 w 9"/>
                            <a:gd name="T25" fmla="*/ 4 h 10"/>
                            <a:gd name="T26" fmla="*/ 0 w 9"/>
                            <a:gd name="T27" fmla="*/ 6 h 10"/>
                            <a:gd name="T28" fmla="*/ 1 w 9"/>
                            <a:gd name="T29" fmla="*/ 7 h 10"/>
                            <a:gd name="T30" fmla="*/ 3 w 9"/>
                            <a:gd name="T31" fmla="*/ 8 h 10"/>
                            <a:gd name="T32" fmla="*/ 4 w 9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4" y="10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0" name="Freeform 655"/>
                      <wps:cNvSpPr>
                        <a:spLocks/>
                      </wps:cNvSpPr>
                      <wps:spPr bwMode="auto">
                        <a:xfrm>
                          <a:off x="422910" y="502920"/>
                          <a:ext cx="5080" cy="6350"/>
                        </a:xfrm>
                        <a:custGeom>
                          <a:avLst/>
                          <a:gdLst>
                            <a:gd name="T0" fmla="*/ 4 w 8"/>
                            <a:gd name="T1" fmla="*/ 10 h 10"/>
                            <a:gd name="T2" fmla="*/ 6 w 8"/>
                            <a:gd name="T3" fmla="*/ 9 h 10"/>
                            <a:gd name="T4" fmla="*/ 7 w 8"/>
                            <a:gd name="T5" fmla="*/ 8 h 10"/>
                            <a:gd name="T6" fmla="*/ 8 w 8"/>
                            <a:gd name="T7" fmla="*/ 7 h 10"/>
                            <a:gd name="T8" fmla="*/ 8 w 8"/>
                            <a:gd name="T9" fmla="*/ 5 h 10"/>
                            <a:gd name="T10" fmla="*/ 8 w 8"/>
                            <a:gd name="T11" fmla="*/ 4 h 10"/>
                            <a:gd name="T12" fmla="*/ 7 w 8"/>
                            <a:gd name="T13" fmla="*/ 1 h 10"/>
                            <a:gd name="T14" fmla="*/ 6 w 8"/>
                            <a:gd name="T15" fmla="*/ 1 h 10"/>
                            <a:gd name="T16" fmla="*/ 4 w 8"/>
                            <a:gd name="T17" fmla="*/ 0 h 10"/>
                            <a:gd name="T18" fmla="*/ 2 w 8"/>
                            <a:gd name="T19" fmla="*/ 1 h 10"/>
                            <a:gd name="T20" fmla="*/ 1 w 8"/>
                            <a:gd name="T21" fmla="*/ 1 h 10"/>
                            <a:gd name="T22" fmla="*/ 0 w 8"/>
                            <a:gd name="T23" fmla="*/ 4 h 10"/>
                            <a:gd name="T24" fmla="*/ 0 w 8"/>
                            <a:gd name="T25" fmla="*/ 5 h 10"/>
                            <a:gd name="T26" fmla="*/ 0 w 8"/>
                            <a:gd name="T27" fmla="*/ 7 h 10"/>
                            <a:gd name="T28" fmla="*/ 1 w 8"/>
                            <a:gd name="T29" fmla="*/ 8 h 10"/>
                            <a:gd name="T30" fmla="*/ 2 w 8"/>
                            <a:gd name="T31" fmla="*/ 9 h 10"/>
                            <a:gd name="T32" fmla="*/ 4 w 8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4" y="10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1" name="Freeform 656"/>
                      <wps:cNvSpPr>
                        <a:spLocks/>
                      </wps:cNvSpPr>
                      <wps:spPr bwMode="auto">
                        <a:xfrm>
                          <a:off x="427990" y="49403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7 w 9"/>
                            <a:gd name="T3" fmla="*/ 8 h 9"/>
                            <a:gd name="T4" fmla="*/ 8 w 9"/>
                            <a:gd name="T5" fmla="*/ 7 h 9"/>
                            <a:gd name="T6" fmla="*/ 9 w 9"/>
                            <a:gd name="T7" fmla="*/ 6 h 9"/>
                            <a:gd name="T8" fmla="*/ 9 w 9"/>
                            <a:gd name="T9" fmla="*/ 4 h 9"/>
                            <a:gd name="T10" fmla="*/ 9 w 9"/>
                            <a:gd name="T11" fmla="*/ 3 h 9"/>
                            <a:gd name="T12" fmla="*/ 8 w 9"/>
                            <a:gd name="T13" fmla="*/ 1 h 9"/>
                            <a:gd name="T14" fmla="*/ 7 w 9"/>
                            <a:gd name="T15" fmla="*/ 0 h 9"/>
                            <a:gd name="T16" fmla="*/ 5 w 9"/>
                            <a:gd name="T17" fmla="*/ 0 h 9"/>
                            <a:gd name="T18" fmla="*/ 3 w 9"/>
                            <a:gd name="T19" fmla="*/ 0 h 9"/>
                            <a:gd name="T20" fmla="*/ 1 w 9"/>
                            <a:gd name="T21" fmla="*/ 1 h 9"/>
                            <a:gd name="T22" fmla="*/ 0 w 9"/>
                            <a:gd name="T23" fmla="*/ 3 h 9"/>
                            <a:gd name="T24" fmla="*/ 0 w 9"/>
                            <a:gd name="T25" fmla="*/ 4 h 9"/>
                            <a:gd name="T26" fmla="*/ 0 w 9"/>
                            <a:gd name="T27" fmla="*/ 6 h 9"/>
                            <a:gd name="T28" fmla="*/ 1 w 9"/>
                            <a:gd name="T29" fmla="*/ 7 h 9"/>
                            <a:gd name="T30" fmla="*/ 3 w 9"/>
                            <a:gd name="T31" fmla="*/ 8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2" name="Freeform 657"/>
                      <wps:cNvSpPr>
                        <a:spLocks/>
                      </wps:cNvSpPr>
                      <wps:spPr bwMode="auto">
                        <a:xfrm>
                          <a:off x="433070" y="484505"/>
                          <a:ext cx="5715" cy="5080"/>
                        </a:xfrm>
                        <a:custGeom>
                          <a:avLst/>
                          <a:gdLst>
                            <a:gd name="T0" fmla="*/ 5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3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5 w 9"/>
                            <a:gd name="T17" fmla="*/ 0 h 8"/>
                            <a:gd name="T18" fmla="*/ 3 w 9"/>
                            <a:gd name="T19" fmla="*/ 0 h 8"/>
                            <a:gd name="T20" fmla="*/ 2 w 9"/>
                            <a:gd name="T21" fmla="*/ 1 h 8"/>
                            <a:gd name="T22" fmla="*/ 1 w 9"/>
                            <a:gd name="T23" fmla="*/ 3 h 8"/>
                            <a:gd name="T24" fmla="*/ 0 w 9"/>
                            <a:gd name="T25" fmla="*/ 4 h 8"/>
                            <a:gd name="T26" fmla="*/ 1 w 9"/>
                            <a:gd name="T27" fmla="*/ 6 h 8"/>
                            <a:gd name="T28" fmla="*/ 2 w 9"/>
                            <a:gd name="T29" fmla="*/ 7 h 8"/>
                            <a:gd name="T30" fmla="*/ 3 w 9"/>
                            <a:gd name="T31" fmla="*/ 8 h 8"/>
                            <a:gd name="T32" fmla="*/ 5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5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3" name="Freeform 658"/>
                      <wps:cNvSpPr>
                        <a:spLocks/>
                      </wps:cNvSpPr>
                      <wps:spPr bwMode="auto">
                        <a:xfrm>
                          <a:off x="438150" y="474980"/>
                          <a:ext cx="6350" cy="5715"/>
                        </a:xfrm>
                        <a:custGeom>
                          <a:avLst/>
                          <a:gdLst>
                            <a:gd name="T0" fmla="*/ 4 w 10"/>
                            <a:gd name="T1" fmla="*/ 9 h 9"/>
                            <a:gd name="T2" fmla="*/ 7 w 10"/>
                            <a:gd name="T3" fmla="*/ 9 h 9"/>
                            <a:gd name="T4" fmla="*/ 9 w 10"/>
                            <a:gd name="T5" fmla="*/ 8 h 9"/>
                            <a:gd name="T6" fmla="*/ 10 w 10"/>
                            <a:gd name="T7" fmla="*/ 6 h 9"/>
                            <a:gd name="T8" fmla="*/ 10 w 10"/>
                            <a:gd name="T9" fmla="*/ 4 h 9"/>
                            <a:gd name="T10" fmla="*/ 10 w 10"/>
                            <a:gd name="T11" fmla="*/ 3 h 9"/>
                            <a:gd name="T12" fmla="*/ 9 w 10"/>
                            <a:gd name="T13" fmla="*/ 1 h 9"/>
                            <a:gd name="T14" fmla="*/ 7 w 10"/>
                            <a:gd name="T15" fmla="*/ 0 h 9"/>
                            <a:gd name="T16" fmla="*/ 4 w 10"/>
                            <a:gd name="T17" fmla="*/ 0 h 9"/>
                            <a:gd name="T18" fmla="*/ 3 w 10"/>
                            <a:gd name="T19" fmla="*/ 0 h 9"/>
                            <a:gd name="T20" fmla="*/ 1 w 10"/>
                            <a:gd name="T21" fmla="*/ 1 h 9"/>
                            <a:gd name="T22" fmla="*/ 1 w 10"/>
                            <a:gd name="T23" fmla="*/ 3 h 9"/>
                            <a:gd name="T24" fmla="*/ 0 w 10"/>
                            <a:gd name="T25" fmla="*/ 4 h 9"/>
                            <a:gd name="T26" fmla="*/ 1 w 10"/>
                            <a:gd name="T27" fmla="*/ 6 h 9"/>
                            <a:gd name="T28" fmla="*/ 1 w 10"/>
                            <a:gd name="T29" fmla="*/ 8 h 9"/>
                            <a:gd name="T30" fmla="*/ 3 w 10"/>
                            <a:gd name="T31" fmla="*/ 9 h 9"/>
                            <a:gd name="T32" fmla="*/ 4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4" y="9"/>
                              </a:move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4" name="Freeform 659"/>
                      <wps:cNvSpPr>
                        <a:spLocks/>
                      </wps:cNvSpPr>
                      <wps:spPr bwMode="auto">
                        <a:xfrm>
                          <a:off x="443865" y="465455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9 h 9"/>
                            <a:gd name="T2" fmla="*/ 6 w 9"/>
                            <a:gd name="T3" fmla="*/ 9 h 9"/>
                            <a:gd name="T4" fmla="*/ 7 w 9"/>
                            <a:gd name="T5" fmla="*/ 8 h 9"/>
                            <a:gd name="T6" fmla="*/ 8 w 9"/>
                            <a:gd name="T7" fmla="*/ 7 h 9"/>
                            <a:gd name="T8" fmla="*/ 9 w 9"/>
                            <a:gd name="T9" fmla="*/ 5 h 9"/>
                            <a:gd name="T10" fmla="*/ 8 w 9"/>
                            <a:gd name="T11" fmla="*/ 4 h 9"/>
                            <a:gd name="T12" fmla="*/ 7 w 9"/>
                            <a:gd name="T13" fmla="*/ 1 h 9"/>
                            <a:gd name="T14" fmla="*/ 6 w 9"/>
                            <a:gd name="T15" fmla="*/ 0 h 9"/>
                            <a:gd name="T16" fmla="*/ 4 w 9"/>
                            <a:gd name="T17" fmla="*/ 0 h 9"/>
                            <a:gd name="T18" fmla="*/ 3 w 9"/>
                            <a:gd name="T19" fmla="*/ 0 h 9"/>
                            <a:gd name="T20" fmla="*/ 1 w 9"/>
                            <a:gd name="T21" fmla="*/ 1 h 9"/>
                            <a:gd name="T22" fmla="*/ 0 w 9"/>
                            <a:gd name="T23" fmla="*/ 4 h 9"/>
                            <a:gd name="T24" fmla="*/ 0 w 9"/>
                            <a:gd name="T25" fmla="*/ 5 h 9"/>
                            <a:gd name="T26" fmla="*/ 0 w 9"/>
                            <a:gd name="T27" fmla="*/ 7 h 9"/>
                            <a:gd name="T28" fmla="*/ 1 w 9"/>
                            <a:gd name="T29" fmla="*/ 8 h 9"/>
                            <a:gd name="T30" fmla="*/ 3 w 9"/>
                            <a:gd name="T31" fmla="*/ 9 h 9"/>
                            <a:gd name="T32" fmla="*/ 4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5"/>
                              </a:lnTo>
                              <a:lnTo>
                                <a:pt x="8" y="4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5" name="Freeform 660"/>
                      <wps:cNvSpPr>
                        <a:spLocks/>
                      </wps:cNvSpPr>
                      <wps:spPr bwMode="auto">
                        <a:xfrm>
                          <a:off x="452755" y="456565"/>
                          <a:ext cx="6350" cy="5080"/>
                        </a:xfrm>
                        <a:custGeom>
                          <a:avLst/>
                          <a:gdLst>
                            <a:gd name="T0" fmla="*/ 5 w 10"/>
                            <a:gd name="T1" fmla="*/ 8 h 8"/>
                            <a:gd name="T2" fmla="*/ 7 w 10"/>
                            <a:gd name="T3" fmla="*/ 8 h 8"/>
                            <a:gd name="T4" fmla="*/ 8 w 10"/>
                            <a:gd name="T5" fmla="*/ 7 h 8"/>
                            <a:gd name="T6" fmla="*/ 9 w 10"/>
                            <a:gd name="T7" fmla="*/ 5 h 8"/>
                            <a:gd name="T8" fmla="*/ 10 w 10"/>
                            <a:gd name="T9" fmla="*/ 4 h 8"/>
                            <a:gd name="T10" fmla="*/ 9 w 10"/>
                            <a:gd name="T11" fmla="*/ 2 h 8"/>
                            <a:gd name="T12" fmla="*/ 8 w 10"/>
                            <a:gd name="T13" fmla="*/ 1 h 8"/>
                            <a:gd name="T14" fmla="*/ 7 w 10"/>
                            <a:gd name="T15" fmla="*/ 0 h 8"/>
                            <a:gd name="T16" fmla="*/ 5 w 10"/>
                            <a:gd name="T17" fmla="*/ 0 h 8"/>
                            <a:gd name="T18" fmla="*/ 4 w 10"/>
                            <a:gd name="T19" fmla="*/ 0 h 8"/>
                            <a:gd name="T20" fmla="*/ 1 w 10"/>
                            <a:gd name="T21" fmla="*/ 1 h 8"/>
                            <a:gd name="T22" fmla="*/ 0 w 10"/>
                            <a:gd name="T23" fmla="*/ 2 h 8"/>
                            <a:gd name="T24" fmla="*/ 0 w 10"/>
                            <a:gd name="T25" fmla="*/ 4 h 8"/>
                            <a:gd name="T26" fmla="*/ 0 w 10"/>
                            <a:gd name="T27" fmla="*/ 5 h 8"/>
                            <a:gd name="T28" fmla="*/ 1 w 10"/>
                            <a:gd name="T29" fmla="*/ 7 h 8"/>
                            <a:gd name="T30" fmla="*/ 4 w 10"/>
                            <a:gd name="T31" fmla="*/ 8 h 8"/>
                            <a:gd name="T32" fmla="*/ 5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5" y="8"/>
                              </a:move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5"/>
                              </a:lnTo>
                              <a:lnTo>
                                <a:pt x="10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6" name="Freeform 661"/>
                      <wps:cNvSpPr>
                        <a:spLocks/>
                      </wps:cNvSpPr>
                      <wps:spPr bwMode="auto">
                        <a:xfrm>
                          <a:off x="460375" y="445770"/>
                          <a:ext cx="5080" cy="5080"/>
                        </a:xfrm>
                        <a:custGeom>
                          <a:avLst/>
                          <a:gdLst>
                            <a:gd name="T0" fmla="*/ 4 w 8"/>
                            <a:gd name="T1" fmla="*/ 8 h 8"/>
                            <a:gd name="T2" fmla="*/ 6 w 8"/>
                            <a:gd name="T3" fmla="*/ 8 h 8"/>
                            <a:gd name="T4" fmla="*/ 7 w 8"/>
                            <a:gd name="T5" fmla="*/ 7 h 8"/>
                            <a:gd name="T6" fmla="*/ 8 w 8"/>
                            <a:gd name="T7" fmla="*/ 6 h 8"/>
                            <a:gd name="T8" fmla="*/ 8 w 8"/>
                            <a:gd name="T9" fmla="*/ 4 h 8"/>
                            <a:gd name="T10" fmla="*/ 8 w 8"/>
                            <a:gd name="T11" fmla="*/ 3 h 8"/>
                            <a:gd name="T12" fmla="*/ 7 w 8"/>
                            <a:gd name="T13" fmla="*/ 1 h 8"/>
                            <a:gd name="T14" fmla="*/ 6 w 8"/>
                            <a:gd name="T15" fmla="*/ 0 h 8"/>
                            <a:gd name="T16" fmla="*/ 4 w 8"/>
                            <a:gd name="T17" fmla="*/ 0 h 8"/>
                            <a:gd name="T18" fmla="*/ 2 w 8"/>
                            <a:gd name="T19" fmla="*/ 0 h 8"/>
                            <a:gd name="T20" fmla="*/ 1 w 8"/>
                            <a:gd name="T21" fmla="*/ 1 h 8"/>
                            <a:gd name="T22" fmla="*/ 0 w 8"/>
                            <a:gd name="T23" fmla="*/ 3 h 8"/>
                            <a:gd name="T24" fmla="*/ 0 w 8"/>
                            <a:gd name="T25" fmla="*/ 4 h 8"/>
                            <a:gd name="T26" fmla="*/ 0 w 8"/>
                            <a:gd name="T27" fmla="*/ 6 h 8"/>
                            <a:gd name="T28" fmla="*/ 1 w 8"/>
                            <a:gd name="T29" fmla="*/ 7 h 8"/>
                            <a:gd name="T30" fmla="*/ 2 w 8"/>
                            <a:gd name="T31" fmla="*/ 8 h 8"/>
                            <a:gd name="T32" fmla="*/ 4 w 8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7" name="Freeform 662"/>
                      <wps:cNvSpPr>
                        <a:spLocks/>
                      </wps:cNvSpPr>
                      <wps:spPr bwMode="auto">
                        <a:xfrm>
                          <a:off x="466725" y="43688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7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6 h 9"/>
                            <a:gd name="T8" fmla="*/ 9 w 9"/>
                            <a:gd name="T9" fmla="*/ 4 h 9"/>
                            <a:gd name="T10" fmla="*/ 9 w 9"/>
                            <a:gd name="T11" fmla="*/ 2 h 9"/>
                            <a:gd name="T12" fmla="*/ 8 w 9"/>
                            <a:gd name="T13" fmla="*/ 1 h 9"/>
                            <a:gd name="T14" fmla="*/ 7 w 9"/>
                            <a:gd name="T15" fmla="*/ 0 h 9"/>
                            <a:gd name="T16" fmla="*/ 5 w 9"/>
                            <a:gd name="T17" fmla="*/ 0 h 9"/>
                            <a:gd name="T18" fmla="*/ 3 w 9"/>
                            <a:gd name="T19" fmla="*/ 0 h 9"/>
                            <a:gd name="T20" fmla="*/ 2 w 9"/>
                            <a:gd name="T21" fmla="*/ 1 h 9"/>
                            <a:gd name="T22" fmla="*/ 0 w 9"/>
                            <a:gd name="T23" fmla="*/ 2 h 9"/>
                            <a:gd name="T24" fmla="*/ 0 w 9"/>
                            <a:gd name="T25" fmla="*/ 4 h 9"/>
                            <a:gd name="T26" fmla="*/ 0 w 9"/>
                            <a:gd name="T27" fmla="*/ 6 h 9"/>
                            <a:gd name="T28" fmla="*/ 2 w 9"/>
                            <a:gd name="T29" fmla="*/ 8 h 9"/>
                            <a:gd name="T30" fmla="*/ 3 w 9"/>
                            <a:gd name="T31" fmla="*/ 9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8" name="Freeform 663"/>
                      <wps:cNvSpPr>
                        <a:spLocks/>
                      </wps:cNvSpPr>
                      <wps:spPr bwMode="auto">
                        <a:xfrm>
                          <a:off x="473710" y="427990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9 h 9"/>
                            <a:gd name="T4" fmla="*/ 7 w 8"/>
                            <a:gd name="T5" fmla="*/ 8 h 9"/>
                            <a:gd name="T6" fmla="*/ 8 w 8"/>
                            <a:gd name="T7" fmla="*/ 7 h 9"/>
                            <a:gd name="T8" fmla="*/ 8 w 8"/>
                            <a:gd name="T9" fmla="*/ 5 h 9"/>
                            <a:gd name="T10" fmla="*/ 8 w 8"/>
                            <a:gd name="T11" fmla="*/ 3 h 9"/>
                            <a:gd name="T12" fmla="*/ 7 w 8"/>
                            <a:gd name="T13" fmla="*/ 2 h 9"/>
                            <a:gd name="T14" fmla="*/ 6 w 8"/>
                            <a:gd name="T15" fmla="*/ 0 h 9"/>
                            <a:gd name="T16" fmla="*/ 4 w 8"/>
                            <a:gd name="T17" fmla="*/ 0 h 9"/>
                            <a:gd name="T18" fmla="*/ 2 w 8"/>
                            <a:gd name="T19" fmla="*/ 0 h 9"/>
                            <a:gd name="T20" fmla="*/ 1 w 8"/>
                            <a:gd name="T21" fmla="*/ 2 h 9"/>
                            <a:gd name="T22" fmla="*/ 0 w 8"/>
                            <a:gd name="T23" fmla="*/ 3 h 9"/>
                            <a:gd name="T24" fmla="*/ 0 w 8"/>
                            <a:gd name="T25" fmla="*/ 5 h 9"/>
                            <a:gd name="T26" fmla="*/ 0 w 8"/>
                            <a:gd name="T27" fmla="*/ 7 h 9"/>
                            <a:gd name="T28" fmla="*/ 1 w 8"/>
                            <a:gd name="T29" fmla="*/ 8 h 9"/>
                            <a:gd name="T30" fmla="*/ 2 w 8"/>
                            <a:gd name="T31" fmla="*/ 9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Freeform 664"/>
                      <wps:cNvSpPr>
                        <a:spLocks/>
                      </wps:cNvSpPr>
                      <wps:spPr bwMode="auto">
                        <a:xfrm>
                          <a:off x="481965" y="419100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9 h 9"/>
                            <a:gd name="T2" fmla="*/ 6 w 9"/>
                            <a:gd name="T3" fmla="*/ 8 h 9"/>
                            <a:gd name="T4" fmla="*/ 7 w 9"/>
                            <a:gd name="T5" fmla="*/ 7 h 9"/>
                            <a:gd name="T6" fmla="*/ 8 w 9"/>
                            <a:gd name="T7" fmla="*/ 6 h 9"/>
                            <a:gd name="T8" fmla="*/ 9 w 9"/>
                            <a:gd name="T9" fmla="*/ 4 h 9"/>
                            <a:gd name="T10" fmla="*/ 8 w 9"/>
                            <a:gd name="T11" fmla="*/ 3 h 9"/>
                            <a:gd name="T12" fmla="*/ 7 w 9"/>
                            <a:gd name="T13" fmla="*/ 1 h 9"/>
                            <a:gd name="T14" fmla="*/ 6 w 9"/>
                            <a:gd name="T15" fmla="*/ 1 h 9"/>
                            <a:gd name="T16" fmla="*/ 4 w 9"/>
                            <a:gd name="T17" fmla="*/ 0 h 9"/>
                            <a:gd name="T18" fmla="*/ 3 w 9"/>
                            <a:gd name="T19" fmla="*/ 1 h 9"/>
                            <a:gd name="T20" fmla="*/ 1 w 9"/>
                            <a:gd name="T21" fmla="*/ 1 h 9"/>
                            <a:gd name="T22" fmla="*/ 0 w 9"/>
                            <a:gd name="T23" fmla="*/ 3 h 9"/>
                            <a:gd name="T24" fmla="*/ 0 w 9"/>
                            <a:gd name="T25" fmla="*/ 4 h 9"/>
                            <a:gd name="T26" fmla="*/ 0 w 9"/>
                            <a:gd name="T27" fmla="*/ 6 h 9"/>
                            <a:gd name="T28" fmla="*/ 1 w 9"/>
                            <a:gd name="T29" fmla="*/ 7 h 9"/>
                            <a:gd name="T30" fmla="*/ 3 w 9"/>
                            <a:gd name="T31" fmla="*/ 8 h 9"/>
                            <a:gd name="T32" fmla="*/ 4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9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0" name="Freeform 665"/>
                      <wps:cNvSpPr>
                        <a:spLocks/>
                      </wps:cNvSpPr>
                      <wps:spPr bwMode="auto">
                        <a:xfrm>
                          <a:off x="488950" y="410845"/>
                          <a:ext cx="6350" cy="5715"/>
                        </a:xfrm>
                        <a:custGeom>
                          <a:avLst/>
                          <a:gdLst>
                            <a:gd name="T0" fmla="*/ 4 w 10"/>
                            <a:gd name="T1" fmla="*/ 9 h 9"/>
                            <a:gd name="T2" fmla="*/ 6 w 10"/>
                            <a:gd name="T3" fmla="*/ 9 h 9"/>
                            <a:gd name="T4" fmla="*/ 8 w 10"/>
                            <a:gd name="T5" fmla="*/ 7 h 9"/>
                            <a:gd name="T6" fmla="*/ 9 w 10"/>
                            <a:gd name="T7" fmla="*/ 6 h 9"/>
                            <a:gd name="T8" fmla="*/ 10 w 10"/>
                            <a:gd name="T9" fmla="*/ 4 h 9"/>
                            <a:gd name="T10" fmla="*/ 9 w 10"/>
                            <a:gd name="T11" fmla="*/ 3 h 9"/>
                            <a:gd name="T12" fmla="*/ 8 w 10"/>
                            <a:gd name="T13" fmla="*/ 1 h 9"/>
                            <a:gd name="T14" fmla="*/ 6 w 10"/>
                            <a:gd name="T15" fmla="*/ 0 h 9"/>
                            <a:gd name="T16" fmla="*/ 4 w 10"/>
                            <a:gd name="T17" fmla="*/ 0 h 9"/>
                            <a:gd name="T18" fmla="*/ 3 w 10"/>
                            <a:gd name="T19" fmla="*/ 0 h 9"/>
                            <a:gd name="T20" fmla="*/ 1 w 10"/>
                            <a:gd name="T21" fmla="*/ 1 h 9"/>
                            <a:gd name="T22" fmla="*/ 0 w 10"/>
                            <a:gd name="T23" fmla="*/ 3 h 9"/>
                            <a:gd name="T24" fmla="*/ 0 w 10"/>
                            <a:gd name="T25" fmla="*/ 4 h 9"/>
                            <a:gd name="T26" fmla="*/ 0 w 10"/>
                            <a:gd name="T27" fmla="*/ 6 h 9"/>
                            <a:gd name="T28" fmla="*/ 1 w 10"/>
                            <a:gd name="T29" fmla="*/ 7 h 9"/>
                            <a:gd name="T30" fmla="*/ 3 w 10"/>
                            <a:gd name="T31" fmla="*/ 9 h 9"/>
                            <a:gd name="T32" fmla="*/ 4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10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1" name="Freeform 666"/>
                      <wps:cNvSpPr>
                        <a:spLocks/>
                      </wps:cNvSpPr>
                      <wps:spPr bwMode="auto">
                        <a:xfrm>
                          <a:off x="496570" y="403225"/>
                          <a:ext cx="5715" cy="5080"/>
                        </a:xfrm>
                        <a:custGeom>
                          <a:avLst/>
                          <a:gdLst>
                            <a:gd name="T0" fmla="*/ 4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8 w 9"/>
                            <a:gd name="T7" fmla="*/ 6 h 8"/>
                            <a:gd name="T8" fmla="*/ 9 w 9"/>
                            <a:gd name="T9" fmla="*/ 4 h 8"/>
                            <a:gd name="T10" fmla="*/ 8 w 9"/>
                            <a:gd name="T11" fmla="*/ 2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4 w 9"/>
                            <a:gd name="T17" fmla="*/ 0 h 8"/>
                            <a:gd name="T18" fmla="*/ 3 w 9"/>
                            <a:gd name="T19" fmla="*/ 0 h 8"/>
                            <a:gd name="T20" fmla="*/ 1 w 9"/>
                            <a:gd name="T21" fmla="*/ 1 h 8"/>
                            <a:gd name="T22" fmla="*/ 0 w 9"/>
                            <a:gd name="T23" fmla="*/ 2 h 8"/>
                            <a:gd name="T24" fmla="*/ 0 w 9"/>
                            <a:gd name="T25" fmla="*/ 4 h 8"/>
                            <a:gd name="T26" fmla="*/ 0 w 9"/>
                            <a:gd name="T27" fmla="*/ 6 h 8"/>
                            <a:gd name="T28" fmla="*/ 1 w 9"/>
                            <a:gd name="T29" fmla="*/ 7 h 8"/>
                            <a:gd name="T30" fmla="*/ 3 w 9"/>
                            <a:gd name="T31" fmla="*/ 8 h 8"/>
                            <a:gd name="T32" fmla="*/ 4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2" name="Freeform 667"/>
                      <wps:cNvSpPr>
                        <a:spLocks/>
                      </wps:cNvSpPr>
                      <wps:spPr bwMode="auto">
                        <a:xfrm>
                          <a:off x="504190" y="394970"/>
                          <a:ext cx="6350" cy="5715"/>
                        </a:xfrm>
                        <a:custGeom>
                          <a:avLst/>
                          <a:gdLst>
                            <a:gd name="T0" fmla="*/ 6 w 10"/>
                            <a:gd name="T1" fmla="*/ 9 h 9"/>
                            <a:gd name="T2" fmla="*/ 7 w 10"/>
                            <a:gd name="T3" fmla="*/ 8 h 9"/>
                            <a:gd name="T4" fmla="*/ 9 w 10"/>
                            <a:gd name="T5" fmla="*/ 7 h 9"/>
                            <a:gd name="T6" fmla="*/ 10 w 10"/>
                            <a:gd name="T7" fmla="*/ 6 h 9"/>
                            <a:gd name="T8" fmla="*/ 10 w 10"/>
                            <a:gd name="T9" fmla="*/ 5 h 9"/>
                            <a:gd name="T10" fmla="*/ 10 w 10"/>
                            <a:gd name="T11" fmla="*/ 3 h 9"/>
                            <a:gd name="T12" fmla="*/ 9 w 10"/>
                            <a:gd name="T13" fmla="*/ 2 h 9"/>
                            <a:gd name="T14" fmla="*/ 7 w 10"/>
                            <a:gd name="T15" fmla="*/ 1 h 9"/>
                            <a:gd name="T16" fmla="*/ 6 w 10"/>
                            <a:gd name="T17" fmla="*/ 0 h 9"/>
                            <a:gd name="T18" fmla="*/ 4 w 10"/>
                            <a:gd name="T19" fmla="*/ 1 h 9"/>
                            <a:gd name="T20" fmla="*/ 2 w 10"/>
                            <a:gd name="T21" fmla="*/ 2 h 9"/>
                            <a:gd name="T22" fmla="*/ 1 w 10"/>
                            <a:gd name="T23" fmla="*/ 3 h 9"/>
                            <a:gd name="T24" fmla="*/ 0 w 10"/>
                            <a:gd name="T25" fmla="*/ 5 h 9"/>
                            <a:gd name="T26" fmla="*/ 1 w 10"/>
                            <a:gd name="T27" fmla="*/ 6 h 9"/>
                            <a:gd name="T28" fmla="*/ 2 w 10"/>
                            <a:gd name="T29" fmla="*/ 7 h 9"/>
                            <a:gd name="T30" fmla="*/ 4 w 10"/>
                            <a:gd name="T31" fmla="*/ 8 h 9"/>
                            <a:gd name="T32" fmla="*/ 6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6" y="9"/>
                              </a:moveTo>
                              <a:lnTo>
                                <a:pt x="7" y="8"/>
                              </a:lnTo>
                              <a:lnTo>
                                <a:pt x="9" y="7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3" name="Freeform 668"/>
                      <wps:cNvSpPr>
                        <a:spLocks/>
                      </wps:cNvSpPr>
                      <wps:spPr bwMode="auto">
                        <a:xfrm>
                          <a:off x="513080" y="387350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9 h 9"/>
                            <a:gd name="T4" fmla="*/ 7 w 8"/>
                            <a:gd name="T5" fmla="*/ 8 h 9"/>
                            <a:gd name="T6" fmla="*/ 8 w 8"/>
                            <a:gd name="T7" fmla="*/ 7 h 9"/>
                            <a:gd name="T8" fmla="*/ 8 w 8"/>
                            <a:gd name="T9" fmla="*/ 5 h 9"/>
                            <a:gd name="T10" fmla="*/ 8 w 8"/>
                            <a:gd name="T11" fmla="*/ 3 h 9"/>
                            <a:gd name="T12" fmla="*/ 7 w 8"/>
                            <a:gd name="T13" fmla="*/ 1 h 9"/>
                            <a:gd name="T14" fmla="*/ 6 w 8"/>
                            <a:gd name="T15" fmla="*/ 0 h 9"/>
                            <a:gd name="T16" fmla="*/ 4 w 8"/>
                            <a:gd name="T17" fmla="*/ 0 h 9"/>
                            <a:gd name="T18" fmla="*/ 2 w 8"/>
                            <a:gd name="T19" fmla="*/ 0 h 9"/>
                            <a:gd name="T20" fmla="*/ 1 w 8"/>
                            <a:gd name="T21" fmla="*/ 1 h 9"/>
                            <a:gd name="T22" fmla="*/ 0 w 8"/>
                            <a:gd name="T23" fmla="*/ 3 h 9"/>
                            <a:gd name="T24" fmla="*/ 0 w 8"/>
                            <a:gd name="T25" fmla="*/ 5 h 9"/>
                            <a:gd name="T26" fmla="*/ 0 w 8"/>
                            <a:gd name="T27" fmla="*/ 7 h 9"/>
                            <a:gd name="T28" fmla="*/ 1 w 8"/>
                            <a:gd name="T29" fmla="*/ 8 h 9"/>
                            <a:gd name="T30" fmla="*/ 2 w 8"/>
                            <a:gd name="T31" fmla="*/ 9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4" name="Freeform 669"/>
                      <wps:cNvSpPr>
                        <a:spLocks/>
                      </wps:cNvSpPr>
                      <wps:spPr bwMode="auto">
                        <a:xfrm>
                          <a:off x="523875" y="379095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8 h 9"/>
                            <a:gd name="T4" fmla="*/ 7 w 8"/>
                            <a:gd name="T5" fmla="*/ 8 h 9"/>
                            <a:gd name="T6" fmla="*/ 8 w 8"/>
                            <a:gd name="T7" fmla="*/ 6 h 9"/>
                            <a:gd name="T8" fmla="*/ 8 w 8"/>
                            <a:gd name="T9" fmla="*/ 5 h 9"/>
                            <a:gd name="T10" fmla="*/ 8 w 8"/>
                            <a:gd name="T11" fmla="*/ 3 h 9"/>
                            <a:gd name="T12" fmla="*/ 7 w 8"/>
                            <a:gd name="T13" fmla="*/ 2 h 9"/>
                            <a:gd name="T14" fmla="*/ 6 w 8"/>
                            <a:gd name="T15" fmla="*/ 1 h 9"/>
                            <a:gd name="T16" fmla="*/ 4 w 8"/>
                            <a:gd name="T17" fmla="*/ 0 h 9"/>
                            <a:gd name="T18" fmla="*/ 2 w 8"/>
                            <a:gd name="T19" fmla="*/ 1 h 9"/>
                            <a:gd name="T20" fmla="*/ 1 w 8"/>
                            <a:gd name="T21" fmla="*/ 2 h 9"/>
                            <a:gd name="T22" fmla="*/ 0 w 8"/>
                            <a:gd name="T23" fmla="*/ 3 h 9"/>
                            <a:gd name="T24" fmla="*/ 0 w 8"/>
                            <a:gd name="T25" fmla="*/ 5 h 9"/>
                            <a:gd name="T26" fmla="*/ 0 w 8"/>
                            <a:gd name="T27" fmla="*/ 6 h 9"/>
                            <a:gd name="T28" fmla="*/ 1 w 8"/>
                            <a:gd name="T29" fmla="*/ 8 h 9"/>
                            <a:gd name="T30" fmla="*/ 2 w 8"/>
                            <a:gd name="T31" fmla="*/ 8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Freeform 670"/>
                      <wps:cNvSpPr>
                        <a:spLocks/>
                      </wps:cNvSpPr>
                      <wps:spPr bwMode="auto">
                        <a:xfrm>
                          <a:off x="532765" y="37084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6 w 9"/>
                            <a:gd name="T3" fmla="*/ 8 h 9"/>
                            <a:gd name="T4" fmla="*/ 8 w 9"/>
                            <a:gd name="T5" fmla="*/ 7 h 9"/>
                            <a:gd name="T6" fmla="*/ 9 w 9"/>
                            <a:gd name="T7" fmla="*/ 6 h 9"/>
                            <a:gd name="T8" fmla="*/ 9 w 9"/>
                            <a:gd name="T9" fmla="*/ 4 h 9"/>
                            <a:gd name="T10" fmla="*/ 9 w 9"/>
                            <a:gd name="T11" fmla="*/ 3 h 9"/>
                            <a:gd name="T12" fmla="*/ 8 w 9"/>
                            <a:gd name="T13" fmla="*/ 1 h 9"/>
                            <a:gd name="T14" fmla="*/ 6 w 9"/>
                            <a:gd name="T15" fmla="*/ 0 h 9"/>
                            <a:gd name="T16" fmla="*/ 5 w 9"/>
                            <a:gd name="T17" fmla="*/ 0 h 9"/>
                            <a:gd name="T18" fmla="*/ 3 w 9"/>
                            <a:gd name="T19" fmla="*/ 0 h 9"/>
                            <a:gd name="T20" fmla="*/ 2 w 9"/>
                            <a:gd name="T21" fmla="*/ 1 h 9"/>
                            <a:gd name="T22" fmla="*/ 1 w 9"/>
                            <a:gd name="T23" fmla="*/ 3 h 9"/>
                            <a:gd name="T24" fmla="*/ 0 w 9"/>
                            <a:gd name="T25" fmla="*/ 4 h 9"/>
                            <a:gd name="T26" fmla="*/ 1 w 9"/>
                            <a:gd name="T27" fmla="*/ 6 h 9"/>
                            <a:gd name="T28" fmla="*/ 2 w 9"/>
                            <a:gd name="T29" fmla="*/ 7 h 9"/>
                            <a:gd name="T30" fmla="*/ 3 w 9"/>
                            <a:gd name="T31" fmla="*/ 8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6" name="Freeform 671"/>
                      <wps:cNvSpPr>
                        <a:spLocks/>
                      </wps:cNvSpPr>
                      <wps:spPr bwMode="auto">
                        <a:xfrm>
                          <a:off x="541655" y="363220"/>
                          <a:ext cx="5715" cy="6350"/>
                        </a:xfrm>
                        <a:custGeom>
                          <a:avLst/>
                          <a:gdLst>
                            <a:gd name="T0" fmla="*/ 5 w 9"/>
                            <a:gd name="T1" fmla="*/ 10 h 10"/>
                            <a:gd name="T2" fmla="*/ 7 w 9"/>
                            <a:gd name="T3" fmla="*/ 9 h 10"/>
                            <a:gd name="T4" fmla="*/ 8 w 9"/>
                            <a:gd name="T5" fmla="*/ 9 h 10"/>
                            <a:gd name="T6" fmla="*/ 9 w 9"/>
                            <a:gd name="T7" fmla="*/ 7 h 10"/>
                            <a:gd name="T8" fmla="*/ 9 w 9"/>
                            <a:gd name="T9" fmla="*/ 6 h 10"/>
                            <a:gd name="T10" fmla="*/ 9 w 9"/>
                            <a:gd name="T11" fmla="*/ 4 h 10"/>
                            <a:gd name="T12" fmla="*/ 8 w 9"/>
                            <a:gd name="T13" fmla="*/ 3 h 10"/>
                            <a:gd name="T14" fmla="*/ 7 w 9"/>
                            <a:gd name="T15" fmla="*/ 1 h 10"/>
                            <a:gd name="T16" fmla="*/ 5 w 9"/>
                            <a:gd name="T17" fmla="*/ 0 h 10"/>
                            <a:gd name="T18" fmla="*/ 2 w 9"/>
                            <a:gd name="T19" fmla="*/ 1 h 10"/>
                            <a:gd name="T20" fmla="*/ 1 w 9"/>
                            <a:gd name="T21" fmla="*/ 3 h 10"/>
                            <a:gd name="T22" fmla="*/ 0 w 9"/>
                            <a:gd name="T23" fmla="*/ 4 h 10"/>
                            <a:gd name="T24" fmla="*/ 0 w 9"/>
                            <a:gd name="T25" fmla="*/ 6 h 10"/>
                            <a:gd name="T26" fmla="*/ 0 w 9"/>
                            <a:gd name="T27" fmla="*/ 7 h 10"/>
                            <a:gd name="T28" fmla="*/ 1 w 9"/>
                            <a:gd name="T29" fmla="*/ 9 h 10"/>
                            <a:gd name="T30" fmla="*/ 2 w 9"/>
                            <a:gd name="T31" fmla="*/ 9 h 10"/>
                            <a:gd name="T32" fmla="*/ 5 w 9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5" y="10"/>
                              </a:move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7" name="Freeform 672"/>
                      <wps:cNvSpPr>
                        <a:spLocks/>
                      </wps:cNvSpPr>
                      <wps:spPr bwMode="auto">
                        <a:xfrm>
                          <a:off x="550545" y="356870"/>
                          <a:ext cx="5080" cy="5080"/>
                        </a:xfrm>
                        <a:custGeom>
                          <a:avLst/>
                          <a:gdLst>
                            <a:gd name="T0" fmla="*/ 4 w 8"/>
                            <a:gd name="T1" fmla="*/ 8 h 8"/>
                            <a:gd name="T2" fmla="*/ 6 w 8"/>
                            <a:gd name="T3" fmla="*/ 8 h 8"/>
                            <a:gd name="T4" fmla="*/ 7 w 8"/>
                            <a:gd name="T5" fmla="*/ 7 h 8"/>
                            <a:gd name="T6" fmla="*/ 8 w 8"/>
                            <a:gd name="T7" fmla="*/ 5 h 8"/>
                            <a:gd name="T8" fmla="*/ 8 w 8"/>
                            <a:gd name="T9" fmla="*/ 4 h 8"/>
                            <a:gd name="T10" fmla="*/ 8 w 8"/>
                            <a:gd name="T11" fmla="*/ 2 h 8"/>
                            <a:gd name="T12" fmla="*/ 7 w 8"/>
                            <a:gd name="T13" fmla="*/ 1 h 8"/>
                            <a:gd name="T14" fmla="*/ 6 w 8"/>
                            <a:gd name="T15" fmla="*/ 0 h 8"/>
                            <a:gd name="T16" fmla="*/ 4 w 8"/>
                            <a:gd name="T17" fmla="*/ 0 h 8"/>
                            <a:gd name="T18" fmla="*/ 2 w 8"/>
                            <a:gd name="T19" fmla="*/ 0 h 8"/>
                            <a:gd name="T20" fmla="*/ 1 w 8"/>
                            <a:gd name="T21" fmla="*/ 1 h 8"/>
                            <a:gd name="T22" fmla="*/ 0 w 8"/>
                            <a:gd name="T23" fmla="*/ 2 h 8"/>
                            <a:gd name="T24" fmla="*/ 0 w 8"/>
                            <a:gd name="T25" fmla="*/ 4 h 8"/>
                            <a:gd name="T26" fmla="*/ 0 w 8"/>
                            <a:gd name="T27" fmla="*/ 5 h 8"/>
                            <a:gd name="T28" fmla="*/ 1 w 8"/>
                            <a:gd name="T29" fmla="*/ 7 h 8"/>
                            <a:gd name="T30" fmla="*/ 2 w 8"/>
                            <a:gd name="T31" fmla="*/ 8 h 8"/>
                            <a:gd name="T32" fmla="*/ 4 w 8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8" name="Freeform 673"/>
                      <wps:cNvSpPr>
                        <a:spLocks/>
                      </wps:cNvSpPr>
                      <wps:spPr bwMode="auto">
                        <a:xfrm>
                          <a:off x="560070" y="351155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7 h 9"/>
                            <a:gd name="T8" fmla="*/ 9 w 9"/>
                            <a:gd name="T9" fmla="*/ 5 h 9"/>
                            <a:gd name="T10" fmla="*/ 9 w 9"/>
                            <a:gd name="T11" fmla="*/ 3 h 9"/>
                            <a:gd name="T12" fmla="*/ 8 w 9"/>
                            <a:gd name="T13" fmla="*/ 2 h 9"/>
                            <a:gd name="T14" fmla="*/ 6 w 9"/>
                            <a:gd name="T15" fmla="*/ 0 h 9"/>
                            <a:gd name="T16" fmla="*/ 4 w 9"/>
                            <a:gd name="T17" fmla="*/ 0 h 9"/>
                            <a:gd name="T18" fmla="*/ 3 w 9"/>
                            <a:gd name="T19" fmla="*/ 0 h 9"/>
                            <a:gd name="T20" fmla="*/ 1 w 9"/>
                            <a:gd name="T21" fmla="*/ 2 h 9"/>
                            <a:gd name="T22" fmla="*/ 0 w 9"/>
                            <a:gd name="T23" fmla="*/ 3 h 9"/>
                            <a:gd name="T24" fmla="*/ 0 w 9"/>
                            <a:gd name="T25" fmla="*/ 5 h 9"/>
                            <a:gd name="T26" fmla="*/ 0 w 9"/>
                            <a:gd name="T27" fmla="*/ 7 h 9"/>
                            <a:gd name="T28" fmla="*/ 1 w 9"/>
                            <a:gd name="T29" fmla="*/ 8 h 9"/>
                            <a:gd name="T30" fmla="*/ 3 w 9"/>
                            <a:gd name="T31" fmla="*/ 9 h 9"/>
                            <a:gd name="T32" fmla="*/ 4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9" name="Freeform 674"/>
                      <wps:cNvSpPr>
                        <a:spLocks/>
                      </wps:cNvSpPr>
                      <wps:spPr bwMode="auto">
                        <a:xfrm>
                          <a:off x="569595" y="344805"/>
                          <a:ext cx="6350" cy="5715"/>
                        </a:xfrm>
                        <a:custGeom>
                          <a:avLst/>
                          <a:gdLst>
                            <a:gd name="T0" fmla="*/ 6 w 10"/>
                            <a:gd name="T1" fmla="*/ 9 h 9"/>
                            <a:gd name="T2" fmla="*/ 7 w 10"/>
                            <a:gd name="T3" fmla="*/ 8 h 9"/>
                            <a:gd name="T4" fmla="*/ 9 w 10"/>
                            <a:gd name="T5" fmla="*/ 7 h 9"/>
                            <a:gd name="T6" fmla="*/ 10 w 10"/>
                            <a:gd name="T7" fmla="*/ 6 h 9"/>
                            <a:gd name="T8" fmla="*/ 10 w 10"/>
                            <a:gd name="T9" fmla="*/ 4 h 9"/>
                            <a:gd name="T10" fmla="*/ 10 w 10"/>
                            <a:gd name="T11" fmla="*/ 3 h 9"/>
                            <a:gd name="T12" fmla="*/ 9 w 10"/>
                            <a:gd name="T13" fmla="*/ 1 h 9"/>
                            <a:gd name="T14" fmla="*/ 7 w 10"/>
                            <a:gd name="T15" fmla="*/ 1 h 9"/>
                            <a:gd name="T16" fmla="*/ 6 w 10"/>
                            <a:gd name="T17" fmla="*/ 0 h 9"/>
                            <a:gd name="T18" fmla="*/ 4 w 10"/>
                            <a:gd name="T19" fmla="*/ 1 h 9"/>
                            <a:gd name="T20" fmla="*/ 3 w 10"/>
                            <a:gd name="T21" fmla="*/ 1 h 9"/>
                            <a:gd name="T22" fmla="*/ 2 w 10"/>
                            <a:gd name="T23" fmla="*/ 3 h 9"/>
                            <a:gd name="T24" fmla="*/ 0 w 10"/>
                            <a:gd name="T25" fmla="*/ 4 h 9"/>
                            <a:gd name="T26" fmla="*/ 2 w 10"/>
                            <a:gd name="T27" fmla="*/ 6 h 9"/>
                            <a:gd name="T28" fmla="*/ 3 w 10"/>
                            <a:gd name="T29" fmla="*/ 7 h 9"/>
                            <a:gd name="T30" fmla="*/ 4 w 10"/>
                            <a:gd name="T31" fmla="*/ 8 h 9"/>
                            <a:gd name="T32" fmla="*/ 6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6" y="9"/>
                              </a:moveTo>
                              <a:lnTo>
                                <a:pt x="7" y="8"/>
                              </a:lnTo>
                              <a:lnTo>
                                <a:pt x="9" y="7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0" name="Freeform 675"/>
                      <wps:cNvSpPr>
                        <a:spLocks/>
                      </wps:cNvSpPr>
                      <wps:spPr bwMode="auto">
                        <a:xfrm>
                          <a:off x="578485" y="339725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6 h 9"/>
                            <a:gd name="T8" fmla="*/ 9 w 9"/>
                            <a:gd name="T9" fmla="*/ 5 h 9"/>
                            <a:gd name="T10" fmla="*/ 9 w 9"/>
                            <a:gd name="T11" fmla="*/ 3 h 9"/>
                            <a:gd name="T12" fmla="*/ 8 w 9"/>
                            <a:gd name="T13" fmla="*/ 2 h 9"/>
                            <a:gd name="T14" fmla="*/ 6 w 9"/>
                            <a:gd name="T15" fmla="*/ 1 h 9"/>
                            <a:gd name="T16" fmla="*/ 4 w 9"/>
                            <a:gd name="T17" fmla="*/ 0 h 9"/>
                            <a:gd name="T18" fmla="*/ 2 w 9"/>
                            <a:gd name="T19" fmla="*/ 1 h 9"/>
                            <a:gd name="T20" fmla="*/ 1 w 9"/>
                            <a:gd name="T21" fmla="*/ 2 h 9"/>
                            <a:gd name="T22" fmla="*/ 0 w 9"/>
                            <a:gd name="T23" fmla="*/ 3 h 9"/>
                            <a:gd name="T24" fmla="*/ 0 w 9"/>
                            <a:gd name="T25" fmla="*/ 5 h 9"/>
                            <a:gd name="T26" fmla="*/ 0 w 9"/>
                            <a:gd name="T27" fmla="*/ 6 h 9"/>
                            <a:gd name="T28" fmla="*/ 1 w 9"/>
                            <a:gd name="T29" fmla="*/ 8 h 9"/>
                            <a:gd name="T30" fmla="*/ 2 w 9"/>
                            <a:gd name="T31" fmla="*/ 9 h 9"/>
                            <a:gd name="T32" fmla="*/ 4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1" name="Freeform 676"/>
                      <wps:cNvSpPr>
                        <a:spLocks/>
                      </wps:cNvSpPr>
                      <wps:spPr bwMode="auto">
                        <a:xfrm>
                          <a:off x="588010" y="333375"/>
                          <a:ext cx="5715" cy="5080"/>
                        </a:xfrm>
                        <a:custGeom>
                          <a:avLst/>
                          <a:gdLst>
                            <a:gd name="T0" fmla="*/ 5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2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5 w 9"/>
                            <a:gd name="T17" fmla="*/ 0 h 8"/>
                            <a:gd name="T18" fmla="*/ 3 w 9"/>
                            <a:gd name="T19" fmla="*/ 0 h 8"/>
                            <a:gd name="T20" fmla="*/ 2 w 9"/>
                            <a:gd name="T21" fmla="*/ 1 h 8"/>
                            <a:gd name="T22" fmla="*/ 1 w 9"/>
                            <a:gd name="T23" fmla="*/ 2 h 8"/>
                            <a:gd name="T24" fmla="*/ 0 w 9"/>
                            <a:gd name="T25" fmla="*/ 4 h 8"/>
                            <a:gd name="T26" fmla="*/ 1 w 9"/>
                            <a:gd name="T27" fmla="*/ 6 h 8"/>
                            <a:gd name="T28" fmla="*/ 2 w 9"/>
                            <a:gd name="T29" fmla="*/ 7 h 8"/>
                            <a:gd name="T30" fmla="*/ 3 w 9"/>
                            <a:gd name="T31" fmla="*/ 8 h 8"/>
                            <a:gd name="T32" fmla="*/ 5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5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2" name="Freeform 677"/>
                      <wps:cNvSpPr>
                        <a:spLocks/>
                      </wps:cNvSpPr>
                      <wps:spPr bwMode="auto">
                        <a:xfrm>
                          <a:off x="598805" y="328295"/>
                          <a:ext cx="5715" cy="5080"/>
                        </a:xfrm>
                        <a:custGeom>
                          <a:avLst/>
                          <a:gdLst>
                            <a:gd name="T0" fmla="*/ 4 w 9"/>
                            <a:gd name="T1" fmla="*/ 8 h 8"/>
                            <a:gd name="T2" fmla="*/ 6 w 9"/>
                            <a:gd name="T3" fmla="*/ 8 h 8"/>
                            <a:gd name="T4" fmla="*/ 7 w 9"/>
                            <a:gd name="T5" fmla="*/ 7 h 8"/>
                            <a:gd name="T6" fmla="*/ 8 w 9"/>
                            <a:gd name="T7" fmla="*/ 6 h 8"/>
                            <a:gd name="T8" fmla="*/ 9 w 9"/>
                            <a:gd name="T9" fmla="*/ 4 h 8"/>
                            <a:gd name="T10" fmla="*/ 8 w 9"/>
                            <a:gd name="T11" fmla="*/ 3 h 8"/>
                            <a:gd name="T12" fmla="*/ 7 w 9"/>
                            <a:gd name="T13" fmla="*/ 1 h 8"/>
                            <a:gd name="T14" fmla="*/ 6 w 9"/>
                            <a:gd name="T15" fmla="*/ 0 h 8"/>
                            <a:gd name="T16" fmla="*/ 4 w 9"/>
                            <a:gd name="T17" fmla="*/ 0 h 8"/>
                            <a:gd name="T18" fmla="*/ 3 w 9"/>
                            <a:gd name="T19" fmla="*/ 0 h 8"/>
                            <a:gd name="T20" fmla="*/ 1 w 9"/>
                            <a:gd name="T21" fmla="*/ 1 h 8"/>
                            <a:gd name="T22" fmla="*/ 0 w 9"/>
                            <a:gd name="T23" fmla="*/ 3 h 8"/>
                            <a:gd name="T24" fmla="*/ 0 w 9"/>
                            <a:gd name="T25" fmla="*/ 4 h 8"/>
                            <a:gd name="T26" fmla="*/ 0 w 9"/>
                            <a:gd name="T27" fmla="*/ 6 h 8"/>
                            <a:gd name="T28" fmla="*/ 1 w 9"/>
                            <a:gd name="T29" fmla="*/ 7 h 8"/>
                            <a:gd name="T30" fmla="*/ 3 w 9"/>
                            <a:gd name="T31" fmla="*/ 8 h 8"/>
                            <a:gd name="T32" fmla="*/ 4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" name="Freeform 678"/>
                      <wps:cNvSpPr>
                        <a:spLocks/>
                      </wps:cNvSpPr>
                      <wps:spPr bwMode="auto">
                        <a:xfrm>
                          <a:off x="609600" y="322580"/>
                          <a:ext cx="5080" cy="6350"/>
                        </a:xfrm>
                        <a:custGeom>
                          <a:avLst/>
                          <a:gdLst>
                            <a:gd name="T0" fmla="*/ 4 w 8"/>
                            <a:gd name="T1" fmla="*/ 10 h 10"/>
                            <a:gd name="T2" fmla="*/ 6 w 8"/>
                            <a:gd name="T3" fmla="*/ 9 h 10"/>
                            <a:gd name="T4" fmla="*/ 7 w 8"/>
                            <a:gd name="T5" fmla="*/ 8 h 10"/>
                            <a:gd name="T6" fmla="*/ 8 w 8"/>
                            <a:gd name="T7" fmla="*/ 7 h 10"/>
                            <a:gd name="T8" fmla="*/ 8 w 8"/>
                            <a:gd name="T9" fmla="*/ 5 h 10"/>
                            <a:gd name="T10" fmla="*/ 8 w 8"/>
                            <a:gd name="T11" fmla="*/ 3 h 10"/>
                            <a:gd name="T12" fmla="*/ 7 w 8"/>
                            <a:gd name="T13" fmla="*/ 2 h 10"/>
                            <a:gd name="T14" fmla="*/ 6 w 8"/>
                            <a:gd name="T15" fmla="*/ 1 h 10"/>
                            <a:gd name="T16" fmla="*/ 4 w 8"/>
                            <a:gd name="T17" fmla="*/ 0 h 10"/>
                            <a:gd name="T18" fmla="*/ 2 w 8"/>
                            <a:gd name="T19" fmla="*/ 1 h 10"/>
                            <a:gd name="T20" fmla="*/ 1 w 8"/>
                            <a:gd name="T21" fmla="*/ 2 h 10"/>
                            <a:gd name="T22" fmla="*/ 0 w 8"/>
                            <a:gd name="T23" fmla="*/ 3 h 10"/>
                            <a:gd name="T24" fmla="*/ 0 w 8"/>
                            <a:gd name="T25" fmla="*/ 5 h 10"/>
                            <a:gd name="T26" fmla="*/ 0 w 8"/>
                            <a:gd name="T27" fmla="*/ 7 h 10"/>
                            <a:gd name="T28" fmla="*/ 1 w 8"/>
                            <a:gd name="T29" fmla="*/ 8 h 10"/>
                            <a:gd name="T30" fmla="*/ 2 w 8"/>
                            <a:gd name="T31" fmla="*/ 9 h 10"/>
                            <a:gd name="T32" fmla="*/ 4 w 8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4" y="10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4" name="Freeform 679"/>
                      <wps:cNvSpPr>
                        <a:spLocks/>
                      </wps:cNvSpPr>
                      <wps:spPr bwMode="auto">
                        <a:xfrm>
                          <a:off x="619125" y="318135"/>
                          <a:ext cx="6350" cy="5080"/>
                        </a:xfrm>
                        <a:custGeom>
                          <a:avLst/>
                          <a:gdLst>
                            <a:gd name="T0" fmla="*/ 6 w 10"/>
                            <a:gd name="T1" fmla="*/ 8 h 8"/>
                            <a:gd name="T2" fmla="*/ 7 w 10"/>
                            <a:gd name="T3" fmla="*/ 8 h 8"/>
                            <a:gd name="T4" fmla="*/ 9 w 10"/>
                            <a:gd name="T5" fmla="*/ 7 h 8"/>
                            <a:gd name="T6" fmla="*/ 10 w 10"/>
                            <a:gd name="T7" fmla="*/ 5 h 8"/>
                            <a:gd name="T8" fmla="*/ 10 w 10"/>
                            <a:gd name="T9" fmla="*/ 4 h 8"/>
                            <a:gd name="T10" fmla="*/ 10 w 10"/>
                            <a:gd name="T11" fmla="*/ 2 h 8"/>
                            <a:gd name="T12" fmla="*/ 9 w 10"/>
                            <a:gd name="T13" fmla="*/ 1 h 8"/>
                            <a:gd name="T14" fmla="*/ 7 w 10"/>
                            <a:gd name="T15" fmla="*/ 0 h 8"/>
                            <a:gd name="T16" fmla="*/ 6 w 10"/>
                            <a:gd name="T17" fmla="*/ 0 h 8"/>
                            <a:gd name="T18" fmla="*/ 4 w 10"/>
                            <a:gd name="T19" fmla="*/ 0 h 8"/>
                            <a:gd name="T20" fmla="*/ 1 w 10"/>
                            <a:gd name="T21" fmla="*/ 1 h 8"/>
                            <a:gd name="T22" fmla="*/ 1 w 10"/>
                            <a:gd name="T23" fmla="*/ 2 h 8"/>
                            <a:gd name="T24" fmla="*/ 0 w 10"/>
                            <a:gd name="T25" fmla="*/ 4 h 8"/>
                            <a:gd name="T26" fmla="*/ 1 w 10"/>
                            <a:gd name="T27" fmla="*/ 5 h 8"/>
                            <a:gd name="T28" fmla="*/ 1 w 10"/>
                            <a:gd name="T29" fmla="*/ 7 h 8"/>
                            <a:gd name="T30" fmla="*/ 4 w 10"/>
                            <a:gd name="T31" fmla="*/ 8 h 8"/>
                            <a:gd name="T32" fmla="*/ 6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6" y="8"/>
                              </a:moveTo>
                              <a:lnTo>
                                <a:pt x="7" y="8"/>
                              </a:lnTo>
                              <a:lnTo>
                                <a:pt x="9" y="7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1" y="7"/>
                              </a:lnTo>
                              <a:lnTo>
                                <a:pt x="4" y="8"/>
                              </a:lnTo>
                              <a:lnTo>
                                <a:pt x="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" name="Freeform 680"/>
                      <wps:cNvSpPr>
                        <a:spLocks/>
                      </wps:cNvSpPr>
                      <wps:spPr bwMode="auto">
                        <a:xfrm>
                          <a:off x="629920" y="312420"/>
                          <a:ext cx="5715" cy="5715"/>
                        </a:xfrm>
                        <a:custGeom>
                          <a:avLst/>
                          <a:gdLst>
                            <a:gd name="T0" fmla="*/ 4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7 h 9"/>
                            <a:gd name="T8" fmla="*/ 9 w 9"/>
                            <a:gd name="T9" fmla="*/ 5 h 9"/>
                            <a:gd name="T10" fmla="*/ 9 w 9"/>
                            <a:gd name="T11" fmla="*/ 3 h 9"/>
                            <a:gd name="T12" fmla="*/ 8 w 9"/>
                            <a:gd name="T13" fmla="*/ 2 h 9"/>
                            <a:gd name="T14" fmla="*/ 6 w 9"/>
                            <a:gd name="T15" fmla="*/ 0 h 9"/>
                            <a:gd name="T16" fmla="*/ 4 w 9"/>
                            <a:gd name="T17" fmla="*/ 0 h 9"/>
                            <a:gd name="T18" fmla="*/ 2 w 9"/>
                            <a:gd name="T19" fmla="*/ 0 h 9"/>
                            <a:gd name="T20" fmla="*/ 1 w 9"/>
                            <a:gd name="T21" fmla="*/ 2 h 9"/>
                            <a:gd name="T22" fmla="*/ 0 w 9"/>
                            <a:gd name="T23" fmla="*/ 3 h 9"/>
                            <a:gd name="T24" fmla="*/ 0 w 9"/>
                            <a:gd name="T25" fmla="*/ 5 h 9"/>
                            <a:gd name="T26" fmla="*/ 0 w 9"/>
                            <a:gd name="T27" fmla="*/ 7 h 9"/>
                            <a:gd name="T28" fmla="*/ 1 w 9"/>
                            <a:gd name="T29" fmla="*/ 8 h 9"/>
                            <a:gd name="T30" fmla="*/ 2 w 9"/>
                            <a:gd name="T31" fmla="*/ 9 h 9"/>
                            <a:gd name="T32" fmla="*/ 4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6" name="Freeform 681"/>
                      <wps:cNvSpPr>
                        <a:spLocks/>
                      </wps:cNvSpPr>
                      <wps:spPr bwMode="auto">
                        <a:xfrm>
                          <a:off x="641350" y="307340"/>
                          <a:ext cx="5080" cy="6350"/>
                        </a:xfrm>
                        <a:custGeom>
                          <a:avLst/>
                          <a:gdLst>
                            <a:gd name="T0" fmla="*/ 4 w 8"/>
                            <a:gd name="T1" fmla="*/ 10 h 10"/>
                            <a:gd name="T2" fmla="*/ 6 w 8"/>
                            <a:gd name="T3" fmla="*/ 8 h 10"/>
                            <a:gd name="T4" fmla="*/ 7 w 8"/>
                            <a:gd name="T5" fmla="*/ 7 h 10"/>
                            <a:gd name="T6" fmla="*/ 8 w 8"/>
                            <a:gd name="T7" fmla="*/ 6 h 10"/>
                            <a:gd name="T8" fmla="*/ 8 w 8"/>
                            <a:gd name="T9" fmla="*/ 4 h 10"/>
                            <a:gd name="T10" fmla="*/ 8 w 8"/>
                            <a:gd name="T11" fmla="*/ 3 h 10"/>
                            <a:gd name="T12" fmla="*/ 7 w 8"/>
                            <a:gd name="T13" fmla="*/ 2 h 10"/>
                            <a:gd name="T14" fmla="*/ 6 w 8"/>
                            <a:gd name="T15" fmla="*/ 1 h 10"/>
                            <a:gd name="T16" fmla="*/ 4 w 8"/>
                            <a:gd name="T17" fmla="*/ 0 h 10"/>
                            <a:gd name="T18" fmla="*/ 2 w 8"/>
                            <a:gd name="T19" fmla="*/ 1 h 10"/>
                            <a:gd name="T20" fmla="*/ 1 w 8"/>
                            <a:gd name="T21" fmla="*/ 2 h 10"/>
                            <a:gd name="T22" fmla="*/ 0 w 8"/>
                            <a:gd name="T23" fmla="*/ 3 h 10"/>
                            <a:gd name="T24" fmla="*/ 0 w 8"/>
                            <a:gd name="T25" fmla="*/ 4 h 10"/>
                            <a:gd name="T26" fmla="*/ 0 w 8"/>
                            <a:gd name="T27" fmla="*/ 6 h 10"/>
                            <a:gd name="T28" fmla="*/ 1 w 8"/>
                            <a:gd name="T29" fmla="*/ 7 h 10"/>
                            <a:gd name="T30" fmla="*/ 2 w 8"/>
                            <a:gd name="T31" fmla="*/ 8 h 10"/>
                            <a:gd name="T32" fmla="*/ 4 w 8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4" y="10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7" name="Freeform 682"/>
                      <wps:cNvSpPr>
                        <a:spLocks/>
                      </wps:cNvSpPr>
                      <wps:spPr bwMode="auto">
                        <a:xfrm>
                          <a:off x="652145" y="302895"/>
                          <a:ext cx="5715" cy="5080"/>
                        </a:xfrm>
                        <a:custGeom>
                          <a:avLst/>
                          <a:gdLst>
                            <a:gd name="T0" fmla="*/ 5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2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5 w 9"/>
                            <a:gd name="T17" fmla="*/ 0 h 8"/>
                            <a:gd name="T18" fmla="*/ 3 w 9"/>
                            <a:gd name="T19" fmla="*/ 0 h 8"/>
                            <a:gd name="T20" fmla="*/ 2 w 9"/>
                            <a:gd name="T21" fmla="*/ 1 h 8"/>
                            <a:gd name="T22" fmla="*/ 1 w 9"/>
                            <a:gd name="T23" fmla="*/ 2 h 8"/>
                            <a:gd name="T24" fmla="*/ 0 w 9"/>
                            <a:gd name="T25" fmla="*/ 4 h 8"/>
                            <a:gd name="T26" fmla="*/ 1 w 9"/>
                            <a:gd name="T27" fmla="*/ 6 h 8"/>
                            <a:gd name="T28" fmla="*/ 2 w 9"/>
                            <a:gd name="T29" fmla="*/ 7 h 8"/>
                            <a:gd name="T30" fmla="*/ 3 w 9"/>
                            <a:gd name="T31" fmla="*/ 8 h 8"/>
                            <a:gd name="T32" fmla="*/ 5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5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8" name="Freeform 683"/>
                      <wps:cNvSpPr>
                        <a:spLocks/>
                      </wps:cNvSpPr>
                      <wps:spPr bwMode="auto">
                        <a:xfrm>
                          <a:off x="662940" y="299085"/>
                          <a:ext cx="5080" cy="5715"/>
                        </a:xfrm>
                        <a:custGeom>
                          <a:avLst/>
                          <a:gdLst>
                            <a:gd name="T0" fmla="*/ 4 w 8"/>
                            <a:gd name="T1" fmla="*/ 9 h 9"/>
                            <a:gd name="T2" fmla="*/ 6 w 8"/>
                            <a:gd name="T3" fmla="*/ 9 h 9"/>
                            <a:gd name="T4" fmla="*/ 7 w 8"/>
                            <a:gd name="T5" fmla="*/ 8 h 9"/>
                            <a:gd name="T6" fmla="*/ 8 w 8"/>
                            <a:gd name="T7" fmla="*/ 7 h 9"/>
                            <a:gd name="T8" fmla="*/ 8 w 8"/>
                            <a:gd name="T9" fmla="*/ 5 h 9"/>
                            <a:gd name="T10" fmla="*/ 8 w 8"/>
                            <a:gd name="T11" fmla="*/ 4 h 9"/>
                            <a:gd name="T12" fmla="*/ 7 w 8"/>
                            <a:gd name="T13" fmla="*/ 1 h 9"/>
                            <a:gd name="T14" fmla="*/ 6 w 8"/>
                            <a:gd name="T15" fmla="*/ 0 h 9"/>
                            <a:gd name="T16" fmla="*/ 4 w 8"/>
                            <a:gd name="T17" fmla="*/ 0 h 9"/>
                            <a:gd name="T18" fmla="*/ 2 w 8"/>
                            <a:gd name="T19" fmla="*/ 0 h 9"/>
                            <a:gd name="T20" fmla="*/ 1 w 8"/>
                            <a:gd name="T21" fmla="*/ 1 h 9"/>
                            <a:gd name="T22" fmla="*/ 0 w 8"/>
                            <a:gd name="T23" fmla="*/ 4 h 9"/>
                            <a:gd name="T24" fmla="*/ 0 w 8"/>
                            <a:gd name="T25" fmla="*/ 5 h 9"/>
                            <a:gd name="T26" fmla="*/ 0 w 8"/>
                            <a:gd name="T27" fmla="*/ 7 h 9"/>
                            <a:gd name="T28" fmla="*/ 1 w 8"/>
                            <a:gd name="T29" fmla="*/ 8 h 9"/>
                            <a:gd name="T30" fmla="*/ 2 w 8"/>
                            <a:gd name="T31" fmla="*/ 9 h 9"/>
                            <a:gd name="T32" fmla="*/ 4 w 8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4" y="9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9" name="Freeform 684"/>
                      <wps:cNvSpPr>
                        <a:spLocks/>
                      </wps:cNvSpPr>
                      <wps:spPr bwMode="auto">
                        <a:xfrm>
                          <a:off x="673100" y="295910"/>
                          <a:ext cx="5715" cy="6350"/>
                        </a:xfrm>
                        <a:custGeom>
                          <a:avLst/>
                          <a:gdLst>
                            <a:gd name="T0" fmla="*/ 4 w 9"/>
                            <a:gd name="T1" fmla="*/ 10 h 10"/>
                            <a:gd name="T2" fmla="*/ 6 w 9"/>
                            <a:gd name="T3" fmla="*/ 9 h 10"/>
                            <a:gd name="T4" fmla="*/ 7 w 9"/>
                            <a:gd name="T5" fmla="*/ 8 h 10"/>
                            <a:gd name="T6" fmla="*/ 8 w 9"/>
                            <a:gd name="T7" fmla="*/ 6 h 10"/>
                            <a:gd name="T8" fmla="*/ 9 w 9"/>
                            <a:gd name="T9" fmla="*/ 4 h 10"/>
                            <a:gd name="T10" fmla="*/ 8 w 9"/>
                            <a:gd name="T11" fmla="*/ 3 h 10"/>
                            <a:gd name="T12" fmla="*/ 7 w 9"/>
                            <a:gd name="T13" fmla="*/ 1 h 10"/>
                            <a:gd name="T14" fmla="*/ 6 w 9"/>
                            <a:gd name="T15" fmla="*/ 1 h 10"/>
                            <a:gd name="T16" fmla="*/ 4 w 9"/>
                            <a:gd name="T17" fmla="*/ 0 h 10"/>
                            <a:gd name="T18" fmla="*/ 3 w 9"/>
                            <a:gd name="T19" fmla="*/ 1 h 10"/>
                            <a:gd name="T20" fmla="*/ 1 w 9"/>
                            <a:gd name="T21" fmla="*/ 1 h 10"/>
                            <a:gd name="T22" fmla="*/ 0 w 9"/>
                            <a:gd name="T23" fmla="*/ 3 h 10"/>
                            <a:gd name="T24" fmla="*/ 0 w 9"/>
                            <a:gd name="T25" fmla="*/ 4 h 10"/>
                            <a:gd name="T26" fmla="*/ 0 w 9"/>
                            <a:gd name="T27" fmla="*/ 6 h 10"/>
                            <a:gd name="T28" fmla="*/ 1 w 9"/>
                            <a:gd name="T29" fmla="*/ 8 h 10"/>
                            <a:gd name="T30" fmla="*/ 3 w 9"/>
                            <a:gd name="T31" fmla="*/ 9 h 10"/>
                            <a:gd name="T32" fmla="*/ 4 w 9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4" y="10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0" name="Freeform 685"/>
                      <wps:cNvSpPr>
                        <a:spLocks/>
                      </wps:cNvSpPr>
                      <wps:spPr bwMode="auto">
                        <a:xfrm>
                          <a:off x="682625" y="292735"/>
                          <a:ext cx="6350" cy="5715"/>
                        </a:xfrm>
                        <a:custGeom>
                          <a:avLst/>
                          <a:gdLst>
                            <a:gd name="T0" fmla="*/ 6 w 10"/>
                            <a:gd name="T1" fmla="*/ 9 h 9"/>
                            <a:gd name="T2" fmla="*/ 7 w 10"/>
                            <a:gd name="T3" fmla="*/ 8 h 9"/>
                            <a:gd name="T4" fmla="*/ 9 w 10"/>
                            <a:gd name="T5" fmla="*/ 8 h 9"/>
                            <a:gd name="T6" fmla="*/ 10 w 10"/>
                            <a:gd name="T7" fmla="*/ 6 h 9"/>
                            <a:gd name="T8" fmla="*/ 10 w 10"/>
                            <a:gd name="T9" fmla="*/ 5 h 9"/>
                            <a:gd name="T10" fmla="*/ 10 w 10"/>
                            <a:gd name="T11" fmla="*/ 3 h 9"/>
                            <a:gd name="T12" fmla="*/ 9 w 10"/>
                            <a:gd name="T13" fmla="*/ 2 h 9"/>
                            <a:gd name="T14" fmla="*/ 7 w 10"/>
                            <a:gd name="T15" fmla="*/ 1 h 9"/>
                            <a:gd name="T16" fmla="*/ 6 w 10"/>
                            <a:gd name="T17" fmla="*/ 0 h 9"/>
                            <a:gd name="T18" fmla="*/ 3 w 10"/>
                            <a:gd name="T19" fmla="*/ 1 h 9"/>
                            <a:gd name="T20" fmla="*/ 2 w 10"/>
                            <a:gd name="T21" fmla="*/ 2 h 9"/>
                            <a:gd name="T22" fmla="*/ 1 w 10"/>
                            <a:gd name="T23" fmla="*/ 3 h 9"/>
                            <a:gd name="T24" fmla="*/ 0 w 10"/>
                            <a:gd name="T25" fmla="*/ 5 h 9"/>
                            <a:gd name="T26" fmla="*/ 1 w 10"/>
                            <a:gd name="T27" fmla="*/ 6 h 9"/>
                            <a:gd name="T28" fmla="*/ 2 w 10"/>
                            <a:gd name="T29" fmla="*/ 8 h 9"/>
                            <a:gd name="T30" fmla="*/ 3 w 10"/>
                            <a:gd name="T31" fmla="*/ 8 h 9"/>
                            <a:gd name="T32" fmla="*/ 6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6" y="9"/>
                              </a:moveTo>
                              <a:lnTo>
                                <a:pt x="7" y="8"/>
                              </a:lnTo>
                              <a:lnTo>
                                <a:pt x="9" y="8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1" name="Freeform 686"/>
                      <wps:cNvSpPr>
                        <a:spLocks/>
                      </wps:cNvSpPr>
                      <wps:spPr bwMode="auto">
                        <a:xfrm>
                          <a:off x="692785" y="290830"/>
                          <a:ext cx="6350" cy="5080"/>
                        </a:xfrm>
                        <a:custGeom>
                          <a:avLst/>
                          <a:gdLst>
                            <a:gd name="T0" fmla="*/ 5 w 10"/>
                            <a:gd name="T1" fmla="*/ 8 h 8"/>
                            <a:gd name="T2" fmla="*/ 6 w 10"/>
                            <a:gd name="T3" fmla="*/ 8 h 8"/>
                            <a:gd name="T4" fmla="*/ 8 w 10"/>
                            <a:gd name="T5" fmla="*/ 7 h 8"/>
                            <a:gd name="T6" fmla="*/ 10 w 10"/>
                            <a:gd name="T7" fmla="*/ 6 h 8"/>
                            <a:gd name="T8" fmla="*/ 10 w 10"/>
                            <a:gd name="T9" fmla="*/ 4 h 8"/>
                            <a:gd name="T10" fmla="*/ 10 w 10"/>
                            <a:gd name="T11" fmla="*/ 2 h 8"/>
                            <a:gd name="T12" fmla="*/ 8 w 10"/>
                            <a:gd name="T13" fmla="*/ 1 h 8"/>
                            <a:gd name="T14" fmla="*/ 6 w 10"/>
                            <a:gd name="T15" fmla="*/ 0 h 8"/>
                            <a:gd name="T16" fmla="*/ 5 w 10"/>
                            <a:gd name="T17" fmla="*/ 0 h 8"/>
                            <a:gd name="T18" fmla="*/ 3 w 10"/>
                            <a:gd name="T19" fmla="*/ 0 h 8"/>
                            <a:gd name="T20" fmla="*/ 2 w 10"/>
                            <a:gd name="T21" fmla="*/ 1 h 8"/>
                            <a:gd name="T22" fmla="*/ 1 w 10"/>
                            <a:gd name="T23" fmla="*/ 2 h 8"/>
                            <a:gd name="T24" fmla="*/ 0 w 10"/>
                            <a:gd name="T25" fmla="*/ 4 h 8"/>
                            <a:gd name="T26" fmla="*/ 1 w 10"/>
                            <a:gd name="T27" fmla="*/ 6 h 8"/>
                            <a:gd name="T28" fmla="*/ 2 w 10"/>
                            <a:gd name="T29" fmla="*/ 7 h 8"/>
                            <a:gd name="T30" fmla="*/ 3 w 10"/>
                            <a:gd name="T31" fmla="*/ 8 h 8"/>
                            <a:gd name="T32" fmla="*/ 5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5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Freeform 687"/>
                      <wps:cNvSpPr>
                        <a:spLocks/>
                      </wps:cNvSpPr>
                      <wps:spPr bwMode="auto">
                        <a:xfrm>
                          <a:off x="702945" y="28829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6 w 9"/>
                            <a:gd name="T3" fmla="*/ 8 h 9"/>
                            <a:gd name="T4" fmla="*/ 8 w 9"/>
                            <a:gd name="T5" fmla="*/ 7 h 9"/>
                            <a:gd name="T6" fmla="*/ 9 w 9"/>
                            <a:gd name="T7" fmla="*/ 6 h 9"/>
                            <a:gd name="T8" fmla="*/ 9 w 9"/>
                            <a:gd name="T9" fmla="*/ 4 h 9"/>
                            <a:gd name="T10" fmla="*/ 9 w 9"/>
                            <a:gd name="T11" fmla="*/ 3 h 9"/>
                            <a:gd name="T12" fmla="*/ 8 w 9"/>
                            <a:gd name="T13" fmla="*/ 1 h 9"/>
                            <a:gd name="T14" fmla="*/ 6 w 9"/>
                            <a:gd name="T15" fmla="*/ 1 h 9"/>
                            <a:gd name="T16" fmla="*/ 5 w 9"/>
                            <a:gd name="T17" fmla="*/ 0 h 9"/>
                            <a:gd name="T18" fmla="*/ 3 w 9"/>
                            <a:gd name="T19" fmla="*/ 1 h 9"/>
                            <a:gd name="T20" fmla="*/ 1 w 9"/>
                            <a:gd name="T21" fmla="*/ 1 h 9"/>
                            <a:gd name="T22" fmla="*/ 1 w 9"/>
                            <a:gd name="T23" fmla="*/ 3 h 9"/>
                            <a:gd name="T24" fmla="*/ 0 w 9"/>
                            <a:gd name="T25" fmla="*/ 4 h 9"/>
                            <a:gd name="T26" fmla="*/ 1 w 9"/>
                            <a:gd name="T27" fmla="*/ 6 h 9"/>
                            <a:gd name="T28" fmla="*/ 1 w 9"/>
                            <a:gd name="T29" fmla="*/ 7 h 9"/>
                            <a:gd name="T30" fmla="*/ 3 w 9"/>
                            <a:gd name="T31" fmla="*/ 8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3" name="Freeform 688"/>
                      <wps:cNvSpPr>
                        <a:spLocks/>
                      </wps:cNvSpPr>
                      <wps:spPr bwMode="auto">
                        <a:xfrm>
                          <a:off x="713105" y="285750"/>
                          <a:ext cx="5715" cy="5715"/>
                        </a:xfrm>
                        <a:custGeom>
                          <a:avLst/>
                          <a:gdLst>
                            <a:gd name="T0" fmla="*/ 5 w 9"/>
                            <a:gd name="T1" fmla="*/ 9 h 9"/>
                            <a:gd name="T2" fmla="*/ 6 w 9"/>
                            <a:gd name="T3" fmla="*/ 9 h 9"/>
                            <a:gd name="T4" fmla="*/ 8 w 9"/>
                            <a:gd name="T5" fmla="*/ 8 h 9"/>
                            <a:gd name="T6" fmla="*/ 9 w 9"/>
                            <a:gd name="T7" fmla="*/ 6 h 9"/>
                            <a:gd name="T8" fmla="*/ 9 w 9"/>
                            <a:gd name="T9" fmla="*/ 5 h 9"/>
                            <a:gd name="T10" fmla="*/ 9 w 9"/>
                            <a:gd name="T11" fmla="*/ 2 h 9"/>
                            <a:gd name="T12" fmla="*/ 8 w 9"/>
                            <a:gd name="T13" fmla="*/ 1 h 9"/>
                            <a:gd name="T14" fmla="*/ 6 w 9"/>
                            <a:gd name="T15" fmla="*/ 0 h 9"/>
                            <a:gd name="T16" fmla="*/ 5 w 9"/>
                            <a:gd name="T17" fmla="*/ 0 h 9"/>
                            <a:gd name="T18" fmla="*/ 3 w 9"/>
                            <a:gd name="T19" fmla="*/ 0 h 9"/>
                            <a:gd name="T20" fmla="*/ 1 w 9"/>
                            <a:gd name="T21" fmla="*/ 1 h 9"/>
                            <a:gd name="T22" fmla="*/ 1 w 9"/>
                            <a:gd name="T23" fmla="*/ 2 h 9"/>
                            <a:gd name="T24" fmla="*/ 0 w 9"/>
                            <a:gd name="T25" fmla="*/ 5 h 9"/>
                            <a:gd name="T26" fmla="*/ 1 w 9"/>
                            <a:gd name="T27" fmla="*/ 6 h 9"/>
                            <a:gd name="T28" fmla="*/ 1 w 9"/>
                            <a:gd name="T29" fmla="*/ 8 h 9"/>
                            <a:gd name="T30" fmla="*/ 3 w 9"/>
                            <a:gd name="T31" fmla="*/ 9 h 9"/>
                            <a:gd name="T32" fmla="*/ 5 w 9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9"/>
                              </a:move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Freeform 689"/>
                      <wps:cNvSpPr>
                        <a:spLocks/>
                      </wps:cNvSpPr>
                      <wps:spPr bwMode="auto">
                        <a:xfrm>
                          <a:off x="722630" y="283210"/>
                          <a:ext cx="6350" cy="5715"/>
                        </a:xfrm>
                        <a:custGeom>
                          <a:avLst/>
                          <a:gdLst>
                            <a:gd name="T0" fmla="*/ 6 w 10"/>
                            <a:gd name="T1" fmla="*/ 9 h 9"/>
                            <a:gd name="T2" fmla="*/ 7 w 10"/>
                            <a:gd name="T3" fmla="*/ 9 h 9"/>
                            <a:gd name="T4" fmla="*/ 9 w 10"/>
                            <a:gd name="T5" fmla="*/ 8 h 9"/>
                            <a:gd name="T6" fmla="*/ 10 w 10"/>
                            <a:gd name="T7" fmla="*/ 6 h 9"/>
                            <a:gd name="T8" fmla="*/ 10 w 10"/>
                            <a:gd name="T9" fmla="*/ 4 h 9"/>
                            <a:gd name="T10" fmla="*/ 10 w 10"/>
                            <a:gd name="T11" fmla="*/ 3 h 9"/>
                            <a:gd name="T12" fmla="*/ 9 w 10"/>
                            <a:gd name="T13" fmla="*/ 1 h 9"/>
                            <a:gd name="T14" fmla="*/ 7 w 10"/>
                            <a:gd name="T15" fmla="*/ 0 h 9"/>
                            <a:gd name="T16" fmla="*/ 6 w 10"/>
                            <a:gd name="T17" fmla="*/ 0 h 9"/>
                            <a:gd name="T18" fmla="*/ 4 w 10"/>
                            <a:gd name="T19" fmla="*/ 0 h 9"/>
                            <a:gd name="T20" fmla="*/ 1 w 10"/>
                            <a:gd name="T21" fmla="*/ 1 h 9"/>
                            <a:gd name="T22" fmla="*/ 1 w 10"/>
                            <a:gd name="T23" fmla="*/ 3 h 9"/>
                            <a:gd name="T24" fmla="*/ 0 w 10"/>
                            <a:gd name="T25" fmla="*/ 4 h 9"/>
                            <a:gd name="T26" fmla="*/ 1 w 10"/>
                            <a:gd name="T27" fmla="*/ 6 h 9"/>
                            <a:gd name="T28" fmla="*/ 1 w 10"/>
                            <a:gd name="T29" fmla="*/ 8 h 9"/>
                            <a:gd name="T30" fmla="*/ 4 w 10"/>
                            <a:gd name="T31" fmla="*/ 9 h 9"/>
                            <a:gd name="T32" fmla="*/ 6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6" y="9"/>
                              </a:move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5" name="Freeform 690"/>
                      <wps:cNvSpPr>
                        <a:spLocks/>
                      </wps:cNvSpPr>
                      <wps:spPr bwMode="auto">
                        <a:xfrm>
                          <a:off x="732790" y="280670"/>
                          <a:ext cx="6350" cy="5715"/>
                        </a:xfrm>
                        <a:custGeom>
                          <a:avLst/>
                          <a:gdLst>
                            <a:gd name="T0" fmla="*/ 5 w 10"/>
                            <a:gd name="T1" fmla="*/ 9 h 9"/>
                            <a:gd name="T2" fmla="*/ 7 w 10"/>
                            <a:gd name="T3" fmla="*/ 9 h 9"/>
                            <a:gd name="T4" fmla="*/ 9 w 10"/>
                            <a:gd name="T5" fmla="*/ 8 h 9"/>
                            <a:gd name="T6" fmla="*/ 10 w 10"/>
                            <a:gd name="T7" fmla="*/ 6 h 9"/>
                            <a:gd name="T8" fmla="*/ 10 w 10"/>
                            <a:gd name="T9" fmla="*/ 5 h 9"/>
                            <a:gd name="T10" fmla="*/ 10 w 10"/>
                            <a:gd name="T11" fmla="*/ 3 h 9"/>
                            <a:gd name="T12" fmla="*/ 9 w 10"/>
                            <a:gd name="T13" fmla="*/ 2 h 9"/>
                            <a:gd name="T14" fmla="*/ 7 w 10"/>
                            <a:gd name="T15" fmla="*/ 1 h 9"/>
                            <a:gd name="T16" fmla="*/ 5 w 10"/>
                            <a:gd name="T17" fmla="*/ 0 h 9"/>
                            <a:gd name="T18" fmla="*/ 3 w 10"/>
                            <a:gd name="T19" fmla="*/ 1 h 9"/>
                            <a:gd name="T20" fmla="*/ 1 w 10"/>
                            <a:gd name="T21" fmla="*/ 2 h 9"/>
                            <a:gd name="T22" fmla="*/ 1 w 10"/>
                            <a:gd name="T23" fmla="*/ 3 h 9"/>
                            <a:gd name="T24" fmla="*/ 0 w 10"/>
                            <a:gd name="T25" fmla="*/ 5 h 9"/>
                            <a:gd name="T26" fmla="*/ 1 w 10"/>
                            <a:gd name="T27" fmla="*/ 6 h 9"/>
                            <a:gd name="T28" fmla="*/ 1 w 10"/>
                            <a:gd name="T29" fmla="*/ 8 h 9"/>
                            <a:gd name="T30" fmla="*/ 3 w 10"/>
                            <a:gd name="T31" fmla="*/ 9 h 9"/>
                            <a:gd name="T32" fmla="*/ 5 w 10"/>
                            <a:gd name="T33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5" y="9"/>
                              </a:move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6" name="Freeform 691"/>
                      <wps:cNvSpPr>
                        <a:spLocks/>
                      </wps:cNvSpPr>
                      <wps:spPr bwMode="auto">
                        <a:xfrm>
                          <a:off x="746760" y="279400"/>
                          <a:ext cx="5715" cy="5080"/>
                        </a:xfrm>
                        <a:custGeom>
                          <a:avLst/>
                          <a:gdLst>
                            <a:gd name="T0" fmla="*/ 5 w 9"/>
                            <a:gd name="T1" fmla="*/ 8 h 8"/>
                            <a:gd name="T2" fmla="*/ 7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3 h 8"/>
                            <a:gd name="T12" fmla="*/ 8 w 9"/>
                            <a:gd name="T13" fmla="*/ 1 h 8"/>
                            <a:gd name="T14" fmla="*/ 7 w 9"/>
                            <a:gd name="T15" fmla="*/ 0 h 8"/>
                            <a:gd name="T16" fmla="*/ 5 w 9"/>
                            <a:gd name="T17" fmla="*/ 0 h 8"/>
                            <a:gd name="T18" fmla="*/ 2 w 9"/>
                            <a:gd name="T19" fmla="*/ 0 h 8"/>
                            <a:gd name="T20" fmla="*/ 1 w 9"/>
                            <a:gd name="T21" fmla="*/ 1 h 8"/>
                            <a:gd name="T22" fmla="*/ 0 w 9"/>
                            <a:gd name="T23" fmla="*/ 3 h 8"/>
                            <a:gd name="T24" fmla="*/ 0 w 9"/>
                            <a:gd name="T25" fmla="*/ 4 h 8"/>
                            <a:gd name="T26" fmla="*/ 0 w 9"/>
                            <a:gd name="T27" fmla="*/ 6 h 8"/>
                            <a:gd name="T28" fmla="*/ 1 w 9"/>
                            <a:gd name="T29" fmla="*/ 7 h 8"/>
                            <a:gd name="T30" fmla="*/ 2 w 9"/>
                            <a:gd name="T31" fmla="*/ 8 h 8"/>
                            <a:gd name="T32" fmla="*/ 5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5" y="8"/>
                              </a:move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7" name="Freeform 692"/>
                      <wps:cNvSpPr>
                        <a:spLocks/>
                      </wps:cNvSpPr>
                      <wps:spPr bwMode="auto">
                        <a:xfrm>
                          <a:off x="758190" y="278130"/>
                          <a:ext cx="6350" cy="5080"/>
                        </a:xfrm>
                        <a:custGeom>
                          <a:avLst/>
                          <a:gdLst>
                            <a:gd name="T0" fmla="*/ 5 w 10"/>
                            <a:gd name="T1" fmla="*/ 8 h 8"/>
                            <a:gd name="T2" fmla="*/ 7 w 10"/>
                            <a:gd name="T3" fmla="*/ 8 h 8"/>
                            <a:gd name="T4" fmla="*/ 9 w 10"/>
                            <a:gd name="T5" fmla="*/ 7 h 8"/>
                            <a:gd name="T6" fmla="*/ 10 w 10"/>
                            <a:gd name="T7" fmla="*/ 6 h 8"/>
                            <a:gd name="T8" fmla="*/ 10 w 10"/>
                            <a:gd name="T9" fmla="*/ 4 h 8"/>
                            <a:gd name="T10" fmla="*/ 10 w 10"/>
                            <a:gd name="T11" fmla="*/ 3 h 8"/>
                            <a:gd name="T12" fmla="*/ 9 w 10"/>
                            <a:gd name="T13" fmla="*/ 1 h 8"/>
                            <a:gd name="T14" fmla="*/ 7 w 10"/>
                            <a:gd name="T15" fmla="*/ 0 h 8"/>
                            <a:gd name="T16" fmla="*/ 5 w 10"/>
                            <a:gd name="T17" fmla="*/ 0 h 8"/>
                            <a:gd name="T18" fmla="*/ 3 w 10"/>
                            <a:gd name="T19" fmla="*/ 0 h 8"/>
                            <a:gd name="T20" fmla="*/ 2 w 10"/>
                            <a:gd name="T21" fmla="*/ 1 h 8"/>
                            <a:gd name="T22" fmla="*/ 1 w 10"/>
                            <a:gd name="T23" fmla="*/ 3 h 8"/>
                            <a:gd name="T24" fmla="*/ 0 w 10"/>
                            <a:gd name="T25" fmla="*/ 4 h 8"/>
                            <a:gd name="T26" fmla="*/ 1 w 10"/>
                            <a:gd name="T27" fmla="*/ 6 h 8"/>
                            <a:gd name="T28" fmla="*/ 2 w 10"/>
                            <a:gd name="T29" fmla="*/ 7 h 8"/>
                            <a:gd name="T30" fmla="*/ 3 w 10"/>
                            <a:gd name="T31" fmla="*/ 8 h 8"/>
                            <a:gd name="T32" fmla="*/ 5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5" y="8"/>
                              </a:moveTo>
                              <a:lnTo>
                                <a:pt x="7" y="8"/>
                              </a:lnTo>
                              <a:lnTo>
                                <a:pt x="9" y="7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8" name="Freeform 693"/>
                      <wps:cNvSpPr>
                        <a:spLocks/>
                      </wps:cNvSpPr>
                      <wps:spPr bwMode="auto">
                        <a:xfrm>
                          <a:off x="770255" y="276860"/>
                          <a:ext cx="6350" cy="5080"/>
                        </a:xfrm>
                        <a:custGeom>
                          <a:avLst/>
                          <a:gdLst>
                            <a:gd name="T0" fmla="*/ 4 w 10"/>
                            <a:gd name="T1" fmla="*/ 8 h 8"/>
                            <a:gd name="T2" fmla="*/ 6 w 10"/>
                            <a:gd name="T3" fmla="*/ 8 h 8"/>
                            <a:gd name="T4" fmla="*/ 7 w 10"/>
                            <a:gd name="T5" fmla="*/ 7 h 8"/>
                            <a:gd name="T6" fmla="*/ 9 w 10"/>
                            <a:gd name="T7" fmla="*/ 6 h 8"/>
                            <a:gd name="T8" fmla="*/ 10 w 10"/>
                            <a:gd name="T9" fmla="*/ 4 h 8"/>
                            <a:gd name="T10" fmla="*/ 9 w 10"/>
                            <a:gd name="T11" fmla="*/ 2 h 8"/>
                            <a:gd name="T12" fmla="*/ 7 w 10"/>
                            <a:gd name="T13" fmla="*/ 1 h 8"/>
                            <a:gd name="T14" fmla="*/ 6 w 10"/>
                            <a:gd name="T15" fmla="*/ 0 h 8"/>
                            <a:gd name="T16" fmla="*/ 4 w 10"/>
                            <a:gd name="T17" fmla="*/ 0 h 8"/>
                            <a:gd name="T18" fmla="*/ 3 w 10"/>
                            <a:gd name="T19" fmla="*/ 0 h 8"/>
                            <a:gd name="T20" fmla="*/ 1 w 10"/>
                            <a:gd name="T21" fmla="*/ 1 h 8"/>
                            <a:gd name="T22" fmla="*/ 0 w 10"/>
                            <a:gd name="T23" fmla="*/ 2 h 8"/>
                            <a:gd name="T24" fmla="*/ 0 w 10"/>
                            <a:gd name="T25" fmla="*/ 4 h 8"/>
                            <a:gd name="T26" fmla="*/ 0 w 10"/>
                            <a:gd name="T27" fmla="*/ 6 h 8"/>
                            <a:gd name="T28" fmla="*/ 1 w 10"/>
                            <a:gd name="T29" fmla="*/ 7 h 8"/>
                            <a:gd name="T30" fmla="*/ 3 w 10"/>
                            <a:gd name="T31" fmla="*/ 8 h 8"/>
                            <a:gd name="T32" fmla="*/ 4 w 10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9" y="6"/>
                              </a:lnTo>
                              <a:lnTo>
                                <a:pt x="10" y="4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9" name="Freeform 694"/>
                      <wps:cNvSpPr>
                        <a:spLocks/>
                      </wps:cNvSpPr>
                      <wps:spPr bwMode="auto">
                        <a:xfrm>
                          <a:off x="781050" y="276225"/>
                          <a:ext cx="5080" cy="5080"/>
                        </a:xfrm>
                        <a:custGeom>
                          <a:avLst/>
                          <a:gdLst>
                            <a:gd name="T0" fmla="*/ 4 w 8"/>
                            <a:gd name="T1" fmla="*/ 8 h 8"/>
                            <a:gd name="T2" fmla="*/ 6 w 8"/>
                            <a:gd name="T3" fmla="*/ 8 h 8"/>
                            <a:gd name="T4" fmla="*/ 7 w 8"/>
                            <a:gd name="T5" fmla="*/ 7 h 8"/>
                            <a:gd name="T6" fmla="*/ 8 w 8"/>
                            <a:gd name="T7" fmla="*/ 6 h 8"/>
                            <a:gd name="T8" fmla="*/ 8 w 8"/>
                            <a:gd name="T9" fmla="*/ 4 h 8"/>
                            <a:gd name="T10" fmla="*/ 8 w 8"/>
                            <a:gd name="T11" fmla="*/ 3 h 8"/>
                            <a:gd name="T12" fmla="*/ 7 w 8"/>
                            <a:gd name="T13" fmla="*/ 1 h 8"/>
                            <a:gd name="T14" fmla="*/ 6 w 8"/>
                            <a:gd name="T15" fmla="*/ 0 h 8"/>
                            <a:gd name="T16" fmla="*/ 4 w 8"/>
                            <a:gd name="T17" fmla="*/ 0 h 8"/>
                            <a:gd name="T18" fmla="*/ 2 w 8"/>
                            <a:gd name="T19" fmla="*/ 0 h 8"/>
                            <a:gd name="T20" fmla="*/ 1 w 8"/>
                            <a:gd name="T21" fmla="*/ 1 h 8"/>
                            <a:gd name="T22" fmla="*/ 0 w 8"/>
                            <a:gd name="T23" fmla="*/ 3 h 8"/>
                            <a:gd name="T24" fmla="*/ 0 w 8"/>
                            <a:gd name="T25" fmla="*/ 4 h 8"/>
                            <a:gd name="T26" fmla="*/ 0 w 8"/>
                            <a:gd name="T27" fmla="*/ 6 h 8"/>
                            <a:gd name="T28" fmla="*/ 1 w 8"/>
                            <a:gd name="T29" fmla="*/ 7 h 8"/>
                            <a:gd name="T30" fmla="*/ 2 w 8"/>
                            <a:gd name="T31" fmla="*/ 8 h 8"/>
                            <a:gd name="T32" fmla="*/ 4 w 8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0" name="Freeform 695"/>
                      <wps:cNvSpPr>
                        <a:spLocks/>
                      </wps:cNvSpPr>
                      <wps:spPr bwMode="auto">
                        <a:xfrm>
                          <a:off x="791210" y="275590"/>
                          <a:ext cx="5715" cy="5080"/>
                        </a:xfrm>
                        <a:custGeom>
                          <a:avLst/>
                          <a:gdLst>
                            <a:gd name="T0" fmla="*/ 4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3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4 w 9"/>
                            <a:gd name="T17" fmla="*/ 0 h 8"/>
                            <a:gd name="T18" fmla="*/ 3 w 9"/>
                            <a:gd name="T19" fmla="*/ 0 h 8"/>
                            <a:gd name="T20" fmla="*/ 1 w 9"/>
                            <a:gd name="T21" fmla="*/ 1 h 8"/>
                            <a:gd name="T22" fmla="*/ 0 w 9"/>
                            <a:gd name="T23" fmla="*/ 3 h 8"/>
                            <a:gd name="T24" fmla="*/ 0 w 9"/>
                            <a:gd name="T25" fmla="*/ 4 h 8"/>
                            <a:gd name="T26" fmla="*/ 0 w 9"/>
                            <a:gd name="T27" fmla="*/ 6 h 8"/>
                            <a:gd name="T28" fmla="*/ 1 w 9"/>
                            <a:gd name="T29" fmla="*/ 7 h 8"/>
                            <a:gd name="T30" fmla="*/ 3 w 9"/>
                            <a:gd name="T31" fmla="*/ 8 h 8"/>
                            <a:gd name="T32" fmla="*/ 4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1" name="Freeform 696"/>
                      <wps:cNvSpPr>
                        <a:spLocks/>
                      </wps:cNvSpPr>
                      <wps:spPr bwMode="auto">
                        <a:xfrm>
                          <a:off x="802005" y="274320"/>
                          <a:ext cx="5080" cy="6350"/>
                        </a:xfrm>
                        <a:custGeom>
                          <a:avLst/>
                          <a:gdLst>
                            <a:gd name="T0" fmla="*/ 4 w 8"/>
                            <a:gd name="T1" fmla="*/ 10 h 10"/>
                            <a:gd name="T2" fmla="*/ 6 w 8"/>
                            <a:gd name="T3" fmla="*/ 9 h 10"/>
                            <a:gd name="T4" fmla="*/ 7 w 8"/>
                            <a:gd name="T5" fmla="*/ 8 h 10"/>
                            <a:gd name="T6" fmla="*/ 8 w 8"/>
                            <a:gd name="T7" fmla="*/ 7 h 10"/>
                            <a:gd name="T8" fmla="*/ 8 w 8"/>
                            <a:gd name="T9" fmla="*/ 5 h 10"/>
                            <a:gd name="T10" fmla="*/ 8 w 8"/>
                            <a:gd name="T11" fmla="*/ 4 h 10"/>
                            <a:gd name="T12" fmla="*/ 7 w 8"/>
                            <a:gd name="T13" fmla="*/ 2 h 10"/>
                            <a:gd name="T14" fmla="*/ 6 w 8"/>
                            <a:gd name="T15" fmla="*/ 2 h 10"/>
                            <a:gd name="T16" fmla="*/ 4 w 8"/>
                            <a:gd name="T17" fmla="*/ 0 h 10"/>
                            <a:gd name="T18" fmla="*/ 2 w 8"/>
                            <a:gd name="T19" fmla="*/ 2 h 10"/>
                            <a:gd name="T20" fmla="*/ 1 w 8"/>
                            <a:gd name="T21" fmla="*/ 2 h 10"/>
                            <a:gd name="T22" fmla="*/ 0 w 8"/>
                            <a:gd name="T23" fmla="*/ 4 h 10"/>
                            <a:gd name="T24" fmla="*/ 0 w 8"/>
                            <a:gd name="T25" fmla="*/ 5 h 10"/>
                            <a:gd name="T26" fmla="*/ 0 w 8"/>
                            <a:gd name="T27" fmla="*/ 7 h 10"/>
                            <a:gd name="T28" fmla="*/ 1 w 8"/>
                            <a:gd name="T29" fmla="*/ 8 h 10"/>
                            <a:gd name="T30" fmla="*/ 2 w 8"/>
                            <a:gd name="T31" fmla="*/ 9 h 10"/>
                            <a:gd name="T32" fmla="*/ 4 w 8"/>
                            <a:gd name="T3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4" y="10"/>
                              </a:move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2" name="Freeform 697"/>
                      <wps:cNvSpPr>
                        <a:spLocks/>
                      </wps:cNvSpPr>
                      <wps:spPr bwMode="auto">
                        <a:xfrm>
                          <a:off x="815340" y="275590"/>
                          <a:ext cx="5080" cy="5080"/>
                        </a:xfrm>
                        <a:custGeom>
                          <a:avLst/>
                          <a:gdLst>
                            <a:gd name="T0" fmla="*/ 4 w 8"/>
                            <a:gd name="T1" fmla="*/ 8 h 8"/>
                            <a:gd name="T2" fmla="*/ 6 w 8"/>
                            <a:gd name="T3" fmla="*/ 8 h 8"/>
                            <a:gd name="T4" fmla="*/ 7 w 8"/>
                            <a:gd name="T5" fmla="*/ 7 h 8"/>
                            <a:gd name="T6" fmla="*/ 8 w 8"/>
                            <a:gd name="T7" fmla="*/ 6 h 8"/>
                            <a:gd name="T8" fmla="*/ 8 w 8"/>
                            <a:gd name="T9" fmla="*/ 4 h 8"/>
                            <a:gd name="T10" fmla="*/ 8 w 8"/>
                            <a:gd name="T11" fmla="*/ 3 h 8"/>
                            <a:gd name="T12" fmla="*/ 7 w 8"/>
                            <a:gd name="T13" fmla="*/ 1 h 8"/>
                            <a:gd name="T14" fmla="*/ 6 w 8"/>
                            <a:gd name="T15" fmla="*/ 0 h 8"/>
                            <a:gd name="T16" fmla="*/ 4 w 8"/>
                            <a:gd name="T17" fmla="*/ 0 h 8"/>
                            <a:gd name="T18" fmla="*/ 2 w 8"/>
                            <a:gd name="T19" fmla="*/ 0 h 8"/>
                            <a:gd name="T20" fmla="*/ 1 w 8"/>
                            <a:gd name="T21" fmla="*/ 1 h 8"/>
                            <a:gd name="T22" fmla="*/ 0 w 8"/>
                            <a:gd name="T23" fmla="*/ 3 h 8"/>
                            <a:gd name="T24" fmla="*/ 0 w 8"/>
                            <a:gd name="T25" fmla="*/ 4 h 8"/>
                            <a:gd name="T26" fmla="*/ 0 w 8"/>
                            <a:gd name="T27" fmla="*/ 6 h 8"/>
                            <a:gd name="T28" fmla="*/ 1 w 8"/>
                            <a:gd name="T29" fmla="*/ 7 h 8"/>
                            <a:gd name="T30" fmla="*/ 2 w 8"/>
                            <a:gd name="T31" fmla="*/ 8 h 8"/>
                            <a:gd name="T32" fmla="*/ 4 w 8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3" name="Freeform 698"/>
                      <wps:cNvSpPr>
                        <a:spLocks/>
                      </wps:cNvSpPr>
                      <wps:spPr bwMode="auto">
                        <a:xfrm>
                          <a:off x="828040" y="276225"/>
                          <a:ext cx="5715" cy="5080"/>
                        </a:xfrm>
                        <a:custGeom>
                          <a:avLst/>
                          <a:gdLst>
                            <a:gd name="T0" fmla="*/ 5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9 w 9"/>
                            <a:gd name="T7" fmla="*/ 6 h 8"/>
                            <a:gd name="T8" fmla="*/ 9 w 9"/>
                            <a:gd name="T9" fmla="*/ 4 h 8"/>
                            <a:gd name="T10" fmla="*/ 9 w 9"/>
                            <a:gd name="T11" fmla="*/ 3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5 w 9"/>
                            <a:gd name="T17" fmla="*/ 0 h 8"/>
                            <a:gd name="T18" fmla="*/ 3 w 9"/>
                            <a:gd name="T19" fmla="*/ 0 h 8"/>
                            <a:gd name="T20" fmla="*/ 2 w 9"/>
                            <a:gd name="T21" fmla="*/ 1 h 8"/>
                            <a:gd name="T22" fmla="*/ 1 w 9"/>
                            <a:gd name="T23" fmla="*/ 3 h 8"/>
                            <a:gd name="T24" fmla="*/ 0 w 9"/>
                            <a:gd name="T25" fmla="*/ 4 h 8"/>
                            <a:gd name="T26" fmla="*/ 1 w 9"/>
                            <a:gd name="T27" fmla="*/ 6 h 8"/>
                            <a:gd name="T28" fmla="*/ 2 w 9"/>
                            <a:gd name="T29" fmla="*/ 7 h 8"/>
                            <a:gd name="T30" fmla="*/ 3 w 9"/>
                            <a:gd name="T31" fmla="*/ 8 h 8"/>
                            <a:gd name="T32" fmla="*/ 5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5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Freeform 699"/>
                      <wps:cNvSpPr>
                        <a:spLocks/>
                      </wps:cNvSpPr>
                      <wps:spPr bwMode="auto">
                        <a:xfrm>
                          <a:off x="841375" y="276860"/>
                          <a:ext cx="5715" cy="5080"/>
                        </a:xfrm>
                        <a:custGeom>
                          <a:avLst/>
                          <a:gdLst>
                            <a:gd name="T0" fmla="*/ 4 w 9"/>
                            <a:gd name="T1" fmla="*/ 8 h 8"/>
                            <a:gd name="T2" fmla="*/ 6 w 9"/>
                            <a:gd name="T3" fmla="*/ 8 h 8"/>
                            <a:gd name="T4" fmla="*/ 8 w 9"/>
                            <a:gd name="T5" fmla="*/ 7 h 8"/>
                            <a:gd name="T6" fmla="*/ 8 w 9"/>
                            <a:gd name="T7" fmla="*/ 6 h 8"/>
                            <a:gd name="T8" fmla="*/ 9 w 9"/>
                            <a:gd name="T9" fmla="*/ 4 h 8"/>
                            <a:gd name="T10" fmla="*/ 8 w 9"/>
                            <a:gd name="T11" fmla="*/ 2 h 8"/>
                            <a:gd name="T12" fmla="*/ 8 w 9"/>
                            <a:gd name="T13" fmla="*/ 1 h 8"/>
                            <a:gd name="T14" fmla="*/ 6 w 9"/>
                            <a:gd name="T15" fmla="*/ 0 h 8"/>
                            <a:gd name="T16" fmla="*/ 4 w 9"/>
                            <a:gd name="T17" fmla="*/ 0 h 8"/>
                            <a:gd name="T18" fmla="*/ 3 w 9"/>
                            <a:gd name="T19" fmla="*/ 0 h 8"/>
                            <a:gd name="T20" fmla="*/ 1 w 9"/>
                            <a:gd name="T21" fmla="*/ 1 h 8"/>
                            <a:gd name="T22" fmla="*/ 0 w 9"/>
                            <a:gd name="T23" fmla="*/ 2 h 8"/>
                            <a:gd name="T24" fmla="*/ 0 w 9"/>
                            <a:gd name="T25" fmla="*/ 4 h 8"/>
                            <a:gd name="T26" fmla="*/ 0 w 9"/>
                            <a:gd name="T27" fmla="*/ 6 h 8"/>
                            <a:gd name="T28" fmla="*/ 1 w 9"/>
                            <a:gd name="T29" fmla="*/ 7 h 8"/>
                            <a:gd name="T30" fmla="*/ 3 w 9"/>
                            <a:gd name="T31" fmla="*/ 8 h 8"/>
                            <a:gd name="T32" fmla="*/ 4 w 9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4" y="8"/>
                              </a:moveTo>
                              <a:lnTo>
                                <a:pt x="6" y="8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9" y="4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5" name="Freeform 700"/>
                      <wps:cNvSpPr>
                        <a:spLocks/>
                      </wps:cNvSpPr>
                      <wps:spPr bwMode="auto">
                        <a:xfrm>
                          <a:off x="1132840" y="753745"/>
                          <a:ext cx="17780" cy="18415"/>
                        </a:xfrm>
                        <a:custGeom>
                          <a:avLst/>
                          <a:gdLst>
                            <a:gd name="T0" fmla="*/ 12 w 28"/>
                            <a:gd name="T1" fmla="*/ 20 h 29"/>
                            <a:gd name="T2" fmla="*/ 10 w 28"/>
                            <a:gd name="T3" fmla="*/ 20 h 29"/>
                            <a:gd name="T4" fmla="*/ 8 w 28"/>
                            <a:gd name="T5" fmla="*/ 19 h 29"/>
                            <a:gd name="T6" fmla="*/ 0 w 28"/>
                            <a:gd name="T7" fmla="*/ 28 h 29"/>
                            <a:gd name="T8" fmla="*/ 2 w 28"/>
                            <a:gd name="T9" fmla="*/ 28 h 29"/>
                            <a:gd name="T10" fmla="*/ 2 w 28"/>
                            <a:gd name="T11" fmla="*/ 28 h 29"/>
                            <a:gd name="T12" fmla="*/ 5 w 28"/>
                            <a:gd name="T13" fmla="*/ 29 h 29"/>
                            <a:gd name="T14" fmla="*/ 7 w 28"/>
                            <a:gd name="T15" fmla="*/ 29 h 29"/>
                            <a:gd name="T16" fmla="*/ 8 w 28"/>
                            <a:gd name="T17" fmla="*/ 29 h 29"/>
                            <a:gd name="T18" fmla="*/ 10 w 28"/>
                            <a:gd name="T19" fmla="*/ 28 h 29"/>
                            <a:gd name="T20" fmla="*/ 12 w 28"/>
                            <a:gd name="T21" fmla="*/ 26 h 29"/>
                            <a:gd name="T22" fmla="*/ 12 w 28"/>
                            <a:gd name="T23" fmla="*/ 25 h 29"/>
                            <a:gd name="T24" fmla="*/ 13 w 28"/>
                            <a:gd name="T25" fmla="*/ 26 h 29"/>
                            <a:gd name="T26" fmla="*/ 16 w 28"/>
                            <a:gd name="T27" fmla="*/ 28 h 29"/>
                            <a:gd name="T28" fmla="*/ 18 w 28"/>
                            <a:gd name="T29" fmla="*/ 28 h 29"/>
                            <a:gd name="T30" fmla="*/ 20 w 28"/>
                            <a:gd name="T31" fmla="*/ 28 h 29"/>
                            <a:gd name="T32" fmla="*/ 23 w 28"/>
                            <a:gd name="T33" fmla="*/ 27 h 29"/>
                            <a:gd name="T34" fmla="*/ 25 w 28"/>
                            <a:gd name="T35" fmla="*/ 25 h 29"/>
                            <a:gd name="T36" fmla="*/ 26 w 28"/>
                            <a:gd name="T37" fmla="*/ 22 h 29"/>
                            <a:gd name="T38" fmla="*/ 27 w 28"/>
                            <a:gd name="T39" fmla="*/ 20 h 29"/>
                            <a:gd name="T40" fmla="*/ 27 w 28"/>
                            <a:gd name="T41" fmla="*/ 18 h 29"/>
                            <a:gd name="T42" fmla="*/ 26 w 28"/>
                            <a:gd name="T43" fmla="*/ 17 h 29"/>
                            <a:gd name="T44" fmla="*/ 24 w 28"/>
                            <a:gd name="T45" fmla="*/ 14 h 29"/>
                            <a:gd name="T46" fmla="*/ 23 w 28"/>
                            <a:gd name="T47" fmla="*/ 14 h 29"/>
                            <a:gd name="T48" fmla="*/ 24 w 28"/>
                            <a:gd name="T49" fmla="*/ 13 h 29"/>
                            <a:gd name="T50" fmla="*/ 27 w 28"/>
                            <a:gd name="T51" fmla="*/ 9 h 29"/>
                            <a:gd name="T52" fmla="*/ 27 w 28"/>
                            <a:gd name="T53" fmla="*/ 8 h 29"/>
                            <a:gd name="T54" fmla="*/ 28 w 28"/>
                            <a:gd name="T55" fmla="*/ 6 h 29"/>
                            <a:gd name="T56" fmla="*/ 27 w 28"/>
                            <a:gd name="T57" fmla="*/ 4 h 29"/>
                            <a:gd name="T58" fmla="*/ 26 w 28"/>
                            <a:gd name="T59" fmla="*/ 1 h 29"/>
                            <a:gd name="T60" fmla="*/ 25 w 28"/>
                            <a:gd name="T61" fmla="*/ 0 h 29"/>
                            <a:gd name="T62" fmla="*/ 25 w 28"/>
                            <a:gd name="T63" fmla="*/ 0 h 29"/>
                            <a:gd name="T64" fmla="*/ 16 w 28"/>
                            <a:gd name="T65" fmla="*/ 9 h 29"/>
                            <a:gd name="T66" fmla="*/ 17 w 28"/>
                            <a:gd name="T67" fmla="*/ 10 h 29"/>
                            <a:gd name="T68" fmla="*/ 17 w 28"/>
                            <a:gd name="T69" fmla="*/ 12 h 29"/>
                            <a:gd name="T70" fmla="*/ 17 w 28"/>
                            <a:gd name="T71" fmla="*/ 15 h 29"/>
                            <a:gd name="T72" fmla="*/ 16 w 28"/>
                            <a:gd name="T73" fmla="*/ 17 h 29"/>
                            <a:gd name="T74" fmla="*/ 14 w 28"/>
                            <a:gd name="T75" fmla="*/ 19 h 29"/>
                            <a:gd name="T76" fmla="*/ 12 w 28"/>
                            <a:gd name="T77" fmla="*/ 2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8" h="29">
                              <a:moveTo>
                                <a:pt x="12" y="20"/>
                              </a:moveTo>
                              <a:lnTo>
                                <a:pt x="10" y="20"/>
                              </a:lnTo>
                              <a:lnTo>
                                <a:pt x="8" y="19"/>
                              </a:lnTo>
                              <a:lnTo>
                                <a:pt x="0" y="28"/>
                              </a:lnTo>
                              <a:lnTo>
                                <a:pt x="2" y="28"/>
                              </a:lnTo>
                              <a:lnTo>
                                <a:pt x="2" y="28"/>
                              </a:lnTo>
                              <a:lnTo>
                                <a:pt x="5" y="29"/>
                              </a:lnTo>
                              <a:lnTo>
                                <a:pt x="7" y="29"/>
                              </a:lnTo>
                              <a:lnTo>
                                <a:pt x="8" y="29"/>
                              </a:lnTo>
                              <a:lnTo>
                                <a:pt x="10" y="28"/>
                              </a:lnTo>
                              <a:lnTo>
                                <a:pt x="12" y="26"/>
                              </a:lnTo>
                              <a:lnTo>
                                <a:pt x="12" y="25"/>
                              </a:lnTo>
                              <a:lnTo>
                                <a:pt x="13" y="26"/>
                              </a:lnTo>
                              <a:lnTo>
                                <a:pt x="16" y="28"/>
                              </a:lnTo>
                              <a:lnTo>
                                <a:pt x="18" y="28"/>
                              </a:lnTo>
                              <a:lnTo>
                                <a:pt x="20" y="28"/>
                              </a:lnTo>
                              <a:lnTo>
                                <a:pt x="23" y="27"/>
                              </a:lnTo>
                              <a:lnTo>
                                <a:pt x="25" y="25"/>
                              </a:lnTo>
                              <a:lnTo>
                                <a:pt x="26" y="22"/>
                              </a:lnTo>
                              <a:lnTo>
                                <a:pt x="27" y="20"/>
                              </a:lnTo>
                              <a:lnTo>
                                <a:pt x="27" y="18"/>
                              </a:lnTo>
                              <a:lnTo>
                                <a:pt x="26" y="17"/>
                              </a:lnTo>
                              <a:lnTo>
                                <a:pt x="24" y="14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7" y="9"/>
                              </a:lnTo>
                              <a:lnTo>
                                <a:pt x="27" y="8"/>
                              </a:lnTo>
                              <a:lnTo>
                                <a:pt x="28" y="6"/>
                              </a:lnTo>
                              <a:lnTo>
                                <a:pt x="27" y="4"/>
                              </a:lnTo>
                              <a:lnTo>
                                <a:pt x="26" y="1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16" y="9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7" y="15"/>
                              </a:lnTo>
                              <a:lnTo>
                                <a:pt x="16" y="17"/>
                              </a:lnTo>
                              <a:lnTo>
                                <a:pt x="14" y="19"/>
                              </a:lnTo>
                              <a:lnTo>
                                <a:pt x="1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6" name="Freeform 701"/>
                      <wps:cNvSpPr>
                        <a:spLocks/>
                      </wps:cNvSpPr>
                      <wps:spPr bwMode="auto">
                        <a:xfrm>
                          <a:off x="1015365" y="871220"/>
                          <a:ext cx="7620" cy="9525"/>
                        </a:xfrm>
                        <a:custGeom>
                          <a:avLst/>
                          <a:gdLst>
                            <a:gd name="T0" fmla="*/ 0 w 12"/>
                            <a:gd name="T1" fmla="*/ 1 h 15"/>
                            <a:gd name="T2" fmla="*/ 0 w 12"/>
                            <a:gd name="T3" fmla="*/ 15 h 15"/>
                            <a:gd name="T4" fmla="*/ 11 w 12"/>
                            <a:gd name="T5" fmla="*/ 15 h 15"/>
                            <a:gd name="T6" fmla="*/ 12 w 12"/>
                            <a:gd name="T7" fmla="*/ 14 h 15"/>
                            <a:gd name="T8" fmla="*/ 11 w 12"/>
                            <a:gd name="T9" fmla="*/ 5 h 15"/>
                            <a:gd name="T10" fmla="*/ 10 w 12"/>
                            <a:gd name="T11" fmla="*/ 3 h 15"/>
                            <a:gd name="T12" fmla="*/ 9 w 12"/>
                            <a:gd name="T13" fmla="*/ 2 h 15"/>
                            <a:gd name="T14" fmla="*/ 7 w 12"/>
                            <a:gd name="T15" fmla="*/ 1 h 15"/>
                            <a:gd name="T16" fmla="*/ 4 w 12"/>
                            <a:gd name="T17" fmla="*/ 0 h 15"/>
                            <a:gd name="T18" fmla="*/ 1 w 12"/>
                            <a:gd name="T19" fmla="*/ 0 h 15"/>
                            <a:gd name="T20" fmla="*/ 0 w 12"/>
                            <a:gd name="T21" fmla="*/ 1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" h="15">
                              <a:moveTo>
                                <a:pt x="0" y="1"/>
                              </a:moveTo>
                              <a:lnTo>
                                <a:pt x="0" y="15"/>
                              </a:lnTo>
                              <a:lnTo>
                                <a:pt x="11" y="15"/>
                              </a:lnTo>
                              <a:lnTo>
                                <a:pt x="12" y="14"/>
                              </a:lnTo>
                              <a:lnTo>
                                <a:pt x="11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7" name="Freeform 706"/>
                      <wps:cNvSpPr>
                        <a:spLocks noEditPoints="1"/>
                      </wps:cNvSpPr>
                      <wps:spPr bwMode="auto">
                        <a:xfrm>
                          <a:off x="2586990" y="961390"/>
                          <a:ext cx="3966210" cy="140970"/>
                        </a:xfrm>
                        <a:custGeom>
                          <a:avLst/>
                          <a:gdLst>
                            <a:gd name="T0" fmla="*/ 161 w 6246"/>
                            <a:gd name="T1" fmla="*/ 32 h 222"/>
                            <a:gd name="T2" fmla="*/ 22 w 6246"/>
                            <a:gd name="T3" fmla="*/ 50 h 222"/>
                            <a:gd name="T4" fmla="*/ 319 w 6246"/>
                            <a:gd name="T5" fmla="*/ 111 h 222"/>
                            <a:gd name="T6" fmla="*/ 401 w 6246"/>
                            <a:gd name="T7" fmla="*/ 44 h 222"/>
                            <a:gd name="T8" fmla="*/ 399 w 6246"/>
                            <a:gd name="T9" fmla="*/ 195 h 222"/>
                            <a:gd name="T10" fmla="*/ 494 w 6246"/>
                            <a:gd name="T11" fmla="*/ 179 h 222"/>
                            <a:gd name="T12" fmla="*/ 688 w 6246"/>
                            <a:gd name="T13" fmla="*/ 86 h 222"/>
                            <a:gd name="T14" fmla="*/ 772 w 6246"/>
                            <a:gd name="T15" fmla="*/ 80 h 222"/>
                            <a:gd name="T16" fmla="*/ 747 w 6246"/>
                            <a:gd name="T17" fmla="*/ 124 h 222"/>
                            <a:gd name="T18" fmla="*/ 892 w 6246"/>
                            <a:gd name="T19" fmla="*/ 217 h 222"/>
                            <a:gd name="T20" fmla="*/ 1016 w 6246"/>
                            <a:gd name="T21" fmla="*/ 201 h 222"/>
                            <a:gd name="T22" fmla="*/ 1064 w 6246"/>
                            <a:gd name="T23" fmla="*/ 201 h 222"/>
                            <a:gd name="T24" fmla="*/ 1220 w 6246"/>
                            <a:gd name="T25" fmla="*/ 86 h 222"/>
                            <a:gd name="T26" fmla="*/ 1209 w 6246"/>
                            <a:gd name="T27" fmla="*/ 110 h 222"/>
                            <a:gd name="T28" fmla="*/ 1377 w 6246"/>
                            <a:gd name="T29" fmla="*/ 16 h 222"/>
                            <a:gd name="T30" fmla="*/ 1474 w 6246"/>
                            <a:gd name="T31" fmla="*/ 217 h 222"/>
                            <a:gd name="T32" fmla="*/ 1651 w 6246"/>
                            <a:gd name="T33" fmla="*/ 214 h 222"/>
                            <a:gd name="T34" fmla="*/ 1704 w 6246"/>
                            <a:gd name="T35" fmla="*/ 80 h 222"/>
                            <a:gd name="T36" fmla="*/ 1679 w 6246"/>
                            <a:gd name="T37" fmla="*/ 124 h 222"/>
                            <a:gd name="T38" fmla="*/ 1873 w 6246"/>
                            <a:gd name="T39" fmla="*/ 162 h 222"/>
                            <a:gd name="T40" fmla="*/ 1954 w 6246"/>
                            <a:gd name="T41" fmla="*/ 205 h 222"/>
                            <a:gd name="T42" fmla="*/ 1975 w 6246"/>
                            <a:gd name="T43" fmla="*/ 120 h 222"/>
                            <a:gd name="T44" fmla="*/ 1997 w 6246"/>
                            <a:gd name="T45" fmla="*/ 114 h 222"/>
                            <a:gd name="T46" fmla="*/ 2220 w 6246"/>
                            <a:gd name="T47" fmla="*/ 216 h 222"/>
                            <a:gd name="T48" fmla="*/ 2337 w 6246"/>
                            <a:gd name="T49" fmla="*/ 84 h 222"/>
                            <a:gd name="T50" fmla="*/ 2603 w 6246"/>
                            <a:gd name="T51" fmla="*/ 119 h 222"/>
                            <a:gd name="T52" fmla="*/ 2512 w 6246"/>
                            <a:gd name="T53" fmla="*/ 16 h 222"/>
                            <a:gd name="T54" fmla="*/ 2746 w 6246"/>
                            <a:gd name="T55" fmla="*/ 83 h 222"/>
                            <a:gd name="T56" fmla="*/ 2666 w 6246"/>
                            <a:gd name="T57" fmla="*/ 91 h 222"/>
                            <a:gd name="T58" fmla="*/ 2862 w 6246"/>
                            <a:gd name="T59" fmla="*/ 217 h 222"/>
                            <a:gd name="T60" fmla="*/ 2926 w 6246"/>
                            <a:gd name="T61" fmla="*/ 124 h 222"/>
                            <a:gd name="T62" fmla="*/ 3088 w 6246"/>
                            <a:gd name="T63" fmla="*/ 217 h 222"/>
                            <a:gd name="T64" fmla="*/ 3097 w 6246"/>
                            <a:gd name="T65" fmla="*/ 196 h 222"/>
                            <a:gd name="T66" fmla="*/ 3438 w 6246"/>
                            <a:gd name="T67" fmla="*/ 206 h 222"/>
                            <a:gd name="T68" fmla="*/ 3583 w 6246"/>
                            <a:gd name="T69" fmla="*/ 187 h 222"/>
                            <a:gd name="T70" fmla="*/ 3694 w 6246"/>
                            <a:gd name="T71" fmla="*/ 206 h 222"/>
                            <a:gd name="T72" fmla="*/ 3843 w 6246"/>
                            <a:gd name="T73" fmla="*/ 206 h 222"/>
                            <a:gd name="T74" fmla="*/ 3892 w 6246"/>
                            <a:gd name="T75" fmla="*/ 162 h 222"/>
                            <a:gd name="T76" fmla="*/ 3902 w 6246"/>
                            <a:gd name="T77" fmla="*/ 221 h 222"/>
                            <a:gd name="T78" fmla="*/ 4088 w 6246"/>
                            <a:gd name="T79" fmla="*/ 115 h 222"/>
                            <a:gd name="T80" fmla="*/ 4035 w 6246"/>
                            <a:gd name="T81" fmla="*/ 68 h 222"/>
                            <a:gd name="T82" fmla="*/ 4148 w 6246"/>
                            <a:gd name="T83" fmla="*/ 209 h 222"/>
                            <a:gd name="T84" fmla="*/ 4297 w 6246"/>
                            <a:gd name="T85" fmla="*/ 184 h 222"/>
                            <a:gd name="T86" fmla="*/ 4214 w 6246"/>
                            <a:gd name="T87" fmla="*/ 212 h 222"/>
                            <a:gd name="T88" fmla="*/ 4473 w 6246"/>
                            <a:gd name="T89" fmla="*/ 197 h 222"/>
                            <a:gd name="T90" fmla="*/ 4390 w 6246"/>
                            <a:gd name="T91" fmla="*/ 100 h 222"/>
                            <a:gd name="T92" fmla="*/ 4634 w 6246"/>
                            <a:gd name="T93" fmla="*/ 3 h 222"/>
                            <a:gd name="T94" fmla="*/ 4688 w 6246"/>
                            <a:gd name="T95" fmla="*/ 81 h 222"/>
                            <a:gd name="T96" fmla="*/ 4720 w 6246"/>
                            <a:gd name="T97" fmla="*/ 140 h 222"/>
                            <a:gd name="T98" fmla="*/ 4822 w 6246"/>
                            <a:gd name="T99" fmla="*/ 1 h 222"/>
                            <a:gd name="T100" fmla="*/ 4942 w 6246"/>
                            <a:gd name="T101" fmla="*/ 120 h 222"/>
                            <a:gd name="T102" fmla="*/ 5064 w 6246"/>
                            <a:gd name="T103" fmla="*/ 206 h 222"/>
                            <a:gd name="T104" fmla="*/ 5108 w 6246"/>
                            <a:gd name="T105" fmla="*/ 176 h 222"/>
                            <a:gd name="T106" fmla="*/ 5193 w 6246"/>
                            <a:gd name="T107" fmla="*/ 85 h 222"/>
                            <a:gd name="T108" fmla="*/ 5338 w 6246"/>
                            <a:gd name="T109" fmla="*/ 220 h 222"/>
                            <a:gd name="T110" fmla="*/ 5488 w 6246"/>
                            <a:gd name="T111" fmla="*/ 90 h 222"/>
                            <a:gd name="T112" fmla="*/ 5751 w 6246"/>
                            <a:gd name="T113" fmla="*/ 110 h 222"/>
                            <a:gd name="T114" fmla="*/ 5665 w 6246"/>
                            <a:gd name="T115" fmla="*/ 16 h 222"/>
                            <a:gd name="T116" fmla="*/ 5847 w 6246"/>
                            <a:gd name="T117" fmla="*/ 160 h 222"/>
                            <a:gd name="T118" fmla="*/ 5911 w 6246"/>
                            <a:gd name="T119" fmla="*/ 84 h 222"/>
                            <a:gd name="T120" fmla="*/ 6150 w 6246"/>
                            <a:gd name="T121" fmla="*/ 124 h 222"/>
                            <a:gd name="T122" fmla="*/ 6013 w 6246"/>
                            <a:gd name="T123" fmla="*/ 217 h 222"/>
                            <a:gd name="T124" fmla="*/ 6224 w 6246"/>
                            <a:gd name="T125" fmla="*/ 80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246" h="222">
                              <a:moveTo>
                                <a:pt x="0" y="16"/>
                              </a:moveTo>
                              <a:lnTo>
                                <a:pt x="9" y="16"/>
                              </a:lnTo>
                              <a:lnTo>
                                <a:pt x="19" y="16"/>
                              </a:lnTo>
                              <a:lnTo>
                                <a:pt x="27" y="16"/>
                              </a:lnTo>
                              <a:lnTo>
                                <a:pt x="36" y="16"/>
                              </a:lnTo>
                              <a:lnTo>
                                <a:pt x="45" y="16"/>
                              </a:lnTo>
                              <a:lnTo>
                                <a:pt x="54" y="16"/>
                              </a:lnTo>
                              <a:lnTo>
                                <a:pt x="63" y="16"/>
                              </a:lnTo>
                              <a:lnTo>
                                <a:pt x="71" y="16"/>
                              </a:lnTo>
                              <a:lnTo>
                                <a:pt x="73" y="22"/>
                              </a:lnTo>
                              <a:lnTo>
                                <a:pt x="55" y="28"/>
                              </a:lnTo>
                              <a:lnTo>
                                <a:pt x="51" y="29"/>
                              </a:lnTo>
                              <a:lnTo>
                                <a:pt x="50" y="32"/>
                              </a:lnTo>
                              <a:lnTo>
                                <a:pt x="50" y="37"/>
                              </a:lnTo>
                              <a:lnTo>
                                <a:pt x="50" y="43"/>
                              </a:lnTo>
                              <a:lnTo>
                                <a:pt x="50" y="49"/>
                              </a:lnTo>
                              <a:lnTo>
                                <a:pt x="50" y="56"/>
                              </a:lnTo>
                              <a:lnTo>
                                <a:pt x="50" y="135"/>
                              </a:lnTo>
                              <a:lnTo>
                                <a:pt x="51" y="154"/>
                              </a:lnTo>
                              <a:lnTo>
                                <a:pt x="54" y="170"/>
                              </a:lnTo>
                              <a:lnTo>
                                <a:pt x="56" y="176"/>
                              </a:lnTo>
                              <a:lnTo>
                                <a:pt x="58" y="182"/>
                              </a:lnTo>
                              <a:lnTo>
                                <a:pt x="61" y="187"/>
                              </a:lnTo>
                              <a:lnTo>
                                <a:pt x="63" y="192"/>
                              </a:lnTo>
                              <a:lnTo>
                                <a:pt x="67" y="195"/>
                              </a:lnTo>
                              <a:lnTo>
                                <a:pt x="71" y="198"/>
                              </a:lnTo>
                              <a:lnTo>
                                <a:pt x="76" y="201"/>
                              </a:lnTo>
                              <a:lnTo>
                                <a:pt x="81" y="203"/>
                              </a:lnTo>
                              <a:lnTo>
                                <a:pt x="86" y="205"/>
                              </a:lnTo>
                              <a:lnTo>
                                <a:pt x="93" y="206"/>
                              </a:lnTo>
                              <a:lnTo>
                                <a:pt x="99" y="207"/>
                              </a:lnTo>
                              <a:lnTo>
                                <a:pt x="105" y="207"/>
                              </a:lnTo>
                              <a:lnTo>
                                <a:pt x="113" y="207"/>
                              </a:lnTo>
                              <a:lnTo>
                                <a:pt x="119" y="206"/>
                              </a:lnTo>
                              <a:lnTo>
                                <a:pt x="125" y="205"/>
                              </a:lnTo>
                              <a:lnTo>
                                <a:pt x="131" y="203"/>
                              </a:lnTo>
                              <a:lnTo>
                                <a:pt x="136" y="201"/>
                              </a:lnTo>
                              <a:lnTo>
                                <a:pt x="141" y="198"/>
                              </a:lnTo>
                              <a:lnTo>
                                <a:pt x="145" y="195"/>
                              </a:lnTo>
                              <a:lnTo>
                                <a:pt x="148" y="191"/>
                              </a:lnTo>
                              <a:lnTo>
                                <a:pt x="151" y="186"/>
                              </a:lnTo>
                              <a:lnTo>
                                <a:pt x="154" y="181"/>
                              </a:lnTo>
                              <a:lnTo>
                                <a:pt x="157" y="176"/>
                              </a:lnTo>
                              <a:lnTo>
                                <a:pt x="158" y="169"/>
                              </a:lnTo>
                              <a:lnTo>
                                <a:pt x="161" y="154"/>
                              </a:lnTo>
                              <a:lnTo>
                                <a:pt x="162" y="136"/>
                              </a:lnTo>
                              <a:lnTo>
                                <a:pt x="162" y="56"/>
                              </a:lnTo>
                              <a:lnTo>
                                <a:pt x="162" y="49"/>
                              </a:lnTo>
                              <a:lnTo>
                                <a:pt x="161" y="43"/>
                              </a:lnTo>
                              <a:lnTo>
                                <a:pt x="161" y="37"/>
                              </a:lnTo>
                              <a:lnTo>
                                <a:pt x="161" y="32"/>
                              </a:lnTo>
                              <a:lnTo>
                                <a:pt x="160" y="29"/>
                              </a:lnTo>
                              <a:lnTo>
                                <a:pt x="158" y="28"/>
                              </a:lnTo>
                              <a:lnTo>
                                <a:pt x="141" y="22"/>
                              </a:lnTo>
                              <a:lnTo>
                                <a:pt x="140" y="16"/>
                              </a:lnTo>
                              <a:lnTo>
                                <a:pt x="157" y="16"/>
                              </a:lnTo>
                              <a:lnTo>
                                <a:pt x="171" y="16"/>
                              </a:lnTo>
                              <a:lnTo>
                                <a:pt x="185" y="16"/>
                              </a:lnTo>
                              <a:lnTo>
                                <a:pt x="202" y="16"/>
                              </a:lnTo>
                              <a:lnTo>
                                <a:pt x="203" y="22"/>
                              </a:lnTo>
                              <a:lnTo>
                                <a:pt x="184" y="28"/>
                              </a:lnTo>
                              <a:lnTo>
                                <a:pt x="182" y="30"/>
                              </a:lnTo>
                              <a:lnTo>
                                <a:pt x="181" y="33"/>
                              </a:lnTo>
                              <a:lnTo>
                                <a:pt x="181" y="38"/>
                              </a:lnTo>
                              <a:lnTo>
                                <a:pt x="181" y="43"/>
                              </a:lnTo>
                              <a:lnTo>
                                <a:pt x="181" y="50"/>
                              </a:lnTo>
                              <a:lnTo>
                                <a:pt x="181" y="56"/>
                              </a:lnTo>
                              <a:lnTo>
                                <a:pt x="181" y="130"/>
                              </a:lnTo>
                              <a:lnTo>
                                <a:pt x="181" y="141"/>
                              </a:lnTo>
                              <a:lnTo>
                                <a:pt x="180" y="152"/>
                              </a:lnTo>
                              <a:lnTo>
                                <a:pt x="178" y="162"/>
                              </a:lnTo>
                              <a:lnTo>
                                <a:pt x="176" y="171"/>
                              </a:lnTo>
                              <a:lnTo>
                                <a:pt x="174" y="179"/>
                              </a:lnTo>
                              <a:lnTo>
                                <a:pt x="170" y="187"/>
                              </a:lnTo>
                              <a:lnTo>
                                <a:pt x="166" y="194"/>
                              </a:lnTo>
                              <a:lnTo>
                                <a:pt x="162" y="200"/>
                              </a:lnTo>
                              <a:lnTo>
                                <a:pt x="157" y="205"/>
                              </a:lnTo>
                              <a:lnTo>
                                <a:pt x="150" y="210"/>
                              </a:lnTo>
                              <a:lnTo>
                                <a:pt x="144" y="214"/>
                              </a:lnTo>
                              <a:lnTo>
                                <a:pt x="137" y="217"/>
                              </a:lnTo>
                              <a:lnTo>
                                <a:pt x="129" y="219"/>
                              </a:lnTo>
                              <a:lnTo>
                                <a:pt x="120" y="221"/>
                              </a:lnTo>
                              <a:lnTo>
                                <a:pt x="111" y="222"/>
                              </a:lnTo>
                              <a:lnTo>
                                <a:pt x="101" y="222"/>
                              </a:lnTo>
                              <a:lnTo>
                                <a:pt x="91" y="222"/>
                              </a:lnTo>
                              <a:lnTo>
                                <a:pt x="82" y="221"/>
                              </a:lnTo>
                              <a:lnTo>
                                <a:pt x="74" y="219"/>
                              </a:lnTo>
                              <a:lnTo>
                                <a:pt x="66" y="217"/>
                              </a:lnTo>
                              <a:lnTo>
                                <a:pt x="59" y="215"/>
                              </a:lnTo>
                              <a:lnTo>
                                <a:pt x="53" y="211"/>
                              </a:lnTo>
                              <a:lnTo>
                                <a:pt x="46" y="206"/>
                              </a:lnTo>
                              <a:lnTo>
                                <a:pt x="41" y="202"/>
                              </a:lnTo>
                              <a:lnTo>
                                <a:pt x="37" y="197"/>
                              </a:lnTo>
                              <a:lnTo>
                                <a:pt x="34" y="191"/>
                              </a:lnTo>
                              <a:lnTo>
                                <a:pt x="29" y="183"/>
                              </a:lnTo>
                              <a:lnTo>
                                <a:pt x="27" y="176"/>
                              </a:lnTo>
                              <a:lnTo>
                                <a:pt x="25" y="167"/>
                              </a:lnTo>
                              <a:lnTo>
                                <a:pt x="23" y="159"/>
                              </a:lnTo>
                              <a:lnTo>
                                <a:pt x="23" y="150"/>
                              </a:lnTo>
                              <a:lnTo>
                                <a:pt x="22" y="139"/>
                              </a:lnTo>
                              <a:lnTo>
                                <a:pt x="22" y="56"/>
                              </a:lnTo>
                              <a:lnTo>
                                <a:pt x="22" y="50"/>
                              </a:lnTo>
                              <a:lnTo>
                                <a:pt x="22" y="43"/>
                              </a:lnTo>
                              <a:lnTo>
                                <a:pt x="22" y="38"/>
                              </a:lnTo>
                              <a:lnTo>
                                <a:pt x="22" y="33"/>
                              </a:lnTo>
                              <a:lnTo>
                                <a:pt x="21" y="30"/>
                              </a:lnTo>
                              <a:lnTo>
                                <a:pt x="19" y="28"/>
                              </a:lnTo>
                              <a:lnTo>
                                <a:pt x="1" y="22"/>
                              </a:lnTo>
                              <a:lnTo>
                                <a:pt x="0" y="16"/>
                              </a:lnTo>
                              <a:close/>
                              <a:moveTo>
                                <a:pt x="212" y="91"/>
                              </a:moveTo>
                              <a:lnTo>
                                <a:pt x="224" y="89"/>
                              </a:lnTo>
                              <a:lnTo>
                                <a:pt x="236" y="85"/>
                              </a:lnTo>
                              <a:lnTo>
                                <a:pt x="247" y="83"/>
                              </a:lnTo>
                              <a:lnTo>
                                <a:pt x="258" y="80"/>
                              </a:lnTo>
                              <a:lnTo>
                                <a:pt x="260" y="81"/>
                              </a:lnTo>
                              <a:lnTo>
                                <a:pt x="260" y="98"/>
                              </a:lnTo>
                              <a:lnTo>
                                <a:pt x="271" y="91"/>
                              </a:lnTo>
                              <a:lnTo>
                                <a:pt x="284" y="85"/>
                              </a:lnTo>
                              <a:lnTo>
                                <a:pt x="296" y="81"/>
                              </a:lnTo>
                              <a:lnTo>
                                <a:pt x="306" y="80"/>
                              </a:lnTo>
                              <a:lnTo>
                                <a:pt x="316" y="81"/>
                              </a:lnTo>
                              <a:lnTo>
                                <a:pt x="324" y="83"/>
                              </a:lnTo>
                              <a:lnTo>
                                <a:pt x="331" y="86"/>
                              </a:lnTo>
                              <a:lnTo>
                                <a:pt x="338" y="92"/>
                              </a:lnTo>
                              <a:lnTo>
                                <a:pt x="343" y="98"/>
                              </a:lnTo>
                              <a:lnTo>
                                <a:pt x="347" y="105"/>
                              </a:lnTo>
                              <a:lnTo>
                                <a:pt x="349" y="115"/>
                              </a:lnTo>
                              <a:lnTo>
                                <a:pt x="349" y="124"/>
                              </a:lnTo>
                              <a:lnTo>
                                <a:pt x="349" y="175"/>
                              </a:lnTo>
                              <a:lnTo>
                                <a:pt x="349" y="191"/>
                              </a:lnTo>
                              <a:lnTo>
                                <a:pt x="350" y="201"/>
                              </a:lnTo>
                              <a:lnTo>
                                <a:pt x="350" y="203"/>
                              </a:lnTo>
                              <a:lnTo>
                                <a:pt x="351" y="204"/>
                              </a:lnTo>
                              <a:lnTo>
                                <a:pt x="352" y="206"/>
                              </a:lnTo>
                              <a:lnTo>
                                <a:pt x="353" y="206"/>
                              </a:lnTo>
                              <a:lnTo>
                                <a:pt x="369" y="212"/>
                              </a:lnTo>
                              <a:lnTo>
                                <a:pt x="370" y="217"/>
                              </a:lnTo>
                              <a:lnTo>
                                <a:pt x="361" y="217"/>
                              </a:lnTo>
                              <a:lnTo>
                                <a:pt x="352" y="217"/>
                              </a:lnTo>
                              <a:lnTo>
                                <a:pt x="344" y="217"/>
                              </a:lnTo>
                              <a:lnTo>
                                <a:pt x="337" y="217"/>
                              </a:lnTo>
                              <a:lnTo>
                                <a:pt x="322" y="217"/>
                              </a:lnTo>
                              <a:lnTo>
                                <a:pt x="305" y="217"/>
                              </a:lnTo>
                              <a:lnTo>
                                <a:pt x="305" y="212"/>
                              </a:lnTo>
                              <a:lnTo>
                                <a:pt x="320" y="207"/>
                              </a:lnTo>
                              <a:lnTo>
                                <a:pt x="322" y="205"/>
                              </a:lnTo>
                              <a:lnTo>
                                <a:pt x="323" y="203"/>
                              </a:lnTo>
                              <a:lnTo>
                                <a:pt x="323" y="200"/>
                              </a:lnTo>
                              <a:lnTo>
                                <a:pt x="323" y="194"/>
                              </a:lnTo>
                              <a:lnTo>
                                <a:pt x="323" y="132"/>
                              </a:lnTo>
                              <a:lnTo>
                                <a:pt x="323" y="123"/>
                              </a:lnTo>
                              <a:lnTo>
                                <a:pt x="321" y="116"/>
                              </a:lnTo>
                              <a:lnTo>
                                <a:pt x="319" y="111"/>
                              </a:lnTo>
                              <a:lnTo>
                                <a:pt x="315" y="105"/>
                              </a:lnTo>
                              <a:lnTo>
                                <a:pt x="310" y="102"/>
                              </a:lnTo>
                              <a:lnTo>
                                <a:pt x="304" y="100"/>
                              </a:lnTo>
                              <a:lnTo>
                                <a:pt x="298" y="99"/>
                              </a:lnTo>
                              <a:lnTo>
                                <a:pt x="289" y="98"/>
                              </a:lnTo>
                              <a:lnTo>
                                <a:pt x="282" y="99"/>
                              </a:lnTo>
                              <a:lnTo>
                                <a:pt x="275" y="100"/>
                              </a:lnTo>
                              <a:lnTo>
                                <a:pt x="267" y="103"/>
                              </a:lnTo>
                              <a:lnTo>
                                <a:pt x="260" y="106"/>
                              </a:lnTo>
                              <a:lnTo>
                                <a:pt x="260" y="170"/>
                              </a:lnTo>
                              <a:lnTo>
                                <a:pt x="260" y="178"/>
                              </a:lnTo>
                              <a:lnTo>
                                <a:pt x="260" y="186"/>
                              </a:lnTo>
                              <a:lnTo>
                                <a:pt x="260" y="195"/>
                              </a:lnTo>
                              <a:lnTo>
                                <a:pt x="260" y="202"/>
                              </a:lnTo>
                              <a:lnTo>
                                <a:pt x="261" y="205"/>
                              </a:lnTo>
                              <a:lnTo>
                                <a:pt x="263" y="207"/>
                              </a:lnTo>
                              <a:lnTo>
                                <a:pt x="278" y="212"/>
                              </a:lnTo>
                              <a:lnTo>
                                <a:pt x="279" y="217"/>
                              </a:lnTo>
                              <a:lnTo>
                                <a:pt x="269" y="217"/>
                              </a:lnTo>
                              <a:lnTo>
                                <a:pt x="262" y="217"/>
                              </a:lnTo>
                              <a:lnTo>
                                <a:pt x="254" y="217"/>
                              </a:lnTo>
                              <a:lnTo>
                                <a:pt x="246" y="217"/>
                              </a:lnTo>
                              <a:lnTo>
                                <a:pt x="239" y="217"/>
                              </a:lnTo>
                              <a:lnTo>
                                <a:pt x="231" y="217"/>
                              </a:lnTo>
                              <a:lnTo>
                                <a:pt x="223" y="217"/>
                              </a:lnTo>
                              <a:lnTo>
                                <a:pt x="214" y="217"/>
                              </a:lnTo>
                              <a:lnTo>
                                <a:pt x="212" y="212"/>
                              </a:lnTo>
                              <a:lnTo>
                                <a:pt x="229" y="206"/>
                              </a:lnTo>
                              <a:lnTo>
                                <a:pt x="232" y="205"/>
                              </a:lnTo>
                              <a:lnTo>
                                <a:pt x="232" y="202"/>
                              </a:lnTo>
                              <a:lnTo>
                                <a:pt x="232" y="193"/>
                              </a:lnTo>
                              <a:lnTo>
                                <a:pt x="234" y="184"/>
                              </a:lnTo>
                              <a:lnTo>
                                <a:pt x="234" y="136"/>
                              </a:lnTo>
                              <a:lnTo>
                                <a:pt x="232" y="126"/>
                              </a:lnTo>
                              <a:lnTo>
                                <a:pt x="232" y="117"/>
                              </a:lnTo>
                              <a:lnTo>
                                <a:pt x="232" y="109"/>
                              </a:lnTo>
                              <a:lnTo>
                                <a:pt x="232" y="100"/>
                              </a:lnTo>
                              <a:lnTo>
                                <a:pt x="214" y="96"/>
                              </a:lnTo>
                              <a:lnTo>
                                <a:pt x="212" y="91"/>
                              </a:lnTo>
                              <a:close/>
                              <a:moveTo>
                                <a:pt x="426" y="30"/>
                              </a:moveTo>
                              <a:lnTo>
                                <a:pt x="426" y="33"/>
                              </a:lnTo>
                              <a:lnTo>
                                <a:pt x="425" y="37"/>
                              </a:lnTo>
                              <a:lnTo>
                                <a:pt x="424" y="39"/>
                              </a:lnTo>
                              <a:lnTo>
                                <a:pt x="422" y="42"/>
                              </a:lnTo>
                              <a:lnTo>
                                <a:pt x="420" y="44"/>
                              </a:lnTo>
                              <a:lnTo>
                                <a:pt x="417" y="45"/>
                              </a:lnTo>
                              <a:lnTo>
                                <a:pt x="413" y="46"/>
                              </a:lnTo>
                              <a:lnTo>
                                <a:pt x="409" y="46"/>
                              </a:lnTo>
                              <a:lnTo>
                                <a:pt x="406" y="46"/>
                              </a:lnTo>
                              <a:lnTo>
                                <a:pt x="403" y="45"/>
                              </a:lnTo>
                              <a:lnTo>
                                <a:pt x="401" y="44"/>
                              </a:lnTo>
                              <a:lnTo>
                                <a:pt x="398" y="42"/>
                              </a:lnTo>
                              <a:lnTo>
                                <a:pt x="396" y="40"/>
                              </a:lnTo>
                              <a:lnTo>
                                <a:pt x="394" y="37"/>
                              </a:lnTo>
                              <a:lnTo>
                                <a:pt x="393" y="34"/>
                              </a:lnTo>
                              <a:lnTo>
                                <a:pt x="393" y="31"/>
                              </a:lnTo>
                              <a:lnTo>
                                <a:pt x="393" y="26"/>
                              </a:lnTo>
                              <a:lnTo>
                                <a:pt x="394" y="23"/>
                              </a:lnTo>
                              <a:lnTo>
                                <a:pt x="396" y="21"/>
                              </a:lnTo>
                              <a:lnTo>
                                <a:pt x="398" y="18"/>
                              </a:lnTo>
                              <a:lnTo>
                                <a:pt x="401" y="16"/>
                              </a:lnTo>
                              <a:lnTo>
                                <a:pt x="404" y="15"/>
                              </a:lnTo>
                              <a:lnTo>
                                <a:pt x="407" y="14"/>
                              </a:lnTo>
                              <a:lnTo>
                                <a:pt x="410" y="14"/>
                              </a:lnTo>
                              <a:lnTo>
                                <a:pt x="413" y="14"/>
                              </a:lnTo>
                              <a:lnTo>
                                <a:pt x="417" y="15"/>
                              </a:lnTo>
                              <a:lnTo>
                                <a:pt x="420" y="16"/>
                              </a:lnTo>
                              <a:lnTo>
                                <a:pt x="422" y="18"/>
                              </a:lnTo>
                              <a:lnTo>
                                <a:pt x="424" y="20"/>
                              </a:lnTo>
                              <a:lnTo>
                                <a:pt x="425" y="23"/>
                              </a:lnTo>
                              <a:lnTo>
                                <a:pt x="426" y="26"/>
                              </a:lnTo>
                              <a:lnTo>
                                <a:pt x="426" y="30"/>
                              </a:lnTo>
                              <a:close/>
                              <a:moveTo>
                                <a:pt x="378" y="91"/>
                              </a:moveTo>
                              <a:lnTo>
                                <a:pt x="390" y="89"/>
                              </a:lnTo>
                              <a:lnTo>
                                <a:pt x="402" y="85"/>
                              </a:lnTo>
                              <a:lnTo>
                                <a:pt x="413" y="83"/>
                              </a:lnTo>
                              <a:lnTo>
                                <a:pt x="425" y="80"/>
                              </a:lnTo>
                              <a:lnTo>
                                <a:pt x="426" y="81"/>
                              </a:lnTo>
                              <a:lnTo>
                                <a:pt x="425" y="91"/>
                              </a:lnTo>
                              <a:lnTo>
                                <a:pt x="425" y="101"/>
                              </a:lnTo>
                              <a:lnTo>
                                <a:pt x="425" y="112"/>
                              </a:lnTo>
                              <a:lnTo>
                                <a:pt x="425" y="122"/>
                              </a:lnTo>
                              <a:lnTo>
                                <a:pt x="425" y="178"/>
                              </a:lnTo>
                              <a:lnTo>
                                <a:pt x="425" y="193"/>
                              </a:lnTo>
                              <a:lnTo>
                                <a:pt x="425" y="201"/>
                              </a:lnTo>
                              <a:lnTo>
                                <a:pt x="426" y="204"/>
                              </a:lnTo>
                              <a:lnTo>
                                <a:pt x="429" y="206"/>
                              </a:lnTo>
                              <a:lnTo>
                                <a:pt x="445" y="212"/>
                              </a:lnTo>
                              <a:lnTo>
                                <a:pt x="446" y="217"/>
                              </a:lnTo>
                              <a:lnTo>
                                <a:pt x="437" y="217"/>
                              </a:lnTo>
                              <a:lnTo>
                                <a:pt x="427" y="217"/>
                              </a:lnTo>
                              <a:lnTo>
                                <a:pt x="420" y="217"/>
                              </a:lnTo>
                              <a:lnTo>
                                <a:pt x="412" y="217"/>
                              </a:lnTo>
                              <a:lnTo>
                                <a:pt x="405" y="217"/>
                              </a:lnTo>
                              <a:lnTo>
                                <a:pt x="397" y="217"/>
                              </a:lnTo>
                              <a:lnTo>
                                <a:pt x="388" y="217"/>
                              </a:lnTo>
                              <a:lnTo>
                                <a:pt x="379" y="217"/>
                              </a:lnTo>
                              <a:lnTo>
                                <a:pt x="378" y="212"/>
                              </a:lnTo>
                              <a:lnTo>
                                <a:pt x="394" y="206"/>
                              </a:lnTo>
                              <a:lnTo>
                                <a:pt x="397" y="205"/>
                              </a:lnTo>
                              <a:lnTo>
                                <a:pt x="398" y="202"/>
                              </a:lnTo>
                              <a:lnTo>
                                <a:pt x="399" y="195"/>
                              </a:lnTo>
                              <a:lnTo>
                                <a:pt x="399" y="183"/>
                              </a:lnTo>
                              <a:lnTo>
                                <a:pt x="399" y="136"/>
                              </a:lnTo>
                              <a:lnTo>
                                <a:pt x="399" y="126"/>
                              </a:lnTo>
                              <a:lnTo>
                                <a:pt x="399" y="117"/>
                              </a:lnTo>
                              <a:lnTo>
                                <a:pt x="398" y="109"/>
                              </a:lnTo>
                              <a:lnTo>
                                <a:pt x="398" y="100"/>
                              </a:lnTo>
                              <a:lnTo>
                                <a:pt x="379" y="96"/>
                              </a:lnTo>
                              <a:lnTo>
                                <a:pt x="378" y="91"/>
                              </a:lnTo>
                              <a:close/>
                              <a:moveTo>
                                <a:pt x="443" y="83"/>
                              </a:moveTo>
                              <a:lnTo>
                                <a:pt x="451" y="84"/>
                              </a:lnTo>
                              <a:lnTo>
                                <a:pt x="460" y="84"/>
                              </a:lnTo>
                              <a:lnTo>
                                <a:pt x="467" y="84"/>
                              </a:lnTo>
                              <a:lnTo>
                                <a:pt x="474" y="84"/>
                              </a:lnTo>
                              <a:lnTo>
                                <a:pt x="489" y="84"/>
                              </a:lnTo>
                              <a:lnTo>
                                <a:pt x="506" y="83"/>
                              </a:lnTo>
                              <a:lnTo>
                                <a:pt x="506" y="90"/>
                              </a:lnTo>
                              <a:lnTo>
                                <a:pt x="490" y="94"/>
                              </a:lnTo>
                              <a:lnTo>
                                <a:pt x="495" y="112"/>
                              </a:lnTo>
                              <a:lnTo>
                                <a:pt x="503" y="129"/>
                              </a:lnTo>
                              <a:lnTo>
                                <a:pt x="509" y="146"/>
                              </a:lnTo>
                              <a:lnTo>
                                <a:pt x="517" y="165"/>
                              </a:lnTo>
                              <a:lnTo>
                                <a:pt x="521" y="175"/>
                              </a:lnTo>
                              <a:lnTo>
                                <a:pt x="524" y="184"/>
                              </a:lnTo>
                              <a:lnTo>
                                <a:pt x="528" y="175"/>
                              </a:lnTo>
                              <a:lnTo>
                                <a:pt x="531" y="165"/>
                              </a:lnTo>
                              <a:lnTo>
                                <a:pt x="539" y="149"/>
                              </a:lnTo>
                              <a:lnTo>
                                <a:pt x="545" y="132"/>
                              </a:lnTo>
                              <a:lnTo>
                                <a:pt x="552" y="114"/>
                              </a:lnTo>
                              <a:lnTo>
                                <a:pt x="559" y="94"/>
                              </a:lnTo>
                              <a:lnTo>
                                <a:pt x="543" y="90"/>
                              </a:lnTo>
                              <a:lnTo>
                                <a:pt x="542" y="83"/>
                              </a:lnTo>
                              <a:lnTo>
                                <a:pt x="554" y="84"/>
                              </a:lnTo>
                              <a:lnTo>
                                <a:pt x="566" y="84"/>
                              </a:lnTo>
                              <a:lnTo>
                                <a:pt x="579" y="84"/>
                              </a:lnTo>
                              <a:lnTo>
                                <a:pt x="591" y="83"/>
                              </a:lnTo>
                              <a:lnTo>
                                <a:pt x="592" y="90"/>
                              </a:lnTo>
                              <a:lnTo>
                                <a:pt x="578" y="94"/>
                              </a:lnTo>
                              <a:lnTo>
                                <a:pt x="574" y="96"/>
                              </a:lnTo>
                              <a:lnTo>
                                <a:pt x="572" y="99"/>
                              </a:lnTo>
                              <a:lnTo>
                                <a:pt x="566" y="113"/>
                              </a:lnTo>
                              <a:lnTo>
                                <a:pt x="560" y="129"/>
                              </a:lnTo>
                              <a:lnTo>
                                <a:pt x="552" y="144"/>
                              </a:lnTo>
                              <a:lnTo>
                                <a:pt x="546" y="162"/>
                              </a:lnTo>
                              <a:lnTo>
                                <a:pt x="539" y="179"/>
                              </a:lnTo>
                              <a:lnTo>
                                <a:pt x="532" y="194"/>
                              </a:lnTo>
                              <a:lnTo>
                                <a:pt x="527" y="207"/>
                              </a:lnTo>
                              <a:lnTo>
                                <a:pt x="523" y="218"/>
                              </a:lnTo>
                              <a:lnTo>
                                <a:pt x="510" y="219"/>
                              </a:lnTo>
                              <a:lnTo>
                                <a:pt x="506" y="207"/>
                              </a:lnTo>
                              <a:lnTo>
                                <a:pt x="501" y="195"/>
                              </a:lnTo>
                              <a:lnTo>
                                <a:pt x="494" y="179"/>
                              </a:lnTo>
                              <a:lnTo>
                                <a:pt x="488" y="162"/>
                              </a:lnTo>
                              <a:lnTo>
                                <a:pt x="481" y="144"/>
                              </a:lnTo>
                              <a:lnTo>
                                <a:pt x="474" y="129"/>
                              </a:lnTo>
                              <a:lnTo>
                                <a:pt x="468" y="114"/>
                              </a:lnTo>
                              <a:lnTo>
                                <a:pt x="463" y="100"/>
                              </a:lnTo>
                              <a:lnTo>
                                <a:pt x="460" y="96"/>
                              </a:lnTo>
                              <a:lnTo>
                                <a:pt x="457" y="94"/>
                              </a:lnTo>
                              <a:lnTo>
                                <a:pt x="443" y="90"/>
                              </a:lnTo>
                              <a:lnTo>
                                <a:pt x="443" y="83"/>
                              </a:lnTo>
                              <a:close/>
                              <a:moveTo>
                                <a:pt x="713" y="206"/>
                              </a:moveTo>
                              <a:lnTo>
                                <a:pt x="707" y="211"/>
                              </a:lnTo>
                              <a:lnTo>
                                <a:pt x="701" y="214"/>
                              </a:lnTo>
                              <a:lnTo>
                                <a:pt x="694" y="216"/>
                              </a:lnTo>
                              <a:lnTo>
                                <a:pt x="688" y="218"/>
                              </a:lnTo>
                              <a:lnTo>
                                <a:pt x="675" y="220"/>
                              </a:lnTo>
                              <a:lnTo>
                                <a:pt x="664" y="221"/>
                              </a:lnTo>
                              <a:lnTo>
                                <a:pt x="656" y="221"/>
                              </a:lnTo>
                              <a:lnTo>
                                <a:pt x="649" y="220"/>
                              </a:lnTo>
                              <a:lnTo>
                                <a:pt x="642" y="218"/>
                              </a:lnTo>
                              <a:lnTo>
                                <a:pt x="635" y="217"/>
                              </a:lnTo>
                              <a:lnTo>
                                <a:pt x="629" y="214"/>
                              </a:lnTo>
                              <a:lnTo>
                                <a:pt x="624" y="211"/>
                              </a:lnTo>
                              <a:lnTo>
                                <a:pt x="619" y="207"/>
                              </a:lnTo>
                              <a:lnTo>
                                <a:pt x="613" y="203"/>
                              </a:lnTo>
                              <a:lnTo>
                                <a:pt x="609" y="198"/>
                              </a:lnTo>
                              <a:lnTo>
                                <a:pt x="605" y="193"/>
                              </a:lnTo>
                              <a:lnTo>
                                <a:pt x="602" y="187"/>
                              </a:lnTo>
                              <a:lnTo>
                                <a:pt x="600" y="181"/>
                              </a:lnTo>
                              <a:lnTo>
                                <a:pt x="598" y="175"/>
                              </a:lnTo>
                              <a:lnTo>
                                <a:pt x="595" y="169"/>
                              </a:lnTo>
                              <a:lnTo>
                                <a:pt x="594" y="161"/>
                              </a:lnTo>
                              <a:lnTo>
                                <a:pt x="594" y="153"/>
                              </a:lnTo>
                              <a:lnTo>
                                <a:pt x="594" y="145"/>
                              </a:lnTo>
                              <a:lnTo>
                                <a:pt x="595" y="138"/>
                              </a:lnTo>
                              <a:lnTo>
                                <a:pt x="597" y="131"/>
                              </a:lnTo>
                              <a:lnTo>
                                <a:pt x="599" y="124"/>
                              </a:lnTo>
                              <a:lnTo>
                                <a:pt x="602" y="118"/>
                              </a:lnTo>
                              <a:lnTo>
                                <a:pt x="605" y="112"/>
                              </a:lnTo>
                              <a:lnTo>
                                <a:pt x="608" y="106"/>
                              </a:lnTo>
                              <a:lnTo>
                                <a:pt x="612" y="101"/>
                              </a:lnTo>
                              <a:lnTo>
                                <a:pt x="618" y="96"/>
                              </a:lnTo>
                              <a:lnTo>
                                <a:pt x="622" y="92"/>
                              </a:lnTo>
                              <a:lnTo>
                                <a:pt x="628" y="89"/>
                              </a:lnTo>
                              <a:lnTo>
                                <a:pt x="633" y="85"/>
                              </a:lnTo>
                              <a:lnTo>
                                <a:pt x="640" y="83"/>
                              </a:lnTo>
                              <a:lnTo>
                                <a:pt x="646" y="82"/>
                              </a:lnTo>
                              <a:lnTo>
                                <a:pt x="653" y="81"/>
                              </a:lnTo>
                              <a:lnTo>
                                <a:pt x="661" y="80"/>
                              </a:lnTo>
                              <a:lnTo>
                                <a:pt x="672" y="81"/>
                              </a:lnTo>
                              <a:lnTo>
                                <a:pt x="683" y="84"/>
                              </a:lnTo>
                              <a:lnTo>
                                <a:pt x="688" y="86"/>
                              </a:lnTo>
                              <a:lnTo>
                                <a:pt x="692" y="89"/>
                              </a:lnTo>
                              <a:lnTo>
                                <a:pt x="696" y="92"/>
                              </a:lnTo>
                              <a:lnTo>
                                <a:pt x="700" y="96"/>
                              </a:lnTo>
                              <a:lnTo>
                                <a:pt x="704" y="100"/>
                              </a:lnTo>
                              <a:lnTo>
                                <a:pt x="706" y="104"/>
                              </a:lnTo>
                              <a:lnTo>
                                <a:pt x="709" y="109"/>
                              </a:lnTo>
                              <a:lnTo>
                                <a:pt x="710" y="114"/>
                              </a:lnTo>
                              <a:lnTo>
                                <a:pt x="713" y="125"/>
                              </a:lnTo>
                              <a:lnTo>
                                <a:pt x="714" y="138"/>
                              </a:lnTo>
                              <a:lnTo>
                                <a:pt x="714" y="141"/>
                              </a:lnTo>
                              <a:lnTo>
                                <a:pt x="713" y="145"/>
                              </a:lnTo>
                              <a:lnTo>
                                <a:pt x="623" y="145"/>
                              </a:lnTo>
                              <a:lnTo>
                                <a:pt x="624" y="160"/>
                              </a:lnTo>
                              <a:lnTo>
                                <a:pt x="626" y="173"/>
                              </a:lnTo>
                              <a:lnTo>
                                <a:pt x="628" y="178"/>
                              </a:lnTo>
                              <a:lnTo>
                                <a:pt x="631" y="182"/>
                              </a:lnTo>
                              <a:lnTo>
                                <a:pt x="633" y="186"/>
                              </a:lnTo>
                              <a:lnTo>
                                <a:pt x="638" y="190"/>
                              </a:lnTo>
                              <a:lnTo>
                                <a:pt x="641" y="193"/>
                              </a:lnTo>
                              <a:lnTo>
                                <a:pt x="645" y="196"/>
                              </a:lnTo>
                              <a:lnTo>
                                <a:pt x="650" y="198"/>
                              </a:lnTo>
                              <a:lnTo>
                                <a:pt x="655" y="200"/>
                              </a:lnTo>
                              <a:lnTo>
                                <a:pt x="668" y="202"/>
                              </a:lnTo>
                              <a:lnTo>
                                <a:pt x="683" y="203"/>
                              </a:lnTo>
                              <a:lnTo>
                                <a:pt x="696" y="202"/>
                              </a:lnTo>
                              <a:lnTo>
                                <a:pt x="712" y="201"/>
                              </a:lnTo>
                              <a:lnTo>
                                <a:pt x="713" y="206"/>
                              </a:lnTo>
                              <a:close/>
                              <a:moveTo>
                                <a:pt x="686" y="134"/>
                              </a:moveTo>
                              <a:lnTo>
                                <a:pt x="686" y="130"/>
                              </a:lnTo>
                              <a:lnTo>
                                <a:pt x="685" y="120"/>
                              </a:lnTo>
                              <a:lnTo>
                                <a:pt x="684" y="112"/>
                              </a:lnTo>
                              <a:lnTo>
                                <a:pt x="682" y="105"/>
                              </a:lnTo>
                              <a:lnTo>
                                <a:pt x="679" y="100"/>
                              </a:lnTo>
                              <a:lnTo>
                                <a:pt x="675" y="97"/>
                              </a:lnTo>
                              <a:lnTo>
                                <a:pt x="671" y="94"/>
                              </a:lnTo>
                              <a:lnTo>
                                <a:pt x="666" y="92"/>
                              </a:lnTo>
                              <a:lnTo>
                                <a:pt x="660" y="92"/>
                              </a:lnTo>
                              <a:lnTo>
                                <a:pt x="651" y="93"/>
                              </a:lnTo>
                              <a:lnTo>
                                <a:pt x="645" y="95"/>
                              </a:lnTo>
                              <a:lnTo>
                                <a:pt x="639" y="98"/>
                              </a:lnTo>
                              <a:lnTo>
                                <a:pt x="633" y="104"/>
                              </a:lnTo>
                              <a:lnTo>
                                <a:pt x="629" y="111"/>
                              </a:lnTo>
                              <a:lnTo>
                                <a:pt x="626" y="118"/>
                              </a:lnTo>
                              <a:lnTo>
                                <a:pt x="624" y="125"/>
                              </a:lnTo>
                              <a:lnTo>
                                <a:pt x="623" y="134"/>
                              </a:lnTo>
                              <a:lnTo>
                                <a:pt x="686" y="134"/>
                              </a:lnTo>
                              <a:close/>
                              <a:moveTo>
                                <a:pt x="727" y="91"/>
                              </a:moveTo>
                              <a:lnTo>
                                <a:pt x="739" y="89"/>
                              </a:lnTo>
                              <a:lnTo>
                                <a:pt x="750" y="85"/>
                              </a:lnTo>
                              <a:lnTo>
                                <a:pt x="762" y="83"/>
                              </a:lnTo>
                              <a:lnTo>
                                <a:pt x="772" y="80"/>
                              </a:lnTo>
                              <a:lnTo>
                                <a:pt x="773" y="81"/>
                              </a:lnTo>
                              <a:lnTo>
                                <a:pt x="773" y="98"/>
                              </a:lnTo>
                              <a:lnTo>
                                <a:pt x="787" y="91"/>
                              </a:lnTo>
                              <a:lnTo>
                                <a:pt x="800" y="85"/>
                              </a:lnTo>
                              <a:lnTo>
                                <a:pt x="807" y="83"/>
                              </a:lnTo>
                              <a:lnTo>
                                <a:pt x="813" y="81"/>
                              </a:lnTo>
                              <a:lnTo>
                                <a:pt x="820" y="81"/>
                              </a:lnTo>
                              <a:lnTo>
                                <a:pt x="826" y="80"/>
                              </a:lnTo>
                              <a:lnTo>
                                <a:pt x="827" y="81"/>
                              </a:lnTo>
                              <a:lnTo>
                                <a:pt x="825" y="92"/>
                              </a:lnTo>
                              <a:lnTo>
                                <a:pt x="823" y="103"/>
                              </a:lnTo>
                              <a:lnTo>
                                <a:pt x="821" y="115"/>
                              </a:lnTo>
                              <a:lnTo>
                                <a:pt x="819" y="125"/>
                              </a:lnTo>
                              <a:lnTo>
                                <a:pt x="812" y="126"/>
                              </a:lnTo>
                              <a:lnTo>
                                <a:pt x="809" y="116"/>
                              </a:lnTo>
                              <a:lnTo>
                                <a:pt x="805" y="108"/>
                              </a:lnTo>
                              <a:lnTo>
                                <a:pt x="803" y="104"/>
                              </a:lnTo>
                              <a:lnTo>
                                <a:pt x="800" y="101"/>
                              </a:lnTo>
                              <a:lnTo>
                                <a:pt x="796" y="100"/>
                              </a:lnTo>
                              <a:lnTo>
                                <a:pt x="793" y="100"/>
                              </a:lnTo>
                              <a:lnTo>
                                <a:pt x="789" y="100"/>
                              </a:lnTo>
                              <a:lnTo>
                                <a:pt x="784" y="101"/>
                              </a:lnTo>
                              <a:lnTo>
                                <a:pt x="780" y="103"/>
                              </a:lnTo>
                              <a:lnTo>
                                <a:pt x="773" y="106"/>
                              </a:lnTo>
                              <a:lnTo>
                                <a:pt x="773" y="170"/>
                              </a:lnTo>
                              <a:lnTo>
                                <a:pt x="773" y="179"/>
                              </a:lnTo>
                              <a:lnTo>
                                <a:pt x="773" y="189"/>
                              </a:lnTo>
                              <a:lnTo>
                                <a:pt x="773" y="196"/>
                              </a:lnTo>
                              <a:lnTo>
                                <a:pt x="774" y="201"/>
                              </a:lnTo>
                              <a:lnTo>
                                <a:pt x="774" y="203"/>
                              </a:lnTo>
                              <a:lnTo>
                                <a:pt x="775" y="204"/>
                              </a:lnTo>
                              <a:lnTo>
                                <a:pt x="776" y="205"/>
                              </a:lnTo>
                              <a:lnTo>
                                <a:pt x="777" y="206"/>
                              </a:lnTo>
                              <a:lnTo>
                                <a:pt x="796" y="212"/>
                              </a:lnTo>
                              <a:lnTo>
                                <a:pt x="797" y="217"/>
                              </a:lnTo>
                              <a:lnTo>
                                <a:pt x="786" y="217"/>
                              </a:lnTo>
                              <a:lnTo>
                                <a:pt x="776" y="217"/>
                              </a:lnTo>
                              <a:lnTo>
                                <a:pt x="768" y="217"/>
                              </a:lnTo>
                              <a:lnTo>
                                <a:pt x="761" y="217"/>
                              </a:lnTo>
                              <a:lnTo>
                                <a:pt x="753" y="217"/>
                              </a:lnTo>
                              <a:lnTo>
                                <a:pt x="745" y="217"/>
                              </a:lnTo>
                              <a:lnTo>
                                <a:pt x="736" y="217"/>
                              </a:lnTo>
                              <a:lnTo>
                                <a:pt x="727" y="217"/>
                              </a:lnTo>
                              <a:lnTo>
                                <a:pt x="727" y="212"/>
                              </a:lnTo>
                              <a:lnTo>
                                <a:pt x="744" y="206"/>
                              </a:lnTo>
                              <a:lnTo>
                                <a:pt x="746" y="205"/>
                              </a:lnTo>
                              <a:lnTo>
                                <a:pt x="747" y="202"/>
                              </a:lnTo>
                              <a:lnTo>
                                <a:pt x="747" y="195"/>
                              </a:lnTo>
                              <a:lnTo>
                                <a:pt x="747" y="184"/>
                              </a:lnTo>
                              <a:lnTo>
                                <a:pt x="747" y="136"/>
                              </a:lnTo>
                              <a:lnTo>
                                <a:pt x="747" y="124"/>
                              </a:lnTo>
                              <a:lnTo>
                                <a:pt x="747" y="115"/>
                              </a:lnTo>
                              <a:lnTo>
                                <a:pt x="747" y="108"/>
                              </a:lnTo>
                              <a:lnTo>
                                <a:pt x="746" y="100"/>
                              </a:lnTo>
                              <a:lnTo>
                                <a:pt x="727" y="96"/>
                              </a:lnTo>
                              <a:lnTo>
                                <a:pt x="727" y="91"/>
                              </a:lnTo>
                              <a:close/>
                              <a:moveTo>
                                <a:pt x="835" y="216"/>
                              </a:moveTo>
                              <a:lnTo>
                                <a:pt x="847" y="199"/>
                              </a:lnTo>
                              <a:lnTo>
                                <a:pt x="857" y="183"/>
                              </a:lnTo>
                              <a:lnTo>
                                <a:pt x="867" y="170"/>
                              </a:lnTo>
                              <a:lnTo>
                                <a:pt x="875" y="157"/>
                              </a:lnTo>
                              <a:lnTo>
                                <a:pt x="885" y="143"/>
                              </a:lnTo>
                              <a:lnTo>
                                <a:pt x="894" y="130"/>
                              </a:lnTo>
                              <a:lnTo>
                                <a:pt x="905" y="113"/>
                              </a:lnTo>
                              <a:lnTo>
                                <a:pt x="916" y="96"/>
                              </a:lnTo>
                              <a:lnTo>
                                <a:pt x="861" y="96"/>
                              </a:lnTo>
                              <a:lnTo>
                                <a:pt x="851" y="124"/>
                              </a:lnTo>
                              <a:lnTo>
                                <a:pt x="845" y="125"/>
                              </a:lnTo>
                              <a:lnTo>
                                <a:pt x="844" y="115"/>
                              </a:lnTo>
                              <a:lnTo>
                                <a:pt x="842" y="104"/>
                              </a:lnTo>
                              <a:lnTo>
                                <a:pt x="840" y="94"/>
                              </a:lnTo>
                              <a:lnTo>
                                <a:pt x="838" y="85"/>
                              </a:lnTo>
                              <a:lnTo>
                                <a:pt x="838" y="83"/>
                              </a:lnTo>
                              <a:lnTo>
                                <a:pt x="853" y="84"/>
                              </a:lnTo>
                              <a:lnTo>
                                <a:pt x="867" y="84"/>
                              </a:lnTo>
                              <a:lnTo>
                                <a:pt x="882" y="84"/>
                              </a:lnTo>
                              <a:lnTo>
                                <a:pt x="895" y="84"/>
                              </a:lnTo>
                              <a:lnTo>
                                <a:pt x="909" y="84"/>
                              </a:lnTo>
                              <a:lnTo>
                                <a:pt x="924" y="84"/>
                              </a:lnTo>
                              <a:lnTo>
                                <a:pt x="937" y="84"/>
                              </a:lnTo>
                              <a:lnTo>
                                <a:pt x="952" y="83"/>
                              </a:lnTo>
                              <a:lnTo>
                                <a:pt x="953" y="85"/>
                              </a:lnTo>
                              <a:lnTo>
                                <a:pt x="944" y="100"/>
                              </a:lnTo>
                              <a:lnTo>
                                <a:pt x="933" y="116"/>
                              </a:lnTo>
                              <a:lnTo>
                                <a:pt x="924" y="131"/>
                              </a:lnTo>
                              <a:lnTo>
                                <a:pt x="913" y="144"/>
                              </a:lnTo>
                              <a:lnTo>
                                <a:pt x="904" y="159"/>
                              </a:lnTo>
                              <a:lnTo>
                                <a:pt x="894" y="174"/>
                              </a:lnTo>
                              <a:lnTo>
                                <a:pt x="884" y="190"/>
                              </a:lnTo>
                              <a:lnTo>
                                <a:pt x="873" y="205"/>
                              </a:lnTo>
                              <a:lnTo>
                                <a:pt x="931" y="205"/>
                              </a:lnTo>
                              <a:lnTo>
                                <a:pt x="949" y="176"/>
                              </a:lnTo>
                              <a:lnTo>
                                <a:pt x="954" y="175"/>
                              </a:lnTo>
                              <a:lnTo>
                                <a:pt x="953" y="185"/>
                              </a:lnTo>
                              <a:lnTo>
                                <a:pt x="952" y="195"/>
                              </a:lnTo>
                              <a:lnTo>
                                <a:pt x="952" y="205"/>
                              </a:lnTo>
                              <a:lnTo>
                                <a:pt x="951" y="217"/>
                              </a:lnTo>
                              <a:lnTo>
                                <a:pt x="950" y="217"/>
                              </a:lnTo>
                              <a:lnTo>
                                <a:pt x="937" y="217"/>
                              </a:lnTo>
                              <a:lnTo>
                                <a:pt x="923" y="217"/>
                              </a:lnTo>
                              <a:lnTo>
                                <a:pt x="908" y="217"/>
                              </a:lnTo>
                              <a:lnTo>
                                <a:pt x="892" y="217"/>
                              </a:lnTo>
                              <a:lnTo>
                                <a:pt x="877" y="217"/>
                              </a:lnTo>
                              <a:lnTo>
                                <a:pt x="863" y="217"/>
                              </a:lnTo>
                              <a:lnTo>
                                <a:pt x="849" y="217"/>
                              </a:lnTo>
                              <a:lnTo>
                                <a:pt x="836" y="217"/>
                              </a:lnTo>
                              <a:lnTo>
                                <a:pt x="835" y="216"/>
                              </a:lnTo>
                              <a:close/>
                              <a:moveTo>
                                <a:pt x="1017" y="30"/>
                              </a:moveTo>
                              <a:lnTo>
                                <a:pt x="1017" y="33"/>
                              </a:lnTo>
                              <a:lnTo>
                                <a:pt x="1016" y="37"/>
                              </a:lnTo>
                              <a:lnTo>
                                <a:pt x="1015" y="39"/>
                              </a:lnTo>
                              <a:lnTo>
                                <a:pt x="1013" y="42"/>
                              </a:lnTo>
                              <a:lnTo>
                                <a:pt x="1010" y="44"/>
                              </a:lnTo>
                              <a:lnTo>
                                <a:pt x="1007" y="45"/>
                              </a:lnTo>
                              <a:lnTo>
                                <a:pt x="1004" y="46"/>
                              </a:lnTo>
                              <a:lnTo>
                                <a:pt x="1001" y="46"/>
                              </a:lnTo>
                              <a:lnTo>
                                <a:pt x="997" y="46"/>
                              </a:lnTo>
                              <a:lnTo>
                                <a:pt x="994" y="45"/>
                              </a:lnTo>
                              <a:lnTo>
                                <a:pt x="991" y="44"/>
                              </a:lnTo>
                              <a:lnTo>
                                <a:pt x="989" y="42"/>
                              </a:lnTo>
                              <a:lnTo>
                                <a:pt x="987" y="40"/>
                              </a:lnTo>
                              <a:lnTo>
                                <a:pt x="986" y="37"/>
                              </a:lnTo>
                              <a:lnTo>
                                <a:pt x="985" y="34"/>
                              </a:lnTo>
                              <a:lnTo>
                                <a:pt x="984" y="31"/>
                              </a:lnTo>
                              <a:lnTo>
                                <a:pt x="985" y="26"/>
                              </a:lnTo>
                              <a:lnTo>
                                <a:pt x="986" y="23"/>
                              </a:lnTo>
                              <a:lnTo>
                                <a:pt x="987" y="21"/>
                              </a:lnTo>
                              <a:lnTo>
                                <a:pt x="989" y="18"/>
                              </a:lnTo>
                              <a:lnTo>
                                <a:pt x="991" y="16"/>
                              </a:lnTo>
                              <a:lnTo>
                                <a:pt x="994" y="15"/>
                              </a:lnTo>
                              <a:lnTo>
                                <a:pt x="997" y="14"/>
                              </a:lnTo>
                              <a:lnTo>
                                <a:pt x="1002" y="14"/>
                              </a:lnTo>
                              <a:lnTo>
                                <a:pt x="1005" y="14"/>
                              </a:lnTo>
                              <a:lnTo>
                                <a:pt x="1008" y="15"/>
                              </a:lnTo>
                              <a:lnTo>
                                <a:pt x="1011" y="16"/>
                              </a:lnTo>
                              <a:lnTo>
                                <a:pt x="1013" y="18"/>
                              </a:lnTo>
                              <a:lnTo>
                                <a:pt x="1015" y="20"/>
                              </a:lnTo>
                              <a:lnTo>
                                <a:pt x="1016" y="23"/>
                              </a:lnTo>
                              <a:lnTo>
                                <a:pt x="1017" y="26"/>
                              </a:lnTo>
                              <a:lnTo>
                                <a:pt x="1017" y="30"/>
                              </a:lnTo>
                              <a:close/>
                              <a:moveTo>
                                <a:pt x="969" y="91"/>
                              </a:moveTo>
                              <a:lnTo>
                                <a:pt x="982" y="89"/>
                              </a:lnTo>
                              <a:lnTo>
                                <a:pt x="993" y="85"/>
                              </a:lnTo>
                              <a:lnTo>
                                <a:pt x="1005" y="83"/>
                              </a:lnTo>
                              <a:lnTo>
                                <a:pt x="1015" y="80"/>
                              </a:lnTo>
                              <a:lnTo>
                                <a:pt x="1016" y="81"/>
                              </a:lnTo>
                              <a:lnTo>
                                <a:pt x="1016" y="91"/>
                              </a:lnTo>
                              <a:lnTo>
                                <a:pt x="1016" y="101"/>
                              </a:lnTo>
                              <a:lnTo>
                                <a:pt x="1016" y="112"/>
                              </a:lnTo>
                              <a:lnTo>
                                <a:pt x="1016" y="122"/>
                              </a:lnTo>
                              <a:lnTo>
                                <a:pt x="1016" y="178"/>
                              </a:lnTo>
                              <a:lnTo>
                                <a:pt x="1016" y="193"/>
                              </a:lnTo>
                              <a:lnTo>
                                <a:pt x="1016" y="201"/>
                              </a:lnTo>
                              <a:lnTo>
                                <a:pt x="1017" y="204"/>
                              </a:lnTo>
                              <a:lnTo>
                                <a:pt x="1019" y="206"/>
                              </a:lnTo>
                              <a:lnTo>
                                <a:pt x="1036" y="212"/>
                              </a:lnTo>
                              <a:lnTo>
                                <a:pt x="1036" y="217"/>
                              </a:lnTo>
                              <a:lnTo>
                                <a:pt x="1027" y="217"/>
                              </a:lnTo>
                              <a:lnTo>
                                <a:pt x="1018" y="217"/>
                              </a:lnTo>
                              <a:lnTo>
                                <a:pt x="1010" y="217"/>
                              </a:lnTo>
                              <a:lnTo>
                                <a:pt x="1003" y="217"/>
                              </a:lnTo>
                              <a:lnTo>
                                <a:pt x="995" y="217"/>
                              </a:lnTo>
                              <a:lnTo>
                                <a:pt x="987" y="217"/>
                              </a:lnTo>
                              <a:lnTo>
                                <a:pt x="978" y="217"/>
                              </a:lnTo>
                              <a:lnTo>
                                <a:pt x="969" y="217"/>
                              </a:lnTo>
                              <a:lnTo>
                                <a:pt x="969" y="212"/>
                              </a:lnTo>
                              <a:lnTo>
                                <a:pt x="986" y="206"/>
                              </a:lnTo>
                              <a:lnTo>
                                <a:pt x="988" y="205"/>
                              </a:lnTo>
                              <a:lnTo>
                                <a:pt x="989" y="202"/>
                              </a:lnTo>
                              <a:lnTo>
                                <a:pt x="989" y="195"/>
                              </a:lnTo>
                              <a:lnTo>
                                <a:pt x="989" y="183"/>
                              </a:lnTo>
                              <a:lnTo>
                                <a:pt x="989" y="136"/>
                              </a:lnTo>
                              <a:lnTo>
                                <a:pt x="989" y="126"/>
                              </a:lnTo>
                              <a:lnTo>
                                <a:pt x="989" y="117"/>
                              </a:lnTo>
                              <a:lnTo>
                                <a:pt x="989" y="109"/>
                              </a:lnTo>
                              <a:lnTo>
                                <a:pt x="989" y="100"/>
                              </a:lnTo>
                              <a:lnTo>
                                <a:pt x="970" y="96"/>
                              </a:lnTo>
                              <a:lnTo>
                                <a:pt x="969" y="91"/>
                              </a:lnTo>
                              <a:close/>
                              <a:moveTo>
                                <a:pt x="1089" y="99"/>
                              </a:moveTo>
                              <a:lnTo>
                                <a:pt x="1089" y="122"/>
                              </a:lnTo>
                              <a:lnTo>
                                <a:pt x="1089" y="143"/>
                              </a:lnTo>
                              <a:lnTo>
                                <a:pt x="1089" y="162"/>
                              </a:lnTo>
                              <a:lnTo>
                                <a:pt x="1089" y="178"/>
                              </a:lnTo>
                              <a:lnTo>
                                <a:pt x="1089" y="184"/>
                              </a:lnTo>
                              <a:lnTo>
                                <a:pt x="1090" y="191"/>
                              </a:lnTo>
                              <a:lnTo>
                                <a:pt x="1091" y="195"/>
                              </a:lnTo>
                              <a:lnTo>
                                <a:pt x="1093" y="198"/>
                              </a:lnTo>
                              <a:lnTo>
                                <a:pt x="1095" y="201"/>
                              </a:lnTo>
                              <a:lnTo>
                                <a:pt x="1099" y="202"/>
                              </a:lnTo>
                              <a:lnTo>
                                <a:pt x="1105" y="203"/>
                              </a:lnTo>
                              <a:lnTo>
                                <a:pt x="1110" y="204"/>
                              </a:lnTo>
                              <a:lnTo>
                                <a:pt x="1122" y="203"/>
                              </a:lnTo>
                              <a:lnTo>
                                <a:pt x="1136" y="201"/>
                              </a:lnTo>
                              <a:lnTo>
                                <a:pt x="1136" y="207"/>
                              </a:lnTo>
                              <a:lnTo>
                                <a:pt x="1125" y="214"/>
                              </a:lnTo>
                              <a:lnTo>
                                <a:pt x="1113" y="217"/>
                              </a:lnTo>
                              <a:lnTo>
                                <a:pt x="1103" y="220"/>
                              </a:lnTo>
                              <a:lnTo>
                                <a:pt x="1092" y="220"/>
                              </a:lnTo>
                              <a:lnTo>
                                <a:pt x="1085" y="220"/>
                              </a:lnTo>
                              <a:lnTo>
                                <a:pt x="1078" y="218"/>
                              </a:lnTo>
                              <a:lnTo>
                                <a:pt x="1073" y="216"/>
                              </a:lnTo>
                              <a:lnTo>
                                <a:pt x="1069" y="212"/>
                              </a:lnTo>
                              <a:lnTo>
                                <a:pt x="1066" y="207"/>
                              </a:lnTo>
                              <a:lnTo>
                                <a:pt x="1064" y="201"/>
                              </a:lnTo>
                              <a:lnTo>
                                <a:pt x="1062" y="195"/>
                              </a:lnTo>
                              <a:lnTo>
                                <a:pt x="1062" y="186"/>
                              </a:lnTo>
                              <a:lnTo>
                                <a:pt x="1062" y="171"/>
                              </a:lnTo>
                              <a:lnTo>
                                <a:pt x="1062" y="151"/>
                              </a:lnTo>
                              <a:lnTo>
                                <a:pt x="1062" y="126"/>
                              </a:lnTo>
                              <a:lnTo>
                                <a:pt x="1063" y="99"/>
                              </a:lnTo>
                              <a:lnTo>
                                <a:pt x="1043" y="94"/>
                              </a:lnTo>
                              <a:lnTo>
                                <a:pt x="1042" y="88"/>
                              </a:lnTo>
                              <a:lnTo>
                                <a:pt x="1064" y="86"/>
                              </a:lnTo>
                              <a:lnTo>
                                <a:pt x="1074" y="51"/>
                              </a:lnTo>
                              <a:lnTo>
                                <a:pt x="1082" y="49"/>
                              </a:lnTo>
                              <a:lnTo>
                                <a:pt x="1088" y="48"/>
                              </a:lnTo>
                              <a:lnTo>
                                <a:pt x="1090" y="49"/>
                              </a:lnTo>
                              <a:lnTo>
                                <a:pt x="1090" y="57"/>
                              </a:lnTo>
                              <a:lnTo>
                                <a:pt x="1090" y="64"/>
                              </a:lnTo>
                              <a:lnTo>
                                <a:pt x="1089" y="73"/>
                              </a:lnTo>
                              <a:lnTo>
                                <a:pt x="1089" y="80"/>
                              </a:lnTo>
                              <a:lnTo>
                                <a:pt x="1089" y="85"/>
                              </a:lnTo>
                              <a:lnTo>
                                <a:pt x="1133" y="85"/>
                              </a:lnTo>
                              <a:lnTo>
                                <a:pt x="1133" y="99"/>
                              </a:lnTo>
                              <a:lnTo>
                                <a:pt x="1089" y="99"/>
                              </a:lnTo>
                              <a:close/>
                              <a:moveTo>
                                <a:pt x="1213" y="152"/>
                              </a:moveTo>
                              <a:lnTo>
                                <a:pt x="1198" y="153"/>
                              </a:lnTo>
                              <a:lnTo>
                                <a:pt x="1187" y="154"/>
                              </a:lnTo>
                              <a:lnTo>
                                <a:pt x="1177" y="156"/>
                              </a:lnTo>
                              <a:lnTo>
                                <a:pt x="1170" y="158"/>
                              </a:lnTo>
                              <a:lnTo>
                                <a:pt x="1165" y="162"/>
                              </a:lnTo>
                              <a:lnTo>
                                <a:pt x="1162" y="166"/>
                              </a:lnTo>
                              <a:lnTo>
                                <a:pt x="1159" y="172"/>
                              </a:lnTo>
                              <a:lnTo>
                                <a:pt x="1158" y="179"/>
                              </a:lnTo>
                              <a:lnTo>
                                <a:pt x="1158" y="185"/>
                              </a:lnTo>
                              <a:lnTo>
                                <a:pt x="1160" y="191"/>
                              </a:lnTo>
                              <a:lnTo>
                                <a:pt x="1163" y="195"/>
                              </a:lnTo>
                              <a:lnTo>
                                <a:pt x="1166" y="198"/>
                              </a:lnTo>
                              <a:lnTo>
                                <a:pt x="1170" y="201"/>
                              </a:lnTo>
                              <a:lnTo>
                                <a:pt x="1175" y="202"/>
                              </a:lnTo>
                              <a:lnTo>
                                <a:pt x="1180" y="203"/>
                              </a:lnTo>
                              <a:lnTo>
                                <a:pt x="1187" y="204"/>
                              </a:lnTo>
                              <a:lnTo>
                                <a:pt x="1194" y="203"/>
                              </a:lnTo>
                              <a:lnTo>
                                <a:pt x="1200" y="202"/>
                              </a:lnTo>
                              <a:lnTo>
                                <a:pt x="1207" y="201"/>
                              </a:lnTo>
                              <a:lnTo>
                                <a:pt x="1212" y="199"/>
                              </a:lnTo>
                              <a:lnTo>
                                <a:pt x="1213" y="152"/>
                              </a:lnTo>
                              <a:close/>
                              <a:moveTo>
                                <a:pt x="1144" y="93"/>
                              </a:moveTo>
                              <a:lnTo>
                                <a:pt x="1156" y="88"/>
                              </a:lnTo>
                              <a:lnTo>
                                <a:pt x="1170" y="83"/>
                              </a:lnTo>
                              <a:lnTo>
                                <a:pt x="1182" y="81"/>
                              </a:lnTo>
                              <a:lnTo>
                                <a:pt x="1193" y="80"/>
                              </a:lnTo>
                              <a:lnTo>
                                <a:pt x="1203" y="81"/>
                              </a:lnTo>
                              <a:lnTo>
                                <a:pt x="1212" y="83"/>
                              </a:lnTo>
                              <a:lnTo>
                                <a:pt x="1220" y="86"/>
                              </a:lnTo>
                              <a:lnTo>
                                <a:pt x="1227" y="92"/>
                              </a:lnTo>
                              <a:lnTo>
                                <a:pt x="1232" y="98"/>
                              </a:lnTo>
                              <a:lnTo>
                                <a:pt x="1236" y="106"/>
                              </a:lnTo>
                              <a:lnTo>
                                <a:pt x="1238" y="115"/>
                              </a:lnTo>
                              <a:lnTo>
                                <a:pt x="1239" y="125"/>
                              </a:lnTo>
                              <a:lnTo>
                                <a:pt x="1238" y="185"/>
                              </a:lnTo>
                              <a:lnTo>
                                <a:pt x="1238" y="192"/>
                              </a:lnTo>
                              <a:lnTo>
                                <a:pt x="1238" y="197"/>
                              </a:lnTo>
                              <a:lnTo>
                                <a:pt x="1239" y="201"/>
                              </a:lnTo>
                              <a:lnTo>
                                <a:pt x="1241" y="203"/>
                              </a:lnTo>
                              <a:lnTo>
                                <a:pt x="1244" y="205"/>
                              </a:lnTo>
                              <a:lnTo>
                                <a:pt x="1248" y="206"/>
                              </a:lnTo>
                              <a:lnTo>
                                <a:pt x="1252" y="207"/>
                              </a:lnTo>
                              <a:lnTo>
                                <a:pt x="1258" y="207"/>
                              </a:lnTo>
                              <a:lnTo>
                                <a:pt x="1259" y="214"/>
                              </a:lnTo>
                              <a:lnTo>
                                <a:pt x="1253" y="216"/>
                              </a:lnTo>
                              <a:lnTo>
                                <a:pt x="1245" y="218"/>
                              </a:lnTo>
                              <a:lnTo>
                                <a:pt x="1237" y="220"/>
                              </a:lnTo>
                              <a:lnTo>
                                <a:pt x="1232" y="221"/>
                              </a:lnTo>
                              <a:lnTo>
                                <a:pt x="1226" y="220"/>
                              </a:lnTo>
                              <a:lnTo>
                                <a:pt x="1220" y="217"/>
                              </a:lnTo>
                              <a:lnTo>
                                <a:pt x="1216" y="213"/>
                              </a:lnTo>
                              <a:lnTo>
                                <a:pt x="1213" y="206"/>
                              </a:lnTo>
                              <a:lnTo>
                                <a:pt x="1204" y="213"/>
                              </a:lnTo>
                              <a:lnTo>
                                <a:pt x="1194" y="217"/>
                              </a:lnTo>
                              <a:lnTo>
                                <a:pt x="1185" y="220"/>
                              </a:lnTo>
                              <a:lnTo>
                                <a:pt x="1175" y="221"/>
                              </a:lnTo>
                              <a:lnTo>
                                <a:pt x="1166" y="220"/>
                              </a:lnTo>
                              <a:lnTo>
                                <a:pt x="1157" y="219"/>
                              </a:lnTo>
                              <a:lnTo>
                                <a:pt x="1150" y="216"/>
                              </a:lnTo>
                              <a:lnTo>
                                <a:pt x="1144" y="212"/>
                              </a:lnTo>
                              <a:lnTo>
                                <a:pt x="1138" y="205"/>
                              </a:lnTo>
                              <a:lnTo>
                                <a:pt x="1134" y="199"/>
                              </a:lnTo>
                              <a:lnTo>
                                <a:pt x="1132" y="192"/>
                              </a:lnTo>
                              <a:lnTo>
                                <a:pt x="1131" y="183"/>
                              </a:lnTo>
                              <a:lnTo>
                                <a:pt x="1131" y="178"/>
                              </a:lnTo>
                              <a:lnTo>
                                <a:pt x="1132" y="173"/>
                              </a:lnTo>
                              <a:lnTo>
                                <a:pt x="1134" y="169"/>
                              </a:lnTo>
                              <a:lnTo>
                                <a:pt x="1136" y="164"/>
                              </a:lnTo>
                              <a:lnTo>
                                <a:pt x="1138" y="160"/>
                              </a:lnTo>
                              <a:lnTo>
                                <a:pt x="1143" y="157"/>
                              </a:lnTo>
                              <a:lnTo>
                                <a:pt x="1146" y="154"/>
                              </a:lnTo>
                              <a:lnTo>
                                <a:pt x="1151" y="151"/>
                              </a:lnTo>
                              <a:lnTo>
                                <a:pt x="1163" y="146"/>
                              </a:lnTo>
                              <a:lnTo>
                                <a:pt x="1176" y="143"/>
                              </a:lnTo>
                              <a:lnTo>
                                <a:pt x="1193" y="141"/>
                              </a:lnTo>
                              <a:lnTo>
                                <a:pt x="1213" y="140"/>
                              </a:lnTo>
                              <a:lnTo>
                                <a:pt x="1213" y="130"/>
                              </a:lnTo>
                              <a:lnTo>
                                <a:pt x="1212" y="121"/>
                              </a:lnTo>
                              <a:lnTo>
                                <a:pt x="1211" y="115"/>
                              </a:lnTo>
                              <a:lnTo>
                                <a:pt x="1209" y="110"/>
                              </a:lnTo>
                              <a:lnTo>
                                <a:pt x="1205" y="105"/>
                              </a:lnTo>
                              <a:lnTo>
                                <a:pt x="1200" y="102"/>
                              </a:lnTo>
                              <a:lnTo>
                                <a:pt x="1194" y="99"/>
                              </a:lnTo>
                              <a:lnTo>
                                <a:pt x="1187" y="98"/>
                              </a:lnTo>
                              <a:lnTo>
                                <a:pt x="1179" y="97"/>
                              </a:lnTo>
                              <a:lnTo>
                                <a:pt x="1172" y="98"/>
                              </a:lnTo>
                              <a:lnTo>
                                <a:pt x="1165" y="99"/>
                              </a:lnTo>
                              <a:lnTo>
                                <a:pt x="1156" y="100"/>
                              </a:lnTo>
                              <a:lnTo>
                                <a:pt x="1147" y="102"/>
                              </a:lnTo>
                              <a:lnTo>
                                <a:pt x="1144" y="93"/>
                              </a:lnTo>
                              <a:close/>
                              <a:moveTo>
                                <a:pt x="1392" y="56"/>
                              </a:moveTo>
                              <a:lnTo>
                                <a:pt x="1392" y="173"/>
                              </a:lnTo>
                              <a:lnTo>
                                <a:pt x="1392" y="181"/>
                              </a:lnTo>
                              <a:lnTo>
                                <a:pt x="1392" y="189"/>
                              </a:lnTo>
                              <a:lnTo>
                                <a:pt x="1392" y="195"/>
                              </a:lnTo>
                              <a:lnTo>
                                <a:pt x="1392" y="201"/>
                              </a:lnTo>
                              <a:lnTo>
                                <a:pt x="1392" y="203"/>
                              </a:lnTo>
                              <a:lnTo>
                                <a:pt x="1393" y="204"/>
                              </a:lnTo>
                              <a:lnTo>
                                <a:pt x="1394" y="205"/>
                              </a:lnTo>
                              <a:lnTo>
                                <a:pt x="1395" y="206"/>
                              </a:lnTo>
                              <a:lnTo>
                                <a:pt x="1412" y="212"/>
                              </a:lnTo>
                              <a:lnTo>
                                <a:pt x="1412" y="217"/>
                              </a:lnTo>
                              <a:lnTo>
                                <a:pt x="1404" y="217"/>
                              </a:lnTo>
                              <a:lnTo>
                                <a:pt x="1395" y="217"/>
                              </a:lnTo>
                              <a:lnTo>
                                <a:pt x="1387" y="217"/>
                              </a:lnTo>
                              <a:lnTo>
                                <a:pt x="1378" y="217"/>
                              </a:lnTo>
                              <a:lnTo>
                                <a:pt x="1369" y="217"/>
                              </a:lnTo>
                              <a:lnTo>
                                <a:pt x="1360" y="217"/>
                              </a:lnTo>
                              <a:lnTo>
                                <a:pt x="1351" y="217"/>
                              </a:lnTo>
                              <a:lnTo>
                                <a:pt x="1342" y="217"/>
                              </a:lnTo>
                              <a:lnTo>
                                <a:pt x="1341" y="212"/>
                              </a:lnTo>
                              <a:lnTo>
                                <a:pt x="1359" y="206"/>
                              </a:lnTo>
                              <a:lnTo>
                                <a:pt x="1362" y="204"/>
                              </a:lnTo>
                              <a:lnTo>
                                <a:pt x="1364" y="201"/>
                              </a:lnTo>
                              <a:lnTo>
                                <a:pt x="1364" y="196"/>
                              </a:lnTo>
                              <a:lnTo>
                                <a:pt x="1364" y="189"/>
                              </a:lnTo>
                              <a:lnTo>
                                <a:pt x="1364" y="181"/>
                              </a:lnTo>
                              <a:lnTo>
                                <a:pt x="1364" y="173"/>
                              </a:lnTo>
                              <a:lnTo>
                                <a:pt x="1364" y="56"/>
                              </a:lnTo>
                              <a:lnTo>
                                <a:pt x="1364" y="50"/>
                              </a:lnTo>
                              <a:lnTo>
                                <a:pt x="1364" y="43"/>
                              </a:lnTo>
                              <a:lnTo>
                                <a:pt x="1364" y="38"/>
                              </a:lnTo>
                              <a:lnTo>
                                <a:pt x="1364" y="33"/>
                              </a:lnTo>
                              <a:lnTo>
                                <a:pt x="1362" y="30"/>
                              </a:lnTo>
                              <a:lnTo>
                                <a:pt x="1359" y="28"/>
                              </a:lnTo>
                              <a:lnTo>
                                <a:pt x="1341" y="22"/>
                              </a:lnTo>
                              <a:lnTo>
                                <a:pt x="1341" y="16"/>
                              </a:lnTo>
                              <a:lnTo>
                                <a:pt x="1351" y="16"/>
                              </a:lnTo>
                              <a:lnTo>
                                <a:pt x="1359" y="16"/>
                              </a:lnTo>
                              <a:lnTo>
                                <a:pt x="1369" y="16"/>
                              </a:lnTo>
                              <a:lnTo>
                                <a:pt x="1377" y="16"/>
                              </a:lnTo>
                              <a:lnTo>
                                <a:pt x="1386" y="16"/>
                              </a:lnTo>
                              <a:lnTo>
                                <a:pt x="1394" y="16"/>
                              </a:lnTo>
                              <a:lnTo>
                                <a:pt x="1402" y="16"/>
                              </a:lnTo>
                              <a:lnTo>
                                <a:pt x="1411" y="16"/>
                              </a:lnTo>
                              <a:lnTo>
                                <a:pt x="1412" y="22"/>
                              </a:lnTo>
                              <a:lnTo>
                                <a:pt x="1395" y="28"/>
                              </a:lnTo>
                              <a:lnTo>
                                <a:pt x="1394" y="28"/>
                              </a:lnTo>
                              <a:lnTo>
                                <a:pt x="1393" y="29"/>
                              </a:lnTo>
                              <a:lnTo>
                                <a:pt x="1392" y="30"/>
                              </a:lnTo>
                              <a:lnTo>
                                <a:pt x="1392" y="32"/>
                              </a:lnTo>
                              <a:lnTo>
                                <a:pt x="1392" y="37"/>
                              </a:lnTo>
                              <a:lnTo>
                                <a:pt x="1392" y="42"/>
                              </a:lnTo>
                              <a:lnTo>
                                <a:pt x="1392" y="49"/>
                              </a:lnTo>
                              <a:lnTo>
                                <a:pt x="1392" y="56"/>
                              </a:lnTo>
                              <a:close/>
                              <a:moveTo>
                                <a:pt x="1395" y="115"/>
                              </a:moveTo>
                              <a:lnTo>
                                <a:pt x="1453" y="51"/>
                              </a:lnTo>
                              <a:lnTo>
                                <a:pt x="1459" y="43"/>
                              </a:lnTo>
                              <a:lnTo>
                                <a:pt x="1465" y="38"/>
                              </a:lnTo>
                              <a:lnTo>
                                <a:pt x="1468" y="33"/>
                              </a:lnTo>
                              <a:lnTo>
                                <a:pt x="1469" y="30"/>
                              </a:lnTo>
                              <a:lnTo>
                                <a:pt x="1468" y="28"/>
                              </a:lnTo>
                              <a:lnTo>
                                <a:pt x="1465" y="25"/>
                              </a:lnTo>
                              <a:lnTo>
                                <a:pt x="1453" y="22"/>
                              </a:lnTo>
                              <a:lnTo>
                                <a:pt x="1452" y="16"/>
                              </a:lnTo>
                              <a:lnTo>
                                <a:pt x="1459" y="16"/>
                              </a:lnTo>
                              <a:lnTo>
                                <a:pt x="1468" y="16"/>
                              </a:lnTo>
                              <a:lnTo>
                                <a:pt x="1475" y="16"/>
                              </a:lnTo>
                              <a:lnTo>
                                <a:pt x="1485" y="16"/>
                              </a:lnTo>
                              <a:lnTo>
                                <a:pt x="1492" y="16"/>
                              </a:lnTo>
                              <a:lnTo>
                                <a:pt x="1500" y="16"/>
                              </a:lnTo>
                              <a:lnTo>
                                <a:pt x="1508" y="16"/>
                              </a:lnTo>
                              <a:lnTo>
                                <a:pt x="1516" y="16"/>
                              </a:lnTo>
                              <a:lnTo>
                                <a:pt x="1516" y="22"/>
                              </a:lnTo>
                              <a:lnTo>
                                <a:pt x="1501" y="26"/>
                              </a:lnTo>
                              <a:lnTo>
                                <a:pt x="1496" y="30"/>
                              </a:lnTo>
                              <a:lnTo>
                                <a:pt x="1491" y="33"/>
                              </a:lnTo>
                              <a:lnTo>
                                <a:pt x="1486" y="38"/>
                              </a:lnTo>
                              <a:lnTo>
                                <a:pt x="1480" y="43"/>
                              </a:lnTo>
                              <a:lnTo>
                                <a:pt x="1422" y="106"/>
                              </a:lnTo>
                              <a:lnTo>
                                <a:pt x="1488" y="193"/>
                              </a:lnTo>
                              <a:lnTo>
                                <a:pt x="1492" y="198"/>
                              </a:lnTo>
                              <a:lnTo>
                                <a:pt x="1496" y="202"/>
                              </a:lnTo>
                              <a:lnTo>
                                <a:pt x="1500" y="205"/>
                              </a:lnTo>
                              <a:lnTo>
                                <a:pt x="1507" y="207"/>
                              </a:lnTo>
                              <a:lnTo>
                                <a:pt x="1519" y="212"/>
                              </a:lnTo>
                              <a:lnTo>
                                <a:pt x="1520" y="217"/>
                              </a:lnTo>
                              <a:lnTo>
                                <a:pt x="1507" y="217"/>
                              </a:lnTo>
                              <a:lnTo>
                                <a:pt x="1490" y="217"/>
                              </a:lnTo>
                              <a:lnTo>
                                <a:pt x="1485" y="217"/>
                              </a:lnTo>
                              <a:lnTo>
                                <a:pt x="1479" y="217"/>
                              </a:lnTo>
                              <a:lnTo>
                                <a:pt x="1474" y="217"/>
                              </a:lnTo>
                              <a:lnTo>
                                <a:pt x="1470" y="217"/>
                              </a:lnTo>
                              <a:lnTo>
                                <a:pt x="1466" y="211"/>
                              </a:lnTo>
                              <a:lnTo>
                                <a:pt x="1460" y="202"/>
                              </a:lnTo>
                              <a:lnTo>
                                <a:pt x="1453" y="192"/>
                              </a:lnTo>
                              <a:lnTo>
                                <a:pt x="1442" y="178"/>
                              </a:lnTo>
                              <a:lnTo>
                                <a:pt x="1395" y="115"/>
                              </a:lnTo>
                              <a:close/>
                              <a:moveTo>
                                <a:pt x="1604" y="152"/>
                              </a:moveTo>
                              <a:lnTo>
                                <a:pt x="1590" y="153"/>
                              </a:lnTo>
                              <a:lnTo>
                                <a:pt x="1578" y="154"/>
                              </a:lnTo>
                              <a:lnTo>
                                <a:pt x="1569" y="156"/>
                              </a:lnTo>
                              <a:lnTo>
                                <a:pt x="1561" y="158"/>
                              </a:lnTo>
                              <a:lnTo>
                                <a:pt x="1556" y="162"/>
                              </a:lnTo>
                              <a:lnTo>
                                <a:pt x="1553" y="166"/>
                              </a:lnTo>
                              <a:lnTo>
                                <a:pt x="1551" y="172"/>
                              </a:lnTo>
                              <a:lnTo>
                                <a:pt x="1550" y="179"/>
                              </a:lnTo>
                              <a:lnTo>
                                <a:pt x="1550" y="185"/>
                              </a:lnTo>
                              <a:lnTo>
                                <a:pt x="1552" y="191"/>
                              </a:lnTo>
                              <a:lnTo>
                                <a:pt x="1554" y="195"/>
                              </a:lnTo>
                              <a:lnTo>
                                <a:pt x="1557" y="198"/>
                              </a:lnTo>
                              <a:lnTo>
                                <a:pt x="1561" y="201"/>
                              </a:lnTo>
                              <a:lnTo>
                                <a:pt x="1567" y="202"/>
                              </a:lnTo>
                              <a:lnTo>
                                <a:pt x="1572" y="203"/>
                              </a:lnTo>
                              <a:lnTo>
                                <a:pt x="1578" y="204"/>
                              </a:lnTo>
                              <a:lnTo>
                                <a:pt x="1586" y="203"/>
                              </a:lnTo>
                              <a:lnTo>
                                <a:pt x="1592" y="202"/>
                              </a:lnTo>
                              <a:lnTo>
                                <a:pt x="1598" y="201"/>
                              </a:lnTo>
                              <a:lnTo>
                                <a:pt x="1603" y="199"/>
                              </a:lnTo>
                              <a:lnTo>
                                <a:pt x="1604" y="152"/>
                              </a:lnTo>
                              <a:close/>
                              <a:moveTo>
                                <a:pt x="1535" y="93"/>
                              </a:moveTo>
                              <a:lnTo>
                                <a:pt x="1548" y="88"/>
                              </a:lnTo>
                              <a:lnTo>
                                <a:pt x="1561" y="83"/>
                              </a:lnTo>
                              <a:lnTo>
                                <a:pt x="1573" y="81"/>
                              </a:lnTo>
                              <a:lnTo>
                                <a:pt x="1584" y="80"/>
                              </a:lnTo>
                              <a:lnTo>
                                <a:pt x="1594" y="81"/>
                              </a:lnTo>
                              <a:lnTo>
                                <a:pt x="1603" y="83"/>
                              </a:lnTo>
                              <a:lnTo>
                                <a:pt x="1612" y="86"/>
                              </a:lnTo>
                              <a:lnTo>
                                <a:pt x="1618" y="92"/>
                              </a:lnTo>
                              <a:lnTo>
                                <a:pt x="1623" y="98"/>
                              </a:lnTo>
                              <a:lnTo>
                                <a:pt x="1628" y="106"/>
                              </a:lnTo>
                              <a:lnTo>
                                <a:pt x="1630" y="115"/>
                              </a:lnTo>
                              <a:lnTo>
                                <a:pt x="1631" y="125"/>
                              </a:lnTo>
                              <a:lnTo>
                                <a:pt x="1630" y="185"/>
                              </a:lnTo>
                              <a:lnTo>
                                <a:pt x="1630" y="192"/>
                              </a:lnTo>
                              <a:lnTo>
                                <a:pt x="1630" y="197"/>
                              </a:lnTo>
                              <a:lnTo>
                                <a:pt x="1631" y="201"/>
                              </a:lnTo>
                              <a:lnTo>
                                <a:pt x="1633" y="203"/>
                              </a:lnTo>
                              <a:lnTo>
                                <a:pt x="1635" y="205"/>
                              </a:lnTo>
                              <a:lnTo>
                                <a:pt x="1639" y="206"/>
                              </a:lnTo>
                              <a:lnTo>
                                <a:pt x="1643" y="207"/>
                              </a:lnTo>
                              <a:lnTo>
                                <a:pt x="1650" y="207"/>
                              </a:lnTo>
                              <a:lnTo>
                                <a:pt x="1651" y="214"/>
                              </a:lnTo>
                              <a:lnTo>
                                <a:pt x="1644" y="216"/>
                              </a:lnTo>
                              <a:lnTo>
                                <a:pt x="1636" y="218"/>
                              </a:lnTo>
                              <a:lnTo>
                                <a:pt x="1629" y="220"/>
                              </a:lnTo>
                              <a:lnTo>
                                <a:pt x="1623" y="221"/>
                              </a:lnTo>
                              <a:lnTo>
                                <a:pt x="1617" y="220"/>
                              </a:lnTo>
                              <a:lnTo>
                                <a:pt x="1612" y="217"/>
                              </a:lnTo>
                              <a:lnTo>
                                <a:pt x="1608" y="213"/>
                              </a:lnTo>
                              <a:lnTo>
                                <a:pt x="1604" y="206"/>
                              </a:lnTo>
                              <a:lnTo>
                                <a:pt x="1595" y="213"/>
                              </a:lnTo>
                              <a:lnTo>
                                <a:pt x="1586" y="217"/>
                              </a:lnTo>
                              <a:lnTo>
                                <a:pt x="1576" y="220"/>
                              </a:lnTo>
                              <a:lnTo>
                                <a:pt x="1567" y="221"/>
                              </a:lnTo>
                              <a:lnTo>
                                <a:pt x="1557" y="220"/>
                              </a:lnTo>
                              <a:lnTo>
                                <a:pt x="1549" y="219"/>
                              </a:lnTo>
                              <a:lnTo>
                                <a:pt x="1541" y="216"/>
                              </a:lnTo>
                              <a:lnTo>
                                <a:pt x="1535" y="212"/>
                              </a:lnTo>
                              <a:lnTo>
                                <a:pt x="1530" y="205"/>
                              </a:lnTo>
                              <a:lnTo>
                                <a:pt x="1526" y="199"/>
                              </a:lnTo>
                              <a:lnTo>
                                <a:pt x="1523" y="192"/>
                              </a:lnTo>
                              <a:lnTo>
                                <a:pt x="1522" y="183"/>
                              </a:lnTo>
                              <a:lnTo>
                                <a:pt x="1522" y="178"/>
                              </a:lnTo>
                              <a:lnTo>
                                <a:pt x="1523" y="173"/>
                              </a:lnTo>
                              <a:lnTo>
                                <a:pt x="1526" y="169"/>
                              </a:lnTo>
                              <a:lnTo>
                                <a:pt x="1528" y="164"/>
                              </a:lnTo>
                              <a:lnTo>
                                <a:pt x="1530" y="160"/>
                              </a:lnTo>
                              <a:lnTo>
                                <a:pt x="1534" y="157"/>
                              </a:lnTo>
                              <a:lnTo>
                                <a:pt x="1537" y="154"/>
                              </a:lnTo>
                              <a:lnTo>
                                <a:pt x="1542" y="151"/>
                              </a:lnTo>
                              <a:lnTo>
                                <a:pt x="1554" y="146"/>
                              </a:lnTo>
                              <a:lnTo>
                                <a:pt x="1568" y="143"/>
                              </a:lnTo>
                              <a:lnTo>
                                <a:pt x="1584" y="141"/>
                              </a:lnTo>
                              <a:lnTo>
                                <a:pt x="1604" y="140"/>
                              </a:lnTo>
                              <a:lnTo>
                                <a:pt x="1604" y="130"/>
                              </a:lnTo>
                              <a:lnTo>
                                <a:pt x="1603" y="121"/>
                              </a:lnTo>
                              <a:lnTo>
                                <a:pt x="1602" y="115"/>
                              </a:lnTo>
                              <a:lnTo>
                                <a:pt x="1600" y="110"/>
                              </a:lnTo>
                              <a:lnTo>
                                <a:pt x="1596" y="105"/>
                              </a:lnTo>
                              <a:lnTo>
                                <a:pt x="1592" y="102"/>
                              </a:lnTo>
                              <a:lnTo>
                                <a:pt x="1586" y="99"/>
                              </a:lnTo>
                              <a:lnTo>
                                <a:pt x="1578" y="98"/>
                              </a:lnTo>
                              <a:lnTo>
                                <a:pt x="1571" y="97"/>
                              </a:lnTo>
                              <a:lnTo>
                                <a:pt x="1563" y="98"/>
                              </a:lnTo>
                              <a:lnTo>
                                <a:pt x="1556" y="99"/>
                              </a:lnTo>
                              <a:lnTo>
                                <a:pt x="1548" y="100"/>
                              </a:lnTo>
                              <a:lnTo>
                                <a:pt x="1538" y="102"/>
                              </a:lnTo>
                              <a:lnTo>
                                <a:pt x="1535" y="93"/>
                              </a:lnTo>
                              <a:close/>
                              <a:moveTo>
                                <a:pt x="1659" y="91"/>
                              </a:moveTo>
                              <a:lnTo>
                                <a:pt x="1671" y="89"/>
                              </a:lnTo>
                              <a:lnTo>
                                <a:pt x="1682" y="85"/>
                              </a:lnTo>
                              <a:lnTo>
                                <a:pt x="1694" y="83"/>
                              </a:lnTo>
                              <a:lnTo>
                                <a:pt x="1704" y="80"/>
                              </a:lnTo>
                              <a:lnTo>
                                <a:pt x="1707" y="81"/>
                              </a:lnTo>
                              <a:lnTo>
                                <a:pt x="1707" y="98"/>
                              </a:lnTo>
                              <a:lnTo>
                                <a:pt x="1719" y="91"/>
                              </a:lnTo>
                              <a:lnTo>
                                <a:pt x="1733" y="85"/>
                              </a:lnTo>
                              <a:lnTo>
                                <a:pt x="1739" y="83"/>
                              </a:lnTo>
                              <a:lnTo>
                                <a:pt x="1745" y="81"/>
                              </a:lnTo>
                              <a:lnTo>
                                <a:pt x="1752" y="81"/>
                              </a:lnTo>
                              <a:lnTo>
                                <a:pt x="1758" y="80"/>
                              </a:lnTo>
                              <a:lnTo>
                                <a:pt x="1759" y="81"/>
                              </a:lnTo>
                              <a:lnTo>
                                <a:pt x="1757" y="92"/>
                              </a:lnTo>
                              <a:lnTo>
                                <a:pt x="1755" y="103"/>
                              </a:lnTo>
                              <a:lnTo>
                                <a:pt x="1753" y="115"/>
                              </a:lnTo>
                              <a:lnTo>
                                <a:pt x="1751" y="125"/>
                              </a:lnTo>
                              <a:lnTo>
                                <a:pt x="1745" y="126"/>
                              </a:lnTo>
                              <a:lnTo>
                                <a:pt x="1741" y="116"/>
                              </a:lnTo>
                              <a:lnTo>
                                <a:pt x="1737" y="108"/>
                              </a:lnTo>
                              <a:lnTo>
                                <a:pt x="1735" y="104"/>
                              </a:lnTo>
                              <a:lnTo>
                                <a:pt x="1733" y="101"/>
                              </a:lnTo>
                              <a:lnTo>
                                <a:pt x="1730" y="100"/>
                              </a:lnTo>
                              <a:lnTo>
                                <a:pt x="1725" y="100"/>
                              </a:lnTo>
                              <a:lnTo>
                                <a:pt x="1721" y="100"/>
                              </a:lnTo>
                              <a:lnTo>
                                <a:pt x="1717" y="101"/>
                              </a:lnTo>
                              <a:lnTo>
                                <a:pt x="1712" y="103"/>
                              </a:lnTo>
                              <a:lnTo>
                                <a:pt x="1707" y="106"/>
                              </a:lnTo>
                              <a:lnTo>
                                <a:pt x="1707" y="170"/>
                              </a:lnTo>
                              <a:lnTo>
                                <a:pt x="1707" y="179"/>
                              </a:lnTo>
                              <a:lnTo>
                                <a:pt x="1707" y="189"/>
                              </a:lnTo>
                              <a:lnTo>
                                <a:pt x="1707" y="196"/>
                              </a:lnTo>
                              <a:lnTo>
                                <a:pt x="1707" y="201"/>
                              </a:lnTo>
                              <a:lnTo>
                                <a:pt x="1707" y="203"/>
                              </a:lnTo>
                              <a:lnTo>
                                <a:pt x="1708" y="204"/>
                              </a:lnTo>
                              <a:lnTo>
                                <a:pt x="1709" y="205"/>
                              </a:lnTo>
                              <a:lnTo>
                                <a:pt x="1710" y="206"/>
                              </a:lnTo>
                              <a:lnTo>
                                <a:pt x="1730" y="212"/>
                              </a:lnTo>
                              <a:lnTo>
                                <a:pt x="1730" y="217"/>
                              </a:lnTo>
                              <a:lnTo>
                                <a:pt x="1719" y="217"/>
                              </a:lnTo>
                              <a:lnTo>
                                <a:pt x="1710" y="217"/>
                              </a:lnTo>
                              <a:lnTo>
                                <a:pt x="1700" y="217"/>
                              </a:lnTo>
                              <a:lnTo>
                                <a:pt x="1693" y="217"/>
                              </a:lnTo>
                              <a:lnTo>
                                <a:pt x="1685" y="217"/>
                              </a:lnTo>
                              <a:lnTo>
                                <a:pt x="1678" y="217"/>
                              </a:lnTo>
                              <a:lnTo>
                                <a:pt x="1669" y="217"/>
                              </a:lnTo>
                              <a:lnTo>
                                <a:pt x="1660" y="217"/>
                              </a:lnTo>
                              <a:lnTo>
                                <a:pt x="1659" y="212"/>
                              </a:lnTo>
                              <a:lnTo>
                                <a:pt x="1676" y="206"/>
                              </a:lnTo>
                              <a:lnTo>
                                <a:pt x="1678" y="205"/>
                              </a:lnTo>
                              <a:lnTo>
                                <a:pt x="1679" y="202"/>
                              </a:lnTo>
                              <a:lnTo>
                                <a:pt x="1679" y="195"/>
                              </a:lnTo>
                              <a:lnTo>
                                <a:pt x="1679" y="184"/>
                              </a:lnTo>
                              <a:lnTo>
                                <a:pt x="1679" y="136"/>
                              </a:lnTo>
                              <a:lnTo>
                                <a:pt x="1679" y="124"/>
                              </a:lnTo>
                              <a:lnTo>
                                <a:pt x="1679" y="115"/>
                              </a:lnTo>
                              <a:lnTo>
                                <a:pt x="1679" y="108"/>
                              </a:lnTo>
                              <a:lnTo>
                                <a:pt x="1679" y="100"/>
                              </a:lnTo>
                              <a:lnTo>
                                <a:pt x="1660" y="96"/>
                              </a:lnTo>
                              <a:lnTo>
                                <a:pt x="1659" y="91"/>
                              </a:lnTo>
                              <a:close/>
                              <a:moveTo>
                                <a:pt x="1765" y="16"/>
                              </a:moveTo>
                              <a:lnTo>
                                <a:pt x="1765" y="11"/>
                              </a:lnTo>
                              <a:lnTo>
                                <a:pt x="1777" y="9"/>
                              </a:lnTo>
                              <a:lnTo>
                                <a:pt x="1790" y="5"/>
                              </a:lnTo>
                              <a:lnTo>
                                <a:pt x="1801" y="3"/>
                              </a:lnTo>
                              <a:lnTo>
                                <a:pt x="1812" y="0"/>
                              </a:lnTo>
                              <a:lnTo>
                                <a:pt x="1813" y="1"/>
                              </a:lnTo>
                              <a:lnTo>
                                <a:pt x="1813" y="15"/>
                              </a:lnTo>
                              <a:lnTo>
                                <a:pt x="1813" y="30"/>
                              </a:lnTo>
                              <a:lnTo>
                                <a:pt x="1813" y="48"/>
                              </a:lnTo>
                              <a:lnTo>
                                <a:pt x="1813" y="66"/>
                              </a:lnTo>
                              <a:lnTo>
                                <a:pt x="1813" y="160"/>
                              </a:lnTo>
                              <a:lnTo>
                                <a:pt x="1813" y="173"/>
                              </a:lnTo>
                              <a:lnTo>
                                <a:pt x="1813" y="183"/>
                              </a:lnTo>
                              <a:lnTo>
                                <a:pt x="1813" y="193"/>
                              </a:lnTo>
                              <a:lnTo>
                                <a:pt x="1813" y="201"/>
                              </a:lnTo>
                              <a:lnTo>
                                <a:pt x="1813" y="203"/>
                              </a:lnTo>
                              <a:lnTo>
                                <a:pt x="1814" y="205"/>
                              </a:lnTo>
                              <a:lnTo>
                                <a:pt x="1815" y="206"/>
                              </a:lnTo>
                              <a:lnTo>
                                <a:pt x="1817" y="206"/>
                              </a:lnTo>
                              <a:lnTo>
                                <a:pt x="1833" y="212"/>
                              </a:lnTo>
                              <a:lnTo>
                                <a:pt x="1833" y="217"/>
                              </a:lnTo>
                              <a:lnTo>
                                <a:pt x="1823" y="217"/>
                              </a:lnTo>
                              <a:lnTo>
                                <a:pt x="1815" y="217"/>
                              </a:lnTo>
                              <a:lnTo>
                                <a:pt x="1806" y="217"/>
                              </a:lnTo>
                              <a:lnTo>
                                <a:pt x="1799" y="217"/>
                              </a:lnTo>
                              <a:lnTo>
                                <a:pt x="1792" y="217"/>
                              </a:lnTo>
                              <a:lnTo>
                                <a:pt x="1784" y="217"/>
                              </a:lnTo>
                              <a:lnTo>
                                <a:pt x="1775" y="217"/>
                              </a:lnTo>
                              <a:lnTo>
                                <a:pt x="1765" y="217"/>
                              </a:lnTo>
                              <a:lnTo>
                                <a:pt x="1765" y="212"/>
                              </a:lnTo>
                              <a:lnTo>
                                <a:pt x="1781" y="206"/>
                              </a:lnTo>
                              <a:lnTo>
                                <a:pt x="1784" y="205"/>
                              </a:lnTo>
                              <a:lnTo>
                                <a:pt x="1785" y="202"/>
                              </a:lnTo>
                              <a:lnTo>
                                <a:pt x="1785" y="194"/>
                              </a:lnTo>
                              <a:lnTo>
                                <a:pt x="1785" y="185"/>
                              </a:lnTo>
                              <a:lnTo>
                                <a:pt x="1785" y="176"/>
                              </a:lnTo>
                              <a:lnTo>
                                <a:pt x="1785" y="166"/>
                              </a:lnTo>
                              <a:lnTo>
                                <a:pt x="1785" y="106"/>
                              </a:lnTo>
                              <a:lnTo>
                                <a:pt x="1785" y="81"/>
                              </a:lnTo>
                              <a:lnTo>
                                <a:pt x="1785" y="59"/>
                              </a:lnTo>
                              <a:lnTo>
                                <a:pt x="1785" y="39"/>
                              </a:lnTo>
                              <a:lnTo>
                                <a:pt x="1785" y="21"/>
                              </a:lnTo>
                              <a:lnTo>
                                <a:pt x="1765" y="16"/>
                              </a:lnTo>
                              <a:close/>
                              <a:moveTo>
                                <a:pt x="1872" y="150"/>
                              </a:moveTo>
                              <a:lnTo>
                                <a:pt x="1873" y="162"/>
                              </a:lnTo>
                              <a:lnTo>
                                <a:pt x="1875" y="174"/>
                              </a:lnTo>
                              <a:lnTo>
                                <a:pt x="1878" y="184"/>
                              </a:lnTo>
                              <a:lnTo>
                                <a:pt x="1882" y="193"/>
                              </a:lnTo>
                              <a:lnTo>
                                <a:pt x="1884" y="197"/>
                              </a:lnTo>
                              <a:lnTo>
                                <a:pt x="1887" y="200"/>
                              </a:lnTo>
                              <a:lnTo>
                                <a:pt x="1891" y="203"/>
                              </a:lnTo>
                              <a:lnTo>
                                <a:pt x="1895" y="205"/>
                              </a:lnTo>
                              <a:lnTo>
                                <a:pt x="1898" y="207"/>
                              </a:lnTo>
                              <a:lnTo>
                                <a:pt x="1902" y="209"/>
                              </a:lnTo>
                              <a:lnTo>
                                <a:pt x="1907" y="210"/>
                              </a:lnTo>
                              <a:lnTo>
                                <a:pt x="1912" y="210"/>
                              </a:lnTo>
                              <a:lnTo>
                                <a:pt x="1920" y="209"/>
                              </a:lnTo>
                              <a:lnTo>
                                <a:pt x="1929" y="206"/>
                              </a:lnTo>
                              <a:lnTo>
                                <a:pt x="1932" y="204"/>
                              </a:lnTo>
                              <a:lnTo>
                                <a:pt x="1935" y="201"/>
                              </a:lnTo>
                              <a:lnTo>
                                <a:pt x="1938" y="198"/>
                              </a:lnTo>
                              <a:lnTo>
                                <a:pt x="1940" y="195"/>
                              </a:lnTo>
                              <a:lnTo>
                                <a:pt x="1944" y="186"/>
                              </a:lnTo>
                              <a:lnTo>
                                <a:pt x="1947" y="177"/>
                              </a:lnTo>
                              <a:lnTo>
                                <a:pt x="1950" y="164"/>
                              </a:lnTo>
                              <a:lnTo>
                                <a:pt x="1950" y="151"/>
                              </a:lnTo>
                              <a:lnTo>
                                <a:pt x="1950" y="138"/>
                              </a:lnTo>
                              <a:lnTo>
                                <a:pt x="1947" y="126"/>
                              </a:lnTo>
                              <a:lnTo>
                                <a:pt x="1944" y="116"/>
                              </a:lnTo>
                              <a:lnTo>
                                <a:pt x="1940" y="108"/>
                              </a:lnTo>
                              <a:lnTo>
                                <a:pt x="1937" y="104"/>
                              </a:lnTo>
                              <a:lnTo>
                                <a:pt x="1934" y="101"/>
                              </a:lnTo>
                              <a:lnTo>
                                <a:pt x="1931" y="98"/>
                              </a:lnTo>
                              <a:lnTo>
                                <a:pt x="1927" y="96"/>
                              </a:lnTo>
                              <a:lnTo>
                                <a:pt x="1923" y="94"/>
                              </a:lnTo>
                              <a:lnTo>
                                <a:pt x="1919" y="93"/>
                              </a:lnTo>
                              <a:lnTo>
                                <a:pt x="1915" y="92"/>
                              </a:lnTo>
                              <a:lnTo>
                                <a:pt x="1910" y="92"/>
                              </a:lnTo>
                              <a:lnTo>
                                <a:pt x="1901" y="93"/>
                              </a:lnTo>
                              <a:lnTo>
                                <a:pt x="1894" y="96"/>
                              </a:lnTo>
                              <a:lnTo>
                                <a:pt x="1887" y="100"/>
                              </a:lnTo>
                              <a:lnTo>
                                <a:pt x="1882" y="106"/>
                              </a:lnTo>
                              <a:lnTo>
                                <a:pt x="1877" y="114"/>
                              </a:lnTo>
                              <a:lnTo>
                                <a:pt x="1875" y="124"/>
                              </a:lnTo>
                              <a:lnTo>
                                <a:pt x="1873" y="136"/>
                              </a:lnTo>
                              <a:lnTo>
                                <a:pt x="1872" y="150"/>
                              </a:lnTo>
                              <a:close/>
                              <a:moveTo>
                                <a:pt x="1979" y="148"/>
                              </a:moveTo>
                              <a:lnTo>
                                <a:pt x="1979" y="156"/>
                              </a:lnTo>
                              <a:lnTo>
                                <a:pt x="1978" y="163"/>
                              </a:lnTo>
                              <a:lnTo>
                                <a:pt x="1976" y="171"/>
                              </a:lnTo>
                              <a:lnTo>
                                <a:pt x="1974" y="178"/>
                              </a:lnTo>
                              <a:lnTo>
                                <a:pt x="1972" y="184"/>
                              </a:lnTo>
                              <a:lnTo>
                                <a:pt x="1969" y="190"/>
                              </a:lnTo>
                              <a:lnTo>
                                <a:pt x="1964" y="196"/>
                              </a:lnTo>
                              <a:lnTo>
                                <a:pt x="1959" y="201"/>
                              </a:lnTo>
                              <a:lnTo>
                                <a:pt x="1954" y="205"/>
                              </a:lnTo>
                              <a:lnTo>
                                <a:pt x="1949" y="210"/>
                              </a:lnTo>
                              <a:lnTo>
                                <a:pt x="1943" y="213"/>
                              </a:lnTo>
                              <a:lnTo>
                                <a:pt x="1937" y="216"/>
                              </a:lnTo>
                              <a:lnTo>
                                <a:pt x="1931" y="218"/>
                              </a:lnTo>
                              <a:lnTo>
                                <a:pt x="1923" y="220"/>
                              </a:lnTo>
                              <a:lnTo>
                                <a:pt x="1917" y="221"/>
                              </a:lnTo>
                              <a:lnTo>
                                <a:pt x="1910" y="221"/>
                              </a:lnTo>
                              <a:lnTo>
                                <a:pt x="1902" y="221"/>
                              </a:lnTo>
                              <a:lnTo>
                                <a:pt x="1895" y="220"/>
                              </a:lnTo>
                              <a:lnTo>
                                <a:pt x="1889" y="218"/>
                              </a:lnTo>
                              <a:lnTo>
                                <a:pt x="1882" y="216"/>
                              </a:lnTo>
                              <a:lnTo>
                                <a:pt x="1876" y="214"/>
                              </a:lnTo>
                              <a:lnTo>
                                <a:pt x="1871" y="211"/>
                              </a:lnTo>
                              <a:lnTo>
                                <a:pt x="1865" y="206"/>
                              </a:lnTo>
                              <a:lnTo>
                                <a:pt x="1861" y="202"/>
                              </a:lnTo>
                              <a:lnTo>
                                <a:pt x="1857" y="197"/>
                              </a:lnTo>
                              <a:lnTo>
                                <a:pt x="1853" y="192"/>
                              </a:lnTo>
                              <a:lnTo>
                                <a:pt x="1850" y="186"/>
                              </a:lnTo>
                              <a:lnTo>
                                <a:pt x="1848" y="180"/>
                              </a:lnTo>
                              <a:lnTo>
                                <a:pt x="1845" y="174"/>
                              </a:lnTo>
                              <a:lnTo>
                                <a:pt x="1844" y="166"/>
                              </a:lnTo>
                              <a:lnTo>
                                <a:pt x="1843" y="160"/>
                              </a:lnTo>
                              <a:lnTo>
                                <a:pt x="1843" y="153"/>
                              </a:lnTo>
                              <a:lnTo>
                                <a:pt x="1843" y="144"/>
                              </a:lnTo>
                              <a:lnTo>
                                <a:pt x="1844" y="137"/>
                              </a:lnTo>
                              <a:lnTo>
                                <a:pt x="1845" y="131"/>
                              </a:lnTo>
                              <a:lnTo>
                                <a:pt x="1848" y="123"/>
                              </a:lnTo>
                              <a:lnTo>
                                <a:pt x="1851" y="117"/>
                              </a:lnTo>
                              <a:lnTo>
                                <a:pt x="1854" y="112"/>
                              </a:lnTo>
                              <a:lnTo>
                                <a:pt x="1857" y="105"/>
                              </a:lnTo>
                              <a:lnTo>
                                <a:pt x="1862" y="100"/>
                              </a:lnTo>
                              <a:lnTo>
                                <a:pt x="1866" y="96"/>
                              </a:lnTo>
                              <a:lnTo>
                                <a:pt x="1873" y="92"/>
                              </a:lnTo>
                              <a:lnTo>
                                <a:pt x="1878" y="89"/>
                              </a:lnTo>
                              <a:lnTo>
                                <a:pt x="1884" y="85"/>
                              </a:lnTo>
                              <a:lnTo>
                                <a:pt x="1891" y="83"/>
                              </a:lnTo>
                              <a:lnTo>
                                <a:pt x="1898" y="82"/>
                              </a:lnTo>
                              <a:lnTo>
                                <a:pt x="1905" y="81"/>
                              </a:lnTo>
                              <a:lnTo>
                                <a:pt x="1913" y="80"/>
                              </a:lnTo>
                              <a:lnTo>
                                <a:pt x="1920" y="81"/>
                              </a:lnTo>
                              <a:lnTo>
                                <a:pt x="1927" y="81"/>
                              </a:lnTo>
                              <a:lnTo>
                                <a:pt x="1934" y="83"/>
                              </a:lnTo>
                              <a:lnTo>
                                <a:pt x="1940" y="85"/>
                              </a:lnTo>
                              <a:lnTo>
                                <a:pt x="1945" y="88"/>
                              </a:lnTo>
                              <a:lnTo>
                                <a:pt x="1951" y="91"/>
                              </a:lnTo>
                              <a:lnTo>
                                <a:pt x="1956" y="95"/>
                              </a:lnTo>
                              <a:lnTo>
                                <a:pt x="1961" y="99"/>
                              </a:lnTo>
                              <a:lnTo>
                                <a:pt x="1965" y="103"/>
                              </a:lnTo>
                              <a:lnTo>
                                <a:pt x="1969" y="109"/>
                              </a:lnTo>
                              <a:lnTo>
                                <a:pt x="1972" y="115"/>
                              </a:lnTo>
                              <a:lnTo>
                                <a:pt x="1975" y="120"/>
                              </a:lnTo>
                              <a:lnTo>
                                <a:pt x="1977" y="126"/>
                              </a:lnTo>
                              <a:lnTo>
                                <a:pt x="1978" y="134"/>
                              </a:lnTo>
                              <a:lnTo>
                                <a:pt x="1979" y="140"/>
                              </a:lnTo>
                              <a:lnTo>
                                <a:pt x="1979" y="148"/>
                              </a:lnTo>
                              <a:close/>
                              <a:moveTo>
                                <a:pt x="1972" y="83"/>
                              </a:moveTo>
                              <a:lnTo>
                                <a:pt x="1980" y="84"/>
                              </a:lnTo>
                              <a:lnTo>
                                <a:pt x="1989" y="84"/>
                              </a:lnTo>
                              <a:lnTo>
                                <a:pt x="1996" y="84"/>
                              </a:lnTo>
                              <a:lnTo>
                                <a:pt x="2003" y="84"/>
                              </a:lnTo>
                              <a:lnTo>
                                <a:pt x="2018" y="84"/>
                              </a:lnTo>
                              <a:lnTo>
                                <a:pt x="2035" y="83"/>
                              </a:lnTo>
                              <a:lnTo>
                                <a:pt x="2035" y="90"/>
                              </a:lnTo>
                              <a:lnTo>
                                <a:pt x="2019" y="94"/>
                              </a:lnTo>
                              <a:lnTo>
                                <a:pt x="2024" y="112"/>
                              </a:lnTo>
                              <a:lnTo>
                                <a:pt x="2032" y="129"/>
                              </a:lnTo>
                              <a:lnTo>
                                <a:pt x="2038" y="146"/>
                              </a:lnTo>
                              <a:lnTo>
                                <a:pt x="2046" y="165"/>
                              </a:lnTo>
                              <a:lnTo>
                                <a:pt x="2050" y="175"/>
                              </a:lnTo>
                              <a:lnTo>
                                <a:pt x="2053" y="184"/>
                              </a:lnTo>
                              <a:lnTo>
                                <a:pt x="2057" y="175"/>
                              </a:lnTo>
                              <a:lnTo>
                                <a:pt x="2060" y="165"/>
                              </a:lnTo>
                              <a:lnTo>
                                <a:pt x="2067" y="149"/>
                              </a:lnTo>
                              <a:lnTo>
                                <a:pt x="2074" y="132"/>
                              </a:lnTo>
                              <a:lnTo>
                                <a:pt x="2081" y="114"/>
                              </a:lnTo>
                              <a:lnTo>
                                <a:pt x="2087" y="94"/>
                              </a:lnTo>
                              <a:lnTo>
                                <a:pt x="2072" y="90"/>
                              </a:lnTo>
                              <a:lnTo>
                                <a:pt x="2071" y="83"/>
                              </a:lnTo>
                              <a:lnTo>
                                <a:pt x="2083" y="84"/>
                              </a:lnTo>
                              <a:lnTo>
                                <a:pt x="2095" y="84"/>
                              </a:lnTo>
                              <a:lnTo>
                                <a:pt x="2107" y="84"/>
                              </a:lnTo>
                              <a:lnTo>
                                <a:pt x="2120" y="83"/>
                              </a:lnTo>
                              <a:lnTo>
                                <a:pt x="2121" y="90"/>
                              </a:lnTo>
                              <a:lnTo>
                                <a:pt x="2106" y="94"/>
                              </a:lnTo>
                              <a:lnTo>
                                <a:pt x="2103" y="96"/>
                              </a:lnTo>
                              <a:lnTo>
                                <a:pt x="2101" y="99"/>
                              </a:lnTo>
                              <a:lnTo>
                                <a:pt x="2095" y="113"/>
                              </a:lnTo>
                              <a:lnTo>
                                <a:pt x="2088" y="129"/>
                              </a:lnTo>
                              <a:lnTo>
                                <a:pt x="2082" y="144"/>
                              </a:lnTo>
                              <a:lnTo>
                                <a:pt x="2075" y="162"/>
                              </a:lnTo>
                              <a:lnTo>
                                <a:pt x="2067" y="179"/>
                              </a:lnTo>
                              <a:lnTo>
                                <a:pt x="2061" y="194"/>
                              </a:lnTo>
                              <a:lnTo>
                                <a:pt x="2056" y="207"/>
                              </a:lnTo>
                              <a:lnTo>
                                <a:pt x="2052" y="218"/>
                              </a:lnTo>
                              <a:lnTo>
                                <a:pt x="2039" y="219"/>
                              </a:lnTo>
                              <a:lnTo>
                                <a:pt x="2035" y="207"/>
                              </a:lnTo>
                              <a:lnTo>
                                <a:pt x="2030" y="195"/>
                              </a:lnTo>
                              <a:lnTo>
                                <a:pt x="2024" y="179"/>
                              </a:lnTo>
                              <a:lnTo>
                                <a:pt x="2017" y="162"/>
                              </a:lnTo>
                              <a:lnTo>
                                <a:pt x="2010" y="144"/>
                              </a:lnTo>
                              <a:lnTo>
                                <a:pt x="2003" y="129"/>
                              </a:lnTo>
                              <a:lnTo>
                                <a:pt x="1997" y="114"/>
                              </a:lnTo>
                              <a:lnTo>
                                <a:pt x="1992" y="100"/>
                              </a:lnTo>
                              <a:lnTo>
                                <a:pt x="1989" y="96"/>
                              </a:lnTo>
                              <a:lnTo>
                                <a:pt x="1985" y="94"/>
                              </a:lnTo>
                              <a:lnTo>
                                <a:pt x="1972" y="90"/>
                              </a:lnTo>
                              <a:lnTo>
                                <a:pt x="1972" y="83"/>
                              </a:lnTo>
                              <a:close/>
                              <a:moveTo>
                                <a:pt x="2180" y="152"/>
                              </a:moveTo>
                              <a:lnTo>
                                <a:pt x="2165" y="153"/>
                              </a:lnTo>
                              <a:lnTo>
                                <a:pt x="2154" y="154"/>
                              </a:lnTo>
                              <a:lnTo>
                                <a:pt x="2144" y="156"/>
                              </a:lnTo>
                              <a:lnTo>
                                <a:pt x="2137" y="158"/>
                              </a:lnTo>
                              <a:lnTo>
                                <a:pt x="2132" y="162"/>
                              </a:lnTo>
                              <a:lnTo>
                                <a:pt x="2128" y="166"/>
                              </a:lnTo>
                              <a:lnTo>
                                <a:pt x="2126" y="172"/>
                              </a:lnTo>
                              <a:lnTo>
                                <a:pt x="2125" y="179"/>
                              </a:lnTo>
                              <a:lnTo>
                                <a:pt x="2126" y="185"/>
                              </a:lnTo>
                              <a:lnTo>
                                <a:pt x="2127" y="191"/>
                              </a:lnTo>
                              <a:lnTo>
                                <a:pt x="2129" y="195"/>
                              </a:lnTo>
                              <a:lnTo>
                                <a:pt x="2134" y="198"/>
                              </a:lnTo>
                              <a:lnTo>
                                <a:pt x="2138" y="201"/>
                              </a:lnTo>
                              <a:lnTo>
                                <a:pt x="2142" y="202"/>
                              </a:lnTo>
                              <a:lnTo>
                                <a:pt x="2147" y="203"/>
                              </a:lnTo>
                              <a:lnTo>
                                <a:pt x="2154" y="204"/>
                              </a:lnTo>
                              <a:lnTo>
                                <a:pt x="2161" y="203"/>
                              </a:lnTo>
                              <a:lnTo>
                                <a:pt x="2167" y="202"/>
                              </a:lnTo>
                              <a:lnTo>
                                <a:pt x="2174" y="201"/>
                              </a:lnTo>
                              <a:lnTo>
                                <a:pt x="2180" y="199"/>
                              </a:lnTo>
                              <a:lnTo>
                                <a:pt x="2180" y="152"/>
                              </a:lnTo>
                              <a:close/>
                              <a:moveTo>
                                <a:pt x="2111" y="93"/>
                              </a:moveTo>
                              <a:lnTo>
                                <a:pt x="2124" y="88"/>
                              </a:lnTo>
                              <a:lnTo>
                                <a:pt x="2137" y="83"/>
                              </a:lnTo>
                              <a:lnTo>
                                <a:pt x="2148" y="81"/>
                              </a:lnTo>
                              <a:lnTo>
                                <a:pt x="2160" y="80"/>
                              </a:lnTo>
                              <a:lnTo>
                                <a:pt x="2171" y="81"/>
                              </a:lnTo>
                              <a:lnTo>
                                <a:pt x="2180" y="83"/>
                              </a:lnTo>
                              <a:lnTo>
                                <a:pt x="2187" y="86"/>
                              </a:lnTo>
                              <a:lnTo>
                                <a:pt x="2195" y="92"/>
                              </a:lnTo>
                              <a:lnTo>
                                <a:pt x="2200" y="98"/>
                              </a:lnTo>
                              <a:lnTo>
                                <a:pt x="2203" y="106"/>
                              </a:lnTo>
                              <a:lnTo>
                                <a:pt x="2205" y="115"/>
                              </a:lnTo>
                              <a:lnTo>
                                <a:pt x="2206" y="125"/>
                              </a:lnTo>
                              <a:lnTo>
                                <a:pt x="2205" y="185"/>
                              </a:lnTo>
                              <a:lnTo>
                                <a:pt x="2205" y="192"/>
                              </a:lnTo>
                              <a:lnTo>
                                <a:pt x="2206" y="197"/>
                              </a:lnTo>
                              <a:lnTo>
                                <a:pt x="2207" y="201"/>
                              </a:lnTo>
                              <a:lnTo>
                                <a:pt x="2208" y="203"/>
                              </a:lnTo>
                              <a:lnTo>
                                <a:pt x="2212" y="205"/>
                              </a:lnTo>
                              <a:lnTo>
                                <a:pt x="2215" y="206"/>
                              </a:lnTo>
                              <a:lnTo>
                                <a:pt x="2220" y="207"/>
                              </a:lnTo>
                              <a:lnTo>
                                <a:pt x="2226" y="207"/>
                              </a:lnTo>
                              <a:lnTo>
                                <a:pt x="2226" y="214"/>
                              </a:lnTo>
                              <a:lnTo>
                                <a:pt x="2220" y="216"/>
                              </a:lnTo>
                              <a:lnTo>
                                <a:pt x="2212" y="218"/>
                              </a:lnTo>
                              <a:lnTo>
                                <a:pt x="2204" y="220"/>
                              </a:lnTo>
                              <a:lnTo>
                                <a:pt x="2200" y="221"/>
                              </a:lnTo>
                              <a:lnTo>
                                <a:pt x="2194" y="220"/>
                              </a:lnTo>
                              <a:lnTo>
                                <a:pt x="2188" y="217"/>
                              </a:lnTo>
                              <a:lnTo>
                                <a:pt x="2183" y="213"/>
                              </a:lnTo>
                              <a:lnTo>
                                <a:pt x="2180" y="206"/>
                              </a:lnTo>
                              <a:lnTo>
                                <a:pt x="2171" y="213"/>
                              </a:lnTo>
                              <a:lnTo>
                                <a:pt x="2161" y="217"/>
                              </a:lnTo>
                              <a:lnTo>
                                <a:pt x="2152" y="220"/>
                              </a:lnTo>
                              <a:lnTo>
                                <a:pt x="2142" y="221"/>
                              </a:lnTo>
                              <a:lnTo>
                                <a:pt x="2133" y="220"/>
                              </a:lnTo>
                              <a:lnTo>
                                <a:pt x="2124" y="219"/>
                              </a:lnTo>
                              <a:lnTo>
                                <a:pt x="2117" y="216"/>
                              </a:lnTo>
                              <a:lnTo>
                                <a:pt x="2111" y="212"/>
                              </a:lnTo>
                              <a:lnTo>
                                <a:pt x="2105" y="205"/>
                              </a:lnTo>
                              <a:lnTo>
                                <a:pt x="2101" y="199"/>
                              </a:lnTo>
                              <a:lnTo>
                                <a:pt x="2099" y="192"/>
                              </a:lnTo>
                              <a:lnTo>
                                <a:pt x="2098" y="183"/>
                              </a:lnTo>
                              <a:lnTo>
                                <a:pt x="2099" y="178"/>
                              </a:lnTo>
                              <a:lnTo>
                                <a:pt x="2100" y="173"/>
                              </a:lnTo>
                              <a:lnTo>
                                <a:pt x="2101" y="169"/>
                              </a:lnTo>
                              <a:lnTo>
                                <a:pt x="2103" y="164"/>
                              </a:lnTo>
                              <a:lnTo>
                                <a:pt x="2106" y="160"/>
                              </a:lnTo>
                              <a:lnTo>
                                <a:pt x="2109" y="157"/>
                              </a:lnTo>
                              <a:lnTo>
                                <a:pt x="2114" y="154"/>
                              </a:lnTo>
                              <a:lnTo>
                                <a:pt x="2118" y="151"/>
                              </a:lnTo>
                              <a:lnTo>
                                <a:pt x="2129" y="146"/>
                              </a:lnTo>
                              <a:lnTo>
                                <a:pt x="2143" y="143"/>
                              </a:lnTo>
                              <a:lnTo>
                                <a:pt x="2160" y="141"/>
                              </a:lnTo>
                              <a:lnTo>
                                <a:pt x="2180" y="140"/>
                              </a:lnTo>
                              <a:lnTo>
                                <a:pt x="2180" y="130"/>
                              </a:lnTo>
                              <a:lnTo>
                                <a:pt x="2180" y="121"/>
                              </a:lnTo>
                              <a:lnTo>
                                <a:pt x="2178" y="115"/>
                              </a:lnTo>
                              <a:lnTo>
                                <a:pt x="2176" y="110"/>
                              </a:lnTo>
                              <a:lnTo>
                                <a:pt x="2172" y="105"/>
                              </a:lnTo>
                              <a:lnTo>
                                <a:pt x="2167" y="102"/>
                              </a:lnTo>
                              <a:lnTo>
                                <a:pt x="2161" y="99"/>
                              </a:lnTo>
                              <a:lnTo>
                                <a:pt x="2155" y="98"/>
                              </a:lnTo>
                              <a:lnTo>
                                <a:pt x="2146" y="97"/>
                              </a:lnTo>
                              <a:lnTo>
                                <a:pt x="2140" y="98"/>
                              </a:lnTo>
                              <a:lnTo>
                                <a:pt x="2132" y="99"/>
                              </a:lnTo>
                              <a:lnTo>
                                <a:pt x="2123" y="100"/>
                              </a:lnTo>
                              <a:lnTo>
                                <a:pt x="2114" y="102"/>
                              </a:lnTo>
                              <a:lnTo>
                                <a:pt x="2111" y="93"/>
                              </a:lnTo>
                              <a:close/>
                              <a:moveTo>
                                <a:pt x="2290" y="83"/>
                              </a:moveTo>
                              <a:lnTo>
                                <a:pt x="2299" y="84"/>
                              </a:lnTo>
                              <a:lnTo>
                                <a:pt x="2307" y="84"/>
                              </a:lnTo>
                              <a:lnTo>
                                <a:pt x="2316" y="84"/>
                              </a:lnTo>
                              <a:lnTo>
                                <a:pt x="2322" y="84"/>
                              </a:lnTo>
                              <a:lnTo>
                                <a:pt x="2337" y="84"/>
                              </a:lnTo>
                              <a:lnTo>
                                <a:pt x="2354" y="83"/>
                              </a:lnTo>
                              <a:lnTo>
                                <a:pt x="2354" y="90"/>
                              </a:lnTo>
                              <a:lnTo>
                                <a:pt x="2338" y="94"/>
                              </a:lnTo>
                              <a:lnTo>
                                <a:pt x="2343" y="112"/>
                              </a:lnTo>
                              <a:lnTo>
                                <a:pt x="2350" y="129"/>
                              </a:lnTo>
                              <a:lnTo>
                                <a:pt x="2357" y="146"/>
                              </a:lnTo>
                              <a:lnTo>
                                <a:pt x="2365" y="165"/>
                              </a:lnTo>
                              <a:lnTo>
                                <a:pt x="2368" y="175"/>
                              </a:lnTo>
                              <a:lnTo>
                                <a:pt x="2371" y="184"/>
                              </a:lnTo>
                              <a:lnTo>
                                <a:pt x="2376" y="175"/>
                              </a:lnTo>
                              <a:lnTo>
                                <a:pt x="2379" y="165"/>
                              </a:lnTo>
                              <a:lnTo>
                                <a:pt x="2386" y="149"/>
                              </a:lnTo>
                              <a:lnTo>
                                <a:pt x="2393" y="132"/>
                              </a:lnTo>
                              <a:lnTo>
                                <a:pt x="2400" y="114"/>
                              </a:lnTo>
                              <a:lnTo>
                                <a:pt x="2406" y="94"/>
                              </a:lnTo>
                              <a:lnTo>
                                <a:pt x="2390" y="90"/>
                              </a:lnTo>
                              <a:lnTo>
                                <a:pt x="2389" y="83"/>
                              </a:lnTo>
                              <a:lnTo>
                                <a:pt x="2402" y="84"/>
                              </a:lnTo>
                              <a:lnTo>
                                <a:pt x="2414" y="84"/>
                              </a:lnTo>
                              <a:lnTo>
                                <a:pt x="2426" y="84"/>
                              </a:lnTo>
                              <a:lnTo>
                                <a:pt x="2439" y="83"/>
                              </a:lnTo>
                              <a:lnTo>
                                <a:pt x="2440" y="90"/>
                              </a:lnTo>
                              <a:lnTo>
                                <a:pt x="2425" y="94"/>
                              </a:lnTo>
                              <a:lnTo>
                                <a:pt x="2422" y="96"/>
                              </a:lnTo>
                              <a:lnTo>
                                <a:pt x="2420" y="99"/>
                              </a:lnTo>
                              <a:lnTo>
                                <a:pt x="2414" y="113"/>
                              </a:lnTo>
                              <a:lnTo>
                                <a:pt x="2407" y="129"/>
                              </a:lnTo>
                              <a:lnTo>
                                <a:pt x="2401" y="144"/>
                              </a:lnTo>
                              <a:lnTo>
                                <a:pt x="2394" y="162"/>
                              </a:lnTo>
                              <a:lnTo>
                                <a:pt x="2386" y="179"/>
                              </a:lnTo>
                              <a:lnTo>
                                <a:pt x="2380" y="194"/>
                              </a:lnTo>
                              <a:lnTo>
                                <a:pt x="2375" y="207"/>
                              </a:lnTo>
                              <a:lnTo>
                                <a:pt x="2370" y="218"/>
                              </a:lnTo>
                              <a:lnTo>
                                <a:pt x="2359" y="219"/>
                              </a:lnTo>
                              <a:lnTo>
                                <a:pt x="2354" y="207"/>
                              </a:lnTo>
                              <a:lnTo>
                                <a:pt x="2348" y="195"/>
                              </a:lnTo>
                              <a:lnTo>
                                <a:pt x="2343" y="179"/>
                              </a:lnTo>
                              <a:lnTo>
                                <a:pt x="2336" y="162"/>
                              </a:lnTo>
                              <a:lnTo>
                                <a:pt x="2328" y="144"/>
                              </a:lnTo>
                              <a:lnTo>
                                <a:pt x="2322" y="129"/>
                              </a:lnTo>
                              <a:lnTo>
                                <a:pt x="2316" y="114"/>
                              </a:lnTo>
                              <a:lnTo>
                                <a:pt x="2310" y="100"/>
                              </a:lnTo>
                              <a:lnTo>
                                <a:pt x="2307" y="96"/>
                              </a:lnTo>
                              <a:lnTo>
                                <a:pt x="2304" y="94"/>
                              </a:lnTo>
                              <a:lnTo>
                                <a:pt x="2290" y="90"/>
                              </a:lnTo>
                              <a:lnTo>
                                <a:pt x="2290" y="83"/>
                              </a:lnTo>
                              <a:close/>
                              <a:moveTo>
                                <a:pt x="2563" y="120"/>
                              </a:moveTo>
                              <a:lnTo>
                                <a:pt x="2572" y="121"/>
                              </a:lnTo>
                              <a:lnTo>
                                <a:pt x="2583" y="121"/>
                              </a:lnTo>
                              <a:lnTo>
                                <a:pt x="2593" y="121"/>
                              </a:lnTo>
                              <a:lnTo>
                                <a:pt x="2603" y="119"/>
                              </a:lnTo>
                              <a:lnTo>
                                <a:pt x="2611" y="115"/>
                              </a:lnTo>
                              <a:lnTo>
                                <a:pt x="2618" y="110"/>
                              </a:lnTo>
                              <a:lnTo>
                                <a:pt x="2623" y="103"/>
                              </a:lnTo>
                              <a:lnTo>
                                <a:pt x="2627" y="95"/>
                              </a:lnTo>
                              <a:lnTo>
                                <a:pt x="2629" y="85"/>
                              </a:lnTo>
                              <a:lnTo>
                                <a:pt x="2629" y="74"/>
                              </a:lnTo>
                              <a:lnTo>
                                <a:pt x="2629" y="62"/>
                              </a:lnTo>
                              <a:lnTo>
                                <a:pt x="2627" y="53"/>
                              </a:lnTo>
                              <a:lnTo>
                                <a:pt x="2623" y="45"/>
                              </a:lnTo>
                              <a:lnTo>
                                <a:pt x="2619" y="38"/>
                              </a:lnTo>
                              <a:lnTo>
                                <a:pt x="2611" y="34"/>
                              </a:lnTo>
                              <a:lnTo>
                                <a:pt x="2604" y="30"/>
                              </a:lnTo>
                              <a:lnTo>
                                <a:pt x="2593" y="28"/>
                              </a:lnTo>
                              <a:lnTo>
                                <a:pt x="2582" y="28"/>
                              </a:lnTo>
                              <a:lnTo>
                                <a:pt x="2572" y="28"/>
                              </a:lnTo>
                              <a:lnTo>
                                <a:pt x="2563" y="29"/>
                              </a:lnTo>
                              <a:lnTo>
                                <a:pt x="2563" y="120"/>
                              </a:lnTo>
                              <a:close/>
                              <a:moveTo>
                                <a:pt x="2563" y="173"/>
                              </a:moveTo>
                              <a:lnTo>
                                <a:pt x="2563" y="181"/>
                              </a:lnTo>
                              <a:lnTo>
                                <a:pt x="2563" y="189"/>
                              </a:lnTo>
                              <a:lnTo>
                                <a:pt x="2563" y="195"/>
                              </a:lnTo>
                              <a:lnTo>
                                <a:pt x="2563" y="201"/>
                              </a:lnTo>
                              <a:lnTo>
                                <a:pt x="2564" y="203"/>
                              </a:lnTo>
                              <a:lnTo>
                                <a:pt x="2567" y="205"/>
                              </a:lnTo>
                              <a:lnTo>
                                <a:pt x="2587" y="212"/>
                              </a:lnTo>
                              <a:lnTo>
                                <a:pt x="2587" y="217"/>
                              </a:lnTo>
                              <a:lnTo>
                                <a:pt x="2577" y="217"/>
                              </a:lnTo>
                              <a:lnTo>
                                <a:pt x="2567" y="217"/>
                              </a:lnTo>
                              <a:lnTo>
                                <a:pt x="2558" y="217"/>
                              </a:lnTo>
                              <a:lnTo>
                                <a:pt x="2549" y="217"/>
                              </a:lnTo>
                              <a:lnTo>
                                <a:pt x="2541" y="217"/>
                              </a:lnTo>
                              <a:lnTo>
                                <a:pt x="2531" y="217"/>
                              </a:lnTo>
                              <a:lnTo>
                                <a:pt x="2523" y="217"/>
                              </a:lnTo>
                              <a:lnTo>
                                <a:pt x="2514" y="217"/>
                              </a:lnTo>
                              <a:lnTo>
                                <a:pt x="2512" y="212"/>
                              </a:lnTo>
                              <a:lnTo>
                                <a:pt x="2530" y="206"/>
                              </a:lnTo>
                              <a:lnTo>
                                <a:pt x="2534" y="204"/>
                              </a:lnTo>
                              <a:lnTo>
                                <a:pt x="2535" y="201"/>
                              </a:lnTo>
                              <a:lnTo>
                                <a:pt x="2535" y="196"/>
                              </a:lnTo>
                              <a:lnTo>
                                <a:pt x="2535" y="189"/>
                              </a:lnTo>
                              <a:lnTo>
                                <a:pt x="2535" y="181"/>
                              </a:lnTo>
                              <a:lnTo>
                                <a:pt x="2535" y="173"/>
                              </a:lnTo>
                              <a:lnTo>
                                <a:pt x="2535" y="56"/>
                              </a:lnTo>
                              <a:lnTo>
                                <a:pt x="2535" y="50"/>
                              </a:lnTo>
                              <a:lnTo>
                                <a:pt x="2535" y="43"/>
                              </a:lnTo>
                              <a:lnTo>
                                <a:pt x="2535" y="38"/>
                              </a:lnTo>
                              <a:lnTo>
                                <a:pt x="2535" y="33"/>
                              </a:lnTo>
                              <a:lnTo>
                                <a:pt x="2534" y="30"/>
                              </a:lnTo>
                              <a:lnTo>
                                <a:pt x="2531" y="28"/>
                              </a:lnTo>
                              <a:lnTo>
                                <a:pt x="2514" y="22"/>
                              </a:lnTo>
                              <a:lnTo>
                                <a:pt x="2512" y="16"/>
                              </a:lnTo>
                              <a:lnTo>
                                <a:pt x="2522" y="16"/>
                              </a:lnTo>
                              <a:lnTo>
                                <a:pt x="2531" y="16"/>
                              </a:lnTo>
                              <a:lnTo>
                                <a:pt x="2540" y="16"/>
                              </a:lnTo>
                              <a:lnTo>
                                <a:pt x="2549" y="16"/>
                              </a:lnTo>
                              <a:lnTo>
                                <a:pt x="2561" y="16"/>
                              </a:lnTo>
                              <a:lnTo>
                                <a:pt x="2571" y="16"/>
                              </a:lnTo>
                              <a:lnTo>
                                <a:pt x="2582" y="16"/>
                              </a:lnTo>
                              <a:lnTo>
                                <a:pt x="2591" y="15"/>
                              </a:lnTo>
                              <a:lnTo>
                                <a:pt x="2608" y="16"/>
                              </a:lnTo>
                              <a:lnTo>
                                <a:pt x="2622" y="19"/>
                              </a:lnTo>
                              <a:lnTo>
                                <a:pt x="2627" y="20"/>
                              </a:lnTo>
                              <a:lnTo>
                                <a:pt x="2633" y="22"/>
                              </a:lnTo>
                              <a:lnTo>
                                <a:pt x="2639" y="25"/>
                              </a:lnTo>
                              <a:lnTo>
                                <a:pt x="2643" y="29"/>
                              </a:lnTo>
                              <a:lnTo>
                                <a:pt x="2647" y="32"/>
                              </a:lnTo>
                              <a:lnTo>
                                <a:pt x="2650" y="36"/>
                              </a:lnTo>
                              <a:lnTo>
                                <a:pt x="2653" y="40"/>
                              </a:lnTo>
                              <a:lnTo>
                                <a:pt x="2656" y="45"/>
                              </a:lnTo>
                              <a:lnTo>
                                <a:pt x="2658" y="51"/>
                              </a:lnTo>
                              <a:lnTo>
                                <a:pt x="2659" y="56"/>
                              </a:lnTo>
                              <a:lnTo>
                                <a:pt x="2660" y="62"/>
                              </a:lnTo>
                              <a:lnTo>
                                <a:pt x="2660" y="69"/>
                              </a:lnTo>
                              <a:lnTo>
                                <a:pt x="2660" y="76"/>
                              </a:lnTo>
                              <a:lnTo>
                                <a:pt x="2659" y="82"/>
                              </a:lnTo>
                              <a:lnTo>
                                <a:pt x="2658" y="90"/>
                              </a:lnTo>
                              <a:lnTo>
                                <a:pt x="2656" y="96"/>
                              </a:lnTo>
                              <a:lnTo>
                                <a:pt x="2652" y="101"/>
                              </a:lnTo>
                              <a:lnTo>
                                <a:pt x="2649" y="106"/>
                              </a:lnTo>
                              <a:lnTo>
                                <a:pt x="2645" y="112"/>
                              </a:lnTo>
                              <a:lnTo>
                                <a:pt x="2640" y="116"/>
                              </a:lnTo>
                              <a:lnTo>
                                <a:pt x="2635" y="120"/>
                              </a:lnTo>
                              <a:lnTo>
                                <a:pt x="2629" y="123"/>
                              </a:lnTo>
                              <a:lnTo>
                                <a:pt x="2623" y="126"/>
                              </a:lnTo>
                              <a:lnTo>
                                <a:pt x="2617" y="129"/>
                              </a:lnTo>
                              <a:lnTo>
                                <a:pt x="2609" y="131"/>
                              </a:lnTo>
                              <a:lnTo>
                                <a:pt x="2601" y="132"/>
                              </a:lnTo>
                              <a:lnTo>
                                <a:pt x="2593" y="133"/>
                              </a:lnTo>
                              <a:lnTo>
                                <a:pt x="2584" y="133"/>
                              </a:lnTo>
                              <a:lnTo>
                                <a:pt x="2573" y="133"/>
                              </a:lnTo>
                              <a:lnTo>
                                <a:pt x="2563" y="132"/>
                              </a:lnTo>
                              <a:lnTo>
                                <a:pt x="2563" y="173"/>
                              </a:lnTo>
                              <a:close/>
                              <a:moveTo>
                                <a:pt x="2666" y="91"/>
                              </a:moveTo>
                              <a:lnTo>
                                <a:pt x="2679" y="89"/>
                              </a:lnTo>
                              <a:lnTo>
                                <a:pt x="2690" y="85"/>
                              </a:lnTo>
                              <a:lnTo>
                                <a:pt x="2701" y="83"/>
                              </a:lnTo>
                              <a:lnTo>
                                <a:pt x="2712" y="80"/>
                              </a:lnTo>
                              <a:lnTo>
                                <a:pt x="2713" y="81"/>
                              </a:lnTo>
                              <a:lnTo>
                                <a:pt x="2713" y="98"/>
                              </a:lnTo>
                              <a:lnTo>
                                <a:pt x="2727" y="91"/>
                              </a:lnTo>
                              <a:lnTo>
                                <a:pt x="2740" y="85"/>
                              </a:lnTo>
                              <a:lnTo>
                                <a:pt x="2746" y="83"/>
                              </a:lnTo>
                              <a:lnTo>
                                <a:pt x="2752" y="81"/>
                              </a:lnTo>
                              <a:lnTo>
                                <a:pt x="2760" y="81"/>
                              </a:lnTo>
                              <a:lnTo>
                                <a:pt x="2766" y="80"/>
                              </a:lnTo>
                              <a:lnTo>
                                <a:pt x="2766" y="81"/>
                              </a:lnTo>
                              <a:lnTo>
                                <a:pt x="2764" y="92"/>
                              </a:lnTo>
                              <a:lnTo>
                                <a:pt x="2762" y="103"/>
                              </a:lnTo>
                              <a:lnTo>
                                <a:pt x="2760" y="115"/>
                              </a:lnTo>
                              <a:lnTo>
                                <a:pt x="2759" y="125"/>
                              </a:lnTo>
                              <a:lnTo>
                                <a:pt x="2752" y="126"/>
                              </a:lnTo>
                              <a:lnTo>
                                <a:pt x="2748" y="116"/>
                              </a:lnTo>
                              <a:lnTo>
                                <a:pt x="2745" y="108"/>
                              </a:lnTo>
                              <a:lnTo>
                                <a:pt x="2743" y="104"/>
                              </a:lnTo>
                              <a:lnTo>
                                <a:pt x="2740" y="101"/>
                              </a:lnTo>
                              <a:lnTo>
                                <a:pt x="2737" y="100"/>
                              </a:lnTo>
                              <a:lnTo>
                                <a:pt x="2733" y="100"/>
                              </a:lnTo>
                              <a:lnTo>
                                <a:pt x="2729" y="100"/>
                              </a:lnTo>
                              <a:lnTo>
                                <a:pt x="2724" y="101"/>
                              </a:lnTo>
                              <a:lnTo>
                                <a:pt x="2719" y="103"/>
                              </a:lnTo>
                              <a:lnTo>
                                <a:pt x="2713" y="106"/>
                              </a:lnTo>
                              <a:lnTo>
                                <a:pt x="2713" y="170"/>
                              </a:lnTo>
                              <a:lnTo>
                                <a:pt x="2713" y="179"/>
                              </a:lnTo>
                              <a:lnTo>
                                <a:pt x="2713" y="189"/>
                              </a:lnTo>
                              <a:lnTo>
                                <a:pt x="2713" y="196"/>
                              </a:lnTo>
                              <a:lnTo>
                                <a:pt x="2713" y="201"/>
                              </a:lnTo>
                              <a:lnTo>
                                <a:pt x="2714" y="203"/>
                              </a:lnTo>
                              <a:lnTo>
                                <a:pt x="2714" y="204"/>
                              </a:lnTo>
                              <a:lnTo>
                                <a:pt x="2716" y="205"/>
                              </a:lnTo>
                              <a:lnTo>
                                <a:pt x="2718" y="206"/>
                              </a:lnTo>
                              <a:lnTo>
                                <a:pt x="2737" y="212"/>
                              </a:lnTo>
                              <a:lnTo>
                                <a:pt x="2737" y="217"/>
                              </a:lnTo>
                              <a:lnTo>
                                <a:pt x="2726" y="217"/>
                              </a:lnTo>
                              <a:lnTo>
                                <a:pt x="2717" y="217"/>
                              </a:lnTo>
                              <a:lnTo>
                                <a:pt x="2708" y="217"/>
                              </a:lnTo>
                              <a:lnTo>
                                <a:pt x="2701" y="217"/>
                              </a:lnTo>
                              <a:lnTo>
                                <a:pt x="2693" y="217"/>
                              </a:lnTo>
                              <a:lnTo>
                                <a:pt x="2685" y="217"/>
                              </a:lnTo>
                              <a:lnTo>
                                <a:pt x="2677" y="217"/>
                              </a:lnTo>
                              <a:lnTo>
                                <a:pt x="2667" y="217"/>
                              </a:lnTo>
                              <a:lnTo>
                                <a:pt x="2666" y="212"/>
                              </a:lnTo>
                              <a:lnTo>
                                <a:pt x="2683" y="206"/>
                              </a:lnTo>
                              <a:lnTo>
                                <a:pt x="2686" y="205"/>
                              </a:lnTo>
                              <a:lnTo>
                                <a:pt x="2687" y="202"/>
                              </a:lnTo>
                              <a:lnTo>
                                <a:pt x="2687" y="195"/>
                              </a:lnTo>
                              <a:lnTo>
                                <a:pt x="2687" y="184"/>
                              </a:lnTo>
                              <a:lnTo>
                                <a:pt x="2687" y="136"/>
                              </a:lnTo>
                              <a:lnTo>
                                <a:pt x="2687" y="124"/>
                              </a:lnTo>
                              <a:lnTo>
                                <a:pt x="2687" y="115"/>
                              </a:lnTo>
                              <a:lnTo>
                                <a:pt x="2687" y="108"/>
                              </a:lnTo>
                              <a:lnTo>
                                <a:pt x="2686" y="100"/>
                              </a:lnTo>
                              <a:lnTo>
                                <a:pt x="2667" y="96"/>
                              </a:lnTo>
                              <a:lnTo>
                                <a:pt x="2666" y="91"/>
                              </a:lnTo>
                              <a:close/>
                              <a:moveTo>
                                <a:pt x="2853" y="152"/>
                              </a:moveTo>
                              <a:lnTo>
                                <a:pt x="2840" y="153"/>
                              </a:lnTo>
                              <a:lnTo>
                                <a:pt x="2827" y="154"/>
                              </a:lnTo>
                              <a:lnTo>
                                <a:pt x="2818" y="156"/>
                              </a:lnTo>
                              <a:lnTo>
                                <a:pt x="2811" y="158"/>
                              </a:lnTo>
                              <a:lnTo>
                                <a:pt x="2806" y="162"/>
                              </a:lnTo>
                              <a:lnTo>
                                <a:pt x="2802" y="166"/>
                              </a:lnTo>
                              <a:lnTo>
                                <a:pt x="2800" y="172"/>
                              </a:lnTo>
                              <a:lnTo>
                                <a:pt x="2800" y="179"/>
                              </a:lnTo>
                              <a:lnTo>
                                <a:pt x="2800" y="185"/>
                              </a:lnTo>
                              <a:lnTo>
                                <a:pt x="2801" y="191"/>
                              </a:lnTo>
                              <a:lnTo>
                                <a:pt x="2804" y="195"/>
                              </a:lnTo>
                              <a:lnTo>
                                <a:pt x="2807" y="198"/>
                              </a:lnTo>
                              <a:lnTo>
                                <a:pt x="2811" y="201"/>
                              </a:lnTo>
                              <a:lnTo>
                                <a:pt x="2815" y="202"/>
                              </a:lnTo>
                              <a:lnTo>
                                <a:pt x="2822" y="203"/>
                              </a:lnTo>
                              <a:lnTo>
                                <a:pt x="2828" y="204"/>
                              </a:lnTo>
                              <a:lnTo>
                                <a:pt x="2834" y="203"/>
                              </a:lnTo>
                              <a:lnTo>
                                <a:pt x="2842" y="202"/>
                              </a:lnTo>
                              <a:lnTo>
                                <a:pt x="2848" y="201"/>
                              </a:lnTo>
                              <a:lnTo>
                                <a:pt x="2853" y="199"/>
                              </a:lnTo>
                              <a:lnTo>
                                <a:pt x="2853" y="152"/>
                              </a:lnTo>
                              <a:close/>
                              <a:moveTo>
                                <a:pt x="2784" y="93"/>
                              </a:moveTo>
                              <a:lnTo>
                                <a:pt x="2798" y="88"/>
                              </a:lnTo>
                              <a:lnTo>
                                <a:pt x="2810" y="83"/>
                              </a:lnTo>
                              <a:lnTo>
                                <a:pt x="2823" y="81"/>
                              </a:lnTo>
                              <a:lnTo>
                                <a:pt x="2833" y="80"/>
                              </a:lnTo>
                              <a:lnTo>
                                <a:pt x="2844" y="81"/>
                              </a:lnTo>
                              <a:lnTo>
                                <a:pt x="2853" y="83"/>
                              </a:lnTo>
                              <a:lnTo>
                                <a:pt x="2861" y="86"/>
                              </a:lnTo>
                              <a:lnTo>
                                <a:pt x="2868" y="92"/>
                              </a:lnTo>
                              <a:lnTo>
                                <a:pt x="2873" y="98"/>
                              </a:lnTo>
                              <a:lnTo>
                                <a:pt x="2878" y="106"/>
                              </a:lnTo>
                              <a:lnTo>
                                <a:pt x="2880" y="115"/>
                              </a:lnTo>
                              <a:lnTo>
                                <a:pt x="2880" y="125"/>
                              </a:lnTo>
                              <a:lnTo>
                                <a:pt x="2880" y="185"/>
                              </a:lnTo>
                              <a:lnTo>
                                <a:pt x="2880" y="192"/>
                              </a:lnTo>
                              <a:lnTo>
                                <a:pt x="2880" y="197"/>
                              </a:lnTo>
                              <a:lnTo>
                                <a:pt x="2881" y="201"/>
                              </a:lnTo>
                              <a:lnTo>
                                <a:pt x="2882" y="203"/>
                              </a:lnTo>
                              <a:lnTo>
                                <a:pt x="2885" y="205"/>
                              </a:lnTo>
                              <a:lnTo>
                                <a:pt x="2888" y="206"/>
                              </a:lnTo>
                              <a:lnTo>
                                <a:pt x="2893" y="207"/>
                              </a:lnTo>
                              <a:lnTo>
                                <a:pt x="2900" y="207"/>
                              </a:lnTo>
                              <a:lnTo>
                                <a:pt x="2901" y="214"/>
                              </a:lnTo>
                              <a:lnTo>
                                <a:pt x="2893" y="216"/>
                              </a:lnTo>
                              <a:lnTo>
                                <a:pt x="2885" y="218"/>
                              </a:lnTo>
                              <a:lnTo>
                                <a:pt x="2878" y="220"/>
                              </a:lnTo>
                              <a:lnTo>
                                <a:pt x="2873" y="221"/>
                              </a:lnTo>
                              <a:lnTo>
                                <a:pt x="2867" y="220"/>
                              </a:lnTo>
                              <a:lnTo>
                                <a:pt x="2862" y="217"/>
                              </a:lnTo>
                              <a:lnTo>
                                <a:pt x="2858" y="213"/>
                              </a:lnTo>
                              <a:lnTo>
                                <a:pt x="2854" y="206"/>
                              </a:lnTo>
                              <a:lnTo>
                                <a:pt x="2844" y="213"/>
                              </a:lnTo>
                              <a:lnTo>
                                <a:pt x="2834" y="217"/>
                              </a:lnTo>
                              <a:lnTo>
                                <a:pt x="2825" y="220"/>
                              </a:lnTo>
                              <a:lnTo>
                                <a:pt x="2817" y="221"/>
                              </a:lnTo>
                              <a:lnTo>
                                <a:pt x="2807" y="220"/>
                              </a:lnTo>
                              <a:lnTo>
                                <a:pt x="2799" y="219"/>
                              </a:lnTo>
                              <a:lnTo>
                                <a:pt x="2790" y="216"/>
                              </a:lnTo>
                              <a:lnTo>
                                <a:pt x="2784" y="212"/>
                              </a:lnTo>
                              <a:lnTo>
                                <a:pt x="2779" y="205"/>
                              </a:lnTo>
                              <a:lnTo>
                                <a:pt x="2776" y="199"/>
                              </a:lnTo>
                              <a:lnTo>
                                <a:pt x="2772" y="192"/>
                              </a:lnTo>
                              <a:lnTo>
                                <a:pt x="2772" y="183"/>
                              </a:lnTo>
                              <a:lnTo>
                                <a:pt x="2772" y="178"/>
                              </a:lnTo>
                              <a:lnTo>
                                <a:pt x="2773" y="173"/>
                              </a:lnTo>
                              <a:lnTo>
                                <a:pt x="2774" y="169"/>
                              </a:lnTo>
                              <a:lnTo>
                                <a:pt x="2777" y="164"/>
                              </a:lnTo>
                              <a:lnTo>
                                <a:pt x="2780" y="160"/>
                              </a:lnTo>
                              <a:lnTo>
                                <a:pt x="2783" y="157"/>
                              </a:lnTo>
                              <a:lnTo>
                                <a:pt x="2787" y="154"/>
                              </a:lnTo>
                              <a:lnTo>
                                <a:pt x="2791" y="151"/>
                              </a:lnTo>
                              <a:lnTo>
                                <a:pt x="2803" y="146"/>
                              </a:lnTo>
                              <a:lnTo>
                                <a:pt x="2818" y="143"/>
                              </a:lnTo>
                              <a:lnTo>
                                <a:pt x="2834" y="141"/>
                              </a:lnTo>
                              <a:lnTo>
                                <a:pt x="2853" y="140"/>
                              </a:lnTo>
                              <a:lnTo>
                                <a:pt x="2854" y="130"/>
                              </a:lnTo>
                              <a:lnTo>
                                <a:pt x="2853" y="121"/>
                              </a:lnTo>
                              <a:lnTo>
                                <a:pt x="2852" y="115"/>
                              </a:lnTo>
                              <a:lnTo>
                                <a:pt x="2849" y="110"/>
                              </a:lnTo>
                              <a:lnTo>
                                <a:pt x="2846" y="105"/>
                              </a:lnTo>
                              <a:lnTo>
                                <a:pt x="2841" y="102"/>
                              </a:lnTo>
                              <a:lnTo>
                                <a:pt x="2835" y="99"/>
                              </a:lnTo>
                              <a:lnTo>
                                <a:pt x="2828" y="98"/>
                              </a:lnTo>
                              <a:lnTo>
                                <a:pt x="2820" y="97"/>
                              </a:lnTo>
                              <a:lnTo>
                                <a:pt x="2813" y="98"/>
                              </a:lnTo>
                              <a:lnTo>
                                <a:pt x="2805" y="99"/>
                              </a:lnTo>
                              <a:lnTo>
                                <a:pt x="2797" y="100"/>
                              </a:lnTo>
                              <a:lnTo>
                                <a:pt x="2787" y="102"/>
                              </a:lnTo>
                              <a:lnTo>
                                <a:pt x="2784" y="93"/>
                              </a:lnTo>
                              <a:close/>
                              <a:moveTo>
                                <a:pt x="2910" y="216"/>
                              </a:moveTo>
                              <a:lnTo>
                                <a:pt x="2922" y="199"/>
                              </a:lnTo>
                              <a:lnTo>
                                <a:pt x="2932" y="183"/>
                              </a:lnTo>
                              <a:lnTo>
                                <a:pt x="2943" y="170"/>
                              </a:lnTo>
                              <a:lnTo>
                                <a:pt x="2951" y="157"/>
                              </a:lnTo>
                              <a:lnTo>
                                <a:pt x="2960" y="143"/>
                              </a:lnTo>
                              <a:lnTo>
                                <a:pt x="2969" y="130"/>
                              </a:lnTo>
                              <a:lnTo>
                                <a:pt x="2980" y="113"/>
                              </a:lnTo>
                              <a:lnTo>
                                <a:pt x="2992" y="96"/>
                              </a:lnTo>
                              <a:lnTo>
                                <a:pt x="2935" y="96"/>
                              </a:lnTo>
                              <a:lnTo>
                                <a:pt x="2926" y="124"/>
                              </a:lnTo>
                              <a:lnTo>
                                <a:pt x="2921" y="125"/>
                              </a:lnTo>
                              <a:lnTo>
                                <a:pt x="2919" y="115"/>
                              </a:lnTo>
                              <a:lnTo>
                                <a:pt x="2918" y="104"/>
                              </a:lnTo>
                              <a:lnTo>
                                <a:pt x="2915" y="94"/>
                              </a:lnTo>
                              <a:lnTo>
                                <a:pt x="2913" y="85"/>
                              </a:lnTo>
                              <a:lnTo>
                                <a:pt x="2913" y="83"/>
                              </a:lnTo>
                              <a:lnTo>
                                <a:pt x="2928" y="84"/>
                              </a:lnTo>
                              <a:lnTo>
                                <a:pt x="2943" y="84"/>
                              </a:lnTo>
                              <a:lnTo>
                                <a:pt x="2956" y="84"/>
                              </a:lnTo>
                              <a:lnTo>
                                <a:pt x="2970" y="84"/>
                              </a:lnTo>
                              <a:lnTo>
                                <a:pt x="2985" y="84"/>
                              </a:lnTo>
                              <a:lnTo>
                                <a:pt x="2999" y="84"/>
                              </a:lnTo>
                              <a:lnTo>
                                <a:pt x="3013" y="84"/>
                              </a:lnTo>
                              <a:lnTo>
                                <a:pt x="3028" y="83"/>
                              </a:lnTo>
                              <a:lnTo>
                                <a:pt x="3029" y="85"/>
                              </a:lnTo>
                              <a:lnTo>
                                <a:pt x="3019" y="100"/>
                              </a:lnTo>
                              <a:lnTo>
                                <a:pt x="3008" y="116"/>
                              </a:lnTo>
                              <a:lnTo>
                                <a:pt x="2999" y="131"/>
                              </a:lnTo>
                              <a:lnTo>
                                <a:pt x="2989" y="144"/>
                              </a:lnTo>
                              <a:lnTo>
                                <a:pt x="2980" y="159"/>
                              </a:lnTo>
                              <a:lnTo>
                                <a:pt x="2969" y="174"/>
                              </a:lnTo>
                              <a:lnTo>
                                <a:pt x="2960" y="190"/>
                              </a:lnTo>
                              <a:lnTo>
                                <a:pt x="2949" y="205"/>
                              </a:lnTo>
                              <a:lnTo>
                                <a:pt x="3006" y="205"/>
                              </a:lnTo>
                              <a:lnTo>
                                <a:pt x="3024" y="176"/>
                              </a:lnTo>
                              <a:lnTo>
                                <a:pt x="3030" y="175"/>
                              </a:lnTo>
                              <a:lnTo>
                                <a:pt x="3029" y="185"/>
                              </a:lnTo>
                              <a:lnTo>
                                <a:pt x="3028" y="195"/>
                              </a:lnTo>
                              <a:lnTo>
                                <a:pt x="3027" y="205"/>
                              </a:lnTo>
                              <a:lnTo>
                                <a:pt x="3026" y="217"/>
                              </a:lnTo>
                              <a:lnTo>
                                <a:pt x="3026" y="217"/>
                              </a:lnTo>
                              <a:lnTo>
                                <a:pt x="3012" y="217"/>
                              </a:lnTo>
                              <a:lnTo>
                                <a:pt x="2999" y="217"/>
                              </a:lnTo>
                              <a:lnTo>
                                <a:pt x="2983" y="217"/>
                              </a:lnTo>
                              <a:lnTo>
                                <a:pt x="2967" y="217"/>
                              </a:lnTo>
                              <a:lnTo>
                                <a:pt x="2952" y="217"/>
                              </a:lnTo>
                              <a:lnTo>
                                <a:pt x="2938" y="217"/>
                              </a:lnTo>
                              <a:lnTo>
                                <a:pt x="2924" y="217"/>
                              </a:lnTo>
                              <a:lnTo>
                                <a:pt x="2911" y="217"/>
                              </a:lnTo>
                              <a:lnTo>
                                <a:pt x="2910" y="216"/>
                              </a:lnTo>
                              <a:close/>
                              <a:moveTo>
                                <a:pt x="3166" y="206"/>
                              </a:moveTo>
                              <a:lnTo>
                                <a:pt x="3160" y="211"/>
                              </a:lnTo>
                              <a:lnTo>
                                <a:pt x="3153" y="214"/>
                              </a:lnTo>
                              <a:lnTo>
                                <a:pt x="3147" y="216"/>
                              </a:lnTo>
                              <a:lnTo>
                                <a:pt x="3141" y="218"/>
                              </a:lnTo>
                              <a:lnTo>
                                <a:pt x="3128" y="220"/>
                              </a:lnTo>
                              <a:lnTo>
                                <a:pt x="3116" y="221"/>
                              </a:lnTo>
                              <a:lnTo>
                                <a:pt x="3109" y="221"/>
                              </a:lnTo>
                              <a:lnTo>
                                <a:pt x="3102" y="220"/>
                              </a:lnTo>
                              <a:lnTo>
                                <a:pt x="3094" y="218"/>
                              </a:lnTo>
                              <a:lnTo>
                                <a:pt x="3088" y="217"/>
                              </a:lnTo>
                              <a:lnTo>
                                <a:pt x="3082" y="214"/>
                              </a:lnTo>
                              <a:lnTo>
                                <a:pt x="3076" y="211"/>
                              </a:lnTo>
                              <a:lnTo>
                                <a:pt x="3071" y="207"/>
                              </a:lnTo>
                              <a:lnTo>
                                <a:pt x="3066" y="203"/>
                              </a:lnTo>
                              <a:lnTo>
                                <a:pt x="3062" y="198"/>
                              </a:lnTo>
                              <a:lnTo>
                                <a:pt x="3057" y="193"/>
                              </a:lnTo>
                              <a:lnTo>
                                <a:pt x="3054" y="187"/>
                              </a:lnTo>
                              <a:lnTo>
                                <a:pt x="3052" y="181"/>
                              </a:lnTo>
                              <a:lnTo>
                                <a:pt x="3050" y="175"/>
                              </a:lnTo>
                              <a:lnTo>
                                <a:pt x="3048" y="169"/>
                              </a:lnTo>
                              <a:lnTo>
                                <a:pt x="3047" y="161"/>
                              </a:lnTo>
                              <a:lnTo>
                                <a:pt x="3047" y="153"/>
                              </a:lnTo>
                              <a:lnTo>
                                <a:pt x="3047" y="145"/>
                              </a:lnTo>
                              <a:lnTo>
                                <a:pt x="3048" y="138"/>
                              </a:lnTo>
                              <a:lnTo>
                                <a:pt x="3049" y="131"/>
                              </a:lnTo>
                              <a:lnTo>
                                <a:pt x="3051" y="124"/>
                              </a:lnTo>
                              <a:lnTo>
                                <a:pt x="3054" y="118"/>
                              </a:lnTo>
                              <a:lnTo>
                                <a:pt x="3057" y="112"/>
                              </a:lnTo>
                              <a:lnTo>
                                <a:pt x="3061" y="106"/>
                              </a:lnTo>
                              <a:lnTo>
                                <a:pt x="3065" y="101"/>
                              </a:lnTo>
                              <a:lnTo>
                                <a:pt x="3070" y="96"/>
                              </a:lnTo>
                              <a:lnTo>
                                <a:pt x="3074" y="92"/>
                              </a:lnTo>
                              <a:lnTo>
                                <a:pt x="3081" y="89"/>
                              </a:lnTo>
                              <a:lnTo>
                                <a:pt x="3086" y="85"/>
                              </a:lnTo>
                              <a:lnTo>
                                <a:pt x="3092" y="83"/>
                              </a:lnTo>
                              <a:lnTo>
                                <a:pt x="3099" y="82"/>
                              </a:lnTo>
                              <a:lnTo>
                                <a:pt x="3106" y="81"/>
                              </a:lnTo>
                              <a:lnTo>
                                <a:pt x="3113" y="80"/>
                              </a:lnTo>
                              <a:lnTo>
                                <a:pt x="3125" y="81"/>
                              </a:lnTo>
                              <a:lnTo>
                                <a:pt x="3135" y="84"/>
                              </a:lnTo>
                              <a:lnTo>
                                <a:pt x="3141" y="86"/>
                              </a:lnTo>
                              <a:lnTo>
                                <a:pt x="3145" y="89"/>
                              </a:lnTo>
                              <a:lnTo>
                                <a:pt x="3149" y="92"/>
                              </a:lnTo>
                              <a:lnTo>
                                <a:pt x="3152" y="96"/>
                              </a:lnTo>
                              <a:lnTo>
                                <a:pt x="3156" y="100"/>
                              </a:lnTo>
                              <a:lnTo>
                                <a:pt x="3158" y="104"/>
                              </a:lnTo>
                              <a:lnTo>
                                <a:pt x="3162" y="109"/>
                              </a:lnTo>
                              <a:lnTo>
                                <a:pt x="3163" y="114"/>
                              </a:lnTo>
                              <a:lnTo>
                                <a:pt x="3166" y="125"/>
                              </a:lnTo>
                              <a:lnTo>
                                <a:pt x="3167" y="138"/>
                              </a:lnTo>
                              <a:lnTo>
                                <a:pt x="3167" y="141"/>
                              </a:lnTo>
                              <a:lnTo>
                                <a:pt x="3166" y="145"/>
                              </a:lnTo>
                              <a:lnTo>
                                <a:pt x="3075" y="145"/>
                              </a:lnTo>
                              <a:lnTo>
                                <a:pt x="3076" y="160"/>
                              </a:lnTo>
                              <a:lnTo>
                                <a:pt x="3079" y="173"/>
                              </a:lnTo>
                              <a:lnTo>
                                <a:pt x="3081" y="178"/>
                              </a:lnTo>
                              <a:lnTo>
                                <a:pt x="3084" y="182"/>
                              </a:lnTo>
                              <a:lnTo>
                                <a:pt x="3086" y="186"/>
                              </a:lnTo>
                              <a:lnTo>
                                <a:pt x="3090" y="190"/>
                              </a:lnTo>
                              <a:lnTo>
                                <a:pt x="3093" y="193"/>
                              </a:lnTo>
                              <a:lnTo>
                                <a:pt x="3097" y="196"/>
                              </a:lnTo>
                              <a:lnTo>
                                <a:pt x="3103" y="198"/>
                              </a:lnTo>
                              <a:lnTo>
                                <a:pt x="3108" y="200"/>
                              </a:lnTo>
                              <a:lnTo>
                                <a:pt x="3121" y="202"/>
                              </a:lnTo>
                              <a:lnTo>
                                <a:pt x="3135" y="203"/>
                              </a:lnTo>
                              <a:lnTo>
                                <a:pt x="3149" y="202"/>
                              </a:lnTo>
                              <a:lnTo>
                                <a:pt x="3165" y="201"/>
                              </a:lnTo>
                              <a:lnTo>
                                <a:pt x="3166" y="206"/>
                              </a:lnTo>
                              <a:close/>
                              <a:moveTo>
                                <a:pt x="3139" y="134"/>
                              </a:moveTo>
                              <a:lnTo>
                                <a:pt x="3139" y="130"/>
                              </a:lnTo>
                              <a:lnTo>
                                <a:pt x="3137" y="120"/>
                              </a:lnTo>
                              <a:lnTo>
                                <a:pt x="3136" y="112"/>
                              </a:lnTo>
                              <a:lnTo>
                                <a:pt x="3134" y="105"/>
                              </a:lnTo>
                              <a:lnTo>
                                <a:pt x="3131" y="100"/>
                              </a:lnTo>
                              <a:lnTo>
                                <a:pt x="3128" y="97"/>
                              </a:lnTo>
                              <a:lnTo>
                                <a:pt x="3124" y="94"/>
                              </a:lnTo>
                              <a:lnTo>
                                <a:pt x="3119" y="92"/>
                              </a:lnTo>
                              <a:lnTo>
                                <a:pt x="3112" y="92"/>
                              </a:lnTo>
                              <a:lnTo>
                                <a:pt x="3104" y="93"/>
                              </a:lnTo>
                              <a:lnTo>
                                <a:pt x="3097" y="95"/>
                              </a:lnTo>
                              <a:lnTo>
                                <a:pt x="3091" y="98"/>
                              </a:lnTo>
                              <a:lnTo>
                                <a:pt x="3086" y="104"/>
                              </a:lnTo>
                              <a:lnTo>
                                <a:pt x="3082" y="111"/>
                              </a:lnTo>
                              <a:lnTo>
                                <a:pt x="3079" y="118"/>
                              </a:lnTo>
                              <a:lnTo>
                                <a:pt x="3076" y="125"/>
                              </a:lnTo>
                              <a:lnTo>
                                <a:pt x="3075" y="134"/>
                              </a:lnTo>
                              <a:lnTo>
                                <a:pt x="3139" y="134"/>
                              </a:lnTo>
                              <a:close/>
                              <a:moveTo>
                                <a:pt x="3252" y="136"/>
                              </a:moveTo>
                              <a:lnTo>
                                <a:pt x="3332" y="136"/>
                              </a:lnTo>
                              <a:lnTo>
                                <a:pt x="3332" y="155"/>
                              </a:lnTo>
                              <a:lnTo>
                                <a:pt x="3252" y="155"/>
                              </a:lnTo>
                              <a:lnTo>
                                <a:pt x="3252" y="136"/>
                              </a:lnTo>
                              <a:close/>
                              <a:moveTo>
                                <a:pt x="3471" y="56"/>
                              </a:moveTo>
                              <a:lnTo>
                                <a:pt x="3471" y="173"/>
                              </a:lnTo>
                              <a:lnTo>
                                <a:pt x="3471" y="189"/>
                              </a:lnTo>
                              <a:lnTo>
                                <a:pt x="3471" y="204"/>
                              </a:lnTo>
                              <a:lnTo>
                                <a:pt x="3540" y="204"/>
                              </a:lnTo>
                              <a:lnTo>
                                <a:pt x="3559" y="166"/>
                              </a:lnTo>
                              <a:lnTo>
                                <a:pt x="3566" y="165"/>
                              </a:lnTo>
                              <a:lnTo>
                                <a:pt x="3563" y="217"/>
                              </a:lnTo>
                              <a:lnTo>
                                <a:pt x="3561" y="217"/>
                              </a:lnTo>
                              <a:lnTo>
                                <a:pt x="3544" y="217"/>
                              </a:lnTo>
                              <a:lnTo>
                                <a:pt x="3526" y="217"/>
                              </a:lnTo>
                              <a:lnTo>
                                <a:pt x="3509" y="217"/>
                              </a:lnTo>
                              <a:lnTo>
                                <a:pt x="3493" y="217"/>
                              </a:lnTo>
                              <a:lnTo>
                                <a:pt x="3457" y="217"/>
                              </a:lnTo>
                              <a:lnTo>
                                <a:pt x="3448" y="217"/>
                              </a:lnTo>
                              <a:lnTo>
                                <a:pt x="3439" y="217"/>
                              </a:lnTo>
                              <a:lnTo>
                                <a:pt x="3430" y="217"/>
                              </a:lnTo>
                              <a:lnTo>
                                <a:pt x="3422" y="217"/>
                              </a:lnTo>
                              <a:lnTo>
                                <a:pt x="3420" y="212"/>
                              </a:lnTo>
                              <a:lnTo>
                                <a:pt x="3438" y="206"/>
                              </a:lnTo>
                              <a:lnTo>
                                <a:pt x="3442" y="204"/>
                              </a:lnTo>
                              <a:lnTo>
                                <a:pt x="3443" y="201"/>
                              </a:lnTo>
                              <a:lnTo>
                                <a:pt x="3443" y="196"/>
                              </a:lnTo>
                              <a:lnTo>
                                <a:pt x="3443" y="189"/>
                              </a:lnTo>
                              <a:lnTo>
                                <a:pt x="3443" y="181"/>
                              </a:lnTo>
                              <a:lnTo>
                                <a:pt x="3443" y="173"/>
                              </a:lnTo>
                              <a:lnTo>
                                <a:pt x="3443" y="56"/>
                              </a:lnTo>
                              <a:lnTo>
                                <a:pt x="3443" y="50"/>
                              </a:lnTo>
                              <a:lnTo>
                                <a:pt x="3443" y="43"/>
                              </a:lnTo>
                              <a:lnTo>
                                <a:pt x="3443" y="38"/>
                              </a:lnTo>
                              <a:lnTo>
                                <a:pt x="3443" y="33"/>
                              </a:lnTo>
                              <a:lnTo>
                                <a:pt x="3442" y="30"/>
                              </a:lnTo>
                              <a:lnTo>
                                <a:pt x="3438" y="28"/>
                              </a:lnTo>
                              <a:lnTo>
                                <a:pt x="3420" y="22"/>
                              </a:lnTo>
                              <a:lnTo>
                                <a:pt x="3420" y="16"/>
                              </a:lnTo>
                              <a:lnTo>
                                <a:pt x="3430" y="16"/>
                              </a:lnTo>
                              <a:lnTo>
                                <a:pt x="3438" y="16"/>
                              </a:lnTo>
                              <a:lnTo>
                                <a:pt x="3448" y="16"/>
                              </a:lnTo>
                              <a:lnTo>
                                <a:pt x="3456" y="16"/>
                              </a:lnTo>
                              <a:lnTo>
                                <a:pt x="3465" y="16"/>
                              </a:lnTo>
                              <a:lnTo>
                                <a:pt x="3474" y="16"/>
                              </a:lnTo>
                              <a:lnTo>
                                <a:pt x="3483" y="16"/>
                              </a:lnTo>
                              <a:lnTo>
                                <a:pt x="3492" y="16"/>
                              </a:lnTo>
                              <a:lnTo>
                                <a:pt x="3492" y="22"/>
                              </a:lnTo>
                              <a:lnTo>
                                <a:pt x="3475" y="28"/>
                              </a:lnTo>
                              <a:lnTo>
                                <a:pt x="3473" y="28"/>
                              </a:lnTo>
                              <a:lnTo>
                                <a:pt x="3472" y="29"/>
                              </a:lnTo>
                              <a:lnTo>
                                <a:pt x="3471" y="31"/>
                              </a:lnTo>
                              <a:lnTo>
                                <a:pt x="3471" y="32"/>
                              </a:lnTo>
                              <a:lnTo>
                                <a:pt x="3471" y="38"/>
                              </a:lnTo>
                              <a:lnTo>
                                <a:pt x="3471" y="46"/>
                              </a:lnTo>
                              <a:lnTo>
                                <a:pt x="3471" y="54"/>
                              </a:lnTo>
                              <a:lnTo>
                                <a:pt x="3471" y="56"/>
                              </a:lnTo>
                              <a:close/>
                              <a:moveTo>
                                <a:pt x="3694" y="206"/>
                              </a:moveTo>
                              <a:lnTo>
                                <a:pt x="3688" y="211"/>
                              </a:lnTo>
                              <a:lnTo>
                                <a:pt x="3681" y="214"/>
                              </a:lnTo>
                              <a:lnTo>
                                <a:pt x="3675" y="216"/>
                              </a:lnTo>
                              <a:lnTo>
                                <a:pt x="3669" y="218"/>
                              </a:lnTo>
                              <a:lnTo>
                                <a:pt x="3656" y="220"/>
                              </a:lnTo>
                              <a:lnTo>
                                <a:pt x="3645" y="221"/>
                              </a:lnTo>
                              <a:lnTo>
                                <a:pt x="3637" y="221"/>
                              </a:lnTo>
                              <a:lnTo>
                                <a:pt x="3630" y="220"/>
                              </a:lnTo>
                              <a:lnTo>
                                <a:pt x="3622" y="218"/>
                              </a:lnTo>
                              <a:lnTo>
                                <a:pt x="3616" y="217"/>
                              </a:lnTo>
                              <a:lnTo>
                                <a:pt x="3610" y="214"/>
                              </a:lnTo>
                              <a:lnTo>
                                <a:pt x="3605" y="211"/>
                              </a:lnTo>
                              <a:lnTo>
                                <a:pt x="3599" y="207"/>
                              </a:lnTo>
                              <a:lnTo>
                                <a:pt x="3594" y="203"/>
                              </a:lnTo>
                              <a:lnTo>
                                <a:pt x="3590" y="198"/>
                              </a:lnTo>
                              <a:lnTo>
                                <a:pt x="3586" y="193"/>
                              </a:lnTo>
                              <a:lnTo>
                                <a:pt x="3583" y="187"/>
                              </a:lnTo>
                              <a:lnTo>
                                <a:pt x="3580" y="181"/>
                              </a:lnTo>
                              <a:lnTo>
                                <a:pt x="3578" y="175"/>
                              </a:lnTo>
                              <a:lnTo>
                                <a:pt x="3576" y="169"/>
                              </a:lnTo>
                              <a:lnTo>
                                <a:pt x="3576" y="161"/>
                              </a:lnTo>
                              <a:lnTo>
                                <a:pt x="3575" y="153"/>
                              </a:lnTo>
                              <a:lnTo>
                                <a:pt x="3576" y="145"/>
                              </a:lnTo>
                              <a:lnTo>
                                <a:pt x="3576" y="138"/>
                              </a:lnTo>
                              <a:lnTo>
                                <a:pt x="3578" y="131"/>
                              </a:lnTo>
                              <a:lnTo>
                                <a:pt x="3580" y="124"/>
                              </a:lnTo>
                              <a:lnTo>
                                <a:pt x="3583" y="118"/>
                              </a:lnTo>
                              <a:lnTo>
                                <a:pt x="3586" y="112"/>
                              </a:lnTo>
                              <a:lnTo>
                                <a:pt x="3589" y="106"/>
                              </a:lnTo>
                              <a:lnTo>
                                <a:pt x="3593" y="101"/>
                              </a:lnTo>
                              <a:lnTo>
                                <a:pt x="3598" y="96"/>
                              </a:lnTo>
                              <a:lnTo>
                                <a:pt x="3604" y="92"/>
                              </a:lnTo>
                              <a:lnTo>
                                <a:pt x="3609" y="89"/>
                              </a:lnTo>
                              <a:lnTo>
                                <a:pt x="3614" y="85"/>
                              </a:lnTo>
                              <a:lnTo>
                                <a:pt x="3620" y="83"/>
                              </a:lnTo>
                              <a:lnTo>
                                <a:pt x="3628" y="82"/>
                              </a:lnTo>
                              <a:lnTo>
                                <a:pt x="3634" y="81"/>
                              </a:lnTo>
                              <a:lnTo>
                                <a:pt x="3641" y="80"/>
                              </a:lnTo>
                              <a:lnTo>
                                <a:pt x="3654" y="81"/>
                              </a:lnTo>
                              <a:lnTo>
                                <a:pt x="3665" y="84"/>
                              </a:lnTo>
                              <a:lnTo>
                                <a:pt x="3669" y="86"/>
                              </a:lnTo>
                              <a:lnTo>
                                <a:pt x="3673" y="89"/>
                              </a:lnTo>
                              <a:lnTo>
                                <a:pt x="3677" y="92"/>
                              </a:lnTo>
                              <a:lnTo>
                                <a:pt x="3681" y="96"/>
                              </a:lnTo>
                              <a:lnTo>
                                <a:pt x="3685" y="100"/>
                              </a:lnTo>
                              <a:lnTo>
                                <a:pt x="3687" y="104"/>
                              </a:lnTo>
                              <a:lnTo>
                                <a:pt x="3690" y="109"/>
                              </a:lnTo>
                              <a:lnTo>
                                <a:pt x="3692" y="114"/>
                              </a:lnTo>
                              <a:lnTo>
                                <a:pt x="3694" y="125"/>
                              </a:lnTo>
                              <a:lnTo>
                                <a:pt x="3695" y="138"/>
                              </a:lnTo>
                              <a:lnTo>
                                <a:pt x="3695" y="141"/>
                              </a:lnTo>
                              <a:lnTo>
                                <a:pt x="3695" y="145"/>
                              </a:lnTo>
                              <a:lnTo>
                                <a:pt x="3604" y="145"/>
                              </a:lnTo>
                              <a:lnTo>
                                <a:pt x="3605" y="160"/>
                              </a:lnTo>
                              <a:lnTo>
                                <a:pt x="3607" y="173"/>
                              </a:lnTo>
                              <a:lnTo>
                                <a:pt x="3609" y="178"/>
                              </a:lnTo>
                              <a:lnTo>
                                <a:pt x="3612" y="182"/>
                              </a:lnTo>
                              <a:lnTo>
                                <a:pt x="3615" y="186"/>
                              </a:lnTo>
                              <a:lnTo>
                                <a:pt x="3618" y="190"/>
                              </a:lnTo>
                              <a:lnTo>
                                <a:pt x="3622" y="193"/>
                              </a:lnTo>
                              <a:lnTo>
                                <a:pt x="3627" y="196"/>
                              </a:lnTo>
                              <a:lnTo>
                                <a:pt x="3631" y="198"/>
                              </a:lnTo>
                              <a:lnTo>
                                <a:pt x="3637" y="200"/>
                              </a:lnTo>
                              <a:lnTo>
                                <a:pt x="3649" y="202"/>
                              </a:lnTo>
                              <a:lnTo>
                                <a:pt x="3664" y="203"/>
                              </a:lnTo>
                              <a:lnTo>
                                <a:pt x="3678" y="202"/>
                              </a:lnTo>
                              <a:lnTo>
                                <a:pt x="3693" y="201"/>
                              </a:lnTo>
                              <a:lnTo>
                                <a:pt x="3694" y="206"/>
                              </a:lnTo>
                              <a:close/>
                              <a:moveTo>
                                <a:pt x="3667" y="134"/>
                              </a:moveTo>
                              <a:lnTo>
                                <a:pt x="3667" y="130"/>
                              </a:lnTo>
                              <a:lnTo>
                                <a:pt x="3666" y="120"/>
                              </a:lnTo>
                              <a:lnTo>
                                <a:pt x="3665" y="112"/>
                              </a:lnTo>
                              <a:lnTo>
                                <a:pt x="3662" y="105"/>
                              </a:lnTo>
                              <a:lnTo>
                                <a:pt x="3660" y="100"/>
                              </a:lnTo>
                              <a:lnTo>
                                <a:pt x="3656" y="97"/>
                              </a:lnTo>
                              <a:lnTo>
                                <a:pt x="3652" y="94"/>
                              </a:lnTo>
                              <a:lnTo>
                                <a:pt x="3647" y="92"/>
                              </a:lnTo>
                              <a:lnTo>
                                <a:pt x="3640" y="92"/>
                              </a:lnTo>
                              <a:lnTo>
                                <a:pt x="3632" y="93"/>
                              </a:lnTo>
                              <a:lnTo>
                                <a:pt x="3626" y="95"/>
                              </a:lnTo>
                              <a:lnTo>
                                <a:pt x="3619" y="98"/>
                              </a:lnTo>
                              <a:lnTo>
                                <a:pt x="3614" y="104"/>
                              </a:lnTo>
                              <a:lnTo>
                                <a:pt x="3610" y="111"/>
                              </a:lnTo>
                              <a:lnTo>
                                <a:pt x="3608" y="118"/>
                              </a:lnTo>
                              <a:lnTo>
                                <a:pt x="3606" y="125"/>
                              </a:lnTo>
                              <a:lnTo>
                                <a:pt x="3605" y="134"/>
                              </a:lnTo>
                              <a:lnTo>
                                <a:pt x="3667" y="134"/>
                              </a:lnTo>
                              <a:close/>
                              <a:moveTo>
                                <a:pt x="3648" y="14"/>
                              </a:moveTo>
                              <a:lnTo>
                                <a:pt x="3676" y="14"/>
                              </a:lnTo>
                              <a:lnTo>
                                <a:pt x="3642" y="68"/>
                              </a:lnTo>
                              <a:lnTo>
                                <a:pt x="3633" y="68"/>
                              </a:lnTo>
                              <a:lnTo>
                                <a:pt x="3648" y="14"/>
                              </a:lnTo>
                              <a:close/>
                              <a:moveTo>
                                <a:pt x="3858" y="217"/>
                              </a:moveTo>
                              <a:lnTo>
                                <a:pt x="3841" y="217"/>
                              </a:lnTo>
                              <a:lnTo>
                                <a:pt x="3830" y="217"/>
                              </a:lnTo>
                              <a:lnTo>
                                <a:pt x="3822" y="217"/>
                              </a:lnTo>
                              <a:lnTo>
                                <a:pt x="3813" y="217"/>
                              </a:lnTo>
                              <a:lnTo>
                                <a:pt x="3808" y="209"/>
                              </a:lnTo>
                              <a:lnTo>
                                <a:pt x="3800" y="198"/>
                              </a:lnTo>
                              <a:lnTo>
                                <a:pt x="3791" y="184"/>
                              </a:lnTo>
                              <a:lnTo>
                                <a:pt x="3780" y="171"/>
                              </a:lnTo>
                              <a:lnTo>
                                <a:pt x="3769" y="158"/>
                              </a:lnTo>
                              <a:lnTo>
                                <a:pt x="3758" y="144"/>
                              </a:lnTo>
                              <a:lnTo>
                                <a:pt x="3810" y="94"/>
                              </a:lnTo>
                              <a:lnTo>
                                <a:pt x="3794" y="90"/>
                              </a:lnTo>
                              <a:lnTo>
                                <a:pt x="3793" y="83"/>
                              </a:lnTo>
                              <a:lnTo>
                                <a:pt x="3809" y="84"/>
                              </a:lnTo>
                              <a:lnTo>
                                <a:pt x="3820" y="84"/>
                              </a:lnTo>
                              <a:lnTo>
                                <a:pt x="3832" y="84"/>
                              </a:lnTo>
                              <a:lnTo>
                                <a:pt x="3851" y="83"/>
                              </a:lnTo>
                              <a:lnTo>
                                <a:pt x="3851" y="90"/>
                              </a:lnTo>
                              <a:lnTo>
                                <a:pt x="3838" y="93"/>
                              </a:lnTo>
                              <a:lnTo>
                                <a:pt x="3830" y="96"/>
                              </a:lnTo>
                              <a:lnTo>
                                <a:pt x="3823" y="100"/>
                              </a:lnTo>
                              <a:lnTo>
                                <a:pt x="3815" y="106"/>
                              </a:lnTo>
                              <a:lnTo>
                                <a:pt x="3785" y="136"/>
                              </a:lnTo>
                              <a:lnTo>
                                <a:pt x="3831" y="193"/>
                              </a:lnTo>
                              <a:lnTo>
                                <a:pt x="3838" y="201"/>
                              </a:lnTo>
                              <a:lnTo>
                                <a:pt x="3843" y="206"/>
                              </a:lnTo>
                              <a:lnTo>
                                <a:pt x="3849" y="209"/>
                              </a:lnTo>
                              <a:lnTo>
                                <a:pt x="3858" y="212"/>
                              </a:lnTo>
                              <a:lnTo>
                                <a:pt x="3858" y="217"/>
                              </a:lnTo>
                              <a:close/>
                              <a:moveTo>
                                <a:pt x="3708" y="16"/>
                              </a:moveTo>
                              <a:lnTo>
                                <a:pt x="3707" y="11"/>
                              </a:lnTo>
                              <a:lnTo>
                                <a:pt x="3719" y="9"/>
                              </a:lnTo>
                              <a:lnTo>
                                <a:pt x="3731" y="5"/>
                              </a:lnTo>
                              <a:lnTo>
                                <a:pt x="3742" y="3"/>
                              </a:lnTo>
                              <a:lnTo>
                                <a:pt x="3753" y="0"/>
                              </a:lnTo>
                              <a:lnTo>
                                <a:pt x="3755" y="1"/>
                              </a:lnTo>
                              <a:lnTo>
                                <a:pt x="3754" y="14"/>
                              </a:lnTo>
                              <a:lnTo>
                                <a:pt x="3754" y="29"/>
                              </a:lnTo>
                              <a:lnTo>
                                <a:pt x="3754" y="46"/>
                              </a:lnTo>
                              <a:lnTo>
                                <a:pt x="3754" y="66"/>
                              </a:lnTo>
                              <a:lnTo>
                                <a:pt x="3754" y="161"/>
                              </a:lnTo>
                              <a:lnTo>
                                <a:pt x="3754" y="172"/>
                              </a:lnTo>
                              <a:lnTo>
                                <a:pt x="3754" y="182"/>
                              </a:lnTo>
                              <a:lnTo>
                                <a:pt x="3754" y="192"/>
                              </a:lnTo>
                              <a:lnTo>
                                <a:pt x="3754" y="202"/>
                              </a:lnTo>
                              <a:lnTo>
                                <a:pt x="3754" y="204"/>
                              </a:lnTo>
                              <a:lnTo>
                                <a:pt x="3755" y="205"/>
                              </a:lnTo>
                              <a:lnTo>
                                <a:pt x="3756" y="206"/>
                              </a:lnTo>
                              <a:lnTo>
                                <a:pt x="3758" y="207"/>
                              </a:lnTo>
                              <a:lnTo>
                                <a:pt x="3772" y="212"/>
                              </a:lnTo>
                              <a:lnTo>
                                <a:pt x="3772" y="217"/>
                              </a:lnTo>
                              <a:lnTo>
                                <a:pt x="3756" y="217"/>
                              </a:lnTo>
                              <a:lnTo>
                                <a:pt x="3740" y="217"/>
                              </a:lnTo>
                              <a:lnTo>
                                <a:pt x="3733" y="217"/>
                              </a:lnTo>
                              <a:lnTo>
                                <a:pt x="3726" y="217"/>
                              </a:lnTo>
                              <a:lnTo>
                                <a:pt x="3717" y="217"/>
                              </a:lnTo>
                              <a:lnTo>
                                <a:pt x="3708" y="217"/>
                              </a:lnTo>
                              <a:lnTo>
                                <a:pt x="3707" y="212"/>
                              </a:lnTo>
                              <a:lnTo>
                                <a:pt x="3724" y="206"/>
                              </a:lnTo>
                              <a:lnTo>
                                <a:pt x="3726" y="205"/>
                              </a:lnTo>
                              <a:lnTo>
                                <a:pt x="3727" y="202"/>
                              </a:lnTo>
                              <a:lnTo>
                                <a:pt x="3727" y="194"/>
                              </a:lnTo>
                              <a:lnTo>
                                <a:pt x="3728" y="185"/>
                              </a:lnTo>
                              <a:lnTo>
                                <a:pt x="3728" y="176"/>
                              </a:lnTo>
                              <a:lnTo>
                                <a:pt x="3728" y="166"/>
                              </a:lnTo>
                              <a:lnTo>
                                <a:pt x="3728" y="106"/>
                              </a:lnTo>
                              <a:lnTo>
                                <a:pt x="3728" y="74"/>
                              </a:lnTo>
                              <a:lnTo>
                                <a:pt x="3727" y="49"/>
                              </a:lnTo>
                              <a:lnTo>
                                <a:pt x="3727" y="31"/>
                              </a:lnTo>
                              <a:lnTo>
                                <a:pt x="3727" y="21"/>
                              </a:lnTo>
                              <a:lnTo>
                                <a:pt x="3708" y="16"/>
                              </a:lnTo>
                              <a:close/>
                              <a:moveTo>
                                <a:pt x="3939" y="152"/>
                              </a:moveTo>
                              <a:lnTo>
                                <a:pt x="3924" y="153"/>
                              </a:lnTo>
                              <a:lnTo>
                                <a:pt x="3913" y="154"/>
                              </a:lnTo>
                              <a:lnTo>
                                <a:pt x="3903" y="156"/>
                              </a:lnTo>
                              <a:lnTo>
                                <a:pt x="3896" y="158"/>
                              </a:lnTo>
                              <a:lnTo>
                                <a:pt x="3892" y="162"/>
                              </a:lnTo>
                              <a:lnTo>
                                <a:pt x="3888" y="166"/>
                              </a:lnTo>
                              <a:lnTo>
                                <a:pt x="3886" y="172"/>
                              </a:lnTo>
                              <a:lnTo>
                                <a:pt x="3884" y="179"/>
                              </a:lnTo>
                              <a:lnTo>
                                <a:pt x="3886" y="185"/>
                              </a:lnTo>
                              <a:lnTo>
                                <a:pt x="3887" y="191"/>
                              </a:lnTo>
                              <a:lnTo>
                                <a:pt x="3889" y="195"/>
                              </a:lnTo>
                              <a:lnTo>
                                <a:pt x="3893" y="198"/>
                              </a:lnTo>
                              <a:lnTo>
                                <a:pt x="3897" y="201"/>
                              </a:lnTo>
                              <a:lnTo>
                                <a:pt x="3901" y="202"/>
                              </a:lnTo>
                              <a:lnTo>
                                <a:pt x="3907" y="203"/>
                              </a:lnTo>
                              <a:lnTo>
                                <a:pt x="3913" y="204"/>
                              </a:lnTo>
                              <a:lnTo>
                                <a:pt x="3920" y="203"/>
                              </a:lnTo>
                              <a:lnTo>
                                <a:pt x="3927" y="202"/>
                              </a:lnTo>
                              <a:lnTo>
                                <a:pt x="3933" y="201"/>
                              </a:lnTo>
                              <a:lnTo>
                                <a:pt x="3939" y="199"/>
                              </a:lnTo>
                              <a:lnTo>
                                <a:pt x="3939" y="152"/>
                              </a:lnTo>
                              <a:close/>
                              <a:moveTo>
                                <a:pt x="3870" y="93"/>
                              </a:moveTo>
                              <a:lnTo>
                                <a:pt x="3883" y="88"/>
                              </a:lnTo>
                              <a:lnTo>
                                <a:pt x="3896" y="83"/>
                              </a:lnTo>
                              <a:lnTo>
                                <a:pt x="3908" y="81"/>
                              </a:lnTo>
                              <a:lnTo>
                                <a:pt x="3919" y="80"/>
                              </a:lnTo>
                              <a:lnTo>
                                <a:pt x="3930" y="81"/>
                              </a:lnTo>
                              <a:lnTo>
                                <a:pt x="3939" y="83"/>
                              </a:lnTo>
                              <a:lnTo>
                                <a:pt x="3947" y="86"/>
                              </a:lnTo>
                              <a:lnTo>
                                <a:pt x="3954" y="92"/>
                              </a:lnTo>
                              <a:lnTo>
                                <a:pt x="3959" y="98"/>
                              </a:lnTo>
                              <a:lnTo>
                                <a:pt x="3962" y="106"/>
                              </a:lnTo>
                              <a:lnTo>
                                <a:pt x="3964" y="115"/>
                              </a:lnTo>
                              <a:lnTo>
                                <a:pt x="3965" y="125"/>
                              </a:lnTo>
                              <a:lnTo>
                                <a:pt x="3964" y="185"/>
                              </a:lnTo>
                              <a:lnTo>
                                <a:pt x="3964" y="192"/>
                              </a:lnTo>
                              <a:lnTo>
                                <a:pt x="3965" y="197"/>
                              </a:lnTo>
                              <a:lnTo>
                                <a:pt x="3967" y="201"/>
                              </a:lnTo>
                              <a:lnTo>
                                <a:pt x="3968" y="203"/>
                              </a:lnTo>
                              <a:lnTo>
                                <a:pt x="3971" y="205"/>
                              </a:lnTo>
                              <a:lnTo>
                                <a:pt x="3974" y="206"/>
                              </a:lnTo>
                              <a:lnTo>
                                <a:pt x="3979" y="207"/>
                              </a:lnTo>
                              <a:lnTo>
                                <a:pt x="3985" y="207"/>
                              </a:lnTo>
                              <a:lnTo>
                                <a:pt x="3987" y="214"/>
                              </a:lnTo>
                              <a:lnTo>
                                <a:pt x="3979" y="216"/>
                              </a:lnTo>
                              <a:lnTo>
                                <a:pt x="3971" y="218"/>
                              </a:lnTo>
                              <a:lnTo>
                                <a:pt x="3963" y="220"/>
                              </a:lnTo>
                              <a:lnTo>
                                <a:pt x="3959" y="221"/>
                              </a:lnTo>
                              <a:lnTo>
                                <a:pt x="3953" y="220"/>
                              </a:lnTo>
                              <a:lnTo>
                                <a:pt x="3948" y="217"/>
                              </a:lnTo>
                              <a:lnTo>
                                <a:pt x="3943" y="213"/>
                              </a:lnTo>
                              <a:lnTo>
                                <a:pt x="3940" y="206"/>
                              </a:lnTo>
                              <a:lnTo>
                                <a:pt x="3930" y="213"/>
                              </a:lnTo>
                              <a:lnTo>
                                <a:pt x="3920" y="217"/>
                              </a:lnTo>
                              <a:lnTo>
                                <a:pt x="3911" y="220"/>
                              </a:lnTo>
                              <a:lnTo>
                                <a:pt x="3902" y="221"/>
                              </a:lnTo>
                              <a:lnTo>
                                <a:pt x="3892" y="220"/>
                              </a:lnTo>
                              <a:lnTo>
                                <a:pt x="3883" y="219"/>
                              </a:lnTo>
                              <a:lnTo>
                                <a:pt x="3876" y="216"/>
                              </a:lnTo>
                              <a:lnTo>
                                <a:pt x="3870" y="212"/>
                              </a:lnTo>
                              <a:lnTo>
                                <a:pt x="3864" y="205"/>
                              </a:lnTo>
                              <a:lnTo>
                                <a:pt x="3860" y="199"/>
                              </a:lnTo>
                              <a:lnTo>
                                <a:pt x="3858" y="192"/>
                              </a:lnTo>
                              <a:lnTo>
                                <a:pt x="3857" y="183"/>
                              </a:lnTo>
                              <a:lnTo>
                                <a:pt x="3858" y="178"/>
                              </a:lnTo>
                              <a:lnTo>
                                <a:pt x="3859" y="173"/>
                              </a:lnTo>
                              <a:lnTo>
                                <a:pt x="3860" y="169"/>
                              </a:lnTo>
                              <a:lnTo>
                                <a:pt x="3862" y="164"/>
                              </a:lnTo>
                              <a:lnTo>
                                <a:pt x="3866" y="160"/>
                              </a:lnTo>
                              <a:lnTo>
                                <a:pt x="3869" y="157"/>
                              </a:lnTo>
                              <a:lnTo>
                                <a:pt x="3873" y="154"/>
                              </a:lnTo>
                              <a:lnTo>
                                <a:pt x="3877" y="151"/>
                              </a:lnTo>
                              <a:lnTo>
                                <a:pt x="3889" y="146"/>
                              </a:lnTo>
                              <a:lnTo>
                                <a:pt x="3902" y="143"/>
                              </a:lnTo>
                              <a:lnTo>
                                <a:pt x="3919" y="141"/>
                              </a:lnTo>
                              <a:lnTo>
                                <a:pt x="3939" y="140"/>
                              </a:lnTo>
                              <a:lnTo>
                                <a:pt x="3939" y="130"/>
                              </a:lnTo>
                              <a:lnTo>
                                <a:pt x="3939" y="121"/>
                              </a:lnTo>
                              <a:lnTo>
                                <a:pt x="3937" y="115"/>
                              </a:lnTo>
                              <a:lnTo>
                                <a:pt x="3935" y="110"/>
                              </a:lnTo>
                              <a:lnTo>
                                <a:pt x="3932" y="105"/>
                              </a:lnTo>
                              <a:lnTo>
                                <a:pt x="3927" y="102"/>
                              </a:lnTo>
                              <a:lnTo>
                                <a:pt x="3920" y="99"/>
                              </a:lnTo>
                              <a:lnTo>
                                <a:pt x="3914" y="98"/>
                              </a:lnTo>
                              <a:lnTo>
                                <a:pt x="3906" y="97"/>
                              </a:lnTo>
                              <a:lnTo>
                                <a:pt x="3899" y="98"/>
                              </a:lnTo>
                              <a:lnTo>
                                <a:pt x="3891" y="99"/>
                              </a:lnTo>
                              <a:lnTo>
                                <a:pt x="3882" y="100"/>
                              </a:lnTo>
                              <a:lnTo>
                                <a:pt x="3873" y="102"/>
                              </a:lnTo>
                              <a:lnTo>
                                <a:pt x="3870" y="93"/>
                              </a:lnTo>
                              <a:close/>
                              <a:moveTo>
                                <a:pt x="3994" y="91"/>
                              </a:moveTo>
                              <a:lnTo>
                                <a:pt x="4007" y="89"/>
                              </a:lnTo>
                              <a:lnTo>
                                <a:pt x="4018" y="85"/>
                              </a:lnTo>
                              <a:lnTo>
                                <a:pt x="4029" y="83"/>
                              </a:lnTo>
                              <a:lnTo>
                                <a:pt x="4040" y="80"/>
                              </a:lnTo>
                              <a:lnTo>
                                <a:pt x="4041" y="81"/>
                              </a:lnTo>
                              <a:lnTo>
                                <a:pt x="4041" y="98"/>
                              </a:lnTo>
                              <a:lnTo>
                                <a:pt x="4055" y="91"/>
                              </a:lnTo>
                              <a:lnTo>
                                <a:pt x="4068" y="85"/>
                              </a:lnTo>
                              <a:lnTo>
                                <a:pt x="4074" y="83"/>
                              </a:lnTo>
                              <a:lnTo>
                                <a:pt x="4080" y="81"/>
                              </a:lnTo>
                              <a:lnTo>
                                <a:pt x="4088" y="81"/>
                              </a:lnTo>
                              <a:lnTo>
                                <a:pt x="4094" y="80"/>
                              </a:lnTo>
                              <a:lnTo>
                                <a:pt x="4094" y="81"/>
                              </a:lnTo>
                              <a:lnTo>
                                <a:pt x="4092" y="92"/>
                              </a:lnTo>
                              <a:lnTo>
                                <a:pt x="4090" y="103"/>
                              </a:lnTo>
                              <a:lnTo>
                                <a:pt x="4088" y="115"/>
                              </a:lnTo>
                              <a:lnTo>
                                <a:pt x="4086" y="125"/>
                              </a:lnTo>
                              <a:lnTo>
                                <a:pt x="4080" y="126"/>
                              </a:lnTo>
                              <a:lnTo>
                                <a:pt x="4076" y="116"/>
                              </a:lnTo>
                              <a:lnTo>
                                <a:pt x="4073" y="108"/>
                              </a:lnTo>
                              <a:lnTo>
                                <a:pt x="4071" y="104"/>
                              </a:lnTo>
                              <a:lnTo>
                                <a:pt x="4068" y="101"/>
                              </a:lnTo>
                              <a:lnTo>
                                <a:pt x="4064" y="100"/>
                              </a:lnTo>
                              <a:lnTo>
                                <a:pt x="4061" y="100"/>
                              </a:lnTo>
                              <a:lnTo>
                                <a:pt x="4057" y="100"/>
                              </a:lnTo>
                              <a:lnTo>
                                <a:pt x="4052" y="101"/>
                              </a:lnTo>
                              <a:lnTo>
                                <a:pt x="4047" y="103"/>
                              </a:lnTo>
                              <a:lnTo>
                                <a:pt x="4041" y="106"/>
                              </a:lnTo>
                              <a:lnTo>
                                <a:pt x="4041" y="170"/>
                              </a:lnTo>
                              <a:lnTo>
                                <a:pt x="4041" y="179"/>
                              </a:lnTo>
                              <a:lnTo>
                                <a:pt x="4041" y="189"/>
                              </a:lnTo>
                              <a:lnTo>
                                <a:pt x="4041" y="196"/>
                              </a:lnTo>
                              <a:lnTo>
                                <a:pt x="4041" y="201"/>
                              </a:lnTo>
                              <a:lnTo>
                                <a:pt x="4042" y="203"/>
                              </a:lnTo>
                              <a:lnTo>
                                <a:pt x="4042" y="204"/>
                              </a:lnTo>
                              <a:lnTo>
                                <a:pt x="4043" y="205"/>
                              </a:lnTo>
                              <a:lnTo>
                                <a:pt x="4045" y="206"/>
                              </a:lnTo>
                              <a:lnTo>
                                <a:pt x="4064" y="212"/>
                              </a:lnTo>
                              <a:lnTo>
                                <a:pt x="4064" y="217"/>
                              </a:lnTo>
                              <a:lnTo>
                                <a:pt x="4054" y="217"/>
                              </a:lnTo>
                              <a:lnTo>
                                <a:pt x="4044" y="217"/>
                              </a:lnTo>
                              <a:lnTo>
                                <a:pt x="4036" y="217"/>
                              </a:lnTo>
                              <a:lnTo>
                                <a:pt x="4029" y="217"/>
                              </a:lnTo>
                              <a:lnTo>
                                <a:pt x="4021" y="217"/>
                              </a:lnTo>
                              <a:lnTo>
                                <a:pt x="4013" y="217"/>
                              </a:lnTo>
                              <a:lnTo>
                                <a:pt x="4004" y="217"/>
                              </a:lnTo>
                              <a:lnTo>
                                <a:pt x="3995" y="217"/>
                              </a:lnTo>
                              <a:lnTo>
                                <a:pt x="3994" y="212"/>
                              </a:lnTo>
                              <a:lnTo>
                                <a:pt x="4011" y="206"/>
                              </a:lnTo>
                              <a:lnTo>
                                <a:pt x="4014" y="205"/>
                              </a:lnTo>
                              <a:lnTo>
                                <a:pt x="4015" y="202"/>
                              </a:lnTo>
                              <a:lnTo>
                                <a:pt x="4015" y="195"/>
                              </a:lnTo>
                              <a:lnTo>
                                <a:pt x="4015" y="184"/>
                              </a:lnTo>
                              <a:lnTo>
                                <a:pt x="4015" y="136"/>
                              </a:lnTo>
                              <a:lnTo>
                                <a:pt x="4015" y="124"/>
                              </a:lnTo>
                              <a:lnTo>
                                <a:pt x="4015" y="115"/>
                              </a:lnTo>
                              <a:lnTo>
                                <a:pt x="4015" y="108"/>
                              </a:lnTo>
                              <a:lnTo>
                                <a:pt x="4014" y="100"/>
                              </a:lnTo>
                              <a:lnTo>
                                <a:pt x="3995" y="96"/>
                              </a:lnTo>
                              <a:lnTo>
                                <a:pt x="3994" y="91"/>
                              </a:lnTo>
                              <a:close/>
                              <a:moveTo>
                                <a:pt x="4004" y="14"/>
                              </a:moveTo>
                              <a:lnTo>
                                <a:pt x="4015" y="14"/>
                              </a:lnTo>
                              <a:lnTo>
                                <a:pt x="4047" y="45"/>
                              </a:lnTo>
                              <a:lnTo>
                                <a:pt x="4077" y="14"/>
                              </a:lnTo>
                              <a:lnTo>
                                <a:pt x="4088" y="14"/>
                              </a:lnTo>
                              <a:lnTo>
                                <a:pt x="4056" y="68"/>
                              </a:lnTo>
                              <a:lnTo>
                                <a:pt x="4035" y="68"/>
                              </a:lnTo>
                              <a:lnTo>
                                <a:pt x="4004" y="14"/>
                              </a:lnTo>
                              <a:close/>
                              <a:moveTo>
                                <a:pt x="4175" y="95"/>
                              </a:moveTo>
                              <a:lnTo>
                                <a:pt x="4166" y="94"/>
                              </a:lnTo>
                              <a:lnTo>
                                <a:pt x="4157" y="93"/>
                              </a:lnTo>
                              <a:lnTo>
                                <a:pt x="4151" y="93"/>
                              </a:lnTo>
                              <a:lnTo>
                                <a:pt x="4144" y="94"/>
                              </a:lnTo>
                              <a:lnTo>
                                <a:pt x="4139" y="96"/>
                              </a:lnTo>
                              <a:lnTo>
                                <a:pt x="4135" y="98"/>
                              </a:lnTo>
                              <a:lnTo>
                                <a:pt x="4132" y="101"/>
                              </a:lnTo>
                              <a:lnTo>
                                <a:pt x="4129" y="104"/>
                              </a:lnTo>
                              <a:lnTo>
                                <a:pt x="4128" y="108"/>
                              </a:lnTo>
                              <a:lnTo>
                                <a:pt x="4126" y="113"/>
                              </a:lnTo>
                              <a:lnTo>
                                <a:pt x="4128" y="116"/>
                              </a:lnTo>
                              <a:lnTo>
                                <a:pt x="4129" y="120"/>
                              </a:lnTo>
                              <a:lnTo>
                                <a:pt x="4130" y="123"/>
                              </a:lnTo>
                              <a:lnTo>
                                <a:pt x="4132" y="126"/>
                              </a:lnTo>
                              <a:lnTo>
                                <a:pt x="4140" y="131"/>
                              </a:lnTo>
                              <a:lnTo>
                                <a:pt x="4153" y="136"/>
                              </a:lnTo>
                              <a:lnTo>
                                <a:pt x="4164" y="140"/>
                              </a:lnTo>
                              <a:lnTo>
                                <a:pt x="4174" y="143"/>
                              </a:lnTo>
                              <a:lnTo>
                                <a:pt x="4181" y="148"/>
                              </a:lnTo>
                              <a:lnTo>
                                <a:pt x="4188" y="152"/>
                              </a:lnTo>
                              <a:lnTo>
                                <a:pt x="4193" y="156"/>
                              </a:lnTo>
                              <a:lnTo>
                                <a:pt x="4197" y="160"/>
                              </a:lnTo>
                              <a:lnTo>
                                <a:pt x="4200" y="165"/>
                              </a:lnTo>
                              <a:lnTo>
                                <a:pt x="4202" y="172"/>
                              </a:lnTo>
                              <a:lnTo>
                                <a:pt x="4202" y="178"/>
                              </a:lnTo>
                              <a:lnTo>
                                <a:pt x="4202" y="183"/>
                              </a:lnTo>
                              <a:lnTo>
                                <a:pt x="4201" y="187"/>
                              </a:lnTo>
                              <a:lnTo>
                                <a:pt x="4200" y="192"/>
                              </a:lnTo>
                              <a:lnTo>
                                <a:pt x="4198" y="196"/>
                              </a:lnTo>
                              <a:lnTo>
                                <a:pt x="4196" y="200"/>
                              </a:lnTo>
                              <a:lnTo>
                                <a:pt x="4194" y="203"/>
                              </a:lnTo>
                              <a:lnTo>
                                <a:pt x="4191" y="206"/>
                              </a:lnTo>
                              <a:lnTo>
                                <a:pt x="4186" y="210"/>
                              </a:lnTo>
                              <a:lnTo>
                                <a:pt x="4179" y="215"/>
                              </a:lnTo>
                              <a:lnTo>
                                <a:pt x="4170" y="218"/>
                              </a:lnTo>
                              <a:lnTo>
                                <a:pt x="4159" y="220"/>
                              </a:lnTo>
                              <a:lnTo>
                                <a:pt x="4148" y="221"/>
                              </a:lnTo>
                              <a:lnTo>
                                <a:pt x="4137" y="220"/>
                              </a:lnTo>
                              <a:lnTo>
                                <a:pt x="4125" y="219"/>
                              </a:lnTo>
                              <a:lnTo>
                                <a:pt x="4114" y="216"/>
                              </a:lnTo>
                              <a:lnTo>
                                <a:pt x="4103" y="212"/>
                              </a:lnTo>
                              <a:lnTo>
                                <a:pt x="4105" y="203"/>
                              </a:lnTo>
                              <a:lnTo>
                                <a:pt x="4108" y="194"/>
                              </a:lnTo>
                              <a:lnTo>
                                <a:pt x="4110" y="184"/>
                              </a:lnTo>
                              <a:lnTo>
                                <a:pt x="4111" y="176"/>
                              </a:lnTo>
                              <a:lnTo>
                                <a:pt x="4117" y="175"/>
                              </a:lnTo>
                              <a:lnTo>
                                <a:pt x="4126" y="205"/>
                              </a:lnTo>
                              <a:lnTo>
                                <a:pt x="4136" y="209"/>
                              </a:lnTo>
                              <a:lnTo>
                                <a:pt x="4148" y="209"/>
                              </a:lnTo>
                              <a:lnTo>
                                <a:pt x="4154" y="209"/>
                              </a:lnTo>
                              <a:lnTo>
                                <a:pt x="4160" y="207"/>
                              </a:lnTo>
                              <a:lnTo>
                                <a:pt x="4164" y="205"/>
                              </a:lnTo>
                              <a:lnTo>
                                <a:pt x="4169" y="203"/>
                              </a:lnTo>
                              <a:lnTo>
                                <a:pt x="4173" y="200"/>
                              </a:lnTo>
                              <a:lnTo>
                                <a:pt x="4175" y="197"/>
                              </a:lnTo>
                              <a:lnTo>
                                <a:pt x="4177" y="193"/>
                              </a:lnTo>
                              <a:lnTo>
                                <a:pt x="4177" y="187"/>
                              </a:lnTo>
                              <a:lnTo>
                                <a:pt x="4177" y="183"/>
                              </a:lnTo>
                              <a:lnTo>
                                <a:pt x="4176" y="180"/>
                              </a:lnTo>
                              <a:lnTo>
                                <a:pt x="4174" y="176"/>
                              </a:lnTo>
                              <a:lnTo>
                                <a:pt x="4172" y="174"/>
                              </a:lnTo>
                              <a:lnTo>
                                <a:pt x="4169" y="171"/>
                              </a:lnTo>
                              <a:lnTo>
                                <a:pt x="4164" y="169"/>
                              </a:lnTo>
                              <a:lnTo>
                                <a:pt x="4160" y="166"/>
                              </a:lnTo>
                              <a:lnTo>
                                <a:pt x="4155" y="164"/>
                              </a:lnTo>
                              <a:lnTo>
                                <a:pt x="4139" y="159"/>
                              </a:lnTo>
                              <a:lnTo>
                                <a:pt x="4131" y="156"/>
                              </a:lnTo>
                              <a:lnTo>
                                <a:pt x="4123" y="152"/>
                              </a:lnTo>
                              <a:lnTo>
                                <a:pt x="4117" y="149"/>
                              </a:lnTo>
                              <a:lnTo>
                                <a:pt x="4113" y="143"/>
                              </a:lnTo>
                              <a:lnTo>
                                <a:pt x="4110" y="139"/>
                              </a:lnTo>
                              <a:lnTo>
                                <a:pt x="4108" y="134"/>
                              </a:lnTo>
                              <a:lnTo>
                                <a:pt x="4105" y="128"/>
                              </a:lnTo>
                              <a:lnTo>
                                <a:pt x="4105" y="121"/>
                              </a:lnTo>
                              <a:lnTo>
                                <a:pt x="4106" y="112"/>
                              </a:lnTo>
                              <a:lnTo>
                                <a:pt x="4109" y="104"/>
                              </a:lnTo>
                              <a:lnTo>
                                <a:pt x="4114" y="97"/>
                              </a:lnTo>
                              <a:lnTo>
                                <a:pt x="4119" y="92"/>
                              </a:lnTo>
                              <a:lnTo>
                                <a:pt x="4128" y="86"/>
                              </a:lnTo>
                              <a:lnTo>
                                <a:pt x="4136" y="83"/>
                              </a:lnTo>
                              <a:lnTo>
                                <a:pt x="4146" y="81"/>
                              </a:lnTo>
                              <a:lnTo>
                                <a:pt x="4157" y="80"/>
                              </a:lnTo>
                              <a:lnTo>
                                <a:pt x="4168" y="81"/>
                              </a:lnTo>
                              <a:lnTo>
                                <a:pt x="4178" y="82"/>
                              </a:lnTo>
                              <a:lnTo>
                                <a:pt x="4188" y="84"/>
                              </a:lnTo>
                              <a:lnTo>
                                <a:pt x="4197" y="86"/>
                              </a:lnTo>
                              <a:lnTo>
                                <a:pt x="4195" y="95"/>
                              </a:lnTo>
                              <a:lnTo>
                                <a:pt x="4193" y="103"/>
                              </a:lnTo>
                              <a:lnTo>
                                <a:pt x="4192" y="113"/>
                              </a:lnTo>
                              <a:lnTo>
                                <a:pt x="4190" y="121"/>
                              </a:lnTo>
                              <a:lnTo>
                                <a:pt x="4184" y="122"/>
                              </a:lnTo>
                              <a:lnTo>
                                <a:pt x="4175" y="95"/>
                              </a:lnTo>
                              <a:close/>
                              <a:moveTo>
                                <a:pt x="4365" y="217"/>
                              </a:moveTo>
                              <a:lnTo>
                                <a:pt x="4348" y="217"/>
                              </a:lnTo>
                              <a:lnTo>
                                <a:pt x="4336" y="217"/>
                              </a:lnTo>
                              <a:lnTo>
                                <a:pt x="4330" y="217"/>
                              </a:lnTo>
                              <a:lnTo>
                                <a:pt x="4320" y="217"/>
                              </a:lnTo>
                              <a:lnTo>
                                <a:pt x="4314" y="209"/>
                              </a:lnTo>
                              <a:lnTo>
                                <a:pt x="4307" y="198"/>
                              </a:lnTo>
                              <a:lnTo>
                                <a:pt x="4297" y="184"/>
                              </a:lnTo>
                              <a:lnTo>
                                <a:pt x="4286" y="171"/>
                              </a:lnTo>
                              <a:lnTo>
                                <a:pt x="4276" y="158"/>
                              </a:lnTo>
                              <a:lnTo>
                                <a:pt x="4264" y="144"/>
                              </a:lnTo>
                              <a:lnTo>
                                <a:pt x="4317" y="94"/>
                              </a:lnTo>
                              <a:lnTo>
                                <a:pt x="4300" y="90"/>
                              </a:lnTo>
                              <a:lnTo>
                                <a:pt x="4300" y="83"/>
                              </a:lnTo>
                              <a:lnTo>
                                <a:pt x="4316" y="84"/>
                              </a:lnTo>
                              <a:lnTo>
                                <a:pt x="4327" y="84"/>
                              </a:lnTo>
                              <a:lnTo>
                                <a:pt x="4339" y="84"/>
                              </a:lnTo>
                              <a:lnTo>
                                <a:pt x="4357" y="83"/>
                              </a:lnTo>
                              <a:lnTo>
                                <a:pt x="4358" y="90"/>
                              </a:lnTo>
                              <a:lnTo>
                                <a:pt x="4345" y="93"/>
                              </a:lnTo>
                              <a:lnTo>
                                <a:pt x="4337" y="96"/>
                              </a:lnTo>
                              <a:lnTo>
                                <a:pt x="4331" y="100"/>
                              </a:lnTo>
                              <a:lnTo>
                                <a:pt x="4322" y="106"/>
                              </a:lnTo>
                              <a:lnTo>
                                <a:pt x="4292" y="136"/>
                              </a:lnTo>
                              <a:lnTo>
                                <a:pt x="4338" y="193"/>
                              </a:lnTo>
                              <a:lnTo>
                                <a:pt x="4344" y="201"/>
                              </a:lnTo>
                              <a:lnTo>
                                <a:pt x="4350" y="206"/>
                              </a:lnTo>
                              <a:lnTo>
                                <a:pt x="4356" y="209"/>
                              </a:lnTo>
                              <a:lnTo>
                                <a:pt x="4364" y="212"/>
                              </a:lnTo>
                              <a:lnTo>
                                <a:pt x="4365" y="217"/>
                              </a:lnTo>
                              <a:close/>
                              <a:moveTo>
                                <a:pt x="4214" y="16"/>
                              </a:moveTo>
                              <a:lnTo>
                                <a:pt x="4214" y="11"/>
                              </a:lnTo>
                              <a:lnTo>
                                <a:pt x="4226" y="9"/>
                              </a:lnTo>
                              <a:lnTo>
                                <a:pt x="4238" y="5"/>
                              </a:lnTo>
                              <a:lnTo>
                                <a:pt x="4250" y="3"/>
                              </a:lnTo>
                              <a:lnTo>
                                <a:pt x="4260" y="0"/>
                              </a:lnTo>
                              <a:lnTo>
                                <a:pt x="4261" y="1"/>
                              </a:lnTo>
                              <a:lnTo>
                                <a:pt x="4261" y="14"/>
                              </a:lnTo>
                              <a:lnTo>
                                <a:pt x="4261" y="29"/>
                              </a:lnTo>
                              <a:lnTo>
                                <a:pt x="4261" y="46"/>
                              </a:lnTo>
                              <a:lnTo>
                                <a:pt x="4261" y="66"/>
                              </a:lnTo>
                              <a:lnTo>
                                <a:pt x="4261" y="161"/>
                              </a:lnTo>
                              <a:lnTo>
                                <a:pt x="4261" y="172"/>
                              </a:lnTo>
                              <a:lnTo>
                                <a:pt x="4261" y="182"/>
                              </a:lnTo>
                              <a:lnTo>
                                <a:pt x="4261" y="192"/>
                              </a:lnTo>
                              <a:lnTo>
                                <a:pt x="4261" y="202"/>
                              </a:lnTo>
                              <a:lnTo>
                                <a:pt x="4261" y="204"/>
                              </a:lnTo>
                              <a:lnTo>
                                <a:pt x="4262" y="205"/>
                              </a:lnTo>
                              <a:lnTo>
                                <a:pt x="4263" y="206"/>
                              </a:lnTo>
                              <a:lnTo>
                                <a:pt x="4264" y="207"/>
                              </a:lnTo>
                              <a:lnTo>
                                <a:pt x="4279" y="212"/>
                              </a:lnTo>
                              <a:lnTo>
                                <a:pt x="4279" y="217"/>
                              </a:lnTo>
                              <a:lnTo>
                                <a:pt x="4262" y="217"/>
                              </a:lnTo>
                              <a:lnTo>
                                <a:pt x="4247" y="217"/>
                              </a:lnTo>
                              <a:lnTo>
                                <a:pt x="4240" y="217"/>
                              </a:lnTo>
                              <a:lnTo>
                                <a:pt x="4233" y="217"/>
                              </a:lnTo>
                              <a:lnTo>
                                <a:pt x="4223" y="217"/>
                              </a:lnTo>
                              <a:lnTo>
                                <a:pt x="4215" y="217"/>
                              </a:lnTo>
                              <a:lnTo>
                                <a:pt x="4214" y="212"/>
                              </a:lnTo>
                              <a:lnTo>
                                <a:pt x="4231" y="206"/>
                              </a:lnTo>
                              <a:lnTo>
                                <a:pt x="4233" y="205"/>
                              </a:lnTo>
                              <a:lnTo>
                                <a:pt x="4234" y="202"/>
                              </a:lnTo>
                              <a:lnTo>
                                <a:pt x="4234" y="194"/>
                              </a:lnTo>
                              <a:lnTo>
                                <a:pt x="4234" y="185"/>
                              </a:lnTo>
                              <a:lnTo>
                                <a:pt x="4234" y="176"/>
                              </a:lnTo>
                              <a:lnTo>
                                <a:pt x="4234" y="166"/>
                              </a:lnTo>
                              <a:lnTo>
                                <a:pt x="4234" y="106"/>
                              </a:lnTo>
                              <a:lnTo>
                                <a:pt x="4234" y="74"/>
                              </a:lnTo>
                              <a:lnTo>
                                <a:pt x="4234" y="49"/>
                              </a:lnTo>
                              <a:lnTo>
                                <a:pt x="4234" y="31"/>
                              </a:lnTo>
                              <a:lnTo>
                                <a:pt x="4234" y="21"/>
                              </a:lnTo>
                              <a:lnTo>
                                <a:pt x="4214" y="16"/>
                              </a:lnTo>
                              <a:close/>
                              <a:moveTo>
                                <a:pt x="4446" y="152"/>
                              </a:moveTo>
                              <a:lnTo>
                                <a:pt x="4432" y="153"/>
                              </a:lnTo>
                              <a:lnTo>
                                <a:pt x="4420" y="154"/>
                              </a:lnTo>
                              <a:lnTo>
                                <a:pt x="4411" y="156"/>
                              </a:lnTo>
                              <a:lnTo>
                                <a:pt x="4403" y="158"/>
                              </a:lnTo>
                              <a:lnTo>
                                <a:pt x="4398" y="162"/>
                              </a:lnTo>
                              <a:lnTo>
                                <a:pt x="4395" y="166"/>
                              </a:lnTo>
                              <a:lnTo>
                                <a:pt x="4393" y="172"/>
                              </a:lnTo>
                              <a:lnTo>
                                <a:pt x="4392" y="179"/>
                              </a:lnTo>
                              <a:lnTo>
                                <a:pt x="4393" y="185"/>
                              </a:lnTo>
                              <a:lnTo>
                                <a:pt x="4394" y="191"/>
                              </a:lnTo>
                              <a:lnTo>
                                <a:pt x="4396" y="195"/>
                              </a:lnTo>
                              <a:lnTo>
                                <a:pt x="4399" y="198"/>
                              </a:lnTo>
                              <a:lnTo>
                                <a:pt x="4403" y="201"/>
                              </a:lnTo>
                              <a:lnTo>
                                <a:pt x="4408" y="202"/>
                              </a:lnTo>
                              <a:lnTo>
                                <a:pt x="4414" y="203"/>
                              </a:lnTo>
                              <a:lnTo>
                                <a:pt x="4420" y="204"/>
                              </a:lnTo>
                              <a:lnTo>
                                <a:pt x="4427" y="203"/>
                              </a:lnTo>
                              <a:lnTo>
                                <a:pt x="4434" y="202"/>
                              </a:lnTo>
                              <a:lnTo>
                                <a:pt x="4440" y="201"/>
                              </a:lnTo>
                              <a:lnTo>
                                <a:pt x="4446" y="199"/>
                              </a:lnTo>
                              <a:lnTo>
                                <a:pt x="4446" y="152"/>
                              </a:lnTo>
                              <a:close/>
                              <a:moveTo>
                                <a:pt x="4377" y="93"/>
                              </a:moveTo>
                              <a:lnTo>
                                <a:pt x="4391" y="88"/>
                              </a:lnTo>
                              <a:lnTo>
                                <a:pt x="4403" y="83"/>
                              </a:lnTo>
                              <a:lnTo>
                                <a:pt x="4415" y="81"/>
                              </a:lnTo>
                              <a:lnTo>
                                <a:pt x="4426" y="80"/>
                              </a:lnTo>
                              <a:lnTo>
                                <a:pt x="4437" y="81"/>
                              </a:lnTo>
                              <a:lnTo>
                                <a:pt x="4445" y="83"/>
                              </a:lnTo>
                              <a:lnTo>
                                <a:pt x="4454" y="86"/>
                              </a:lnTo>
                              <a:lnTo>
                                <a:pt x="4460" y="92"/>
                              </a:lnTo>
                              <a:lnTo>
                                <a:pt x="4465" y="98"/>
                              </a:lnTo>
                              <a:lnTo>
                                <a:pt x="4469" y="106"/>
                              </a:lnTo>
                              <a:lnTo>
                                <a:pt x="4472" y="115"/>
                              </a:lnTo>
                              <a:lnTo>
                                <a:pt x="4473" y="125"/>
                              </a:lnTo>
                              <a:lnTo>
                                <a:pt x="4472" y="185"/>
                              </a:lnTo>
                              <a:lnTo>
                                <a:pt x="4472" y="192"/>
                              </a:lnTo>
                              <a:lnTo>
                                <a:pt x="4473" y="197"/>
                              </a:lnTo>
                              <a:lnTo>
                                <a:pt x="4473" y="201"/>
                              </a:lnTo>
                              <a:lnTo>
                                <a:pt x="4475" y="203"/>
                              </a:lnTo>
                              <a:lnTo>
                                <a:pt x="4477" y="205"/>
                              </a:lnTo>
                              <a:lnTo>
                                <a:pt x="4481" y="206"/>
                              </a:lnTo>
                              <a:lnTo>
                                <a:pt x="4486" y="207"/>
                              </a:lnTo>
                              <a:lnTo>
                                <a:pt x="4493" y="207"/>
                              </a:lnTo>
                              <a:lnTo>
                                <a:pt x="4493" y="214"/>
                              </a:lnTo>
                              <a:lnTo>
                                <a:pt x="4486" y="216"/>
                              </a:lnTo>
                              <a:lnTo>
                                <a:pt x="4478" y="218"/>
                              </a:lnTo>
                              <a:lnTo>
                                <a:pt x="4471" y="220"/>
                              </a:lnTo>
                              <a:lnTo>
                                <a:pt x="4465" y="221"/>
                              </a:lnTo>
                              <a:lnTo>
                                <a:pt x="4459" y="220"/>
                              </a:lnTo>
                              <a:lnTo>
                                <a:pt x="4454" y="217"/>
                              </a:lnTo>
                              <a:lnTo>
                                <a:pt x="4449" y="213"/>
                              </a:lnTo>
                              <a:lnTo>
                                <a:pt x="4446" y="206"/>
                              </a:lnTo>
                              <a:lnTo>
                                <a:pt x="4437" y="213"/>
                              </a:lnTo>
                              <a:lnTo>
                                <a:pt x="4427" y="217"/>
                              </a:lnTo>
                              <a:lnTo>
                                <a:pt x="4418" y="220"/>
                              </a:lnTo>
                              <a:lnTo>
                                <a:pt x="4408" y="221"/>
                              </a:lnTo>
                              <a:lnTo>
                                <a:pt x="4399" y="220"/>
                              </a:lnTo>
                              <a:lnTo>
                                <a:pt x="4391" y="219"/>
                              </a:lnTo>
                              <a:lnTo>
                                <a:pt x="4383" y="216"/>
                              </a:lnTo>
                              <a:lnTo>
                                <a:pt x="4377" y="212"/>
                              </a:lnTo>
                              <a:lnTo>
                                <a:pt x="4372" y="205"/>
                              </a:lnTo>
                              <a:lnTo>
                                <a:pt x="4367" y="199"/>
                              </a:lnTo>
                              <a:lnTo>
                                <a:pt x="4365" y="192"/>
                              </a:lnTo>
                              <a:lnTo>
                                <a:pt x="4364" y="183"/>
                              </a:lnTo>
                              <a:lnTo>
                                <a:pt x="4365" y="178"/>
                              </a:lnTo>
                              <a:lnTo>
                                <a:pt x="4365" y="173"/>
                              </a:lnTo>
                              <a:lnTo>
                                <a:pt x="4367" y="169"/>
                              </a:lnTo>
                              <a:lnTo>
                                <a:pt x="4370" y="164"/>
                              </a:lnTo>
                              <a:lnTo>
                                <a:pt x="4373" y="160"/>
                              </a:lnTo>
                              <a:lnTo>
                                <a:pt x="4376" y="157"/>
                              </a:lnTo>
                              <a:lnTo>
                                <a:pt x="4380" y="154"/>
                              </a:lnTo>
                              <a:lnTo>
                                <a:pt x="4384" y="151"/>
                              </a:lnTo>
                              <a:lnTo>
                                <a:pt x="4396" y="146"/>
                              </a:lnTo>
                              <a:lnTo>
                                <a:pt x="4410" y="143"/>
                              </a:lnTo>
                              <a:lnTo>
                                <a:pt x="4426" y="141"/>
                              </a:lnTo>
                              <a:lnTo>
                                <a:pt x="4446" y="140"/>
                              </a:lnTo>
                              <a:lnTo>
                                <a:pt x="4446" y="130"/>
                              </a:lnTo>
                              <a:lnTo>
                                <a:pt x="4446" y="121"/>
                              </a:lnTo>
                              <a:lnTo>
                                <a:pt x="4444" y="115"/>
                              </a:lnTo>
                              <a:lnTo>
                                <a:pt x="4442" y="110"/>
                              </a:lnTo>
                              <a:lnTo>
                                <a:pt x="4438" y="105"/>
                              </a:lnTo>
                              <a:lnTo>
                                <a:pt x="4434" y="102"/>
                              </a:lnTo>
                              <a:lnTo>
                                <a:pt x="4427" y="99"/>
                              </a:lnTo>
                              <a:lnTo>
                                <a:pt x="4421" y="98"/>
                              </a:lnTo>
                              <a:lnTo>
                                <a:pt x="4413" y="97"/>
                              </a:lnTo>
                              <a:lnTo>
                                <a:pt x="4405" y="98"/>
                              </a:lnTo>
                              <a:lnTo>
                                <a:pt x="4398" y="99"/>
                              </a:lnTo>
                              <a:lnTo>
                                <a:pt x="4390" y="100"/>
                              </a:lnTo>
                              <a:lnTo>
                                <a:pt x="4380" y="102"/>
                              </a:lnTo>
                              <a:lnTo>
                                <a:pt x="4377" y="93"/>
                              </a:lnTo>
                              <a:close/>
                              <a:moveTo>
                                <a:pt x="4433" y="14"/>
                              </a:moveTo>
                              <a:lnTo>
                                <a:pt x="4461" y="14"/>
                              </a:lnTo>
                              <a:lnTo>
                                <a:pt x="4427" y="68"/>
                              </a:lnTo>
                              <a:lnTo>
                                <a:pt x="4417" y="68"/>
                              </a:lnTo>
                              <a:lnTo>
                                <a:pt x="4433" y="14"/>
                              </a:lnTo>
                              <a:close/>
                              <a:moveTo>
                                <a:pt x="4616" y="99"/>
                              </a:moveTo>
                              <a:lnTo>
                                <a:pt x="4616" y="178"/>
                              </a:lnTo>
                              <a:lnTo>
                                <a:pt x="4617" y="191"/>
                              </a:lnTo>
                              <a:lnTo>
                                <a:pt x="4617" y="201"/>
                              </a:lnTo>
                              <a:lnTo>
                                <a:pt x="4617" y="203"/>
                              </a:lnTo>
                              <a:lnTo>
                                <a:pt x="4618" y="204"/>
                              </a:lnTo>
                              <a:lnTo>
                                <a:pt x="4619" y="205"/>
                              </a:lnTo>
                              <a:lnTo>
                                <a:pt x="4620" y="206"/>
                              </a:lnTo>
                              <a:lnTo>
                                <a:pt x="4639" y="212"/>
                              </a:lnTo>
                              <a:lnTo>
                                <a:pt x="4639" y="217"/>
                              </a:lnTo>
                              <a:lnTo>
                                <a:pt x="4628" y="217"/>
                              </a:lnTo>
                              <a:lnTo>
                                <a:pt x="4619" y="217"/>
                              </a:lnTo>
                              <a:lnTo>
                                <a:pt x="4610" y="217"/>
                              </a:lnTo>
                              <a:lnTo>
                                <a:pt x="4603" y="217"/>
                              </a:lnTo>
                              <a:lnTo>
                                <a:pt x="4596" y="217"/>
                              </a:lnTo>
                              <a:lnTo>
                                <a:pt x="4587" y="217"/>
                              </a:lnTo>
                              <a:lnTo>
                                <a:pt x="4579" y="217"/>
                              </a:lnTo>
                              <a:lnTo>
                                <a:pt x="4569" y="217"/>
                              </a:lnTo>
                              <a:lnTo>
                                <a:pt x="4569" y="212"/>
                              </a:lnTo>
                              <a:lnTo>
                                <a:pt x="4585" y="207"/>
                              </a:lnTo>
                              <a:lnTo>
                                <a:pt x="4587" y="206"/>
                              </a:lnTo>
                              <a:lnTo>
                                <a:pt x="4588" y="205"/>
                              </a:lnTo>
                              <a:lnTo>
                                <a:pt x="4589" y="204"/>
                              </a:lnTo>
                              <a:lnTo>
                                <a:pt x="4589" y="202"/>
                              </a:lnTo>
                              <a:lnTo>
                                <a:pt x="4589" y="193"/>
                              </a:lnTo>
                              <a:lnTo>
                                <a:pt x="4589" y="183"/>
                              </a:lnTo>
                              <a:lnTo>
                                <a:pt x="4589" y="99"/>
                              </a:lnTo>
                              <a:lnTo>
                                <a:pt x="4570" y="94"/>
                              </a:lnTo>
                              <a:lnTo>
                                <a:pt x="4569" y="88"/>
                              </a:lnTo>
                              <a:lnTo>
                                <a:pt x="4589" y="86"/>
                              </a:lnTo>
                              <a:lnTo>
                                <a:pt x="4589" y="85"/>
                              </a:lnTo>
                              <a:lnTo>
                                <a:pt x="4590" y="76"/>
                              </a:lnTo>
                              <a:lnTo>
                                <a:pt x="4590" y="66"/>
                              </a:lnTo>
                              <a:lnTo>
                                <a:pt x="4593" y="58"/>
                              </a:lnTo>
                              <a:lnTo>
                                <a:pt x="4595" y="50"/>
                              </a:lnTo>
                              <a:lnTo>
                                <a:pt x="4597" y="42"/>
                              </a:lnTo>
                              <a:lnTo>
                                <a:pt x="4600" y="35"/>
                              </a:lnTo>
                              <a:lnTo>
                                <a:pt x="4603" y="29"/>
                              </a:lnTo>
                              <a:lnTo>
                                <a:pt x="4607" y="22"/>
                              </a:lnTo>
                              <a:lnTo>
                                <a:pt x="4612" y="17"/>
                              </a:lnTo>
                              <a:lnTo>
                                <a:pt x="4617" y="13"/>
                              </a:lnTo>
                              <a:lnTo>
                                <a:pt x="4622" y="10"/>
                              </a:lnTo>
                              <a:lnTo>
                                <a:pt x="4628" y="7"/>
                              </a:lnTo>
                              <a:lnTo>
                                <a:pt x="4634" y="3"/>
                              </a:lnTo>
                              <a:lnTo>
                                <a:pt x="4641" y="2"/>
                              </a:lnTo>
                              <a:lnTo>
                                <a:pt x="4647" y="1"/>
                              </a:lnTo>
                              <a:lnTo>
                                <a:pt x="4655" y="0"/>
                              </a:lnTo>
                              <a:lnTo>
                                <a:pt x="4668" y="1"/>
                              </a:lnTo>
                              <a:lnTo>
                                <a:pt x="4683" y="4"/>
                              </a:lnTo>
                              <a:lnTo>
                                <a:pt x="4680" y="13"/>
                              </a:lnTo>
                              <a:lnTo>
                                <a:pt x="4678" y="22"/>
                              </a:lnTo>
                              <a:lnTo>
                                <a:pt x="4676" y="31"/>
                              </a:lnTo>
                              <a:lnTo>
                                <a:pt x="4675" y="40"/>
                              </a:lnTo>
                              <a:lnTo>
                                <a:pt x="4668" y="41"/>
                              </a:lnTo>
                              <a:lnTo>
                                <a:pt x="4659" y="13"/>
                              </a:lnTo>
                              <a:lnTo>
                                <a:pt x="4655" y="12"/>
                              </a:lnTo>
                              <a:lnTo>
                                <a:pt x="4650" y="12"/>
                              </a:lnTo>
                              <a:lnTo>
                                <a:pt x="4643" y="13"/>
                              </a:lnTo>
                              <a:lnTo>
                                <a:pt x="4636" y="16"/>
                              </a:lnTo>
                              <a:lnTo>
                                <a:pt x="4630" y="20"/>
                              </a:lnTo>
                              <a:lnTo>
                                <a:pt x="4625" y="26"/>
                              </a:lnTo>
                              <a:lnTo>
                                <a:pt x="4621" y="36"/>
                              </a:lnTo>
                              <a:lnTo>
                                <a:pt x="4619" y="48"/>
                              </a:lnTo>
                              <a:lnTo>
                                <a:pt x="4617" y="63"/>
                              </a:lnTo>
                              <a:lnTo>
                                <a:pt x="4616" y="81"/>
                              </a:lnTo>
                              <a:lnTo>
                                <a:pt x="4616" y="85"/>
                              </a:lnTo>
                              <a:lnTo>
                                <a:pt x="4651" y="85"/>
                              </a:lnTo>
                              <a:lnTo>
                                <a:pt x="4651" y="99"/>
                              </a:lnTo>
                              <a:lnTo>
                                <a:pt x="4616" y="99"/>
                              </a:lnTo>
                              <a:close/>
                              <a:moveTo>
                                <a:pt x="4720" y="152"/>
                              </a:moveTo>
                              <a:lnTo>
                                <a:pt x="4705" y="153"/>
                              </a:lnTo>
                              <a:lnTo>
                                <a:pt x="4694" y="154"/>
                              </a:lnTo>
                              <a:lnTo>
                                <a:pt x="4684" y="156"/>
                              </a:lnTo>
                              <a:lnTo>
                                <a:pt x="4677" y="158"/>
                              </a:lnTo>
                              <a:lnTo>
                                <a:pt x="4673" y="162"/>
                              </a:lnTo>
                              <a:lnTo>
                                <a:pt x="4668" y="166"/>
                              </a:lnTo>
                              <a:lnTo>
                                <a:pt x="4666" y="172"/>
                              </a:lnTo>
                              <a:lnTo>
                                <a:pt x="4665" y="179"/>
                              </a:lnTo>
                              <a:lnTo>
                                <a:pt x="4666" y="185"/>
                              </a:lnTo>
                              <a:lnTo>
                                <a:pt x="4667" y="191"/>
                              </a:lnTo>
                              <a:lnTo>
                                <a:pt x="4669" y="195"/>
                              </a:lnTo>
                              <a:lnTo>
                                <a:pt x="4674" y="198"/>
                              </a:lnTo>
                              <a:lnTo>
                                <a:pt x="4678" y="201"/>
                              </a:lnTo>
                              <a:lnTo>
                                <a:pt x="4682" y="202"/>
                              </a:lnTo>
                              <a:lnTo>
                                <a:pt x="4687" y="203"/>
                              </a:lnTo>
                              <a:lnTo>
                                <a:pt x="4694" y="204"/>
                              </a:lnTo>
                              <a:lnTo>
                                <a:pt x="4701" y="203"/>
                              </a:lnTo>
                              <a:lnTo>
                                <a:pt x="4707" y="202"/>
                              </a:lnTo>
                              <a:lnTo>
                                <a:pt x="4714" y="201"/>
                              </a:lnTo>
                              <a:lnTo>
                                <a:pt x="4720" y="199"/>
                              </a:lnTo>
                              <a:lnTo>
                                <a:pt x="4720" y="152"/>
                              </a:lnTo>
                              <a:close/>
                              <a:moveTo>
                                <a:pt x="4650" y="93"/>
                              </a:moveTo>
                              <a:lnTo>
                                <a:pt x="4664" y="88"/>
                              </a:lnTo>
                              <a:lnTo>
                                <a:pt x="4677" y="83"/>
                              </a:lnTo>
                              <a:lnTo>
                                <a:pt x="4688" y="81"/>
                              </a:lnTo>
                              <a:lnTo>
                                <a:pt x="4700" y="80"/>
                              </a:lnTo>
                              <a:lnTo>
                                <a:pt x="4710" y="81"/>
                              </a:lnTo>
                              <a:lnTo>
                                <a:pt x="4720" y="83"/>
                              </a:lnTo>
                              <a:lnTo>
                                <a:pt x="4727" y="86"/>
                              </a:lnTo>
                              <a:lnTo>
                                <a:pt x="4735" y="92"/>
                              </a:lnTo>
                              <a:lnTo>
                                <a:pt x="4740" y="98"/>
                              </a:lnTo>
                              <a:lnTo>
                                <a:pt x="4743" y="106"/>
                              </a:lnTo>
                              <a:lnTo>
                                <a:pt x="4745" y="115"/>
                              </a:lnTo>
                              <a:lnTo>
                                <a:pt x="4746" y="125"/>
                              </a:lnTo>
                              <a:lnTo>
                                <a:pt x="4745" y="185"/>
                              </a:lnTo>
                              <a:lnTo>
                                <a:pt x="4745" y="192"/>
                              </a:lnTo>
                              <a:lnTo>
                                <a:pt x="4746" y="197"/>
                              </a:lnTo>
                              <a:lnTo>
                                <a:pt x="4747" y="201"/>
                              </a:lnTo>
                              <a:lnTo>
                                <a:pt x="4748" y="203"/>
                              </a:lnTo>
                              <a:lnTo>
                                <a:pt x="4751" y="205"/>
                              </a:lnTo>
                              <a:lnTo>
                                <a:pt x="4755" y="206"/>
                              </a:lnTo>
                              <a:lnTo>
                                <a:pt x="4760" y="207"/>
                              </a:lnTo>
                              <a:lnTo>
                                <a:pt x="4766" y="207"/>
                              </a:lnTo>
                              <a:lnTo>
                                <a:pt x="4766" y="214"/>
                              </a:lnTo>
                              <a:lnTo>
                                <a:pt x="4760" y="216"/>
                              </a:lnTo>
                              <a:lnTo>
                                <a:pt x="4751" y="218"/>
                              </a:lnTo>
                              <a:lnTo>
                                <a:pt x="4744" y="220"/>
                              </a:lnTo>
                              <a:lnTo>
                                <a:pt x="4740" y="221"/>
                              </a:lnTo>
                              <a:lnTo>
                                <a:pt x="4734" y="220"/>
                              </a:lnTo>
                              <a:lnTo>
                                <a:pt x="4728" y="217"/>
                              </a:lnTo>
                              <a:lnTo>
                                <a:pt x="4723" y="213"/>
                              </a:lnTo>
                              <a:lnTo>
                                <a:pt x="4721" y="206"/>
                              </a:lnTo>
                              <a:lnTo>
                                <a:pt x="4710" y="213"/>
                              </a:lnTo>
                              <a:lnTo>
                                <a:pt x="4701" y="217"/>
                              </a:lnTo>
                              <a:lnTo>
                                <a:pt x="4691" y="220"/>
                              </a:lnTo>
                              <a:lnTo>
                                <a:pt x="4682" y="221"/>
                              </a:lnTo>
                              <a:lnTo>
                                <a:pt x="4673" y="220"/>
                              </a:lnTo>
                              <a:lnTo>
                                <a:pt x="4664" y="219"/>
                              </a:lnTo>
                              <a:lnTo>
                                <a:pt x="4657" y="216"/>
                              </a:lnTo>
                              <a:lnTo>
                                <a:pt x="4650" y="212"/>
                              </a:lnTo>
                              <a:lnTo>
                                <a:pt x="4645" y="205"/>
                              </a:lnTo>
                              <a:lnTo>
                                <a:pt x="4641" y="199"/>
                              </a:lnTo>
                              <a:lnTo>
                                <a:pt x="4639" y="192"/>
                              </a:lnTo>
                              <a:lnTo>
                                <a:pt x="4638" y="183"/>
                              </a:lnTo>
                              <a:lnTo>
                                <a:pt x="4639" y="178"/>
                              </a:lnTo>
                              <a:lnTo>
                                <a:pt x="4640" y="173"/>
                              </a:lnTo>
                              <a:lnTo>
                                <a:pt x="4641" y="169"/>
                              </a:lnTo>
                              <a:lnTo>
                                <a:pt x="4643" y="164"/>
                              </a:lnTo>
                              <a:lnTo>
                                <a:pt x="4646" y="160"/>
                              </a:lnTo>
                              <a:lnTo>
                                <a:pt x="4649" y="157"/>
                              </a:lnTo>
                              <a:lnTo>
                                <a:pt x="4654" y="154"/>
                              </a:lnTo>
                              <a:lnTo>
                                <a:pt x="4658" y="151"/>
                              </a:lnTo>
                              <a:lnTo>
                                <a:pt x="4669" y="146"/>
                              </a:lnTo>
                              <a:lnTo>
                                <a:pt x="4683" y="143"/>
                              </a:lnTo>
                              <a:lnTo>
                                <a:pt x="4700" y="141"/>
                              </a:lnTo>
                              <a:lnTo>
                                <a:pt x="4720" y="140"/>
                              </a:lnTo>
                              <a:lnTo>
                                <a:pt x="4720" y="130"/>
                              </a:lnTo>
                              <a:lnTo>
                                <a:pt x="4720" y="121"/>
                              </a:lnTo>
                              <a:lnTo>
                                <a:pt x="4718" y="115"/>
                              </a:lnTo>
                              <a:lnTo>
                                <a:pt x="4716" y="110"/>
                              </a:lnTo>
                              <a:lnTo>
                                <a:pt x="4711" y="105"/>
                              </a:lnTo>
                              <a:lnTo>
                                <a:pt x="4707" y="102"/>
                              </a:lnTo>
                              <a:lnTo>
                                <a:pt x="4701" y="99"/>
                              </a:lnTo>
                              <a:lnTo>
                                <a:pt x="4695" y="98"/>
                              </a:lnTo>
                              <a:lnTo>
                                <a:pt x="4686" y="97"/>
                              </a:lnTo>
                              <a:lnTo>
                                <a:pt x="4680" y="98"/>
                              </a:lnTo>
                              <a:lnTo>
                                <a:pt x="4671" y="99"/>
                              </a:lnTo>
                              <a:lnTo>
                                <a:pt x="4663" y="100"/>
                              </a:lnTo>
                              <a:lnTo>
                                <a:pt x="4654" y="102"/>
                              </a:lnTo>
                              <a:lnTo>
                                <a:pt x="4650" y="93"/>
                              </a:lnTo>
                              <a:close/>
                              <a:moveTo>
                                <a:pt x="4925" y="217"/>
                              </a:moveTo>
                              <a:lnTo>
                                <a:pt x="4908" y="217"/>
                              </a:lnTo>
                              <a:lnTo>
                                <a:pt x="4897" y="217"/>
                              </a:lnTo>
                              <a:lnTo>
                                <a:pt x="4889" y="217"/>
                              </a:lnTo>
                              <a:lnTo>
                                <a:pt x="4881" y="217"/>
                              </a:lnTo>
                              <a:lnTo>
                                <a:pt x="4875" y="209"/>
                              </a:lnTo>
                              <a:lnTo>
                                <a:pt x="4868" y="198"/>
                              </a:lnTo>
                              <a:lnTo>
                                <a:pt x="4858" y="184"/>
                              </a:lnTo>
                              <a:lnTo>
                                <a:pt x="4847" y="171"/>
                              </a:lnTo>
                              <a:lnTo>
                                <a:pt x="4837" y="158"/>
                              </a:lnTo>
                              <a:lnTo>
                                <a:pt x="4825" y="144"/>
                              </a:lnTo>
                              <a:lnTo>
                                <a:pt x="4877" y="94"/>
                              </a:lnTo>
                              <a:lnTo>
                                <a:pt x="4861" y="90"/>
                              </a:lnTo>
                              <a:lnTo>
                                <a:pt x="4861" y="83"/>
                              </a:lnTo>
                              <a:lnTo>
                                <a:pt x="4877" y="84"/>
                              </a:lnTo>
                              <a:lnTo>
                                <a:pt x="4888" y="84"/>
                              </a:lnTo>
                              <a:lnTo>
                                <a:pt x="4899" y="84"/>
                              </a:lnTo>
                              <a:lnTo>
                                <a:pt x="4918" y="83"/>
                              </a:lnTo>
                              <a:lnTo>
                                <a:pt x="4919" y="90"/>
                              </a:lnTo>
                              <a:lnTo>
                                <a:pt x="4906" y="93"/>
                              </a:lnTo>
                              <a:lnTo>
                                <a:pt x="4898" y="96"/>
                              </a:lnTo>
                              <a:lnTo>
                                <a:pt x="4890" y="100"/>
                              </a:lnTo>
                              <a:lnTo>
                                <a:pt x="4883" y="106"/>
                              </a:lnTo>
                              <a:lnTo>
                                <a:pt x="4852" y="136"/>
                              </a:lnTo>
                              <a:lnTo>
                                <a:pt x="4899" y="193"/>
                              </a:lnTo>
                              <a:lnTo>
                                <a:pt x="4905" y="201"/>
                              </a:lnTo>
                              <a:lnTo>
                                <a:pt x="4910" y="206"/>
                              </a:lnTo>
                              <a:lnTo>
                                <a:pt x="4917" y="209"/>
                              </a:lnTo>
                              <a:lnTo>
                                <a:pt x="4925" y="212"/>
                              </a:lnTo>
                              <a:lnTo>
                                <a:pt x="4925" y="217"/>
                              </a:lnTo>
                              <a:close/>
                              <a:moveTo>
                                <a:pt x="4775" y="16"/>
                              </a:moveTo>
                              <a:lnTo>
                                <a:pt x="4774" y="11"/>
                              </a:lnTo>
                              <a:lnTo>
                                <a:pt x="4786" y="9"/>
                              </a:lnTo>
                              <a:lnTo>
                                <a:pt x="4799" y="5"/>
                              </a:lnTo>
                              <a:lnTo>
                                <a:pt x="4810" y="3"/>
                              </a:lnTo>
                              <a:lnTo>
                                <a:pt x="4821" y="0"/>
                              </a:lnTo>
                              <a:lnTo>
                                <a:pt x="4822" y="1"/>
                              </a:lnTo>
                              <a:lnTo>
                                <a:pt x="4822" y="14"/>
                              </a:lnTo>
                              <a:lnTo>
                                <a:pt x="4822" y="29"/>
                              </a:lnTo>
                              <a:lnTo>
                                <a:pt x="4821" y="46"/>
                              </a:lnTo>
                              <a:lnTo>
                                <a:pt x="4821" y="66"/>
                              </a:lnTo>
                              <a:lnTo>
                                <a:pt x="4821" y="161"/>
                              </a:lnTo>
                              <a:lnTo>
                                <a:pt x="4821" y="172"/>
                              </a:lnTo>
                              <a:lnTo>
                                <a:pt x="4821" y="182"/>
                              </a:lnTo>
                              <a:lnTo>
                                <a:pt x="4822" y="192"/>
                              </a:lnTo>
                              <a:lnTo>
                                <a:pt x="4822" y="202"/>
                              </a:lnTo>
                              <a:lnTo>
                                <a:pt x="4822" y="204"/>
                              </a:lnTo>
                              <a:lnTo>
                                <a:pt x="4823" y="205"/>
                              </a:lnTo>
                              <a:lnTo>
                                <a:pt x="4824" y="206"/>
                              </a:lnTo>
                              <a:lnTo>
                                <a:pt x="4825" y="207"/>
                              </a:lnTo>
                              <a:lnTo>
                                <a:pt x="4839" y="212"/>
                              </a:lnTo>
                              <a:lnTo>
                                <a:pt x="4840" y="217"/>
                              </a:lnTo>
                              <a:lnTo>
                                <a:pt x="4823" y="217"/>
                              </a:lnTo>
                              <a:lnTo>
                                <a:pt x="4808" y="217"/>
                              </a:lnTo>
                              <a:lnTo>
                                <a:pt x="4801" y="217"/>
                              </a:lnTo>
                              <a:lnTo>
                                <a:pt x="4792" y="217"/>
                              </a:lnTo>
                              <a:lnTo>
                                <a:pt x="4784" y="217"/>
                              </a:lnTo>
                              <a:lnTo>
                                <a:pt x="4775" y="217"/>
                              </a:lnTo>
                              <a:lnTo>
                                <a:pt x="4775" y="212"/>
                              </a:lnTo>
                              <a:lnTo>
                                <a:pt x="4791" y="206"/>
                              </a:lnTo>
                              <a:lnTo>
                                <a:pt x="4794" y="205"/>
                              </a:lnTo>
                              <a:lnTo>
                                <a:pt x="4795" y="202"/>
                              </a:lnTo>
                              <a:lnTo>
                                <a:pt x="4795" y="194"/>
                              </a:lnTo>
                              <a:lnTo>
                                <a:pt x="4795" y="185"/>
                              </a:lnTo>
                              <a:lnTo>
                                <a:pt x="4795" y="176"/>
                              </a:lnTo>
                              <a:lnTo>
                                <a:pt x="4795" y="166"/>
                              </a:lnTo>
                              <a:lnTo>
                                <a:pt x="4795" y="106"/>
                              </a:lnTo>
                              <a:lnTo>
                                <a:pt x="4795" y="74"/>
                              </a:lnTo>
                              <a:lnTo>
                                <a:pt x="4795" y="49"/>
                              </a:lnTo>
                              <a:lnTo>
                                <a:pt x="4795" y="31"/>
                              </a:lnTo>
                              <a:lnTo>
                                <a:pt x="4795" y="21"/>
                              </a:lnTo>
                              <a:lnTo>
                                <a:pt x="4775" y="16"/>
                              </a:lnTo>
                              <a:close/>
                              <a:moveTo>
                                <a:pt x="5032" y="204"/>
                              </a:moveTo>
                              <a:lnTo>
                                <a:pt x="5021" y="212"/>
                              </a:lnTo>
                              <a:lnTo>
                                <a:pt x="5010" y="217"/>
                              </a:lnTo>
                              <a:lnTo>
                                <a:pt x="4999" y="220"/>
                              </a:lnTo>
                              <a:lnTo>
                                <a:pt x="4988" y="221"/>
                              </a:lnTo>
                              <a:lnTo>
                                <a:pt x="4977" y="220"/>
                              </a:lnTo>
                              <a:lnTo>
                                <a:pt x="4968" y="218"/>
                              </a:lnTo>
                              <a:lnTo>
                                <a:pt x="4960" y="215"/>
                              </a:lnTo>
                              <a:lnTo>
                                <a:pt x="4953" y="210"/>
                              </a:lnTo>
                              <a:lnTo>
                                <a:pt x="4949" y="203"/>
                              </a:lnTo>
                              <a:lnTo>
                                <a:pt x="4945" y="196"/>
                              </a:lnTo>
                              <a:lnTo>
                                <a:pt x="4943" y="187"/>
                              </a:lnTo>
                              <a:lnTo>
                                <a:pt x="4943" y="177"/>
                              </a:lnTo>
                              <a:lnTo>
                                <a:pt x="4943" y="146"/>
                              </a:lnTo>
                              <a:lnTo>
                                <a:pt x="4943" y="133"/>
                              </a:lnTo>
                              <a:lnTo>
                                <a:pt x="4942" y="120"/>
                              </a:lnTo>
                              <a:lnTo>
                                <a:pt x="4942" y="110"/>
                              </a:lnTo>
                              <a:lnTo>
                                <a:pt x="4942" y="100"/>
                              </a:lnTo>
                              <a:lnTo>
                                <a:pt x="4923" y="96"/>
                              </a:lnTo>
                              <a:lnTo>
                                <a:pt x="4922" y="91"/>
                              </a:lnTo>
                              <a:lnTo>
                                <a:pt x="4935" y="89"/>
                              </a:lnTo>
                              <a:lnTo>
                                <a:pt x="4946" y="85"/>
                              </a:lnTo>
                              <a:lnTo>
                                <a:pt x="4958" y="83"/>
                              </a:lnTo>
                              <a:lnTo>
                                <a:pt x="4968" y="80"/>
                              </a:lnTo>
                              <a:lnTo>
                                <a:pt x="4970" y="81"/>
                              </a:lnTo>
                              <a:lnTo>
                                <a:pt x="4969" y="91"/>
                              </a:lnTo>
                              <a:lnTo>
                                <a:pt x="4969" y="101"/>
                              </a:lnTo>
                              <a:lnTo>
                                <a:pt x="4969" y="112"/>
                              </a:lnTo>
                              <a:lnTo>
                                <a:pt x="4969" y="124"/>
                              </a:lnTo>
                              <a:lnTo>
                                <a:pt x="4969" y="171"/>
                              </a:lnTo>
                              <a:lnTo>
                                <a:pt x="4969" y="179"/>
                              </a:lnTo>
                              <a:lnTo>
                                <a:pt x="4971" y="185"/>
                              </a:lnTo>
                              <a:lnTo>
                                <a:pt x="4973" y="191"/>
                              </a:lnTo>
                              <a:lnTo>
                                <a:pt x="4978" y="196"/>
                              </a:lnTo>
                              <a:lnTo>
                                <a:pt x="4982" y="199"/>
                              </a:lnTo>
                              <a:lnTo>
                                <a:pt x="4987" y="201"/>
                              </a:lnTo>
                              <a:lnTo>
                                <a:pt x="4993" y="203"/>
                              </a:lnTo>
                              <a:lnTo>
                                <a:pt x="5001" y="203"/>
                              </a:lnTo>
                              <a:lnTo>
                                <a:pt x="5008" y="203"/>
                              </a:lnTo>
                              <a:lnTo>
                                <a:pt x="5016" y="201"/>
                              </a:lnTo>
                              <a:lnTo>
                                <a:pt x="5023" y="199"/>
                              </a:lnTo>
                              <a:lnTo>
                                <a:pt x="5031" y="196"/>
                              </a:lnTo>
                              <a:lnTo>
                                <a:pt x="5031" y="135"/>
                              </a:lnTo>
                              <a:lnTo>
                                <a:pt x="5031" y="124"/>
                              </a:lnTo>
                              <a:lnTo>
                                <a:pt x="5031" y="116"/>
                              </a:lnTo>
                              <a:lnTo>
                                <a:pt x="5030" y="108"/>
                              </a:lnTo>
                              <a:lnTo>
                                <a:pt x="5030" y="100"/>
                              </a:lnTo>
                              <a:lnTo>
                                <a:pt x="5011" y="96"/>
                              </a:lnTo>
                              <a:lnTo>
                                <a:pt x="5011" y="91"/>
                              </a:lnTo>
                              <a:lnTo>
                                <a:pt x="5023" y="89"/>
                              </a:lnTo>
                              <a:lnTo>
                                <a:pt x="5034" y="85"/>
                              </a:lnTo>
                              <a:lnTo>
                                <a:pt x="5046" y="83"/>
                              </a:lnTo>
                              <a:lnTo>
                                <a:pt x="5058" y="80"/>
                              </a:lnTo>
                              <a:lnTo>
                                <a:pt x="5059" y="81"/>
                              </a:lnTo>
                              <a:lnTo>
                                <a:pt x="5058" y="91"/>
                              </a:lnTo>
                              <a:lnTo>
                                <a:pt x="5058" y="101"/>
                              </a:lnTo>
                              <a:lnTo>
                                <a:pt x="5058" y="113"/>
                              </a:lnTo>
                              <a:lnTo>
                                <a:pt x="5058" y="125"/>
                              </a:lnTo>
                              <a:lnTo>
                                <a:pt x="5058" y="150"/>
                              </a:lnTo>
                              <a:lnTo>
                                <a:pt x="5058" y="167"/>
                              </a:lnTo>
                              <a:lnTo>
                                <a:pt x="5058" y="181"/>
                              </a:lnTo>
                              <a:lnTo>
                                <a:pt x="5058" y="190"/>
                              </a:lnTo>
                              <a:lnTo>
                                <a:pt x="5059" y="195"/>
                              </a:lnTo>
                              <a:lnTo>
                                <a:pt x="5059" y="199"/>
                              </a:lnTo>
                              <a:lnTo>
                                <a:pt x="5060" y="202"/>
                              </a:lnTo>
                              <a:lnTo>
                                <a:pt x="5062" y="204"/>
                              </a:lnTo>
                              <a:lnTo>
                                <a:pt x="5064" y="206"/>
                              </a:lnTo>
                              <a:lnTo>
                                <a:pt x="5067" y="207"/>
                              </a:lnTo>
                              <a:lnTo>
                                <a:pt x="5072" y="207"/>
                              </a:lnTo>
                              <a:lnTo>
                                <a:pt x="5078" y="207"/>
                              </a:lnTo>
                              <a:lnTo>
                                <a:pt x="5079" y="214"/>
                              </a:lnTo>
                              <a:lnTo>
                                <a:pt x="5071" y="216"/>
                              </a:lnTo>
                              <a:lnTo>
                                <a:pt x="5064" y="219"/>
                              </a:lnTo>
                              <a:lnTo>
                                <a:pt x="5057" y="220"/>
                              </a:lnTo>
                              <a:lnTo>
                                <a:pt x="5051" y="221"/>
                              </a:lnTo>
                              <a:lnTo>
                                <a:pt x="5048" y="221"/>
                              </a:lnTo>
                              <a:lnTo>
                                <a:pt x="5045" y="220"/>
                              </a:lnTo>
                              <a:lnTo>
                                <a:pt x="5042" y="219"/>
                              </a:lnTo>
                              <a:lnTo>
                                <a:pt x="5040" y="217"/>
                              </a:lnTo>
                              <a:lnTo>
                                <a:pt x="5036" y="212"/>
                              </a:lnTo>
                              <a:lnTo>
                                <a:pt x="5032" y="204"/>
                              </a:lnTo>
                              <a:close/>
                              <a:moveTo>
                                <a:pt x="5088" y="16"/>
                              </a:moveTo>
                              <a:lnTo>
                                <a:pt x="5087" y="11"/>
                              </a:lnTo>
                              <a:lnTo>
                                <a:pt x="5100" y="9"/>
                              </a:lnTo>
                              <a:lnTo>
                                <a:pt x="5111" y="5"/>
                              </a:lnTo>
                              <a:lnTo>
                                <a:pt x="5123" y="3"/>
                              </a:lnTo>
                              <a:lnTo>
                                <a:pt x="5134" y="0"/>
                              </a:lnTo>
                              <a:lnTo>
                                <a:pt x="5135" y="1"/>
                              </a:lnTo>
                              <a:lnTo>
                                <a:pt x="5134" y="15"/>
                              </a:lnTo>
                              <a:lnTo>
                                <a:pt x="5134" y="30"/>
                              </a:lnTo>
                              <a:lnTo>
                                <a:pt x="5134" y="48"/>
                              </a:lnTo>
                              <a:lnTo>
                                <a:pt x="5134" y="66"/>
                              </a:lnTo>
                              <a:lnTo>
                                <a:pt x="5134" y="160"/>
                              </a:lnTo>
                              <a:lnTo>
                                <a:pt x="5134" y="173"/>
                              </a:lnTo>
                              <a:lnTo>
                                <a:pt x="5134" y="183"/>
                              </a:lnTo>
                              <a:lnTo>
                                <a:pt x="5134" y="193"/>
                              </a:lnTo>
                              <a:lnTo>
                                <a:pt x="5134" y="201"/>
                              </a:lnTo>
                              <a:lnTo>
                                <a:pt x="5135" y="203"/>
                              </a:lnTo>
                              <a:lnTo>
                                <a:pt x="5135" y="205"/>
                              </a:lnTo>
                              <a:lnTo>
                                <a:pt x="5137" y="206"/>
                              </a:lnTo>
                              <a:lnTo>
                                <a:pt x="5139" y="206"/>
                              </a:lnTo>
                              <a:lnTo>
                                <a:pt x="5154" y="212"/>
                              </a:lnTo>
                              <a:lnTo>
                                <a:pt x="5154" y="217"/>
                              </a:lnTo>
                              <a:lnTo>
                                <a:pt x="5145" y="217"/>
                              </a:lnTo>
                              <a:lnTo>
                                <a:pt x="5137" y="217"/>
                              </a:lnTo>
                              <a:lnTo>
                                <a:pt x="5129" y="217"/>
                              </a:lnTo>
                              <a:lnTo>
                                <a:pt x="5122" y="217"/>
                              </a:lnTo>
                              <a:lnTo>
                                <a:pt x="5113" y="217"/>
                              </a:lnTo>
                              <a:lnTo>
                                <a:pt x="5106" y="217"/>
                              </a:lnTo>
                              <a:lnTo>
                                <a:pt x="5098" y="217"/>
                              </a:lnTo>
                              <a:lnTo>
                                <a:pt x="5088" y="217"/>
                              </a:lnTo>
                              <a:lnTo>
                                <a:pt x="5087" y="212"/>
                              </a:lnTo>
                              <a:lnTo>
                                <a:pt x="5104" y="206"/>
                              </a:lnTo>
                              <a:lnTo>
                                <a:pt x="5106" y="205"/>
                              </a:lnTo>
                              <a:lnTo>
                                <a:pt x="5107" y="202"/>
                              </a:lnTo>
                              <a:lnTo>
                                <a:pt x="5107" y="194"/>
                              </a:lnTo>
                              <a:lnTo>
                                <a:pt x="5108" y="185"/>
                              </a:lnTo>
                              <a:lnTo>
                                <a:pt x="5108" y="176"/>
                              </a:lnTo>
                              <a:lnTo>
                                <a:pt x="5108" y="166"/>
                              </a:lnTo>
                              <a:lnTo>
                                <a:pt x="5108" y="106"/>
                              </a:lnTo>
                              <a:lnTo>
                                <a:pt x="5108" y="81"/>
                              </a:lnTo>
                              <a:lnTo>
                                <a:pt x="5108" y="59"/>
                              </a:lnTo>
                              <a:lnTo>
                                <a:pt x="5107" y="39"/>
                              </a:lnTo>
                              <a:lnTo>
                                <a:pt x="5107" y="21"/>
                              </a:lnTo>
                              <a:lnTo>
                                <a:pt x="5088" y="16"/>
                              </a:lnTo>
                              <a:close/>
                              <a:moveTo>
                                <a:pt x="5193" y="99"/>
                              </a:moveTo>
                              <a:lnTo>
                                <a:pt x="5193" y="122"/>
                              </a:lnTo>
                              <a:lnTo>
                                <a:pt x="5192" y="143"/>
                              </a:lnTo>
                              <a:lnTo>
                                <a:pt x="5192" y="162"/>
                              </a:lnTo>
                              <a:lnTo>
                                <a:pt x="5192" y="178"/>
                              </a:lnTo>
                              <a:lnTo>
                                <a:pt x="5192" y="184"/>
                              </a:lnTo>
                              <a:lnTo>
                                <a:pt x="5193" y="191"/>
                              </a:lnTo>
                              <a:lnTo>
                                <a:pt x="5194" y="195"/>
                              </a:lnTo>
                              <a:lnTo>
                                <a:pt x="5197" y="198"/>
                              </a:lnTo>
                              <a:lnTo>
                                <a:pt x="5200" y="201"/>
                              </a:lnTo>
                              <a:lnTo>
                                <a:pt x="5203" y="202"/>
                              </a:lnTo>
                              <a:lnTo>
                                <a:pt x="5208" y="203"/>
                              </a:lnTo>
                              <a:lnTo>
                                <a:pt x="5213" y="204"/>
                              </a:lnTo>
                              <a:lnTo>
                                <a:pt x="5225" y="203"/>
                              </a:lnTo>
                              <a:lnTo>
                                <a:pt x="5240" y="201"/>
                              </a:lnTo>
                              <a:lnTo>
                                <a:pt x="5241" y="207"/>
                              </a:lnTo>
                              <a:lnTo>
                                <a:pt x="5228" y="214"/>
                              </a:lnTo>
                              <a:lnTo>
                                <a:pt x="5217" y="217"/>
                              </a:lnTo>
                              <a:lnTo>
                                <a:pt x="5206" y="220"/>
                              </a:lnTo>
                              <a:lnTo>
                                <a:pt x="5197" y="220"/>
                              </a:lnTo>
                              <a:lnTo>
                                <a:pt x="5189" y="220"/>
                              </a:lnTo>
                              <a:lnTo>
                                <a:pt x="5183" y="218"/>
                              </a:lnTo>
                              <a:lnTo>
                                <a:pt x="5178" y="216"/>
                              </a:lnTo>
                              <a:lnTo>
                                <a:pt x="5172" y="212"/>
                              </a:lnTo>
                              <a:lnTo>
                                <a:pt x="5169" y="207"/>
                              </a:lnTo>
                              <a:lnTo>
                                <a:pt x="5167" y="201"/>
                              </a:lnTo>
                              <a:lnTo>
                                <a:pt x="5166" y="195"/>
                              </a:lnTo>
                              <a:lnTo>
                                <a:pt x="5165" y="186"/>
                              </a:lnTo>
                              <a:lnTo>
                                <a:pt x="5165" y="171"/>
                              </a:lnTo>
                              <a:lnTo>
                                <a:pt x="5165" y="151"/>
                              </a:lnTo>
                              <a:lnTo>
                                <a:pt x="5166" y="126"/>
                              </a:lnTo>
                              <a:lnTo>
                                <a:pt x="5166" y="99"/>
                              </a:lnTo>
                              <a:lnTo>
                                <a:pt x="5146" y="94"/>
                              </a:lnTo>
                              <a:lnTo>
                                <a:pt x="5146" y="88"/>
                              </a:lnTo>
                              <a:lnTo>
                                <a:pt x="5168" y="86"/>
                              </a:lnTo>
                              <a:lnTo>
                                <a:pt x="5178" y="51"/>
                              </a:lnTo>
                              <a:lnTo>
                                <a:pt x="5185" y="49"/>
                              </a:lnTo>
                              <a:lnTo>
                                <a:pt x="5192" y="48"/>
                              </a:lnTo>
                              <a:lnTo>
                                <a:pt x="5193" y="49"/>
                              </a:lnTo>
                              <a:lnTo>
                                <a:pt x="5193" y="57"/>
                              </a:lnTo>
                              <a:lnTo>
                                <a:pt x="5193" y="64"/>
                              </a:lnTo>
                              <a:lnTo>
                                <a:pt x="5193" y="73"/>
                              </a:lnTo>
                              <a:lnTo>
                                <a:pt x="5193" y="80"/>
                              </a:lnTo>
                              <a:lnTo>
                                <a:pt x="5193" y="85"/>
                              </a:lnTo>
                              <a:lnTo>
                                <a:pt x="5236" y="85"/>
                              </a:lnTo>
                              <a:lnTo>
                                <a:pt x="5236" y="99"/>
                              </a:lnTo>
                              <a:lnTo>
                                <a:pt x="5193" y="99"/>
                              </a:lnTo>
                              <a:close/>
                              <a:moveTo>
                                <a:pt x="5313" y="152"/>
                              </a:moveTo>
                              <a:lnTo>
                                <a:pt x="5300" y="153"/>
                              </a:lnTo>
                              <a:lnTo>
                                <a:pt x="5287" y="154"/>
                              </a:lnTo>
                              <a:lnTo>
                                <a:pt x="5278" y="156"/>
                              </a:lnTo>
                              <a:lnTo>
                                <a:pt x="5271" y="158"/>
                              </a:lnTo>
                              <a:lnTo>
                                <a:pt x="5266" y="162"/>
                              </a:lnTo>
                              <a:lnTo>
                                <a:pt x="5262" y="166"/>
                              </a:lnTo>
                              <a:lnTo>
                                <a:pt x="5260" y="172"/>
                              </a:lnTo>
                              <a:lnTo>
                                <a:pt x="5260" y="179"/>
                              </a:lnTo>
                              <a:lnTo>
                                <a:pt x="5260" y="185"/>
                              </a:lnTo>
                              <a:lnTo>
                                <a:pt x="5261" y="191"/>
                              </a:lnTo>
                              <a:lnTo>
                                <a:pt x="5264" y="195"/>
                              </a:lnTo>
                              <a:lnTo>
                                <a:pt x="5267" y="198"/>
                              </a:lnTo>
                              <a:lnTo>
                                <a:pt x="5271" y="201"/>
                              </a:lnTo>
                              <a:lnTo>
                                <a:pt x="5275" y="202"/>
                              </a:lnTo>
                              <a:lnTo>
                                <a:pt x="5282" y="203"/>
                              </a:lnTo>
                              <a:lnTo>
                                <a:pt x="5287" y="204"/>
                              </a:lnTo>
                              <a:lnTo>
                                <a:pt x="5294" y="203"/>
                              </a:lnTo>
                              <a:lnTo>
                                <a:pt x="5302" y="202"/>
                              </a:lnTo>
                              <a:lnTo>
                                <a:pt x="5308" y="201"/>
                              </a:lnTo>
                              <a:lnTo>
                                <a:pt x="5313" y="199"/>
                              </a:lnTo>
                              <a:lnTo>
                                <a:pt x="5313" y="152"/>
                              </a:lnTo>
                              <a:close/>
                              <a:moveTo>
                                <a:pt x="5244" y="93"/>
                              </a:moveTo>
                              <a:lnTo>
                                <a:pt x="5258" y="88"/>
                              </a:lnTo>
                              <a:lnTo>
                                <a:pt x="5270" y="83"/>
                              </a:lnTo>
                              <a:lnTo>
                                <a:pt x="5283" y="81"/>
                              </a:lnTo>
                              <a:lnTo>
                                <a:pt x="5293" y="80"/>
                              </a:lnTo>
                              <a:lnTo>
                                <a:pt x="5304" y="81"/>
                              </a:lnTo>
                              <a:lnTo>
                                <a:pt x="5313" y="83"/>
                              </a:lnTo>
                              <a:lnTo>
                                <a:pt x="5321" y="86"/>
                              </a:lnTo>
                              <a:lnTo>
                                <a:pt x="5328" y="92"/>
                              </a:lnTo>
                              <a:lnTo>
                                <a:pt x="5333" y="98"/>
                              </a:lnTo>
                              <a:lnTo>
                                <a:pt x="5338" y="106"/>
                              </a:lnTo>
                              <a:lnTo>
                                <a:pt x="5340" y="115"/>
                              </a:lnTo>
                              <a:lnTo>
                                <a:pt x="5340" y="125"/>
                              </a:lnTo>
                              <a:lnTo>
                                <a:pt x="5340" y="185"/>
                              </a:lnTo>
                              <a:lnTo>
                                <a:pt x="5340" y="192"/>
                              </a:lnTo>
                              <a:lnTo>
                                <a:pt x="5340" y="197"/>
                              </a:lnTo>
                              <a:lnTo>
                                <a:pt x="5341" y="201"/>
                              </a:lnTo>
                              <a:lnTo>
                                <a:pt x="5342" y="203"/>
                              </a:lnTo>
                              <a:lnTo>
                                <a:pt x="5345" y="205"/>
                              </a:lnTo>
                              <a:lnTo>
                                <a:pt x="5348" y="206"/>
                              </a:lnTo>
                              <a:lnTo>
                                <a:pt x="5353" y="207"/>
                              </a:lnTo>
                              <a:lnTo>
                                <a:pt x="5360" y="207"/>
                              </a:lnTo>
                              <a:lnTo>
                                <a:pt x="5361" y="214"/>
                              </a:lnTo>
                              <a:lnTo>
                                <a:pt x="5353" y="216"/>
                              </a:lnTo>
                              <a:lnTo>
                                <a:pt x="5345" y="218"/>
                              </a:lnTo>
                              <a:lnTo>
                                <a:pt x="5338" y="220"/>
                              </a:lnTo>
                              <a:lnTo>
                                <a:pt x="5333" y="221"/>
                              </a:lnTo>
                              <a:lnTo>
                                <a:pt x="5327" y="220"/>
                              </a:lnTo>
                              <a:lnTo>
                                <a:pt x="5322" y="217"/>
                              </a:lnTo>
                              <a:lnTo>
                                <a:pt x="5318" y="213"/>
                              </a:lnTo>
                              <a:lnTo>
                                <a:pt x="5314" y="206"/>
                              </a:lnTo>
                              <a:lnTo>
                                <a:pt x="5304" y="213"/>
                              </a:lnTo>
                              <a:lnTo>
                                <a:pt x="5294" y="217"/>
                              </a:lnTo>
                              <a:lnTo>
                                <a:pt x="5285" y="220"/>
                              </a:lnTo>
                              <a:lnTo>
                                <a:pt x="5276" y="221"/>
                              </a:lnTo>
                              <a:lnTo>
                                <a:pt x="5267" y="220"/>
                              </a:lnTo>
                              <a:lnTo>
                                <a:pt x="5259" y="219"/>
                              </a:lnTo>
                              <a:lnTo>
                                <a:pt x="5250" y="216"/>
                              </a:lnTo>
                              <a:lnTo>
                                <a:pt x="5244" y="212"/>
                              </a:lnTo>
                              <a:lnTo>
                                <a:pt x="5239" y="205"/>
                              </a:lnTo>
                              <a:lnTo>
                                <a:pt x="5235" y="199"/>
                              </a:lnTo>
                              <a:lnTo>
                                <a:pt x="5232" y="192"/>
                              </a:lnTo>
                              <a:lnTo>
                                <a:pt x="5232" y="183"/>
                              </a:lnTo>
                              <a:lnTo>
                                <a:pt x="5232" y="178"/>
                              </a:lnTo>
                              <a:lnTo>
                                <a:pt x="5233" y="173"/>
                              </a:lnTo>
                              <a:lnTo>
                                <a:pt x="5234" y="169"/>
                              </a:lnTo>
                              <a:lnTo>
                                <a:pt x="5236" y="164"/>
                              </a:lnTo>
                              <a:lnTo>
                                <a:pt x="5240" y="160"/>
                              </a:lnTo>
                              <a:lnTo>
                                <a:pt x="5243" y="157"/>
                              </a:lnTo>
                              <a:lnTo>
                                <a:pt x="5247" y="154"/>
                              </a:lnTo>
                              <a:lnTo>
                                <a:pt x="5251" y="151"/>
                              </a:lnTo>
                              <a:lnTo>
                                <a:pt x="5263" y="146"/>
                              </a:lnTo>
                              <a:lnTo>
                                <a:pt x="5278" y="143"/>
                              </a:lnTo>
                              <a:lnTo>
                                <a:pt x="5294" y="141"/>
                              </a:lnTo>
                              <a:lnTo>
                                <a:pt x="5313" y="140"/>
                              </a:lnTo>
                              <a:lnTo>
                                <a:pt x="5314" y="130"/>
                              </a:lnTo>
                              <a:lnTo>
                                <a:pt x="5313" y="121"/>
                              </a:lnTo>
                              <a:lnTo>
                                <a:pt x="5312" y="115"/>
                              </a:lnTo>
                              <a:lnTo>
                                <a:pt x="5309" y="110"/>
                              </a:lnTo>
                              <a:lnTo>
                                <a:pt x="5306" y="105"/>
                              </a:lnTo>
                              <a:lnTo>
                                <a:pt x="5301" y="102"/>
                              </a:lnTo>
                              <a:lnTo>
                                <a:pt x="5295" y="99"/>
                              </a:lnTo>
                              <a:lnTo>
                                <a:pt x="5288" y="98"/>
                              </a:lnTo>
                              <a:lnTo>
                                <a:pt x="5280" y="97"/>
                              </a:lnTo>
                              <a:lnTo>
                                <a:pt x="5273" y="98"/>
                              </a:lnTo>
                              <a:lnTo>
                                <a:pt x="5265" y="99"/>
                              </a:lnTo>
                              <a:lnTo>
                                <a:pt x="5256" y="100"/>
                              </a:lnTo>
                              <a:lnTo>
                                <a:pt x="5247" y="102"/>
                              </a:lnTo>
                              <a:lnTo>
                                <a:pt x="5244" y="93"/>
                              </a:lnTo>
                              <a:close/>
                              <a:moveTo>
                                <a:pt x="5424" y="83"/>
                              </a:moveTo>
                              <a:lnTo>
                                <a:pt x="5432" y="84"/>
                              </a:lnTo>
                              <a:lnTo>
                                <a:pt x="5441" y="84"/>
                              </a:lnTo>
                              <a:lnTo>
                                <a:pt x="5449" y="84"/>
                              </a:lnTo>
                              <a:lnTo>
                                <a:pt x="5456" y="84"/>
                              </a:lnTo>
                              <a:lnTo>
                                <a:pt x="5470" y="84"/>
                              </a:lnTo>
                              <a:lnTo>
                                <a:pt x="5487" y="83"/>
                              </a:lnTo>
                              <a:lnTo>
                                <a:pt x="5488" y="90"/>
                              </a:lnTo>
                              <a:lnTo>
                                <a:pt x="5471" y="94"/>
                              </a:lnTo>
                              <a:lnTo>
                                <a:pt x="5477" y="112"/>
                              </a:lnTo>
                              <a:lnTo>
                                <a:pt x="5484" y="129"/>
                              </a:lnTo>
                              <a:lnTo>
                                <a:pt x="5491" y="146"/>
                              </a:lnTo>
                              <a:lnTo>
                                <a:pt x="5498" y="165"/>
                              </a:lnTo>
                              <a:lnTo>
                                <a:pt x="5502" y="175"/>
                              </a:lnTo>
                              <a:lnTo>
                                <a:pt x="5506" y="184"/>
                              </a:lnTo>
                              <a:lnTo>
                                <a:pt x="5509" y="175"/>
                              </a:lnTo>
                              <a:lnTo>
                                <a:pt x="5513" y="165"/>
                              </a:lnTo>
                              <a:lnTo>
                                <a:pt x="5520" y="149"/>
                              </a:lnTo>
                              <a:lnTo>
                                <a:pt x="5526" y="132"/>
                              </a:lnTo>
                              <a:lnTo>
                                <a:pt x="5533" y="114"/>
                              </a:lnTo>
                              <a:lnTo>
                                <a:pt x="5541" y="94"/>
                              </a:lnTo>
                              <a:lnTo>
                                <a:pt x="5524" y="90"/>
                              </a:lnTo>
                              <a:lnTo>
                                <a:pt x="5524" y="83"/>
                              </a:lnTo>
                              <a:lnTo>
                                <a:pt x="5535" y="84"/>
                              </a:lnTo>
                              <a:lnTo>
                                <a:pt x="5548" y="84"/>
                              </a:lnTo>
                              <a:lnTo>
                                <a:pt x="5561" y="84"/>
                              </a:lnTo>
                              <a:lnTo>
                                <a:pt x="5572" y="83"/>
                              </a:lnTo>
                              <a:lnTo>
                                <a:pt x="5573" y="90"/>
                              </a:lnTo>
                              <a:lnTo>
                                <a:pt x="5558" y="94"/>
                              </a:lnTo>
                              <a:lnTo>
                                <a:pt x="5555" y="96"/>
                              </a:lnTo>
                              <a:lnTo>
                                <a:pt x="5553" y="99"/>
                              </a:lnTo>
                              <a:lnTo>
                                <a:pt x="5547" y="113"/>
                              </a:lnTo>
                              <a:lnTo>
                                <a:pt x="5541" y="129"/>
                              </a:lnTo>
                              <a:lnTo>
                                <a:pt x="5534" y="144"/>
                              </a:lnTo>
                              <a:lnTo>
                                <a:pt x="5527" y="162"/>
                              </a:lnTo>
                              <a:lnTo>
                                <a:pt x="5520" y="179"/>
                              </a:lnTo>
                              <a:lnTo>
                                <a:pt x="5513" y="194"/>
                              </a:lnTo>
                              <a:lnTo>
                                <a:pt x="5508" y="207"/>
                              </a:lnTo>
                              <a:lnTo>
                                <a:pt x="5504" y="218"/>
                              </a:lnTo>
                              <a:lnTo>
                                <a:pt x="5492" y="219"/>
                              </a:lnTo>
                              <a:lnTo>
                                <a:pt x="5488" y="207"/>
                              </a:lnTo>
                              <a:lnTo>
                                <a:pt x="5483" y="195"/>
                              </a:lnTo>
                              <a:lnTo>
                                <a:pt x="5476" y="179"/>
                              </a:lnTo>
                              <a:lnTo>
                                <a:pt x="5469" y="162"/>
                              </a:lnTo>
                              <a:lnTo>
                                <a:pt x="5462" y="144"/>
                              </a:lnTo>
                              <a:lnTo>
                                <a:pt x="5455" y="129"/>
                              </a:lnTo>
                              <a:lnTo>
                                <a:pt x="5449" y="114"/>
                              </a:lnTo>
                              <a:lnTo>
                                <a:pt x="5444" y="100"/>
                              </a:lnTo>
                              <a:lnTo>
                                <a:pt x="5441" y="96"/>
                              </a:lnTo>
                              <a:lnTo>
                                <a:pt x="5437" y="94"/>
                              </a:lnTo>
                              <a:lnTo>
                                <a:pt x="5424" y="90"/>
                              </a:lnTo>
                              <a:lnTo>
                                <a:pt x="5424" y="83"/>
                              </a:lnTo>
                              <a:close/>
                              <a:moveTo>
                                <a:pt x="5696" y="120"/>
                              </a:moveTo>
                              <a:lnTo>
                                <a:pt x="5707" y="121"/>
                              </a:lnTo>
                              <a:lnTo>
                                <a:pt x="5716" y="121"/>
                              </a:lnTo>
                              <a:lnTo>
                                <a:pt x="5727" y="121"/>
                              </a:lnTo>
                              <a:lnTo>
                                <a:pt x="5736" y="119"/>
                              </a:lnTo>
                              <a:lnTo>
                                <a:pt x="5745" y="115"/>
                              </a:lnTo>
                              <a:lnTo>
                                <a:pt x="5751" y="110"/>
                              </a:lnTo>
                              <a:lnTo>
                                <a:pt x="5756" y="103"/>
                              </a:lnTo>
                              <a:lnTo>
                                <a:pt x="5760" y="95"/>
                              </a:lnTo>
                              <a:lnTo>
                                <a:pt x="5763" y="85"/>
                              </a:lnTo>
                              <a:lnTo>
                                <a:pt x="5764" y="74"/>
                              </a:lnTo>
                              <a:lnTo>
                                <a:pt x="5763" y="62"/>
                              </a:lnTo>
                              <a:lnTo>
                                <a:pt x="5760" y="53"/>
                              </a:lnTo>
                              <a:lnTo>
                                <a:pt x="5757" y="45"/>
                              </a:lnTo>
                              <a:lnTo>
                                <a:pt x="5752" y="38"/>
                              </a:lnTo>
                              <a:lnTo>
                                <a:pt x="5746" y="34"/>
                              </a:lnTo>
                              <a:lnTo>
                                <a:pt x="5737" y="30"/>
                              </a:lnTo>
                              <a:lnTo>
                                <a:pt x="5728" y="28"/>
                              </a:lnTo>
                              <a:lnTo>
                                <a:pt x="5716" y="28"/>
                              </a:lnTo>
                              <a:lnTo>
                                <a:pt x="5707" y="28"/>
                              </a:lnTo>
                              <a:lnTo>
                                <a:pt x="5696" y="29"/>
                              </a:lnTo>
                              <a:lnTo>
                                <a:pt x="5696" y="120"/>
                              </a:lnTo>
                              <a:close/>
                              <a:moveTo>
                                <a:pt x="5696" y="173"/>
                              </a:moveTo>
                              <a:lnTo>
                                <a:pt x="5696" y="181"/>
                              </a:lnTo>
                              <a:lnTo>
                                <a:pt x="5696" y="189"/>
                              </a:lnTo>
                              <a:lnTo>
                                <a:pt x="5696" y="195"/>
                              </a:lnTo>
                              <a:lnTo>
                                <a:pt x="5697" y="201"/>
                              </a:lnTo>
                              <a:lnTo>
                                <a:pt x="5697" y="203"/>
                              </a:lnTo>
                              <a:lnTo>
                                <a:pt x="5700" y="205"/>
                              </a:lnTo>
                              <a:lnTo>
                                <a:pt x="5720" y="212"/>
                              </a:lnTo>
                              <a:lnTo>
                                <a:pt x="5720" y="217"/>
                              </a:lnTo>
                              <a:lnTo>
                                <a:pt x="5711" y="217"/>
                              </a:lnTo>
                              <a:lnTo>
                                <a:pt x="5700" y="217"/>
                              </a:lnTo>
                              <a:lnTo>
                                <a:pt x="5692" y="217"/>
                              </a:lnTo>
                              <a:lnTo>
                                <a:pt x="5683" y="217"/>
                              </a:lnTo>
                              <a:lnTo>
                                <a:pt x="5674" y="217"/>
                              </a:lnTo>
                              <a:lnTo>
                                <a:pt x="5665" y="217"/>
                              </a:lnTo>
                              <a:lnTo>
                                <a:pt x="5656" y="217"/>
                              </a:lnTo>
                              <a:lnTo>
                                <a:pt x="5647" y="217"/>
                              </a:lnTo>
                              <a:lnTo>
                                <a:pt x="5647" y="212"/>
                              </a:lnTo>
                              <a:lnTo>
                                <a:pt x="5665" y="206"/>
                              </a:lnTo>
                              <a:lnTo>
                                <a:pt x="5667" y="204"/>
                              </a:lnTo>
                              <a:lnTo>
                                <a:pt x="5668" y="201"/>
                              </a:lnTo>
                              <a:lnTo>
                                <a:pt x="5668" y="196"/>
                              </a:lnTo>
                              <a:lnTo>
                                <a:pt x="5668" y="189"/>
                              </a:lnTo>
                              <a:lnTo>
                                <a:pt x="5668" y="181"/>
                              </a:lnTo>
                              <a:lnTo>
                                <a:pt x="5668" y="173"/>
                              </a:lnTo>
                              <a:lnTo>
                                <a:pt x="5668" y="56"/>
                              </a:lnTo>
                              <a:lnTo>
                                <a:pt x="5668" y="50"/>
                              </a:lnTo>
                              <a:lnTo>
                                <a:pt x="5668" y="43"/>
                              </a:lnTo>
                              <a:lnTo>
                                <a:pt x="5668" y="38"/>
                              </a:lnTo>
                              <a:lnTo>
                                <a:pt x="5668" y="33"/>
                              </a:lnTo>
                              <a:lnTo>
                                <a:pt x="5667" y="30"/>
                              </a:lnTo>
                              <a:lnTo>
                                <a:pt x="5665" y="28"/>
                              </a:lnTo>
                              <a:lnTo>
                                <a:pt x="5647" y="22"/>
                              </a:lnTo>
                              <a:lnTo>
                                <a:pt x="5647" y="16"/>
                              </a:lnTo>
                              <a:lnTo>
                                <a:pt x="5655" y="16"/>
                              </a:lnTo>
                              <a:lnTo>
                                <a:pt x="5665" y="16"/>
                              </a:lnTo>
                              <a:lnTo>
                                <a:pt x="5674" y="16"/>
                              </a:lnTo>
                              <a:lnTo>
                                <a:pt x="5683" y="16"/>
                              </a:lnTo>
                              <a:lnTo>
                                <a:pt x="5694" y="16"/>
                              </a:lnTo>
                              <a:lnTo>
                                <a:pt x="5706" y="16"/>
                              </a:lnTo>
                              <a:lnTo>
                                <a:pt x="5716" y="16"/>
                              </a:lnTo>
                              <a:lnTo>
                                <a:pt x="5726" y="15"/>
                              </a:lnTo>
                              <a:lnTo>
                                <a:pt x="5742" y="16"/>
                              </a:lnTo>
                              <a:lnTo>
                                <a:pt x="5755" y="19"/>
                              </a:lnTo>
                              <a:lnTo>
                                <a:pt x="5762" y="20"/>
                              </a:lnTo>
                              <a:lnTo>
                                <a:pt x="5767" y="22"/>
                              </a:lnTo>
                              <a:lnTo>
                                <a:pt x="5772" y="25"/>
                              </a:lnTo>
                              <a:lnTo>
                                <a:pt x="5776" y="29"/>
                              </a:lnTo>
                              <a:lnTo>
                                <a:pt x="5780" y="32"/>
                              </a:lnTo>
                              <a:lnTo>
                                <a:pt x="5784" y="36"/>
                              </a:lnTo>
                              <a:lnTo>
                                <a:pt x="5787" y="40"/>
                              </a:lnTo>
                              <a:lnTo>
                                <a:pt x="5790" y="45"/>
                              </a:lnTo>
                              <a:lnTo>
                                <a:pt x="5791" y="51"/>
                              </a:lnTo>
                              <a:lnTo>
                                <a:pt x="5793" y="56"/>
                              </a:lnTo>
                              <a:lnTo>
                                <a:pt x="5793" y="62"/>
                              </a:lnTo>
                              <a:lnTo>
                                <a:pt x="5794" y="69"/>
                              </a:lnTo>
                              <a:lnTo>
                                <a:pt x="5793" y="76"/>
                              </a:lnTo>
                              <a:lnTo>
                                <a:pt x="5793" y="82"/>
                              </a:lnTo>
                              <a:lnTo>
                                <a:pt x="5791" y="90"/>
                              </a:lnTo>
                              <a:lnTo>
                                <a:pt x="5789" y="96"/>
                              </a:lnTo>
                              <a:lnTo>
                                <a:pt x="5786" y="101"/>
                              </a:lnTo>
                              <a:lnTo>
                                <a:pt x="5783" y="106"/>
                              </a:lnTo>
                              <a:lnTo>
                                <a:pt x="5778" y="112"/>
                              </a:lnTo>
                              <a:lnTo>
                                <a:pt x="5774" y="116"/>
                              </a:lnTo>
                              <a:lnTo>
                                <a:pt x="5769" y="120"/>
                              </a:lnTo>
                              <a:lnTo>
                                <a:pt x="5763" y="123"/>
                              </a:lnTo>
                              <a:lnTo>
                                <a:pt x="5756" y="126"/>
                              </a:lnTo>
                              <a:lnTo>
                                <a:pt x="5750" y="129"/>
                              </a:lnTo>
                              <a:lnTo>
                                <a:pt x="5743" y="131"/>
                              </a:lnTo>
                              <a:lnTo>
                                <a:pt x="5735" y="132"/>
                              </a:lnTo>
                              <a:lnTo>
                                <a:pt x="5727" y="133"/>
                              </a:lnTo>
                              <a:lnTo>
                                <a:pt x="5717" y="133"/>
                              </a:lnTo>
                              <a:lnTo>
                                <a:pt x="5708" y="133"/>
                              </a:lnTo>
                              <a:lnTo>
                                <a:pt x="5696" y="132"/>
                              </a:lnTo>
                              <a:lnTo>
                                <a:pt x="5696" y="173"/>
                              </a:lnTo>
                              <a:close/>
                              <a:moveTo>
                                <a:pt x="5799" y="16"/>
                              </a:moveTo>
                              <a:lnTo>
                                <a:pt x="5799" y="11"/>
                              </a:lnTo>
                              <a:lnTo>
                                <a:pt x="5812" y="9"/>
                              </a:lnTo>
                              <a:lnTo>
                                <a:pt x="5824" y="5"/>
                              </a:lnTo>
                              <a:lnTo>
                                <a:pt x="5835" y="3"/>
                              </a:lnTo>
                              <a:lnTo>
                                <a:pt x="5846" y="0"/>
                              </a:lnTo>
                              <a:lnTo>
                                <a:pt x="5848" y="1"/>
                              </a:lnTo>
                              <a:lnTo>
                                <a:pt x="5847" y="15"/>
                              </a:lnTo>
                              <a:lnTo>
                                <a:pt x="5847" y="30"/>
                              </a:lnTo>
                              <a:lnTo>
                                <a:pt x="5847" y="48"/>
                              </a:lnTo>
                              <a:lnTo>
                                <a:pt x="5847" y="66"/>
                              </a:lnTo>
                              <a:lnTo>
                                <a:pt x="5847" y="160"/>
                              </a:lnTo>
                              <a:lnTo>
                                <a:pt x="5847" y="173"/>
                              </a:lnTo>
                              <a:lnTo>
                                <a:pt x="5847" y="183"/>
                              </a:lnTo>
                              <a:lnTo>
                                <a:pt x="5847" y="193"/>
                              </a:lnTo>
                              <a:lnTo>
                                <a:pt x="5847" y="201"/>
                              </a:lnTo>
                              <a:lnTo>
                                <a:pt x="5847" y="203"/>
                              </a:lnTo>
                              <a:lnTo>
                                <a:pt x="5848" y="205"/>
                              </a:lnTo>
                              <a:lnTo>
                                <a:pt x="5849" y="206"/>
                              </a:lnTo>
                              <a:lnTo>
                                <a:pt x="5851" y="206"/>
                              </a:lnTo>
                              <a:lnTo>
                                <a:pt x="5867" y="212"/>
                              </a:lnTo>
                              <a:lnTo>
                                <a:pt x="5867" y="217"/>
                              </a:lnTo>
                              <a:lnTo>
                                <a:pt x="5857" y="217"/>
                              </a:lnTo>
                              <a:lnTo>
                                <a:pt x="5849" y="217"/>
                              </a:lnTo>
                              <a:lnTo>
                                <a:pt x="5840" y="217"/>
                              </a:lnTo>
                              <a:lnTo>
                                <a:pt x="5833" y="217"/>
                              </a:lnTo>
                              <a:lnTo>
                                <a:pt x="5826" y="217"/>
                              </a:lnTo>
                              <a:lnTo>
                                <a:pt x="5818" y="217"/>
                              </a:lnTo>
                              <a:lnTo>
                                <a:pt x="5809" y="217"/>
                              </a:lnTo>
                              <a:lnTo>
                                <a:pt x="5800" y="217"/>
                              </a:lnTo>
                              <a:lnTo>
                                <a:pt x="5799" y="212"/>
                              </a:lnTo>
                              <a:lnTo>
                                <a:pt x="5815" y="206"/>
                              </a:lnTo>
                              <a:lnTo>
                                <a:pt x="5818" y="205"/>
                              </a:lnTo>
                              <a:lnTo>
                                <a:pt x="5819" y="202"/>
                              </a:lnTo>
                              <a:lnTo>
                                <a:pt x="5819" y="194"/>
                              </a:lnTo>
                              <a:lnTo>
                                <a:pt x="5819" y="185"/>
                              </a:lnTo>
                              <a:lnTo>
                                <a:pt x="5819" y="176"/>
                              </a:lnTo>
                              <a:lnTo>
                                <a:pt x="5819" y="166"/>
                              </a:lnTo>
                              <a:lnTo>
                                <a:pt x="5819" y="106"/>
                              </a:lnTo>
                              <a:lnTo>
                                <a:pt x="5819" y="81"/>
                              </a:lnTo>
                              <a:lnTo>
                                <a:pt x="5819" y="59"/>
                              </a:lnTo>
                              <a:lnTo>
                                <a:pt x="5819" y="39"/>
                              </a:lnTo>
                              <a:lnTo>
                                <a:pt x="5819" y="21"/>
                              </a:lnTo>
                              <a:lnTo>
                                <a:pt x="5799" y="16"/>
                              </a:lnTo>
                              <a:close/>
                              <a:moveTo>
                                <a:pt x="5878" y="216"/>
                              </a:moveTo>
                              <a:lnTo>
                                <a:pt x="5890" y="199"/>
                              </a:lnTo>
                              <a:lnTo>
                                <a:pt x="5900" y="183"/>
                              </a:lnTo>
                              <a:lnTo>
                                <a:pt x="5911" y="170"/>
                              </a:lnTo>
                              <a:lnTo>
                                <a:pt x="5919" y="157"/>
                              </a:lnTo>
                              <a:lnTo>
                                <a:pt x="5928" y="143"/>
                              </a:lnTo>
                              <a:lnTo>
                                <a:pt x="5937" y="130"/>
                              </a:lnTo>
                              <a:lnTo>
                                <a:pt x="5948" y="113"/>
                              </a:lnTo>
                              <a:lnTo>
                                <a:pt x="5960" y="96"/>
                              </a:lnTo>
                              <a:lnTo>
                                <a:pt x="5904" y="96"/>
                              </a:lnTo>
                              <a:lnTo>
                                <a:pt x="5894" y="124"/>
                              </a:lnTo>
                              <a:lnTo>
                                <a:pt x="5889" y="125"/>
                              </a:lnTo>
                              <a:lnTo>
                                <a:pt x="5887" y="115"/>
                              </a:lnTo>
                              <a:lnTo>
                                <a:pt x="5886" y="104"/>
                              </a:lnTo>
                              <a:lnTo>
                                <a:pt x="5884" y="94"/>
                              </a:lnTo>
                              <a:lnTo>
                                <a:pt x="5881" y="85"/>
                              </a:lnTo>
                              <a:lnTo>
                                <a:pt x="5881" y="83"/>
                              </a:lnTo>
                              <a:lnTo>
                                <a:pt x="5896" y="84"/>
                              </a:lnTo>
                              <a:lnTo>
                                <a:pt x="5911" y="84"/>
                              </a:lnTo>
                              <a:lnTo>
                                <a:pt x="5925" y="84"/>
                              </a:lnTo>
                              <a:lnTo>
                                <a:pt x="5938" y="84"/>
                              </a:lnTo>
                              <a:lnTo>
                                <a:pt x="5952" y="84"/>
                              </a:lnTo>
                              <a:lnTo>
                                <a:pt x="5967" y="84"/>
                              </a:lnTo>
                              <a:lnTo>
                                <a:pt x="5981" y="84"/>
                              </a:lnTo>
                              <a:lnTo>
                                <a:pt x="5996" y="83"/>
                              </a:lnTo>
                              <a:lnTo>
                                <a:pt x="5997" y="85"/>
                              </a:lnTo>
                              <a:lnTo>
                                <a:pt x="5987" y="100"/>
                              </a:lnTo>
                              <a:lnTo>
                                <a:pt x="5976" y="116"/>
                              </a:lnTo>
                              <a:lnTo>
                                <a:pt x="5967" y="131"/>
                              </a:lnTo>
                              <a:lnTo>
                                <a:pt x="5957" y="144"/>
                              </a:lnTo>
                              <a:lnTo>
                                <a:pt x="5948" y="159"/>
                              </a:lnTo>
                              <a:lnTo>
                                <a:pt x="5937" y="174"/>
                              </a:lnTo>
                              <a:lnTo>
                                <a:pt x="5928" y="190"/>
                              </a:lnTo>
                              <a:lnTo>
                                <a:pt x="5917" y="205"/>
                              </a:lnTo>
                              <a:lnTo>
                                <a:pt x="5974" y="205"/>
                              </a:lnTo>
                              <a:lnTo>
                                <a:pt x="5992" y="176"/>
                              </a:lnTo>
                              <a:lnTo>
                                <a:pt x="5998" y="175"/>
                              </a:lnTo>
                              <a:lnTo>
                                <a:pt x="5997" y="185"/>
                              </a:lnTo>
                              <a:lnTo>
                                <a:pt x="5996" y="195"/>
                              </a:lnTo>
                              <a:lnTo>
                                <a:pt x="5995" y="205"/>
                              </a:lnTo>
                              <a:lnTo>
                                <a:pt x="5994" y="217"/>
                              </a:lnTo>
                              <a:lnTo>
                                <a:pt x="5994" y="217"/>
                              </a:lnTo>
                              <a:lnTo>
                                <a:pt x="5980" y="217"/>
                              </a:lnTo>
                              <a:lnTo>
                                <a:pt x="5967" y="217"/>
                              </a:lnTo>
                              <a:lnTo>
                                <a:pt x="5951" y="217"/>
                              </a:lnTo>
                              <a:lnTo>
                                <a:pt x="5935" y="217"/>
                              </a:lnTo>
                              <a:lnTo>
                                <a:pt x="5920" y="217"/>
                              </a:lnTo>
                              <a:lnTo>
                                <a:pt x="5906" y="217"/>
                              </a:lnTo>
                              <a:lnTo>
                                <a:pt x="5892" y="217"/>
                              </a:lnTo>
                              <a:lnTo>
                                <a:pt x="5879" y="217"/>
                              </a:lnTo>
                              <a:lnTo>
                                <a:pt x="5878" y="216"/>
                              </a:lnTo>
                              <a:close/>
                              <a:moveTo>
                                <a:pt x="6012" y="91"/>
                              </a:moveTo>
                              <a:lnTo>
                                <a:pt x="6025" y="89"/>
                              </a:lnTo>
                              <a:lnTo>
                                <a:pt x="6036" y="85"/>
                              </a:lnTo>
                              <a:lnTo>
                                <a:pt x="6047" y="83"/>
                              </a:lnTo>
                              <a:lnTo>
                                <a:pt x="6058" y="80"/>
                              </a:lnTo>
                              <a:lnTo>
                                <a:pt x="6059" y="81"/>
                              </a:lnTo>
                              <a:lnTo>
                                <a:pt x="6059" y="98"/>
                              </a:lnTo>
                              <a:lnTo>
                                <a:pt x="6072" y="91"/>
                              </a:lnTo>
                              <a:lnTo>
                                <a:pt x="6083" y="85"/>
                              </a:lnTo>
                              <a:lnTo>
                                <a:pt x="6095" y="81"/>
                              </a:lnTo>
                              <a:lnTo>
                                <a:pt x="6106" y="80"/>
                              </a:lnTo>
                              <a:lnTo>
                                <a:pt x="6115" y="81"/>
                              </a:lnTo>
                              <a:lnTo>
                                <a:pt x="6123" y="83"/>
                              </a:lnTo>
                              <a:lnTo>
                                <a:pt x="6132" y="86"/>
                              </a:lnTo>
                              <a:lnTo>
                                <a:pt x="6138" y="92"/>
                              </a:lnTo>
                              <a:lnTo>
                                <a:pt x="6142" y="98"/>
                              </a:lnTo>
                              <a:lnTo>
                                <a:pt x="6147" y="105"/>
                              </a:lnTo>
                              <a:lnTo>
                                <a:pt x="6149" y="115"/>
                              </a:lnTo>
                              <a:lnTo>
                                <a:pt x="6150" y="124"/>
                              </a:lnTo>
                              <a:lnTo>
                                <a:pt x="6150" y="175"/>
                              </a:lnTo>
                              <a:lnTo>
                                <a:pt x="6150" y="191"/>
                              </a:lnTo>
                              <a:lnTo>
                                <a:pt x="6150" y="201"/>
                              </a:lnTo>
                              <a:lnTo>
                                <a:pt x="6150" y="203"/>
                              </a:lnTo>
                              <a:lnTo>
                                <a:pt x="6151" y="204"/>
                              </a:lnTo>
                              <a:lnTo>
                                <a:pt x="6152" y="206"/>
                              </a:lnTo>
                              <a:lnTo>
                                <a:pt x="6153" y="206"/>
                              </a:lnTo>
                              <a:lnTo>
                                <a:pt x="6170" y="212"/>
                              </a:lnTo>
                              <a:lnTo>
                                <a:pt x="6170" y="217"/>
                              </a:lnTo>
                              <a:lnTo>
                                <a:pt x="6160" y="217"/>
                              </a:lnTo>
                              <a:lnTo>
                                <a:pt x="6152" y="217"/>
                              </a:lnTo>
                              <a:lnTo>
                                <a:pt x="6143" y="217"/>
                              </a:lnTo>
                              <a:lnTo>
                                <a:pt x="6136" y="217"/>
                              </a:lnTo>
                              <a:lnTo>
                                <a:pt x="6121" y="217"/>
                              </a:lnTo>
                              <a:lnTo>
                                <a:pt x="6106" y="217"/>
                              </a:lnTo>
                              <a:lnTo>
                                <a:pt x="6105" y="212"/>
                              </a:lnTo>
                              <a:lnTo>
                                <a:pt x="6119" y="207"/>
                              </a:lnTo>
                              <a:lnTo>
                                <a:pt x="6121" y="205"/>
                              </a:lnTo>
                              <a:lnTo>
                                <a:pt x="6122" y="203"/>
                              </a:lnTo>
                              <a:lnTo>
                                <a:pt x="6122" y="200"/>
                              </a:lnTo>
                              <a:lnTo>
                                <a:pt x="6122" y="194"/>
                              </a:lnTo>
                              <a:lnTo>
                                <a:pt x="6122" y="132"/>
                              </a:lnTo>
                              <a:lnTo>
                                <a:pt x="6122" y="123"/>
                              </a:lnTo>
                              <a:lnTo>
                                <a:pt x="6120" y="116"/>
                              </a:lnTo>
                              <a:lnTo>
                                <a:pt x="6118" y="111"/>
                              </a:lnTo>
                              <a:lnTo>
                                <a:pt x="6114" y="105"/>
                              </a:lnTo>
                              <a:lnTo>
                                <a:pt x="6110" y="102"/>
                              </a:lnTo>
                              <a:lnTo>
                                <a:pt x="6103" y="100"/>
                              </a:lnTo>
                              <a:lnTo>
                                <a:pt x="6097" y="99"/>
                              </a:lnTo>
                              <a:lnTo>
                                <a:pt x="6089" y="98"/>
                              </a:lnTo>
                              <a:lnTo>
                                <a:pt x="6082" y="99"/>
                              </a:lnTo>
                              <a:lnTo>
                                <a:pt x="6074" y="100"/>
                              </a:lnTo>
                              <a:lnTo>
                                <a:pt x="6067" y="103"/>
                              </a:lnTo>
                              <a:lnTo>
                                <a:pt x="6059" y="106"/>
                              </a:lnTo>
                              <a:lnTo>
                                <a:pt x="6059" y="170"/>
                              </a:lnTo>
                              <a:lnTo>
                                <a:pt x="6059" y="178"/>
                              </a:lnTo>
                              <a:lnTo>
                                <a:pt x="6059" y="186"/>
                              </a:lnTo>
                              <a:lnTo>
                                <a:pt x="6059" y="195"/>
                              </a:lnTo>
                              <a:lnTo>
                                <a:pt x="6059" y="202"/>
                              </a:lnTo>
                              <a:lnTo>
                                <a:pt x="6060" y="205"/>
                              </a:lnTo>
                              <a:lnTo>
                                <a:pt x="6062" y="207"/>
                              </a:lnTo>
                              <a:lnTo>
                                <a:pt x="6078" y="212"/>
                              </a:lnTo>
                              <a:lnTo>
                                <a:pt x="6078" y="217"/>
                              </a:lnTo>
                              <a:lnTo>
                                <a:pt x="6070" y="217"/>
                              </a:lnTo>
                              <a:lnTo>
                                <a:pt x="6061" y="217"/>
                              </a:lnTo>
                              <a:lnTo>
                                <a:pt x="6053" y="217"/>
                              </a:lnTo>
                              <a:lnTo>
                                <a:pt x="6046" y="217"/>
                              </a:lnTo>
                              <a:lnTo>
                                <a:pt x="6039" y="217"/>
                              </a:lnTo>
                              <a:lnTo>
                                <a:pt x="6031" y="217"/>
                              </a:lnTo>
                              <a:lnTo>
                                <a:pt x="6022" y="217"/>
                              </a:lnTo>
                              <a:lnTo>
                                <a:pt x="6013" y="217"/>
                              </a:lnTo>
                              <a:lnTo>
                                <a:pt x="6012" y="212"/>
                              </a:lnTo>
                              <a:lnTo>
                                <a:pt x="6029" y="206"/>
                              </a:lnTo>
                              <a:lnTo>
                                <a:pt x="6032" y="205"/>
                              </a:lnTo>
                              <a:lnTo>
                                <a:pt x="6033" y="202"/>
                              </a:lnTo>
                              <a:lnTo>
                                <a:pt x="6033" y="193"/>
                              </a:lnTo>
                              <a:lnTo>
                                <a:pt x="6033" y="184"/>
                              </a:lnTo>
                              <a:lnTo>
                                <a:pt x="6033" y="136"/>
                              </a:lnTo>
                              <a:lnTo>
                                <a:pt x="6033" y="126"/>
                              </a:lnTo>
                              <a:lnTo>
                                <a:pt x="6033" y="117"/>
                              </a:lnTo>
                              <a:lnTo>
                                <a:pt x="6032" y="109"/>
                              </a:lnTo>
                              <a:lnTo>
                                <a:pt x="6032" y="100"/>
                              </a:lnTo>
                              <a:lnTo>
                                <a:pt x="6013" y="96"/>
                              </a:lnTo>
                              <a:lnTo>
                                <a:pt x="6012" y="91"/>
                              </a:lnTo>
                              <a:close/>
                              <a:moveTo>
                                <a:pt x="6227" y="30"/>
                              </a:moveTo>
                              <a:lnTo>
                                <a:pt x="6226" y="33"/>
                              </a:lnTo>
                              <a:lnTo>
                                <a:pt x="6224" y="37"/>
                              </a:lnTo>
                              <a:lnTo>
                                <a:pt x="6223" y="39"/>
                              </a:lnTo>
                              <a:lnTo>
                                <a:pt x="6221" y="42"/>
                              </a:lnTo>
                              <a:lnTo>
                                <a:pt x="6219" y="44"/>
                              </a:lnTo>
                              <a:lnTo>
                                <a:pt x="6216" y="45"/>
                              </a:lnTo>
                              <a:lnTo>
                                <a:pt x="6213" y="46"/>
                              </a:lnTo>
                              <a:lnTo>
                                <a:pt x="6209" y="46"/>
                              </a:lnTo>
                              <a:lnTo>
                                <a:pt x="6206" y="46"/>
                              </a:lnTo>
                              <a:lnTo>
                                <a:pt x="6202" y="45"/>
                              </a:lnTo>
                              <a:lnTo>
                                <a:pt x="6200" y="44"/>
                              </a:lnTo>
                              <a:lnTo>
                                <a:pt x="6197" y="42"/>
                              </a:lnTo>
                              <a:lnTo>
                                <a:pt x="6195" y="40"/>
                              </a:lnTo>
                              <a:lnTo>
                                <a:pt x="6194" y="37"/>
                              </a:lnTo>
                              <a:lnTo>
                                <a:pt x="6193" y="34"/>
                              </a:lnTo>
                              <a:lnTo>
                                <a:pt x="6193" y="31"/>
                              </a:lnTo>
                              <a:lnTo>
                                <a:pt x="6193" y="26"/>
                              </a:lnTo>
                              <a:lnTo>
                                <a:pt x="6194" y="23"/>
                              </a:lnTo>
                              <a:lnTo>
                                <a:pt x="6196" y="21"/>
                              </a:lnTo>
                              <a:lnTo>
                                <a:pt x="6198" y="18"/>
                              </a:lnTo>
                              <a:lnTo>
                                <a:pt x="6200" y="16"/>
                              </a:lnTo>
                              <a:lnTo>
                                <a:pt x="6203" y="15"/>
                              </a:lnTo>
                              <a:lnTo>
                                <a:pt x="6207" y="14"/>
                              </a:lnTo>
                              <a:lnTo>
                                <a:pt x="6210" y="14"/>
                              </a:lnTo>
                              <a:lnTo>
                                <a:pt x="6214" y="14"/>
                              </a:lnTo>
                              <a:lnTo>
                                <a:pt x="6217" y="15"/>
                              </a:lnTo>
                              <a:lnTo>
                                <a:pt x="6219" y="16"/>
                              </a:lnTo>
                              <a:lnTo>
                                <a:pt x="6221" y="18"/>
                              </a:lnTo>
                              <a:lnTo>
                                <a:pt x="6223" y="20"/>
                              </a:lnTo>
                              <a:lnTo>
                                <a:pt x="6226" y="23"/>
                              </a:lnTo>
                              <a:lnTo>
                                <a:pt x="6226" y="26"/>
                              </a:lnTo>
                              <a:lnTo>
                                <a:pt x="6227" y="30"/>
                              </a:lnTo>
                              <a:close/>
                              <a:moveTo>
                                <a:pt x="6177" y="91"/>
                              </a:moveTo>
                              <a:lnTo>
                                <a:pt x="6190" y="89"/>
                              </a:lnTo>
                              <a:lnTo>
                                <a:pt x="6201" y="85"/>
                              </a:lnTo>
                              <a:lnTo>
                                <a:pt x="6213" y="83"/>
                              </a:lnTo>
                              <a:lnTo>
                                <a:pt x="6224" y="80"/>
                              </a:lnTo>
                              <a:lnTo>
                                <a:pt x="6226" y="81"/>
                              </a:lnTo>
                              <a:lnTo>
                                <a:pt x="6226" y="91"/>
                              </a:lnTo>
                              <a:lnTo>
                                <a:pt x="6224" y="101"/>
                              </a:lnTo>
                              <a:lnTo>
                                <a:pt x="6224" y="112"/>
                              </a:lnTo>
                              <a:lnTo>
                                <a:pt x="6224" y="122"/>
                              </a:lnTo>
                              <a:lnTo>
                                <a:pt x="6224" y="178"/>
                              </a:lnTo>
                              <a:lnTo>
                                <a:pt x="6224" y="193"/>
                              </a:lnTo>
                              <a:lnTo>
                                <a:pt x="6224" y="201"/>
                              </a:lnTo>
                              <a:lnTo>
                                <a:pt x="6226" y="204"/>
                              </a:lnTo>
                              <a:lnTo>
                                <a:pt x="6229" y="206"/>
                              </a:lnTo>
                              <a:lnTo>
                                <a:pt x="6246" y="212"/>
                              </a:lnTo>
                              <a:lnTo>
                                <a:pt x="6246" y="217"/>
                              </a:lnTo>
                              <a:lnTo>
                                <a:pt x="6236" y="217"/>
                              </a:lnTo>
                              <a:lnTo>
                                <a:pt x="6227" y="217"/>
                              </a:lnTo>
                              <a:lnTo>
                                <a:pt x="6219" y="217"/>
                              </a:lnTo>
                              <a:lnTo>
                                <a:pt x="6212" y="217"/>
                              </a:lnTo>
                              <a:lnTo>
                                <a:pt x="6204" y="217"/>
                              </a:lnTo>
                              <a:lnTo>
                                <a:pt x="6196" y="217"/>
                              </a:lnTo>
                              <a:lnTo>
                                <a:pt x="6188" y="217"/>
                              </a:lnTo>
                              <a:lnTo>
                                <a:pt x="6178" y="217"/>
                              </a:lnTo>
                              <a:lnTo>
                                <a:pt x="6177" y="212"/>
                              </a:lnTo>
                              <a:lnTo>
                                <a:pt x="6194" y="206"/>
                              </a:lnTo>
                              <a:lnTo>
                                <a:pt x="6197" y="205"/>
                              </a:lnTo>
                              <a:lnTo>
                                <a:pt x="6198" y="202"/>
                              </a:lnTo>
                              <a:lnTo>
                                <a:pt x="6198" y="195"/>
                              </a:lnTo>
                              <a:lnTo>
                                <a:pt x="6198" y="183"/>
                              </a:lnTo>
                              <a:lnTo>
                                <a:pt x="6198" y="136"/>
                              </a:lnTo>
                              <a:lnTo>
                                <a:pt x="6198" y="126"/>
                              </a:lnTo>
                              <a:lnTo>
                                <a:pt x="6198" y="117"/>
                              </a:lnTo>
                              <a:lnTo>
                                <a:pt x="6198" y="109"/>
                              </a:lnTo>
                              <a:lnTo>
                                <a:pt x="6197" y="100"/>
                              </a:lnTo>
                              <a:lnTo>
                                <a:pt x="6178" y="96"/>
                              </a:lnTo>
                              <a:lnTo>
                                <a:pt x="6177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8" name="Rectangle 707"/>
                      <wps:cNvSpPr>
                        <a:spLocks noChangeArrowheads="1"/>
                      </wps:cNvSpPr>
                      <wps:spPr bwMode="auto">
                        <a:xfrm>
                          <a:off x="361315" y="1258570"/>
                          <a:ext cx="6838950" cy="25400"/>
                        </a:xfrm>
                        <a:prstGeom prst="rect">
                          <a:avLst/>
                        </a:pr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9" name="Rectangle 708"/>
                      <wps:cNvSpPr>
                        <a:spLocks noChangeArrowheads="1"/>
                      </wps:cNvSpPr>
                      <wps:spPr bwMode="auto">
                        <a:xfrm>
                          <a:off x="361315" y="9952355"/>
                          <a:ext cx="6838950" cy="25400"/>
                        </a:xfrm>
                        <a:prstGeom prst="rect">
                          <a:avLst/>
                        </a:prstGeom>
                        <a:solidFill>
                          <a:srgbClr val="662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Rectangle 709"/>
                      <wps:cNvSpPr>
                        <a:spLocks noChangeArrowheads="1"/>
                      </wps:cNvSpPr>
                      <wps:spPr bwMode="auto">
                        <a:xfrm>
                          <a:off x="3319145" y="1577975"/>
                          <a:ext cx="376682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1" name="Rectangle 710"/>
                      <wps:cNvSpPr>
                        <a:spLocks noChangeArrowheads="1"/>
                      </wps:cNvSpPr>
                      <wps:spPr bwMode="auto">
                        <a:xfrm>
                          <a:off x="3744595" y="1428115"/>
                          <a:ext cx="2915920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Plátno 14" o:spid="_x0000_s1026" editas="canvas" style="position:absolute;margin-left:-28.3pt;margin-top:-35.35pt;width:595.15pt;height:841.8pt;z-index:251658752" coordsize="75584,10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584;height:106908;visibility:visible;mso-wrap-style:square">
                <v:fill o:detectmouseclick="t"/>
                <v:path o:connecttype="none"/>
              </v:shape>
              <v:rect id="Rectangle 15" o:spid="_x0000_s1028" style="position:absolute;width:75584;height:10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/>
              <v:shape id="Freeform 16" o:spid="_x0000_s1029" style="position:absolute;left:14185;top:2711;width:8859;height:8871;visibility:visible;mso-wrap-style:square;v-text-anchor:top" coordsize="1395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cSsEA&#10;AADaAAAADwAAAGRycy9kb3ducmV2LnhtbESPS2vDMBCE74X8B7GF3mo5ORTjWg5JISHuLQ9yXqz1&#10;g1orx1Jt999XgUCOw8x8w2Tr2XRipMG1lhUsoxgEcWl1y7WCy3n3noBwHlljZ5kU/JGDdb54yTDV&#10;duIjjSdfiwBhl6KCxvs+ldKVDRl0ke2Jg1fZwaAPcqilHnAKcNPJVRx/SIMth4UGe/pqqPw5/RoF&#10;56S4Ubuk4nDVZr9FN1bfU6XU2+u8+QThafbP8KN90ApWcL8Sb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MnErBAAAA2gAAAA8AAAAAAAAAAAAAAAAAmAIAAGRycy9kb3du&#10;cmV2LnhtbFBLBQYAAAAABAAEAPUAAACGAwAAAAA=&#10;" path="m697,r36,1l769,4r35,5l837,15r34,7l905,32r32,11l969,55r30,15l1030,84r28,17l1087,120r27,19l1140,160r27,22l1191,205r23,25l1235,255r21,26l1276,309r18,28l1311,366r15,30l1340,427r13,32l1363,492r10,32l1381,558r7,35l1392,627r2,36l1395,699r-1,36l1392,769r-4,35l1381,839r-8,34l1363,905r-10,33l1340,969r-14,32l1311,1030r-17,30l1276,1088r-20,28l1235,1142r-21,25l1191,1191r-24,24l1140,1237r-26,21l1087,1277r-29,19l1030,1312r-31,15l969,1342r-32,12l905,1365r-34,9l837,1382r-33,6l769,1392r-36,3l697,1397r-35,-2l626,1392r-35,-4l557,1382r-34,-8l490,1365r-33,-11l426,1342r-31,-15l365,1312r-30,-16l307,1277r-27,-19l253,1237r-25,-22l204,1191r-23,-24l159,1142r-20,-26l119,1088r-18,-28l84,1030,68,1001,54,969,42,938,30,905,22,873,13,839,7,804,3,769,,735,,699,,663,3,627,7,593r6,-35l22,524r8,-32l42,459,54,427,68,396,84,366r17,-29l119,309r20,-28l159,255r22,-25l204,205r24,-23l253,160r27,-21l307,120r28,-19l365,84,395,70,426,55,457,43,490,32,523,22r34,-7l591,9,626,4,662,1,697,xe" stroked="f">
                <v:path arrowok="t" o:connecttype="custom" o:connectlocs="488315,2540;553085,13970;615315,34925;671830,64135;723900,101600;770890,146050;810260,196215;842010,251460;865505,312420;881380,376555;885825,443865;881380,510540;865505,574675;842010,635635;810260,690880;770890,741045;723900,785495;671830,822960;615315,852170;553085,872490;488315,883920;420370,885825;353695,877570;290195,859790;231775,833120;177800,798830;129540,756285;88265,708660;53340,654050;26670,595630;8255,532765;0,466725;1905,398145;13970,332740;34290,271145;64135,213995;100965,161925;144780,115570;194945,76200;250825,44450;311150,20320;375285,5715;442595,0" o:connectangles="0,0,0,0,0,0,0,0,0,0,0,0,0,0,0,0,0,0,0,0,0,0,0,0,0,0,0,0,0,0,0,0,0,0,0,0,0,0,0,0,0,0,0"/>
              </v:shape>
              <v:shape id="Freeform 17" o:spid="_x0000_s1030" style="position:absolute;left:14122;top:2660;width:8979;height:8973;visibility:visible;mso-wrap-style:square;v-text-anchor:top" coordsize="1414,1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UW8EA&#10;AADaAAAADwAAAGRycy9kb3ducmV2LnhtbESPQYvCMBSE74L/ITzBm6ZuFyldoyyCIOypdg97fDTP&#10;pmzzUpJsrf9+Iwgeh5n5htkdJtuLkXzoHCvYrDMQxI3THbcKvuvTqgARIrLG3jEpuFOAw34+22Gp&#10;3Y0rGi+xFQnCoUQFJsahlDI0hiyGtRuIk3d13mJM0rdSe7wluO3lW5ZtpcWO04LBgY6Gmt/Ln1Uw&#10;nd7rwoev/CevTDVus4Lra1BquZg+P0BEmuIr/GyftYIcHlfSDZ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p1FvBAAAA2gAAAA8AAAAAAAAAAAAAAAAAmAIAAGRycy9kb3du&#10;cmV2LnhtbFBLBQYAAAAABAAEAPUAAACGAwAAAAA=&#10;" path="m707,r36,l779,3r36,4l849,13r35,9l917,31r33,11l982,56r31,13l1044,85r29,17l1102,121r28,19l1157,161r25,23l1207,207r23,24l1252,258r21,26l1293,311r18,30l1329,370r15,31l1359,431r12,33l1383,496r9,34l1400,564r6,35l1410,634r3,36l1414,707r-1,36l1410,778r-4,36l1400,849r-8,34l1383,916r-12,33l1359,982r-15,30l1329,1043r-18,30l1293,1102r-20,27l1252,1156r-22,25l1207,1206r-25,24l1157,1252r-27,21l1102,1292r-29,19l1044,1328r-31,16l982,1358r-32,13l917,1381r-33,10l849,1399r-34,7l779,1410r-36,3l707,1413r-37,l635,1410r-35,-4l565,1399r-34,-8l497,1381r-33,-10l433,1358r-32,-14l371,1328r-30,-17l313,1292r-29,-19l258,1252r-25,-22l208,1206r-24,-25l162,1156r-21,-27l121,1102r-19,-29l85,1043,70,1012,56,982,43,949,32,916,22,883,15,849,9,814,3,778,1,743,,707,1,670,3,634,9,599r6,-35l22,530,32,496,43,464,56,431,70,401,85,370r17,-29l121,311r20,-27l162,258r22,-27l208,207r25,-23l258,161r26,-21l313,121r28,-19l371,85,401,69,433,56,464,42,497,31r34,-9l565,13,600,7,635,3,670,r37,xm1194,220r-24,-23l1145,176r-26,-22l1092,136r-28,-18l1036,101,1005,86,975,71,944,60,911,48,879,39,846,31,811,25,778,21,743,19,707,18r-35,1l637,21r-35,4l568,31r-32,8l503,48,471,60,439,71,408,86r-29,15l351,118r-29,18l296,154r-26,22l244,197r-24,23l198,244r-22,24l156,294r-20,28l118,349r-17,30l87,408,73,439,60,470,50,502,40,534r-8,34l27,602r-5,34l19,671r-1,36l19,742r3,34l27,811r5,34l40,878r10,33l60,943r13,31l87,1005r14,29l118,1064r18,27l156,1118r20,27l198,1169r22,24l244,1216r26,21l296,1258r26,19l351,1295r28,17l408,1328r31,13l471,1353r32,12l536,1374r32,7l602,1388r35,4l672,1394r35,1l743,1394r35,-2l811,1388r35,-7l879,1374r32,-9l944,1353r31,-12l1005,1328r31,-16l1064,1295r28,-18l1119,1258r26,-21l1170,1216r24,-23l1217,1169r22,-24l1259,1118r20,-27l1297,1064r15,-30l1328,1005r14,-31l1354,943r11,-32l1374,878r8,-33l1388,811r4,-35l1395,742r1,-35l1395,671r-3,-35l1388,602r-6,-34l1374,534r-9,-32l1354,470r-12,-31l1328,408r-16,-29l1297,349r-18,-27l1259,294r-20,-26l1217,244r-23,-24xe" fillcolor="#662b25" stroked="f">
                <v:path arrowok="t" o:connecttype="custom" o:connectlocs="539115,8255;643255,43815;734695,102235;808355,180340;862965,273685;892810,380365;895350,494030;870585,602615;821055,699770;750570,781050;662940,843280;561340,883285;448945,897255;337185,883285;235585,843280;147955,781050;76835,699770;27305,602615;1905,494030;5715,380365;35560,273685;89535,180340;163830,102235;254635,43815;358775,8255;758190,139700;675640,74930;578485,30480;471805,12065;360680,19685;259080,54610;171450,111760;99060,186690;46355,278765;17145,382270;13970,492760;38100,598805;86360,692785;154940,772160;240665,833120;340360,872490;448945,885825;558165,872490;657860,833120;742950,772160;812165,692785;859790,598805;883920,492760;881380,382270;852170,278765;799465,186690" o:connectangles="0,0,0,0,0,0,0,0,0,0,0,0,0,0,0,0,0,0,0,0,0,0,0,0,0,0,0,0,0,0,0,0,0,0,0,0,0,0,0,0,0,0,0,0,0,0,0,0,0,0,0"/>
                <o:lock v:ext="edit" verticies="t"/>
              </v:shape>
              <v:shape id="Freeform 18" o:spid="_x0000_s1031" style="position:absolute;left:14338;top:2870;width:8547;height:8547;visibility:visible;mso-wrap-style:square;v-text-anchor:top" coordsize="1346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1rMMA&#10;AADaAAAADwAAAGRycy9kb3ducmV2LnhtbESPQWvCQBSE70L/w/IK3nTTWiSkbkJbKDQXwSj0+si+&#10;Jmuzb0N2G6O/3i0IHoeZ+YbZFJPtxEiDN44VPC0TEMS104YbBYf95yIF4QOyxs4xKTiThyJ/mG0w&#10;0+7EOxqr0IgIYZ+hgjaEPpPS1y1Z9EvXE0fvxw0WQ5RDI/WApwi3nXxOkrW0aDgutNjTR0v1b/Vn&#10;FWy/08ZV6dH4aXwvj2ZVHi5lqdT8cXp7BRFoCvfwrf2lFbzA/5V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G1rMMAAADaAAAADwAAAAAAAAAAAAAAAACYAgAAZHJzL2Rv&#10;d25yZXYueG1sUEsFBgAAAAAEAAQA9QAAAIgDAAAAAA==&#10;" path="m673,r35,2l742,4r33,4l809,14r33,8l873,31r32,11l935,53r30,14l994,81r28,17l1049,115r26,19l1102,154r24,21l1149,197r22,24l1192,246r20,25l1231,297r18,28l1265,353r14,28l1293,412r13,30l1316,473r9,33l1332,538r6,33l1342,604r3,35l1346,674r-1,34l1342,742r-4,34l1332,809r-7,32l1316,874r-10,30l1293,935r-14,30l1265,994r-16,28l1231,1050r-19,26l1192,1101r-21,24l1149,1150r-23,22l1102,1193r-27,20l1049,1232r-27,16l994,1265r-29,15l935,1294r-30,11l873,1316r-31,9l809,1333r-34,6l742,1343r-34,2l673,1346r-34,-1l605,1343r-34,-4l538,1333r-33,-8l473,1316r-31,-11l411,1294r-29,-14l352,1265r-28,-17l297,1232r-27,-19l245,1193r-24,-21l198,1150r-22,-25l155,1101r-20,-25l116,1050,98,1022,82,994,67,965,54,935,41,904,30,874,22,841,14,809,8,776,4,742,1,708,,674,1,639,4,604,8,571r6,-33l22,506r8,-33l41,442,54,412,67,381,82,353,98,325r18,-28l135,271r20,-25l176,221r22,-24l221,175r24,-21l270,134r27,-19l324,98,352,81,382,67,411,53,442,42,473,31r32,-9l538,14,571,8,605,4,639,2,673,xe" fillcolor="#c0c0bf" stroked="f">
                <v:path arrowok="t" o:connecttype="custom" o:connectlocs="471170,2540;534670,13970;593725,33655;648970,62230;699770,97790;743585,140335;781685,188595;812165,241935;835660,300355;849630,362585;854710,427990;849630,492760;835660,554990;812165,612775;781685,666750;743585,714375;699770,757555;648970,792480;593725,821690;534670,841375;471170,852805;405765,854075;341630,846455;280670,828675;223520,803275;171450,770255;125730,730250;85725,683260;52070,631190;26035,574040;8890,513715;635,449580;2540,383540;13970,321310;34290,261620;62230,206375;98425,156210;140335,111125;188595,73025;242570,42545;300355,19685;362585,5080;427355,0" o:connectangles="0,0,0,0,0,0,0,0,0,0,0,0,0,0,0,0,0,0,0,0,0,0,0,0,0,0,0,0,0,0,0,0,0,0,0,0,0,0,0,0,0,0,0"/>
              </v:shape>
              <v:shape id="Freeform 19" o:spid="_x0000_s1032" style="position:absolute;left:15386;top:3924;width:6451;height:6445;visibility:visible;mso-wrap-style:square;v-text-anchor:top" coordsize="1016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eL8MA&#10;AADaAAAADwAAAGRycy9kb3ducmV2LnhtbESPQWsCMRSE70L/Q3gFL0WzFqyyNYooBY9qi+jtuXnN&#10;rm5eliS623/fFAoeh5n5hpktOluLO/lQOVYwGmYgiAunKzYKvj4/BlMQISJrrB2Tgh8KsJg/9WaY&#10;a9fyju77aESCcMhRQRljk0sZipIshqFriJP37bzFmKQ3UntsE9zW8jXL3qTFitNCiQ2tSiqu+5tV&#10;MDkcL8fWrL0d7ybn6fVlezk5o1T/uVu+g4jUxUf4v73RCsbwdyXd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GeL8MAAADaAAAADwAAAAAAAAAAAAAAAACYAgAAZHJzL2Rv&#10;d25yZXYueG1sUEsFBgAAAAAEAAQA9QAAAIgDAAAAAA==&#10;" path="m508,r27,l560,2r25,3l610,10r25,5l659,22r24,8l706,40r22,9l750,61r21,12l792,86r19,15l831,115r18,16l867,148r17,18l900,185r15,19l929,224r14,21l954,266r12,22l977,310r8,23l993,356r7,25l1006,405r4,25l1013,455r2,27l1016,508r-1,25l1013,559r-3,26l1006,610r-6,24l993,658r-8,24l977,705r-11,23l954,749r-11,22l929,791r-14,20l900,830r-16,19l867,867r-18,17l831,899r-20,15l792,929r-21,12l750,954r-22,12l706,975r-23,10l659,993r-24,6l610,1006r-25,4l560,1013r-25,2l508,1015r-26,l457,1013r-26,-3l406,1006r-25,-7l358,993r-24,-8l310,975r-22,-9l266,954,245,941,224,929,204,914,185,899,167,884,150,867,133,849,117,830,101,811,87,791,74,771,62,749,51,728,40,705,31,682,23,658,16,634,11,610,6,585,3,559,1,533,,508,1,482,3,455,6,430r5,-25l16,381r7,-25l31,333r9,-23l51,288,62,266,74,245,87,224r14,-20l117,185r16,-19l150,148r17,-17l185,115r19,-14l224,86,245,73,266,61,288,49r22,-9l334,30r24,-8l381,15r25,-5l431,5,457,2,482,r26,xm854,162l838,145,820,129,801,115,782,102,762,88,742,76,720,66,699,56,677,47,653,40,630,33,607,27,583,23,558,20,534,18r-26,l483,18r-25,2l434,23r-25,4l386,33r-23,7l340,47r-22,9l296,66,275,76,255,88r-20,14l216,115r-19,14l179,145r-17,17l145,179r-14,17l116,214r-14,20l90,253,78,274,66,295r-9,22l49,340r-9,22l34,385r-5,24l24,433r-3,24l19,483r-1,25l19,532r2,25l24,582r5,24l34,630r6,23l49,675r8,23l66,719r12,21l90,761r12,20l116,800r15,18l145,836r17,18l179,870r18,16l216,899r19,14l255,927r20,11l296,949r22,10l340,968r23,7l386,982r23,6l434,992r24,3l483,997r25,l534,997r24,-2l583,992r24,-4l630,982r23,-7l677,968r22,-9l720,949r22,-11l762,927r20,-14l801,899r19,-13l838,870r16,-16l870,836r16,-18l901,800r13,-19l927,761r12,-21l950,719r10,-21l968,675r9,-22l983,630r5,-24l992,582r3,-25l998,532r1,-24l998,483r-3,-26l992,433r-4,-24l983,385r-6,-23l968,340r-8,-23l950,295,939,274,927,253,914,234,901,214,886,196,870,179,854,162xe" stroked="f">
                <v:path arrowok="t" o:connecttype="custom" o:connectlocs="387350,6350;462280,31115;527685,73025;581025,129540;620395,196850;641350,273050;643255,354965;625475,433070;589915,502285;539115,561340;476250,605790;403225,634365;322580,644525;241935,634365;168910,605790;106045,561340;55245,502285;19685,433070;1905,354965;3810,273050;25400,196850;64135,129540;117475,73025;182880,31115;257810,6350;542290,102870;483870,55880;414655,25400;339090,11430;259715,17145;187960,41910;125095,81915;73660,135890;36195,201295;15240,274955;13335,353695;31115,428625;64770,495935;113665,552450;174625,595630;245110,623570;322580,633095;400050,623570;471170,595630;532130,552450;580390,495935;614680,428625;631825,353695;629920,274955;609600,201295;572135,135890" o:connectangles="0,0,0,0,0,0,0,0,0,0,0,0,0,0,0,0,0,0,0,0,0,0,0,0,0,0,0,0,0,0,0,0,0,0,0,0,0,0,0,0,0,0,0,0,0,0,0,0,0,0,0"/>
                <o:lock v:ext="edit" verticies="t"/>
              </v:shape>
              <v:shape id="Freeform 20" o:spid="_x0000_s1033" style="position:absolute;left:15036;top:8902;width:845;height:680;visibility:visible;mso-wrap-style:square;v-text-anchor:top" coordsize="13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VPsIA&#10;AADaAAAADwAAAGRycy9kb3ducmV2LnhtbESPQYvCMBSE7wv+h/AEb2uqB12qUUQr6mUXdb0/mmdb&#10;bV5KErX++40g7HGYmW+Y6bw1tbiT85VlBYN+AoI4t7riQsHvcf35BcIHZI21ZVLwJA/zWedjiqm2&#10;D97T/RAKESHsU1RQhtCkUvq8JIO+bxvi6J2tMxiidIXUDh8Rbmo5TJKRNFhxXCixoWVJ+fVwMwqy&#10;72w3Hm4uLmxuVfa8/pyOq/1aqV63XUxABGrDf/jd3moFI3hdi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5U+wgAAANoAAAAPAAAAAAAAAAAAAAAAAJgCAABkcnMvZG93&#10;bnJldi54bWxQSwUGAAAAAAQABAD1AAAAhwMAAAAA&#10;" path="m111,45l51,90r-3,3l44,97r-4,6l39,107,31,94,18,75,7,59,,50,24,34r,5l24,43r,4l26,51r3,8l33,65,54,49,48,42,47,40,45,37,40,31,61,19r-1,6l61,29r3,4l68,39,91,22r8,-7l104,12r1,-4l106,r27,40l128,39r-6,1l117,41r-6,4xe" fillcolor="#662b25" stroked="f">
                <v:path arrowok="t" o:connecttype="custom" o:connectlocs="70485,28575;32385,57150;30480,59055;27940,61595;25400,65405;24765,67945;19685,59690;11430,47625;4445,37465;0,31750;15240,21590;15240,24765;15240,27305;15240,29845;16510,32385;18415,37465;20955,41275;34290,31115;30480,26670;29845,25400;28575,23495;25400,19685;38735,12065;38100,15875;38735,18415;40640,20955;43180,24765;57785,13970;62865,9525;66040,7620;66675,5080;67310,0;84455,25400;81280,24765;77470,25400;74295,26035;70485,28575" o:connectangles="0,0,0,0,0,0,0,0,0,0,0,0,0,0,0,0,0,0,0,0,0,0,0,0,0,0,0,0,0,0,0,0,0,0,0,0,0"/>
              </v:shape>
              <v:shape id="Freeform 21" o:spid="_x0000_s1034" style="position:absolute;left:20002;top:9842;width:845;height:813;visibility:visible;mso-wrap-style:square;v-text-anchor:top" coordsize="13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1e8UA&#10;AADaAAAADwAAAGRycy9kb3ducmV2LnhtbESPW2sCMRSE3wv9D+EU+lI0aykqW6OUXqAvYl0v4Ntx&#10;c0yWbk6WTarrvzeC0MdhZr5hJrPO1eJIbag8Kxj0MxDEpdcVGwXr1VdvDCJEZI21Z1JwpgCz6f3d&#10;BHPtT7ykYxGNSBAOOSqwMTa5lKG05DD0fUOcvINvHcYkWyN1i6cEd7V8zrKhdFhxWrDY0Lul8rf4&#10;cwrM3P4M9qMPtx0Wm5en3UJ+mv1BqceH7u0VRKQu/odv7W+tYATXK+kG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fV7xQAAANoAAAAPAAAAAAAAAAAAAAAAAJgCAABkcnMv&#10;ZG93bnJldi54bWxQSwUGAAAAAAQABAD1AAAAigMAAAAA&#10;" path="m83,119l23,74,18,70,12,68,6,66,,64,12,59,23,52,35,45,45,38r-1,5l44,47r1,3l47,53r62,46l92,35,91,29,89,24,86,23,83,22,80,21,75,20,100,r33,122l119,126r-12,2l102,128r-5,-2l91,123r-8,-4xe" fillcolor="#662b25" stroked="f">
                <v:path arrowok="t" o:connecttype="custom" o:connectlocs="52705,75565;14605,46990;11430,44450;7620,43180;3810,41910;0,40640;7620,37465;14605,33020;22225,28575;28575,24130;27940,27305;27940,29845;28575,31750;29845,33655;69215,62865;58420,22225;57785,18415;56515,15240;54610,14605;52705,13970;50800,13335;47625,12700;63500,0;84455,77470;75565,80010;67945,81280;64770,81280;61595,80010;57785,78105;52705,75565" o:connectangles="0,0,0,0,0,0,0,0,0,0,0,0,0,0,0,0,0,0,0,0,0,0,0,0,0,0,0,0,0,0"/>
              </v:shape>
              <v:shape id="Freeform 22" o:spid="_x0000_s1035" style="position:absolute;left:19659;top:10274;width:724;height:775;visibility:visible;mso-wrap-style:square;v-text-anchor:top" coordsize="11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nfsAA&#10;AADaAAAADwAAAGRycy9kb3ducmV2LnhtbERPy4rCMBTdD/gP4QruxlRxRKpRxGF0FBV8fMClubbV&#10;5qY2sda/N4uBWR7OezJrTCFqqlxuWUGvG4EgTqzOOVVwPv18jkA4j6yxsEwKXuRgNm19TDDW9skH&#10;qo8+FSGEXYwKMu/LWEqXZGTQdW1JHLiLrQz6AKtU6gqfIdwUsh9FQ2kw59CQYUmLjJLb8WEU3C/D&#10;+nrYDaKmvzmZ7WpJ31/rvVKddjMfg/DU+H/xn/tXKwhbw5VwA+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4nfsAAAADaAAAADwAAAAAAAAAAAAAAAACYAgAAZHJzL2Rvd25y&#10;ZXYueG1sUEsFBgAAAAAEAAQA9QAAAIUDAAAAAA==&#10;" path="m44,100l14,31,11,26,9,22,5,20,,17,43,,42,6r-2,4l42,14r1,5l72,89r5,l83,87r6,-2l94,80r11,-8l112,63r2,30l44,122r1,-2l46,117r,-2l46,112r-1,-6l44,100xe" fillcolor="#662b25" stroked="f">
                <v:path arrowok="t" o:connecttype="custom" o:connectlocs="27940,63500;8890,19685;6985,16510;5715,13970;3175,12700;0,10795;27305,0;26670,3810;25400,6350;26670,8890;27305,12065;45720,56515;48895,56515;52705,55245;56515,53975;59690,50800;66675,45720;71120,40005;72390,59055;27940,77470;28575,76200;29210,74295;29210,73025;29210,71120;28575,67310;27940,63500" o:connectangles="0,0,0,0,0,0,0,0,0,0,0,0,0,0,0,0,0,0,0,0,0,0,0,0,0,0"/>
              </v:shape>
              <v:shape id="Freeform 23" o:spid="_x0000_s1036" style="position:absolute;left:18929;top:10394;width:832;height:864;visibility:visible;mso-wrap-style:square;v-text-anchor:top" coordsize="13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wP8MA&#10;AADaAAAADwAAAGRycy9kb3ducmV2LnhtbESPzWrDMBCE74G+g9hALyGW25LQOFZMMZQWSg52+gCL&#10;tf4h0spYauK+fRUI9DjMzDdMXszWiAtNfnCs4ClJQRA3Tg/cKfg+va9fQfiArNE4JgW/5KE4PCxy&#10;zLS7ckWXOnQiQthnqKAPYcyk9E1PFn3iRuLotW6yGKKcOqknvEa4NfI5TbfS4sBxoceRyp6ac/1j&#10;FZTn+uNF2sq0unbdcf4yK94YpR6X89seRKA5/Ifv7U+tYAe3K/EG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TwP8MAAADaAAAADwAAAAAAAAAAAAAAAACYAgAAZHJzL2Rv&#10;d25yZXYueG1sUEsFBgAAAAAEAAQA9QAAAIgDAAAAAA==&#10;" path="m20,136l46,72,14,35,7,29,,22,41,16,67,50,74,33r2,-3l77,27r,-4l76,19,74,16,72,14,70,12,66,11,104,,80,62r30,35l114,102r6,4l124,109r7,3l91,122,58,84,47,113r-1,2l47,118r1,2l50,123r3,5l59,130r-39,6xe" fillcolor="#662b25" stroked="f">
                <v:path arrowok="t" o:connecttype="custom" o:connectlocs="12700,86360;29210,45720;8890,22225;4445,18415;0,13970;26035,10160;42545,31750;46990,20955;48260,19050;48895,17145;48895,14605;48260,12065;46990,10160;45720,8890;44450,7620;41910,6985;66040,0;50800,39370;69850,61595;72390,64770;76200,67310;78740,69215;83185,71120;57785,77470;36830,53340;29845,71755;29210,73025;29845,74930;30480,76200;31750,78105;33655,81280;37465,82550;12700,86360" o:connectangles="0,0,0,0,0,0,0,0,0,0,0,0,0,0,0,0,0,0,0,0,0,0,0,0,0,0,0,0,0,0,0,0,0"/>
              </v:shape>
              <v:shape id="Freeform 24" o:spid="_x0000_s1037" style="position:absolute;left:17913;top:10496;width:946;height:775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78sYA&#10;AADbAAAADwAAAGRycy9kb3ducmV2LnhtbESPT2vCQBDF7wW/wzKCt7ppwVBSV2mVSktB8Q/F45id&#10;JtHsbMhuNX5751DwNsN7895vxtPO1epMbag8G3gaJqCIc28rLgzsth+PL6BCRLZYeyYDVwownfQe&#10;xphZf+E1nTexUBLCIUMDZYxNpnXIS3IYhr4hFu3Xtw6jrG2hbYsXCXe1fk6SVDusWBpKbGhWUn7a&#10;/DkD6Zz2y+8jHd7T4rquvn4Wo91qYcyg3729gorUxbv5//rTCr7Qyy8y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378sYAAADbAAAADwAAAAAAAAAAAAAAAACYAgAAZHJz&#10;L2Rvd25yZXYueG1sUEsFBgAAAAAEAAQA9QAAAIsDAAAAAA==&#10;" path="m10,95l25,22r1,-6l26,11,25,6,21,,59,5,80,74,106,9,148,6r-5,8l140,18r-1,4l139,28r2,76l141,106r1,4l144,116r5,5l103,122r3,-3l107,116r1,-4l109,106,108,51r,l80,121r-7,-2l68,117r-4,-3l61,111r-4,-7l53,97,40,45r-1,l28,103r,5l29,112r2,3l35,117,,112r4,-4l7,104r2,-4l10,95xe" fillcolor="#662b25" stroked="f">
                <v:path arrowok="t" o:connecttype="custom" o:connectlocs="6350,60325;15875,13970;16510,10160;16510,6985;15875,3810;13335,0;37465,3175;50800,46990;67310,5715;93980,3810;90805,8890;88900,11430;88265,13970;88265,17780;89535,66040;89535,67310;90170,69850;91440,73660;94615,76835;65405,77470;67310,75565;67945,73660;68580,71120;69215,67310;68580,32385;68580,32385;50800,76835;46355,75565;43180,74295;40640,72390;38735,70485;36195,66040;33655,61595;25400,28575;24765,28575;17780,65405;17780,68580;18415,71120;19685,73025;22225,74295;0,71120;2540,68580;4445,66040;5715,63500;6350,60325" o:connectangles="0,0,0,0,0,0,0,0,0,0,0,0,0,0,0,0,0,0,0,0,0,0,0,0,0,0,0,0,0,0,0,0,0,0,0,0,0,0,0,0,0,0,0,0,0"/>
              </v:shape>
              <v:shape id="Freeform 25" o:spid="_x0000_s1038" style="position:absolute;left:16148;top:9861;width:1124;height:1067;visibility:visible;mso-wrap-style:square;v-text-anchor:top" coordsize="17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OiL8A&#10;AADbAAAADwAAAGRycy9kb3ducmV2LnhtbERP24rCMBB9X/Afwgi+rWlFVKppES+gD4t4+YChGdti&#10;MylNrPXvzcLCvs3hXGeV9aYWHbWusqwgHkcgiHOrKy4U3K777wUI55E11pZJwZscZOnga4WJti8+&#10;U3fxhQgh7BJUUHrfJFK6vCSDbmwb4sDdbWvQB9gWUrf4CuGmlpMomkmDFYeGEhvalJQ/Lk+jwM1x&#10;t93y8bqY1lWcc+xPnf1RajTs10sQnnr/L/5zH3SYH8PvL+EAm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Hw6IvwAAANsAAAAPAAAAAAAAAAAAAAAAAJgCAABkcnMvZG93bnJl&#10;di54bWxQSwUGAAAAAAQABAD1AAAAhAMAAAAA&#10;" path="m16,80l62,22r3,-5l66,13,67,7,66,,99,23,87,94,139,47r38,18l171,67r-5,4l164,73r-2,4l128,148r-2,7l126,168,84,146r3,l91,144r3,-2l96,139r3,-4l99,135,123,85r-1,l65,136r-4,-4l58,128r-2,-4l55,120r-1,-4l53,112r,-5l54,102,64,50r,-1l28,97r-1,2l25,104r-1,3l24,110r1,1l26,112,,93,4,91r6,-4l13,84r3,-4xe" fillcolor="#662b25" stroked="f">
                <v:path arrowok="t" o:connecttype="custom" o:connectlocs="10160,50800;39370,13970;41275,10795;41910,8255;42545,4445;41910,0;62865,14605;55245,59690;88265,29845;112395,41275;108585,42545;105410,45085;104140,46355;102870,48895;81280,93980;80010,98425;80010,106680;53340,92710;55245,92710;57785,91440;59690,90170;60960,88265;62865,85725;62865,85725;78105,53975;77470,53975;41275,86360;38735,83820;36830,81280;35560,78740;34925,76200;34290,73660;33655,71120;33655,67945;34290,64770;40640,31750;40640,31115;17780,61595;17145,62865;15875,66040;15240,67945;15240,69850;15875,70485;16510,71120;0,59055;2540,57785;6350,55245;8255,53340;10160,50800" o:connectangles="0,0,0,0,0,0,0,0,0,0,0,0,0,0,0,0,0,0,0,0,0,0,0,0,0,0,0,0,0,0,0,0,0,0,0,0,0,0,0,0,0,0,0,0,0,0,0,0,0"/>
              </v:shape>
              <v:shape id="Freeform 26" o:spid="_x0000_s1039" style="position:absolute;left:21355;top:8851;width:749;height:756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E/8QA&#10;AADbAAAADwAAAGRycy9kb3ducmV2LnhtbERPTWvCQBC9C/0PyxR6000DLZK6ihQsgngw8dDehux0&#10;E83OptlNjP76bqHgbR7vcxar0TZioM7XjhU8zxIQxKXTNRsFx2IznYPwAVlj45gUXMnDavkwWWCm&#10;3YUPNOTBiBjCPkMFVQhtJqUvK7LoZ64ljty36yyGCDsjdYeXGG4bmSbJq7RYc2yosKX3ispz3lsF&#10;/f7j9JLkpbl97g5fxbApfk7jTamnx3H9BiLQGO7if/dWx/kp/P0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hP/EAAAA2wAAAA8AAAAAAAAAAAAAAAAAmAIAAGRycy9k&#10;b3ducmV2LnhtbFBLBQYAAAAABAAEAPUAAACJAwAAAAA=&#10;" path="m35,l59,10r-5,2l50,14r-4,2l42,19r-8,8l28,34r-4,6l23,47r1,5l26,56r3,1l33,58r5,l41,57r6,-4l58,48r6,-5l70,40r6,-2l83,37r5,l94,38r7,2l107,44r4,5l114,54r2,6l118,68r-2,7l114,82r-3,8l107,98r-4,5l99,109r-6,5l86,119,69,108r6,-5l82,99r4,-3l89,91r3,-6l93,80,92,76,89,71,86,70r-3,l78,72r-5,2l67,78r-5,3l54,85r-7,4l40,91r-7,1l29,92,24,91,20,90,15,87,12,84,6,78,3,71,1,63,,55,1,47,4,39,7,32r5,-8l24,12,35,xe" fillcolor="#662b25" stroked="f">
                <v:path arrowok="t" o:connecttype="custom" o:connectlocs="37465,6350;31750,8890;26670,12065;17780,21590;14605,29845;16510,35560;20955,36830;26035,36195;36830,30480;44450,25400;52705,23495;59690,24130;67945,27940;72390,34290;74930,43180;72390,52070;67945,62230;62865,69215;54610,75565;47625,65405;54610,60960;58420,53975;58420,48260;54610,44450;49530,45720;42545,49530;34290,53975;25400,57785;18415,58420;12700,57150;7620,53340;1905,45085;0,34925;2540,24765;7620,15240;22225,0" o:connectangles="0,0,0,0,0,0,0,0,0,0,0,0,0,0,0,0,0,0,0,0,0,0,0,0,0,0,0,0,0,0,0,0,0,0,0,0"/>
              </v:shape>
              <v:shape id="Freeform 27" o:spid="_x0000_s1040" style="position:absolute;left:14573;top:5645;width:851;height:755;visibility:visible;mso-wrap-style:square;v-text-anchor:top" coordsize="13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6p8IA&#10;AADbAAAADwAAAGRycy9kb3ducmV2LnhtbERP3WrCMBS+H+wdwhl4MzSdg1E7o4g4cIxdWH2AQ3PW&#10;FJOT0kRbfXozELw7H9/vmS8HZ8WZutB4VvA2yUAQV143XCs47L/GOYgQkTVaz6TgQgGWi+enORba&#10;97yjcxlrkUI4FKjAxNgWUobKkMMw8S1x4v585zAm2NVSd9incGflNMs+pMOGU4PBltaGqmN5cgo2&#10;5fRqt2T6WZO/5vbne2N/T0elRi/D6hNEpCE+xHf3Vqf57/D/Sz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/qnwgAAANsAAAAPAAAAAAAAAAAAAAAAAJgCAABkcnMvZG93&#10;bnJldi54bWxQSwUGAAAAAAQABAD1AAAAhwMAAAAA&#10;" path="m66,96l26,83,24,93r-1,8l23,106r1,5l26,115r2,4l,104,6,79,12,53,22,26,31,,60,11,50,20r-7,9l41,34r-2,4l37,43r-1,6l50,55r13,4l74,62r10,2l92,64r8,l106,63r4,-2l114,58r3,-2l120,53r1,-3l123,43r1,-5l134,42r,4l132,55r-3,9l126,74r-2,4l121,81r-3,4l114,89r-7,4l99,96,89,97r-8,1l73,97,66,96xe" fillcolor="#662b25" stroked="f">
                <v:path arrowok="t" o:connecttype="custom" o:connectlocs="41910,60960;16510,52705;15240,59055;14605,64135;14605,67310;15240,70485;16510,73025;17780,75565;0,66040;3810,50165;7620,33655;13970,16510;19685,0;38100,6985;31750,12700;27305,18415;26035,21590;24765,24130;23495,27305;22860,31115;31750,34925;40005,37465;46990,39370;53340,40640;58420,40640;63500,40640;67310,40005;69850,38735;72390,36830;74295,35560;76200,33655;76835,31750;78105,27305;78740,24130;85090,26670;85090,29210;83820,34925;81915,40640;80010,46990;78740,49530;76835,51435;74930,53975;72390,56515;67945,59055;62865,60960;56515,61595;51435,62230;46355,61595;41910,60960" o:connectangles="0,0,0,0,0,0,0,0,0,0,0,0,0,0,0,0,0,0,0,0,0,0,0,0,0,0,0,0,0,0,0,0,0,0,0,0,0,0,0,0,0,0,0,0,0,0,0,0,0"/>
              </v:shape>
              <v:shape id="Freeform 28" o:spid="_x0000_s1041" style="position:absolute;left:21615;top:8483;width:787;height:584;visibility:visible;mso-wrap-style:square;v-text-anchor:top" coordsize="1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+MsEA&#10;AADbAAAADwAAAGRycy9kb3ducmV2LnhtbERPS2sCMRC+F/wPYQpeRLNKK7I1igi2ZW8+QI/DZrpZ&#10;upksSaq7/74RBG/z8T1nue5sI67kQ+1YwXSSgSAuna65UnA67sYLECEia2wck4KeAqxXg5cl5trd&#10;eE/XQ6xECuGQowITY5tLGUpDFsPEtcSJ+3HeYkzQV1J7vKVw28hZls2lxZpTg8GWtobK38OfVVBs&#10;L+99WZ8L7EeX+cibr6b4ZKWGr93mA0SkLj7FD/e3TvPf4P5LO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yfjLBAAAA2wAAAA8AAAAAAAAAAAAAAAAAmAIAAGRycy9kb3du&#10;cmV2LnhtbFBLBQYAAAAABAAEAPUAAACGAwAAAAA=&#10;" path="m37,17r63,30l106,49r5,2l114,52r4,l120,51r4,-1l104,92r-1,-5l101,83,98,80,94,78,78,70,59,60,41,51,24,42r-2,l18,40r-9,l,41,20,r1,4l22,7r2,2l26,11r5,3l37,17xe" fillcolor="#662b25" stroked="f">
                <v:path arrowok="t" o:connecttype="custom" o:connectlocs="23495,10795;63500,29845;67310,31115;70485,32385;72390,33020;74930,33020;76200,32385;78740,31750;66040,58420;65405,55245;64135,52705;62230,50800;59690,49530;49530,44450;37465,38100;26035,32385;15240,26670;13970,26670;11430,25400;5715,25400;0,26035;12700,0;13335,2540;13970,4445;15240,5715;16510,6985;19685,8890;23495,10795" o:connectangles="0,0,0,0,0,0,0,0,0,0,0,0,0,0,0,0,0,0,0,0,0,0,0,0,0,0,0,0"/>
              </v:shape>
              <v:shape id="Freeform 29" o:spid="_x0000_s1042" style="position:absolute;left:21824;top:7937;width:750;height:648;visibility:visible;mso-wrap-style:square;v-text-anchor:top" coordsize="11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31sUA&#10;AADbAAAADwAAAGRycy9kb3ducmV2LnhtbESPQWvCQBCF7wX/wzJCb3Wj0JpGVxHb0l4KJlHPY3ZM&#10;gtnZkN2a9N+7QqG3Gd6b971ZrgfTiCt1rrasYDqJQBAXVtdcKtjnH08xCOeRNTaWScEvOVivRg9L&#10;TLTtOaVr5ksRQtglqKDyvk2kdEVFBt3EtsRBO9vOoA9rV0rdYR/CTSNnUfQiDdYcCBW2tK2ouGQ/&#10;JnDnx3z3fdrEl3L++jns0/zw3r4p9TgeNgsQngb/b/67/tKh/jPcfwkD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bfWxQAAANsAAAAPAAAAAAAAAAAAAAAAAJgCAABkcnMv&#10;ZG93bnJldi54bWxQSwUGAAAAAAQABAD1AAAAigMAAAAA&#10;" path="m22,l47,2,39,8r-6,8l29,22r-3,6l25,35r-1,8l24,46r,4l25,53r3,2l31,56r3,l37,54r4,-2l47,47r8,-8l60,34r6,-6l71,25r5,-2l82,22r6,-1l94,22r6,2l107,27r5,5l115,37r2,7l118,52r,8l117,67r-2,8l109,88r-9,14l80,95r6,-5l91,84r3,-5l96,73r2,-6l97,62r,-2l95,58,93,56,91,55,88,54r-3,1l80,58r-4,4l71,66r-3,5l60,77r-6,5l48,85r-6,3l38,88r-5,l29,88,24,87,20,85,13,81,8,76,4,68,1,61,,54,1,46,4,38,6,30r4,-9l13,13,17,6,22,xe" fillcolor="#662b25" stroked="f">
                <v:path arrowok="t" o:connecttype="custom" o:connectlocs="29845,1270;20955,10160;16510,17780;15240,27305;15240,31750;17780,34925;21590,35560;26035,33020;34925,24765;41910,17780;48260,14605;55880,13335;63500,15240;71120,20320;74295,27940;74930,38100;73025,47625;63500,64770;54610,57150;59690,50165;62230,42545;61595,38100;59055,35560;55880,34290;50800,36830;45085,41910;38100,48895;30480,53975;24130,55880;18415,55880;12700,53975;5080,48260;635,38735;635,29210;3810,19050;8255,8255;13970,0" o:connectangles="0,0,0,0,0,0,0,0,0,0,0,0,0,0,0,0,0,0,0,0,0,0,0,0,0,0,0,0,0,0,0,0,0,0,0,0,0"/>
              </v:shape>
              <v:shape id="Freeform 30" o:spid="_x0000_s1043" style="position:absolute;left:21939;top:7175;width:787;height:806;visibility:visible;mso-wrap-style:square;v-text-anchor:top" coordsize="12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Wm8EA&#10;AADbAAAADwAAAGRycy9kb3ducmV2LnhtbERPTWsCMRC9F/wPYQQvi2ZbrMjWKCK0ePCirvchme5u&#10;u5ksSdS1v74RBG/zeJ+zWPW2FRfyoXGs4HWSgyDWzjRcKSiPn+M5iBCRDbaOScGNAqyWg5cFFsZd&#10;eU+XQ6xECuFQoII6xq6QMuiaLIaJ64gT9+28xZigr6TxeE3htpVveT6TFhtODTV2tKlJ/x7OVkH7&#10;l235Xfvdj/6aunjKyuxsS6VGw379ASJSH5/ih3tr0vwZ3H9J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rVpvBAAAA2wAAAA8AAAAAAAAAAAAAAAAAmAIAAGRycy9kb3du&#10;cmV2LnhtbFBLBQYAAAAABAAEAPUAAACGAwAAAAA=&#10;" path="m33,12r65,5l105,17r7,l117,14r7,-3l121,49,47,85r44,9l97,95r7,l112,94r7,-3l112,127r-1,-1l109,122r-4,-3l102,117r-5,-3l90,112,69,107,47,103,24,99,1,95,,93,1,90,3,85,6,81r4,-5l15,71r5,-6l26,62,79,34r,-1l35,30r-7,l21,30r-6,2l10,36,10,r4,5l20,9r7,2l33,12xe" fillcolor="#662b25" stroked="f">
                <v:path arrowok="t" o:connecttype="custom" o:connectlocs="20955,7620;62230,10795;66675,10795;71120,10795;74295,8890;78740,6985;76835,31115;29845,53975;57785,59690;61595,60325;66040,60325;71120,59690;75565,57785;71120,80645;70485,80010;69215,77470;66675,75565;64770,74295;61595,72390;57150,71120;43815,67945;29845,65405;15240,62865;635,60325;0,59055;635,57150;1905,53975;3810,51435;6350,48260;9525,45085;12700,41275;16510,39370;50165,21590;50165,20955;22225,19050;17780,19050;13335,19050;9525,20320;6350,22860;6350,0;8890,3175;12700,5715;17145,6985;20955,7620" o:connectangles="0,0,0,0,0,0,0,0,0,0,0,0,0,0,0,0,0,0,0,0,0,0,0,0,0,0,0,0,0,0,0,0,0,0,0,0,0,0,0,0,0,0,0,0"/>
              </v:shape>
              <v:shape id="Freeform 31" o:spid="_x0000_s1044" style="position:absolute;left:21755;top:5613;width:901;height:851;visibility:visible;mso-wrap-style:square;v-text-anchor:top" coordsize="14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aWsIA&#10;AADbAAAADwAAAGRycy9kb3ducmV2LnhtbERPTWuDQBC9F/Iflgnk1qx6SILNKm1CQyD0EOult8Gd&#10;qok7K+5W7b/vFgq9zeN9zj6fTSdGGlxrWUG8jkAQV1a3XCso318fdyCcR9bYWSYF3+QgzxYPe0y1&#10;nfhKY+FrEULYpaig8b5PpXRVQwbd2vbEgfu0g0Ef4FBLPeAUwk0nkyjaSIMth4YGezo0VN2LL6Mg&#10;Odb0Ep/cxLK8V8nt5j/o8qbUajk/P4HwNPt/8Z/7rMP8Lfz+Eg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RpawgAAANsAAAAPAAAAAAAAAAAAAAAAAJgCAABkcnMvZG93&#10;bnJldi54bWxQSwUGAAAAAAQABAD1AAAAhwMAAAAA&#10;" path="m23,35l86,17r9,-2l101,11r4,-5l109,r1,l122,35,66,104,112,90r7,-2l124,85r4,-4l133,77r9,32l136,107r-5,-1l126,106r-6,1l27,134r,-2l26,127r-1,-5l25,117r1,-6l27,106r2,-5l32,97r4,-6l76,39r,l28,53r-8,3l16,59r-4,3l11,65,,33r5,2l10,36r7,l23,35xe" fillcolor="#662b25" stroked="f">
                <v:path arrowok="t" o:connecttype="custom" o:connectlocs="14605,22225;54610,10795;60325,9525;64135,6985;66675,3810;69215,0;69850,0;77470,22225;41910,66040;71120,57150;75565,55880;78740,53975;81280,51435;84455,48895;90170,69215;86360,67945;83185,67310;80010,67310;76200,67945;17145,85090;17145,83820;16510,80645;15875,77470;15875,74295;16510,70485;17145,67310;18415,64135;20320,61595;22860,57785;48260,24765;48260,24765;17780,33655;12700,35560;10160,37465;7620,39370;6985,41275;0,20955;3175,22225;6350,22860;10795,22860;14605,22225" o:connectangles="0,0,0,0,0,0,0,0,0,0,0,0,0,0,0,0,0,0,0,0,0,0,0,0,0,0,0,0,0,0,0,0,0,0,0,0,0,0,0,0,0"/>
              </v:shape>
              <v:shape id="Freeform 32" o:spid="_x0000_s1045" style="position:absolute;left:21539;top:5054;width:787;height:673;visibility:visible;mso-wrap-style:square;v-text-anchor:top" coordsize="12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8QcUA&#10;AADbAAAADwAAAGRycy9kb3ducmV2LnhtbESPQWvCQBCF7wX/wzKCl6IbxRabuooohdKbpgi9jdnp&#10;JpidDdk1pv++cyj0NsN789436+3gG9VTF+vABuazDBRxGWzNzsBn8TZdgYoJ2WITmAz8UITtZvSw&#10;xtyGOx+pPyWnJIRjjgaqlNpc61hW5DHOQkss2nfoPCZZO6dth3cJ941eZNmz9lizNFTY0r6i8nq6&#10;eQOX86H/eDoXl3b5dQyuyJaPLy4YMxkPu1dQiYb0b/67freCL7D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rxBxQAAANsAAAAPAAAAAAAAAAAAAAAAAJgCAABkcnMv&#10;ZG93bnJldi54bWxQSwUGAAAAAAQABAD1AAAAigMAAAAA&#10;" path="m,50l21,31,19,42r,11l20,61r1,5l25,72r5,4l33,77r2,1l38,78r2,-1l43,75r2,-3l47,69r,-4l49,58,47,47r,-9l47,31r3,-5l52,21r2,-6l58,10,63,6,69,3,75,1,82,r7,1l95,4r6,4l107,13r5,6l116,26r3,7l122,42r1,7l124,56,105,66r1,-8l105,50r-1,-5l101,39,98,34,94,31,90,30r-6,l81,32r-2,3l79,41r,6l79,53r1,6l80,68r-1,8l78,84r-2,5l73,93r-3,3l66,99r-4,4l58,105r-7,1l42,106r-8,-1l26,101,21,96,16,90,12,83,8,75,5,70,4,66,1,58,,50xe" fillcolor="#662b25" stroked="f">
                <v:path arrowok="t" o:connecttype="custom" o:connectlocs="13335,19685;12065,33655;13335,41910;19050,48260;22225,49530;25400,48895;28575,45720;29845,41275;29845,29845;29845,19685;33020,13335;36830,6350;43815,1905;52070,0;60325,2540;67945,8255;73660,16510;77470,26670;78740,35560;67310,36830;66040,28575;62230,21590;57150,19050;51435,20320;50165,26035;50165,33655;50800,43180;49530,53340;46355,59055;41910,62865;36830,66675;26670,67310;16510,64135;10160,57150;5080,47625;2540,41910;0,31750" o:connectangles="0,0,0,0,0,0,0,0,0,0,0,0,0,0,0,0,0,0,0,0,0,0,0,0,0,0,0,0,0,0,0,0,0,0,0,0,0"/>
              </v:shape>
              <v:shape id="Freeform 33" o:spid="_x0000_s1046" style="position:absolute;left:21234;top:4559;width:762;height:730;visibility:visible;mso-wrap-style:square;v-text-anchor:top" coordsize="1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6k8IA&#10;AADbAAAADwAAAGRycy9kb3ducmV2LnhtbERPTWvCQBC9F/wPyxS8NZv2kNboKkUq2puNAa9DdkxC&#10;s7Mxu2bjv+8WCr3N433OajOZTow0uNayguckBUFcWd1yraA87Z7eQDiPrLGzTAru5GCznj2sMNc2&#10;8BeNha9FDGGXo4LG+z6X0lUNGXSJ7Ykjd7GDQR/hUEs9YIjhppMvaZpJgy3HhgZ72jZUfRc3o+D4&#10;ud9P9FGY42t5zhbbXThdQ1Bq/ji9L0F4mvy/+M990HH+An5/i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7qTwgAAANsAAAAPAAAAAAAAAAAAAAAAAJgCAABkcnMvZG93&#10;bnJldi54bWxQSwUGAAAAAAQABAD1AAAAhwMAAAAA&#10;" path="m21,59l82,15r4,-3l89,9,91,5,93,r27,35l114,35r-5,1l104,39r-4,2l39,85r,3l42,92r3,2l49,97r9,6l66,106r-27,9l,65r3,1l5,66r3,l11,65r5,-3l21,59xe" fillcolor="#662b25" stroked="f">
                <v:path arrowok="t" o:connecttype="custom" o:connectlocs="13335,37465;52070,9525;54610,7620;56515,5715;57785,3175;59055,0;76200,22225;72390,22225;69215,22860;66040,24765;63500,26035;24765,53975;24765,55880;26670,58420;28575,59690;31115,61595;36830,65405;41910,67310;24765,73025;0,41275;1905,41910;3175,41910;5080,41910;6985,41275;10160,39370;13335,37465" o:connectangles="0,0,0,0,0,0,0,0,0,0,0,0,0,0,0,0,0,0,0,0,0,0,0,0,0,0"/>
              </v:shape>
              <v:shape id="Freeform 34" o:spid="_x0000_s1047" style="position:absolute;left:20935;top:4171;width:718;height:705;visibility:visible;mso-wrap-style:square;v-text-anchor:top" coordsize="11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usMMA&#10;AADbAAAADwAAAGRycy9kb3ducmV2LnhtbERPTWvCQBC9F/oflin0VjeRUkqajYgoFkqRRgvmNmTH&#10;JCY7G7JbE/999yB4fLzvdDGZTlxocI1lBfEsAkFcWt1wpeCw37y8g3AeWWNnmRRcycEie3xIMdF2&#10;5B+65L4SIYRdggpq7/tESlfWZNDNbE8cuJMdDPoAh0rqAccQbjo5j6I3abDh0FBjT6uayjb/MwqO&#10;X+N1s1+151dZfhfxtC62v7tCqeenafkBwtPk7+Kb+1MrmIf14U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iusMMAAADbAAAADwAAAAAAAAAAAAAAAACYAgAAZHJzL2Rv&#10;d25yZXYueG1sUEsFBgAAAAAEAAQA9QAAAIgDAAAAAA==&#10;" path="m21,68l70,20r5,-5l79,11,80,8,81,6,83,3,83,r30,31l107,31r-4,2l97,36r-4,5l44,89r-5,4l36,99r-2,3l33,105r-1,3l33,111,,77r3,2l6,77,9,76r3,-1l17,71r4,-3xe" fillcolor="#662b25" stroked="f">
                <v:path arrowok="t" o:connecttype="custom" o:connectlocs="13335,43180;44450,12700;47625,9525;50165,6985;50800,5080;51435,3810;52705,1905;52705,0;71755,19685;67945,19685;65405,20955;61595,22860;59055,26035;27940,56515;24765,59055;22860,62865;21590,64770;20955,66675;20320,68580;20955,70485;0,48895;1905,50165;3810,48895;5715,48260;7620,47625;10795,45085;13335,43180" o:connectangles="0,0,0,0,0,0,0,0,0,0,0,0,0,0,0,0,0,0,0,0,0,0,0,0,0,0,0"/>
              </v:shape>
              <v:shape id="Freeform 35" o:spid="_x0000_s1048" style="position:absolute;left:20459;top:3708;width:813;height:781;visibility:visible;mso-wrap-style:square;v-text-anchor:top" coordsize="12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788MA&#10;AADbAAAADwAAAGRycy9kb3ducmV2LnhtbESPQWsCMRSE70L/Q3iF3jSrhyJbo4giSG/d2tLjY/O6&#10;u7p5WZO4xv31jSD0OMzMN8xiFU0renK+saxgOslAEJdWN1wpOHzuxnMQPiBrbC2Tght5WC2fRgvM&#10;tb3yB/VFqESCsM9RQR1Cl0vpy5oM+ontiJP3a53BkKSrpHZ4TXDTylmWvUqDDaeFGjva1FSeiotR&#10;8H7+Hm5FdMNm2/Q/X7E/DtoPSr08x/UbiEAx/Icf7b1WMJvC/U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s788MAAADbAAAADwAAAAAAAAAAAAAAAACYAgAAZHJzL2Rv&#10;d25yZXYueG1sUEsFBgAAAAAEAAQA9QAAAIgDAAAAAA==&#10;" path="m17,81l65,18r3,-5l70,8r,-4l70,r42,32l120,38r4,6l127,52r1,7l128,64r-1,5l125,75r-3,4l116,85r-6,3l104,92r-6,1l92,92r-5,l82,89,76,87,68,82,63,77r3,l70,78r4,-1l78,77r7,-4l90,66r4,-5l96,57r2,-4l98,48,96,45,95,42,93,40,91,38,45,98r-1,3l43,107r-2,8l42,123,,93r2,l5,92,7,90,9,88r4,-3l17,81xe" fillcolor="#662b25" stroked="f">
                <v:path arrowok="t" o:connecttype="custom" o:connectlocs="10795,51435;41275,11430;43180,8255;44450,5080;44450,2540;44450,0;71120,20320;76200,24130;78740,27940;80645,33020;81280,37465;81280,40640;80645,43815;79375,47625;77470,50165;73660,53975;69850,55880;66040,58420;62230,59055;58420,58420;55245,58420;52070,56515;48260,55245;43180,52070;40005,48895;41910,48895;44450,49530;46990,48895;49530,48895;53975,46355;57150,41910;59690,38735;60960,36195;62230,33655;62230,30480;60960,28575;60325,26670;59055,25400;57785,24130;28575,62230;27940,64135;27305,67945;26035,73025;26670,78105;0,59055;1270,59055;3175,58420;4445,57150;5715,55880;8255,53975;10795,51435" o:connectangles="0,0,0,0,0,0,0,0,0,0,0,0,0,0,0,0,0,0,0,0,0,0,0,0,0,0,0,0,0,0,0,0,0,0,0,0,0,0,0,0,0,0,0,0,0,0,0,0,0,0,0"/>
              </v:shape>
              <v:shape id="Freeform 36" o:spid="_x0000_s1049" style="position:absolute;left:19456;top:3232;width:737;height:914;visibility:visible;mso-wrap-style:square;v-text-anchor:top" coordsize="1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2I8MA&#10;AADbAAAADwAAAGRycy9kb3ducmV2LnhtbESPQYvCMBSE7wv+h/AEL7JNLSJSG0VFWcHTquz50Tzb&#10;2ualNFHrv98IC3scZuYbJlv1phEP6lxlWcEkikEQ51ZXXCi4nPefcxDOI2tsLJOCFzlYLQcfGaba&#10;PvmbHidfiABhl6KC0vs2ldLlJRl0kW2Jg3e1nUEfZFdI3eEzwE0jkzieSYMVh4USW9qWlNenu1FQ&#10;H1/Jbbq7/Ix353ZTfM3dbFw7pUbDfr0A4an3/+G/9kErSBJ4fw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A2I8MAAADbAAAADwAAAAAAAAAAAAAAAACYAgAAZHJzL2Rv&#10;d25yZXYueG1sUEsFBgAAAAAEAAQA9QAAAIgDAAAAAA==&#10;" path="m57,63r22,8l80,36,57,63xm23,77l67,23r4,-5l75,14r1,-3l76,9,74,6,70,r41,16l110,112r,5l110,127r,4l111,135r3,5l116,144,66,121r4,-2l75,115r1,-2l78,111r,-3l78,106,79,89,47,77,38,90r-2,3l35,96r,2l35,100r1,4l37,111,,100,4,98,7,96,9,92r3,-3l17,83r6,-6xe" fillcolor="#662b25" stroked="f">
                <v:path arrowok="t" o:connecttype="custom" o:connectlocs="36195,40005;50165,45085;50800,22860;36195,40005;14605,48895;42545,14605;45085,11430;47625,8890;48260,6985;48260,5715;46990,3810;44450,0;70485,10160;69850,71120;69850,74295;69850,80645;69850,83185;70485,85725;72390,88900;73660,91440;41910,76835;44450,75565;47625,73025;48260,71755;49530,70485;49530,68580;49530,67310;50165,56515;29845,48895;24130,57150;22860,59055;22225,60960;22225,62230;22225,63500;22860,66040;23495,70485;0,63500;2540,62230;4445,60960;5715,58420;7620,56515;10795,52705;14605,48895" o:connectangles="0,0,0,0,0,0,0,0,0,0,0,0,0,0,0,0,0,0,0,0,0,0,0,0,0,0,0,0,0,0,0,0,0,0,0,0,0,0,0,0,0,0,0"/>
                <o:lock v:ext="edit" verticies="t"/>
              </v:shape>
              <v:shape id="Freeform 37" o:spid="_x0000_s1050" style="position:absolute;left:18916;top:3073;width:692;height:775;visibility:visible;mso-wrap-style:square;v-text-anchor:top" coordsize="1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3QpMMA&#10;AADbAAAADwAAAGRycy9kb3ducmV2LnhtbESPQYvCMBSE74L/ITzBm6bWVaQaRQrCXjxUPejt0Tzb&#10;avNSmmyt++s3Cwt7HGbmG2az600tOmpdZVnBbBqBIM6trrhQcDkfJisQziNrrC2Tgjc52G2Hgw0m&#10;2r44o+7kCxEg7BJUUHrfJFK6vCSDbmob4uDdbWvQB9kWUrf4CnBTyziKltJgxWGhxIbSkvLn6cso&#10;cNkjvn/HV91lt4W1x0Naf/SpUuNRv1+D8NT7//Bf+1MriOfw+yX8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3QpMMAAADbAAAADwAAAAAAAAAAAAAAAACYAgAAZHJzL2Rv&#10;d25yZXYueG1sUEsFBgAAAAAEAAQA9QAAAIgDAAAAAA==&#10;" path="m1,48l3,42,5,36,7,31r3,-6l13,20r5,-4l23,13r4,-3l38,4,48,1,59,,69,1,80,2,90,5r10,6l109,16r-7,25l96,36,92,31,86,26,81,23,75,21,69,20r2,l66,20r-4,l56,22r-5,2l46,28r-3,6l40,39r-2,7l36,53r-2,9l34,71r1,7l38,84r3,8l45,97r5,3l58,103r5,1l65,104r3,l73,103r11,-2l92,99,80,122,68,121,55,119,42,115,29,109r-5,-3l19,102,14,98,10,93,7,88,4,83,2,78,1,73,,67,,62,,56,,51,1,48xe" fillcolor="#662b25" stroked="f">
                <v:path arrowok="t" o:connecttype="custom" o:connectlocs="1905,26670;4445,19685;8255,12700;14605,8255;24130,2540;37465,0;50800,1270;63500,6985;64770,26035;58420,19685;51435,14605;43815,12700;41910,12700;35560,13970;29210,17780;25400,24765;22860,33655;21590,45085;24130,53340;28575,61595;36830,65405;41275,66040;46355,65405;58420,62865;43180,76835;26670,73025;15240,67310;8890,62230;4445,55880;1270,49530;0,42545;0,35560;635,30480" o:connectangles="0,0,0,0,0,0,0,0,0,0,0,0,0,0,0,0,0,0,0,0,0,0,0,0,0,0,0,0,0,0,0,0,0"/>
              </v:shape>
              <v:shape id="Freeform 38" o:spid="_x0000_s1051" style="position:absolute;left:17024;top:3200;width:679;height:762;visibility:visible;mso-wrap-style:square;v-text-anchor:top" coordsize="1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u78MA&#10;AADbAAAADwAAAGRycy9kb3ducmV2LnhtbESPQWvCQBSE74L/YXmCF6mbRC0ldRWxKN5sY3t/ZF+T&#10;0N23IbvV+O9dQfA4zMw3zHLdWyPO1PnGsYJ0moAgLp1uuFLwfdq9vIHwAVmjcUwKruRhvRoOlphr&#10;d+EvOhehEhHCPkcFdQhtLqUva7Lop64ljt6v6yyGKLtK6g4vEW6NzJLkVVpsOC7U2NK2pvKv+LcK&#10;Fv0xteZj1/7Qtdgfqs/9ZNZYpcajfvMOIlAfnuFH+6AV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4u78MAAADbAAAADwAAAAAAAAAAAAAAAACYAgAAZHJzL2Rv&#10;d25yZXYueG1sUEsFBgAAAAAEAAQA9QAAAIgDAAAAAA==&#10;" path="m3,78l2,72,,66,,60,,54,1,48,2,42,4,37,6,32r7,-9l19,16r6,-4l33,7,48,3,66,r9,24l68,21,62,19r-7,l50,18r-2,2l44,23r-4,2l36,27r-1,2l33,33r-2,3l29,41r,10l31,61,42,59,59,53r4,-6l64,45r8,22l69,67r-7,l55,69r-9,5l40,77r-3,2l40,83r2,3l45,91r3,4l55,99r5,2l66,102r8,-1l76,101r2,-1l86,97r8,-5l101,85r5,-6l107,105r-6,3l95,112r-9,2l79,117r-7,2l66,120r-6,l54,120r-6,l42,119r-5,-2l31,114r-9,-7l15,100,10,96,8,92,5,86,3,81r,-3xe" fillcolor="#662b25" stroked="f">
                <v:path arrowok="t" o:connecttype="custom" o:connectlocs="1270,45720;0,38100;635,30480;2540,23495;8255,14605;15875,7620;30480,1905;47625,15240;39370,12065;31750,11430;27940,14605;22860,17145;20955,20955;18415,26035;19685,38735;37465,33655;40640,28575;43815,42545;34925,43815;25400,48895;25400,52705;28575,57785;34925,62865;41910,64770;48260,64135;54610,61595;64135,53975;67945,66675;60325,71120;50165,74295;41910,76200;34290,76200;26670,75565;19685,72390;9525,63500;5080,58420;1905,51435" o:connectangles="0,0,0,0,0,0,0,0,0,0,0,0,0,0,0,0,0,0,0,0,0,0,0,0,0,0,0,0,0,0,0,0,0,0,0,0,0"/>
              </v:shape>
              <v:shape id="Freeform 39" o:spid="_x0000_s1052" style="position:absolute;left:21996;top:6508;width:737;height:648;visibility:visible;mso-wrap-style:square;v-text-anchor:top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iUcMA&#10;AADbAAAADwAAAGRycy9kb3ducmV2LnhtbESPT4vCMBTE78J+h/CEvdlUwSrdRikLgoeFxT+w10fz&#10;bEubl9rEWr/9RhA8DjPzGybbjqYVA/WutqxgHsUgiAuray4VnE+72RqE88gaW8uk4EEOtpuPSYap&#10;tnc+0HD0pQgQdikqqLzvUildUZFBF9mOOHgX2xv0Qfal1D3eA9y0chHHiTRYc1iosKPviormeDMK&#10;rn+/+frRXGhlqLslP/K6HPJEqc/pmH+B8DT6d/jV3msFiyU8v4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ciUcMAAADbAAAADwAAAAAAAAAAAAAAAACYAgAAZHJzL2Rv&#10;d25yZXYueG1sUEsFBgAAAAAEAAQA9QAAAIgDAAAAAA==&#10;" path="m60,r6,1l72,2r7,1l84,5r5,2l93,10r6,5l103,18r3,5l109,27r2,6l113,38r2,5l116,49r,7l116,62r,13l113,88r-24,l92,83r3,-5l99,67r1,-9l100,61,99,56,98,51,95,47,91,42,86,39,78,36,67,34,66,44r1,19l70,68r2,3l48,71r2,-3l52,62r,-9l51,43,49,36,48,33r-6,2l37,36r-6,3l26,41r-4,4l19,49r-2,6l15,61r2,6l17,72r1,6l19,84r5,10l30,102,4,94,2,85,1,77,,69,,61,,55,1,47,2,42,4,36,6,30,9,25r4,-5l18,16,26,9,35,4,41,2,46,1,51,r7,l60,xe" fillcolor="#662b25" stroked="f">
                <v:path arrowok="t" o:connecttype="custom" o:connectlocs="41910,635;50165,1905;56515,4445;62865,9525;67310,14605;70485,20955;73025,27305;73660,35560;73660,47625;56515,55880;60325,49530;63500,36830;62865,35560;60325,29845;54610,24765;42545,21590;42545,40005;45720,45085;31750,43180;33020,33655;31115,22860;26670,22225;19685,24765;13970,28575;10795,34925;10795,42545;11430,49530;15240,59690;2540,59690;635,48895;0,38735;635,29845;2540,22860;5715,15875;11430,10160;22225,2540;29210,635;36830,0" o:connectangles="0,0,0,0,0,0,0,0,0,0,0,0,0,0,0,0,0,0,0,0,0,0,0,0,0,0,0,0,0,0,0,0,0,0,0,0,0,0"/>
              </v:shape>
              <v:shape id="Freeform 40" o:spid="_x0000_s1053" style="position:absolute;left:18535;top:3028;width:305;height:737;visibility:visible;mso-wrap-style:square;v-text-anchor:top" coordsize="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UIcMA&#10;AADbAAAADwAAAGRycy9kb3ducmV2LnhtbESPQWsCMRSE7wX/Q3iCl6JZFaRdN4oIYqGHUls9PzZv&#10;N8HNy7KJ6/bfN0Khx2FmvmGK7eAa0VMXrGcF81kGgrj02nKt4PvrMH0BESKyxsYzKfihANvN6KnA&#10;XPs7f1J/irVIEA45KjAxtrmUoTTkMMx8S5y8yncOY5JdLXWH9wR3jVxk2Uo6tJwWDLa0N1ReTzen&#10;4GbOF2wbm/GzPobl+bV/tx+VUpPxsFuDiDTE//Bf+00rWKzg8S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qUIcMAAADbAAAADwAAAAAAAAAAAAAAAACYAgAAZHJzL2Rv&#10;d25yZXYueG1sUEsFBgAAAAAEAAQA9QAAAIgDAAAAAA==&#10;" path="m8,93l8,24r,-7l7,10,4,4,,,46,,41,4,39,8r-1,5l38,21r,73l39,100r1,7l42,110r1,2l46,115r2,1l,114r4,-4l6,105,8,99r,-6xe" fillcolor="#662b25" stroked="f">
                <v:path arrowok="t" o:connecttype="custom" o:connectlocs="5080,59055;5080,15240;5080,10795;4445,6350;2540,2540;0,0;29210,0;26035,2540;24765,5080;24130,8255;24130,13335;24130,59690;24765,63500;25400,67945;26670,69850;27305,71120;29210,73025;30480,73660;0,72390;2540,69850;3810,66675;5080,62865;5080,59055" o:connectangles="0,0,0,0,0,0,0,0,0,0,0,0,0,0,0,0,0,0,0,0,0,0,0"/>
              </v:shape>
              <v:shape id="Freeform 41" o:spid="_x0000_s1054" style="position:absolute;left:17640;top:3060;width:768;height:800;visibility:visible;mso-wrap-style:square;v-text-anchor:top" coordsize="12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v4MMA&#10;AADbAAAADwAAAGRycy9kb3ducmV2LnhtbESPT4vCMBTE78J+h/AWvGlaFS1do8iC4B79B9vbo3m2&#10;xealNNna9dMbQfA4zMxvmOW6N7XoqHWVZQXxOAJBnFtdcaHgdNyOEhDOI2usLZOCf3KwXn0Mlphq&#10;e+M9dQdfiABhl6KC0vsmldLlJRl0Y9sQB+9iW4M+yLaQusVbgJtaTqJoLg1WHBZKbOi7pPx6+DMK&#10;onO20b8/s12STBuMt/f4nnWxUsPPfvMFwlPv3+FXe6cVTBb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v4MMAAADbAAAADwAAAAAAAAAAAAAAAACYAgAAZHJzL2Rv&#10;d25yZXYueG1sUEsFBgAAAAAEAAQA9QAAAIgDAAAAAA==&#10;" path="m56,100r6,-1l67,99r6,-2l79,94r4,-5l86,84r2,-6l89,70r,-8l88,54,85,44,82,36,78,29,72,24,68,22,63,20r-5,l51,20r-5,2l41,24r15,76xm50,2l56,1,63,r6,l74,1r7,1l86,3r4,2l95,8r5,4l104,15r4,4l111,23r5,11l120,45r1,12l121,68r-2,11l114,88r-3,6l108,98r-5,4l99,105r-6,4l87,111r-6,3l73,116,23,126r-1,l25,122r1,-4l26,113,25,103,10,30,9,26,7,20,4,16,,14,50,2xe" fillcolor="#662b25" stroked="f">
                <v:path arrowok="t" o:connecttype="custom" o:connectlocs="35560,63500;39370,62865;42545,62865;46355,61595;50165,59690;52705,56515;54610,53340;55880,49530;56515,44450;56515,39370;55880,34290;53975,27940;52070,22860;49530,18415;45720,15240;43180,13970;40005,12700;36830,12700;32385,12700;29210,13970;26035,15240;35560,63500;31750,1270;35560,635;40005,0;43815,0;46990,635;51435,1270;54610,1905;57150,3175;60325,5080;63500,7620;66040,9525;68580,12065;70485,14605;73660,21590;76200,28575;76835,36195;76835,43180;75565,50165;72390,55880;70485,59690;68580,62230;65405,64770;62865,66675;59055,69215;55245,70485;51435,72390;46355,73660;14605,80010;13970,80010;15875,77470;16510,74930;16510,71755;15875,65405;6350,19050;5715,16510;4445,12700;2540,10160;0,8890;31750,1270" o:connectangles="0,0,0,0,0,0,0,0,0,0,0,0,0,0,0,0,0,0,0,0,0,0,0,0,0,0,0,0,0,0,0,0,0,0,0,0,0,0,0,0,0,0,0,0,0,0,0,0,0,0,0,0,0,0,0,0,0,0,0,0,0"/>
                <o:lock v:ext="edit" verticies="t"/>
              </v:shape>
              <v:shape id="Freeform 42" o:spid="_x0000_s1055" style="position:absolute;left:16052;top:3492;width:1112;height:109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bj78A&#10;AADbAAAADwAAAGRycy9kb3ducmV2LnhtbERPz2vCMBS+D/wfwhN2m4mCMqpRRHCIN7tdvD2a16TY&#10;vJQms9W/fjkIO358vze70bfiTn1sAmuYzxQI4iqYhq2Gn+/jxyeImJANtoFJw4Mi7LaTtw0WJgx8&#10;oXuZrMghHAvU4FLqCilj5chjnIWOOHN16D2mDHsrTY9DDvetXCi1kh4bzg0OOzo4qm7lr9fQroJq&#10;Ttdh+WXPau7q0l7r56D1+3Tcr0EkGtO/+OU+GQ2LPDZ/yT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cNuPvwAAANsAAAAPAAAAAAAAAAAAAAAAAJgCAABkcnMvZG93bnJl&#10;di54bWxQSwUGAAAAAAQABAD1AAAAhAMAAAAA&#10;" path="m47,146l16,81,13,76,10,73,7,71,,70,30,47,89,89,71,19,104,r-1,3l102,8r1,4l106,16r48,60l160,82r6,5l170,90r5,1l136,113r,-5l136,103r-2,-3l131,96,97,54r-1,1l117,126r-10,2l98,129r-3,-1l91,127r-4,-3l82,122,40,91r-1,l67,142r2,4l72,148r3,2l79,150,53,172r,-8l52,159r-2,-6l47,146xe" fillcolor="#662b25" stroked="f">
                <v:path arrowok="t" o:connecttype="custom" o:connectlocs="29845,92710;10160,51435;8255,48260;6350,46355;4445,45085;0,44450;19050,29845;56515,56515;45085,12065;66040,0;65405,1905;64770,5080;65405,7620;67310,10160;97790,48260;101600,52070;105410,55245;107950,57150;111125,57785;86360,71755;86360,68580;86360,65405;85090,63500;83185,60960;61595,34290;60960,34925;74295,80010;67945,81280;62230,81915;60325,81280;57785,80645;55245,78740;52070,77470;25400,57785;24765,57785;42545,90170;43815,92710;45720,93980;47625,95250;50165,95250;33655,109220;33655,104140;33020,100965;31750,97155;29845,92710" o:connectangles="0,0,0,0,0,0,0,0,0,0,0,0,0,0,0,0,0,0,0,0,0,0,0,0,0,0,0,0,0,0,0,0,0,0,0,0,0,0,0,0,0,0,0,0,0"/>
              </v:shape>
              <v:shape id="Freeform 43" o:spid="_x0000_s1056" style="position:absolute;left:15297;top:4387;width:768;height:813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BJcQA&#10;AADbAAAADwAAAGRycy9kb3ducmV2LnhtbESPT4vCMBTE7wv7HcJb2NuarkrRapRFENZexD/g9dE8&#10;22rzUppYq5/eCILHYWZ+w0znnalES40rLSv47UUgiDOrS84V7HfLnxEI55E1VpZJwY0czGefH1NM&#10;tL3yhtqtz0WAsEtQQeF9nUjpsoIMup6tiYN3tI1BH2STS93gNcBNJftRFEuDJYeFAmtaFJSdtxej&#10;YHhJ/f3QZmm7Grj0NFjH6904Vur7q/ubgPDU+Xf41f7XCvpj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gSXEAAAA2wAAAA8AAAAAAAAAAAAAAAAAmAIAAGRycy9k&#10;b3ducmV2LnhtbFBLBQYAAAAABAAEAPUAAACJAwAAAAA=&#10;" path="m80,128l57,117r4,-1l67,114r4,-2l75,109r9,-7l91,95r4,-6l96,82r1,-3l96,77,95,74,94,72,91,70r-4,l82,70r-4,l72,73,61,78r-8,4l47,86r-8,1l34,87r-6,l23,86,16,82,10,78,6,73,1,68,,60,,54,1,46,4,37,8,29r4,-7l18,15r6,-5l30,5,36,,53,16r-6,3l40,22r-6,5l31,31r-4,5l26,41r1,6l30,52r3,1l37,53r4,-1l48,50r5,-4l58,42,68,39r7,-3l82,35r7,-1l94,34r4,2l104,37r4,3l111,43r5,7l119,57r2,9l121,75r-2,7l116,89r-3,7l108,103r-7,8l94,118r-6,5l80,128xe" fillcolor="#662b25" stroked="f">
                <v:path arrowok="t" o:connecttype="custom" o:connectlocs="36195,74295;42545,72390;47625,69215;57785,60325;60960,52070;60960,48895;59690,45720;55245,44450;49530,44450;38735,49530;29845,54610;21590,55245;14605,54610;6350,49530;635,43180;0,34290;2540,23495;7620,13970;15240,6350;22860,0;29845,12065;21590,17145;17145,22860;17145,29845;20955,33655;26035,33020;33655,29210;43180,24765;52070,22225;59690,21590;66040,23495;70485,27305;75565,36195;76835,47625;73660,56515;68580,65405;59690,74930;50800,81280" o:connectangles="0,0,0,0,0,0,0,0,0,0,0,0,0,0,0,0,0,0,0,0,0,0,0,0,0,0,0,0,0,0,0,0,0,0,0,0,0,0"/>
              </v:shape>
              <v:shape id="Freeform 44" o:spid="_x0000_s1057" style="position:absolute;left:14890;top:5149;width:915;height:775;visibility:visible;mso-wrap-style:square;v-text-anchor:top" coordsize="14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2NsAA&#10;AADbAAAADwAAAGRycy9kb3ducmV2LnhtbERPTWvCQBC9F/oflil4KXWjQi2pq4ggCDmZiudpdkzS&#10;ZmfX7Krx3zuHQo+P971YDa5TV+pj69nAZJyBIq68bbk2cPjavn2AignZYueZDNwpwmr5/LTA3Pob&#10;7+laplpJCMccDTQphVzrWDXkMI59IBbu5HuHSWBfa9vjTcJdp6dZ9q4dtiwNDQbaNFT9lhdnYPYT&#10;ivPR6nmJp1BMytdN8V3fjRm9DOtPUImG9C/+c++s+GS9fJEfo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U2NsAAAADbAAAADwAAAAAAAAAAAAAAAACYAgAAZHJzL2Rvd25y&#10;ZXYueG1sUEsFBgAAAAAEAAQA9QAAAIUDAAAAAA==&#10;" path="m59,60l71,39,36,34,59,60xm68,96l20,43,17,38,13,35,10,34r-3,l3,35,,37,19,r97,16l118,17r5,l133,16r11,-2l117,60r-1,-3l116,54r-2,-2l113,50r-4,-2l104,47,88,42,72,73r9,10l85,88r5,2l95,91r6,l95,106r-7,16l76,106,68,96xe" fillcolor="#662b25" stroked="f">
                <v:path arrowok="t" o:connecttype="custom" o:connectlocs="37465,38100;45085,24765;22860,21590;37465,38100;43180,60960;12700,27305;10795,24130;8255,22225;6350,21590;4445,21590;1905,22225;0,23495;12065,0;73660,10160;74930,10795;78105,10795;84455,10160;91440,8890;74295,38100;73660,36195;73660,34290;72390,33020;71755,31750;69215,30480;66040,29845;55880,26670;45720,46355;51435,52705;53975,55880;57150,57150;60325,57785;64135,57785;60325,67310;55880,77470;48260,67310;43180,60960" o:connectangles="0,0,0,0,0,0,0,0,0,0,0,0,0,0,0,0,0,0,0,0,0,0,0,0,0,0,0,0,0,0,0,0,0,0,0,0"/>
                <o:lock v:ext="edit" verticies="t"/>
              </v:shape>
              <v:shape id="Freeform 45" o:spid="_x0000_s1058" style="position:absolute;left:14497;top:6369;width:793;height:558;visibility:visible;mso-wrap-style:square;v-text-anchor:top" coordsize="12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pLcYA&#10;AADbAAAADwAAAGRycy9kb3ducmV2LnhtbESPQWvCQBSE70L/w/IKvekmVqOkriIFodqDrQptb4/s&#10;axKafRuyaxL/vVsQPA4z8w2zWPWmEi01rrSsIB5FIIgzq0vOFZyOm+EchPPIGivLpOBCDlbLh8EC&#10;U207/qT24HMRIOxSVFB4X6dSuqwgg25ka+Lg/drGoA+yyaVusAtwU8lxFCXSYMlhocCaXgvK/g5n&#10;oyCfuP2m6trtLP7YJe/fXz/bZDdV6umxX7+A8NT7e/jWftMKnmP4/xJ+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apLcYAAADbAAAADwAAAAAAAAAAAAAAAACYAgAAZHJz&#10;L2Rvd25yZXYueG1sUEsFBgAAAAAEAAQA9QAAAIsDAAAAAA==&#10;" path="m95,72l18,65r-5,l9,66,5,68,,70,8,24r2,4l14,31r4,2l22,35r77,7l103,35r1,-6l104,23,103,12,100,7,97,r28,11l115,88r-4,-6l106,78r-5,-3l95,72xe" fillcolor="#662b25" stroked="f">
                <v:path arrowok="t" o:connecttype="custom" o:connectlocs="60325,45720;11430,41275;8255,41275;5715,41910;3175,43180;0,44450;5080,15240;6350,17780;8890,19685;11430,20955;13970,22225;62865,26670;65405,22225;66040,18415;66040,14605;65405,7620;63500,4445;61595,0;79375,6985;73025,55880;70485,52070;67310,49530;64135,47625;60325,45720" o:connectangles="0,0,0,0,0,0,0,0,0,0,0,0,0,0,0,0,0,0,0,0,0,0,0,0"/>
              </v:shape>
              <v:shape id="Freeform 46" o:spid="_x0000_s1059" style="position:absolute;left:14484;top:6953;width:743;height:743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sMsIA&#10;AADbAAAADwAAAGRycy9kb3ducmV2LnhtbESP0YrCMBRE34X9h3AXfNNUXWW3GkUEQXwQrH7Apbm2&#10;ZZubbBNr9evNguDjMDNnmMWqM7VoqfGVZQWjYQKCOLe64kLB+bQdfIPwAVljbZkU3MnDavnRW2Cq&#10;7Y2P1GahEBHCPkUFZQguldLnJRn0Q+uIo3exjcEQZVNI3eAtwk0tx0kykwYrjgslOtqUlP9mV6OA&#10;H965n+lXexh1+3NGf9lkN70r1f/s1nMQgbrwDr/aO61gMob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OwywgAAANsAAAAPAAAAAAAAAAAAAAAAAJgCAABkcnMvZG93&#10;bnJldi54bWxQSwUGAAAAAAQABAD1AAAAhwMAAAAA&#10;" path="m88,77l20,106r-7,5l6,117,5,107,4,95,4,85,3,74r2,1l8,75r4,l16,74,81,46,23,30,17,29,12,28,8,29,6,30,3,33,,37,1,,117,37r-3,14l109,61r-3,5l102,70r-5,3l88,77xe" fillcolor="#662b25" stroked="f">
                <v:path arrowok="t" o:connecttype="custom" o:connectlocs="55880,48895;12700,67310;8255,70485;3810,74295;3175,67945;2540,60325;2540,53975;1905,46990;3175,47625;5080,47625;7620,47625;10160,46990;51435,29210;14605,19050;10795,18415;7620,17780;5080,18415;3810,19050;1905,20955;0,23495;635,0;74295,23495;72390,32385;69215,38735;67310,41910;64770,44450;61595,46355;55880,48895" o:connectangles="0,0,0,0,0,0,0,0,0,0,0,0,0,0,0,0,0,0,0,0,0,0,0,0,0,0,0,0"/>
              </v:shape>
              <v:shape id="Freeform 47" o:spid="_x0000_s1060" style="position:absolute;left:14528;top:7556;width:800;height:711;visibility:visible;mso-wrap-style:square;v-text-anchor:top" coordsize="12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sb8QA&#10;AADbAAAADwAAAGRycy9kb3ducmV2LnhtbESPQYvCMBSE78L+h/AEb5qqoGttKsui4sHLuoJ4ezbP&#10;tti8dJuo9d8bYcHjMDPfMMmiNZW4UeNKywqGgwgEcWZ1ybmC/e+q/wnCeWSNlWVS8CAHi/Sjk2Cs&#10;7Z1/6LbzuQgQdjEqKLyvYyldVpBBN7A1cfDOtjHog2xyqRu8B7ip5CiKJtJgyWGhwJq+C8ouu6tR&#10;cDzsN+ZvidvpqD3NMjye8st6qlSv237NQXhq/Tv8395oBeMxvL6EH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bG/EAAAA2wAAAA8AAAAAAAAAAAAAAAAAmAIAAGRycy9k&#10;b3ducmV2LnhtbFBLBQYAAAAABAAEAPUAAACJAwAAAAA=&#10;" path="m36,106r-6,-3l25,99,20,94,16,88,12,82,9,75,7,67,5,60,3,50,,39,25,30r-2,7l21,42r-1,5l23,55r1,4l27,64r4,4l36,73r8,2l49,75r6,l63,73r7,-2l78,67r8,-4l92,59r5,-4l101,47r3,-6l104,34r-2,-9l99,19,95,13,89,7,81,r27,1l112,5r3,5l117,14r2,5l122,26r3,8l126,41r,6l126,55r-1,6l124,67r-4,7l119,77r-4,8l110,91r-5,5l96,101r-9,4l76,107r-12,4l56,112r-6,-1l43,110r-7,-4xe" fillcolor="#662b25" stroked="f">
                <v:path arrowok="t" o:connecttype="custom" o:connectlocs="22860,67310;19050,65405;15875,62865;12700,59690;10160,55880;7620,52070;5715,47625;4445,42545;3175,38100;1905,31750;0,24765;15875,19050;14605,23495;13335,26670;12700,29845;14605,34925;15240,37465;17145,40640;19685,43180;22860,46355;27940,47625;31115,47625;34925,47625;40005,46355;44450,45085;49530,42545;54610,40005;58420,37465;61595,34925;64135,29845;66040,26035;66040,21590;64770,15875;62865,12065;60325,8255;56515,4445;51435,0;68580,635;71120,3175;73025,6350;74295,8890;75565,12065;77470,16510;79375,21590;80010,26035;80010,29845;80010,34925;79375,38735;78740,42545;76200,46990;75565,48895;73025,53975;69850,57785;66675,60960;60960,64135;55245,66675;48260,67945;40640,70485;35560,71120;31750,70485;27305,69850;22860,67310" o:connectangles="0,0,0,0,0,0,0,0,0,0,0,0,0,0,0,0,0,0,0,0,0,0,0,0,0,0,0,0,0,0,0,0,0,0,0,0,0,0,0,0,0,0,0,0,0,0,0,0,0,0,0,0,0,0,0,0,0,0,0,0,0,0"/>
              </v:shape>
              <v:shape id="Freeform 48" o:spid="_x0000_s1061" style="position:absolute;left:17202;top:10369;width:717;height:794;visibility:visible;mso-wrap-style:square;v-text-anchor:top" coordsize="11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Nn8UA&#10;AADbAAAADwAAAGRycy9kb3ducmV2LnhtbESP3WrCQBSE7wXfYTmF3plNf5Q2zUakpaJIoUbx+pA9&#10;TaLZsyG71fj2riB4OczMN0w67U0jjtS52rKCpygGQVxYXXOpYLv5Hr2BcB5ZY2OZFJzJwTQbDlJM&#10;tD3xmo65L0WAsEtQQeV9m0jpiooMusi2xMH7s51BH2RXSt3hKcBNI5/jeCIN1hwWKmzps6LikP8b&#10;BZt9/jsvWzMZ+/f1F8rVbrn4mSv1+NDPPkB46v09fGsvtIKXV7h+CT9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k2fxQAAANsAAAAPAAAAAAAAAAAAAAAAAJgCAABkcnMv&#10;ZG93bnJldi54bWxQSwUGAAAAAAQABAD1AAAAigMAAAAA&#10;" path="m5,43l7,37,9,31r3,-6l16,20r4,-4l24,12,29,9,34,6,46,2,56,,66,r9,1l84,3,94,6r9,5l113,15r-6,25l101,35,97,31,90,25,81,22,77,21,71,20r-7,1l58,24r-5,5l49,33r-3,5l42,45r-2,8l37,61r-1,9l36,77r1,7l40,92r4,5l51,102r7,2l68,106r9,-1l88,105r9,-2l81,125r-7,l67,125r-7,-1l53,122r-7,-2l39,117r-6,-3l27,111r-6,-5l17,101,13,97,10,91,7,85,5,80,2,75,1,68,,63,1,57r,-5l3,45,5,43xe" fillcolor="#662b25" stroked="f">
                <v:path arrowok="t" o:connecttype="custom" o:connectlocs="4445,23495;7620,15875;12700,10160;18415,5715;29210,1270;41910,0;53340,1905;65405,6985;67945,25400;61595,19685;51435,13970;45085,12700;36830,15240;31115,20955;26670,28575;23495,38735;22860,48895;25400,58420;32385,64770;43180,67310;55880,66675;51435,79375;42545,79375;33655,77470;24765,74295;17145,70485;10795,64135;6350,57785;3175,50800;635,43180;635,36195;1905,28575" o:connectangles="0,0,0,0,0,0,0,0,0,0,0,0,0,0,0,0,0,0,0,0,0,0,0,0,0,0,0,0,0,0,0,0"/>
              </v:shape>
              <v:shape id="Freeform 49" o:spid="_x0000_s1062" style="position:absolute;left:14801;top:8096;width:864;height:844;visibility:visible;mso-wrap-style:square;v-text-anchor:top" coordsize="13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umMIA&#10;AADbAAAADwAAAGRycy9kb3ducmV2LnhtbESPT4vCMBTE7wt+h/AEb2uqUpFqlEUQhJ7WP/fX5tmU&#10;bV5KE2v1028WFjwOM/MbZrMbbCN66nztWMFsmoAgLp2uuVJwOR8+VyB8QNbYOCYFT/Kw244+Nphp&#10;9+Bv6k+hEhHCPkMFJoQ2k9KXhiz6qWuJo3dzncUQZVdJ3eEjwm0j50mylBZrjgsGW9obKn9Od6sg&#10;fRW6vDwLn19NOtsX5/xw63OlJuPhaw0i0BDe4f/2UStYpPD3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u6YwgAAANsAAAAPAAAAAAAAAAAAAAAAAJgCAABkcnMvZG93&#10;bnJldi54bWxQSwUGAAAAAAQABAD1AAAAhwMAAAAA&#10;" path="m70,99l61,77,34,101,70,99xm105,115r-72,4l28,121r-5,l21,122r-1,2l17,128r-1,5l,94,69,27r6,-6l79,17r6,-6l89,r18,51l104,49r-3,-1l98,48r-3,1l90,52r-3,3l74,66,88,96r15,l107,96r4,-1l113,94r2,-2l117,88r2,-3l136,118r-7,-3l121,114r-9,l105,115xe" fillcolor="#662b25" stroked="f">
                <v:path arrowok="t" o:connecttype="custom" o:connectlocs="44450,62865;38735,48895;21590,64135;44450,62865;66675,73025;20955,75565;17780,76835;14605,76835;13335,77470;12700,78740;10795,81280;10160,84455;0,59690;43815,17145;47625,13335;50165,10795;53975,6985;56515,0;67945,32385;66040,31115;64135,30480;62230,30480;60325,31115;57150,33020;55245,34925;46990,41910;55880,60960;65405,60960;67945,60960;70485,60325;71755,59690;73025,58420;74295,55880;75565,53975;86360,74930;81915,73025;76835,72390;71120,72390;66675,73025" o:connectangles="0,0,0,0,0,0,0,0,0,0,0,0,0,0,0,0,0,0,0,0,0,0,0,0,0,0,0,0,0,0,0,0,0,0,0,0,0,0,0"/>
                <o:lock v:ext="edit" verticies="t"/>
              </v:shape>
              <v:shape id="Freeform 50" o:spid="_x0000_s1063" style="position:absolute;left:15798;top:9664;width:356;height:3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Mf8QA&#10;AADbAAAADwAAAGRycy9kb3ducmV2LnhtbESPT4vCMBTE78J+h/CEvYimXf+wVKMswsKCerB62duj&#10;ebbF5qUkUeu3N4LgcZiZ3zCLVWcacSXna8sK0lECgriwuuZSwfHwO/wG4QOyxsYyKbiTh9Xyo7fA&#10;TNsb7+mah1JECPsMFVQhtJmUvqjIoB/Zljh6J+sMhihdKbXDW4SbRn4lyUwarDkuVNjSuqLinF+M&#10;gmQ6aY754HC3qU3z7r/cbLY7p9Rnv/uZgwjUhXf41f7TCsYz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jH/EAAAA2wAAAA8AAAAAAAAAAAAAAAAAmAIAAGRycy9k&#10;b3ducmV2LnhtbFBLBQYAAAAABAAEAPUAAACJAwAAAAA=&#10;" path="m28,r6,1l39,3r4,2l48,8r3,4l54,17r1,6l56,28r-1,5l54,38r-3,6l48,48r-5,3l39,53r-5,2l28,56,22,55,17,53,12,51,8,48,5,44,2,38,,33,,28,,23,2,17,5,12,8,8,12,5,17,3,22,1,28,xe" fillcolor="#662b25" stroked="f">
                <v:path arrowok="t" o:connecttype="custom" o:connectlocs="17780,0;21590,635;24765,1905;27305,3175;30480,5080;32385,7620;34290,10795;34925,14605;35560,17780;34925,20955;34290,24130;32385,27940;30480,30480;27305,32385;24765,33655;21590,34925;17780,35560;13970,34925;10795,33655;7620,32385;5080,30480;3175,27940;1270,24130;0,20955;0,17780;0,14605;1270,10795;3175,7620;5080,5080;7620,3175;10795,1905;13970,635;17780,0" o:connectangles="0,0,0,0,0,0,0,0,0,0,0,0,0,0,0,0,0,0,0,0,0,0,0,0,0,0,0,0,0,0,0,0,0"/>
              </v:shape>
              <v:shape id="Freeform 51" o:spid="_x0000_s1064" style="position:absolute;left:21018;top:9696;width:356;height:3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p5MQA&#10;AADbAAAADwAAAGRycy9kb3ducmV2LnhtbESPQWvCQBSE70L/w/IKvUjdpGotqatIoSCoBxMv3h7Z&#10;1yQ0+zbsrhr/vSsIHoeZ+YaZL3vTijM531hWkI4SEMSl1Q1XCg7F7/sXCB+QNbaWScGVPCwXL4M5&#10;ZtpeeE/nPFQiQthnqKAOocuk9GVNBv3IdsTR+7POYIjSVVI7vES4aeVHknxKgw3HhRo7+qmp/M9P&#10;RkEynbSHfFhcbWrTvD9Wm81255R6e+1X3yAC9eEZfrTXWsF4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oKeTEAAAA2wAAAA8AAAAAAAAAAAAAAAAAmAIAAGRycy9k&#10;b3ducmV2LnhtbFBLBQYAAAAABAAEAPUAAACJAwAAAAA=&#10;" path="m28,r6,l39,2r4,2l47,8r5,3l54,17r2,5l56,27r,6l54,39r-2,4l47,47r-4,3l39,53r-5,2l28,56,22,55,17,53,13,50,8,47,5,43,2,39,1,33,,27,1,22,2,17,5,11,8,8,13,4,17,2,22,r6,xe" fillcolor="#662b25" stroked="f">
                <v:path arrowok="t" o:connecttype="custom" o:connectlocs="17780,0;21590,0;24765,1270;27305,2540;29845,5080;33020,6985;34290,10795;35560,13970;35560,17145;35560,20955;34290,24765;33020,27305;29845,29845;27305,31750;24765,33655;21590,34925;17780,35560;13970,34925;10795,33655;8255,31750;5080,29845;3175,27305;1270,24765;635,20955;0,17145;635,13970;1270,10795;3175,6985;5080,5080;8255,2540;10795,1270;13970,0;17780,0" o:connectangles="0,0,0,0,0,0,0,0,0,0,0,0,0,0,0,0,0,0,0,0,0,0,0,0,0,0,0,0,0,0,0,0,0"/>
              </v:shape>
              <v:shape id="Freeform 52" o:spid="_x0000_s1065" style="position:absolute;left:16427;top:4273;width:3905;height:5817;visibility:visible;mso-wrap-style:square;v-text-anchor:top" coordsize="615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ecsEA&#10;AADbAAAADwAAAGRycy9kb3ducmV2LnhtbERPPWvDMBDdC/kP4gLdajkplOBaNqUkJUsodrJ0O6yL&#10;bCKdjKUmbn99NBQ6Pt53Wc/OiitNYfCsYJXlIIg7rwc2Ck7H3dMGRIjIGq1nUvBDAepq8VBiof2N&#10;G7q20YgUwqFABX2MYyFl6HpyGDI/Eifu7CeHMcHJSD3hLYU7K9d5/iIdDpwaehzpvafu0n47BVv/&#10;uxndhzE56f3nYf3VrKydlXpczm+vICLN8V/8595rBc9pbPqSfoC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qnnLBAAAA2wAAAA8AAAAAAAAAAAAAAAAAmAIAAGRycy9kb3du&#10;cmV2LnhtbFBLBQYAAAAABAAEAPUAAACGAwAAAAA=&#10;" path="m352,916r22,-2l396,912r22,-3l440,904r11,-2l460,899r11,-1l481,895r11,-2l501,891r5,-4l511,885r3,-1l517,884r2,-1l521,882r1,-3l523,876r-9,-6l502,864r-4,-1l494,862r-8,-3l481,856r-4,-4l473,848r-6,-9l462,832r-1,-12l460,810r-2,-11l455,785r-3,-12l450,760r24,5l475,761r-25,-5l448,753r,-2l455,750r7,l471,749r9,-3l487,744r8,-3l501,738r5,-5l511,728r1,-7l513,719r-1,-3l511,709r-2,-12l507,683r-2,-13l503,656r-2,-12l499,636r,-5l499,631r,-1l496,584r15,-16l522,551r5,-8l531,535r3,-7l535,519r,-28l516,458,501,443,486,428r20,-78l517,343r9,-3l536,337r10,-6l559,320r10,-10l578,300r5,-9l587,279r4,-11l593,254r1,-15l605,230r-1,-14l603,209r-3,-2l599,204r-1,-5l598,192r8,-14l615,164r-2,-3l608,159r-2,-1l604,158r-1,1l604,161r,5l604,171r-2,4l601,180r-4,8l594,191r-2,l591,192r,-1l587,188r-2,-7l584,173r,-7l585,160r-10,-1l581,199r-1,2l578,205r-1,2l576,208r-2,l572,208r-5,7l566,222r1,5l571,229r6,5l580,238r,8l579,252r-1,6l576,265r-2,6l571,277r-4,6l563,289r-10,10l542,309r-14,7l515,322r2,-6l518,310r16,-60l542,245r12,-8l563,216r3,-5l569,206r,-2l567,201r-3,-1l559,199r-7,l567,148r6,-1l571,147r4,-5l581,132r2,-3l583,126r,-3l582,119r-1,-3l578,114r-4,-3l568,109r-9,-2l553,107r-4,1l547,109r-2,2l543,112r-2,5l540,123r,5l541,133r2,6l544,139r-11,53l526,193r-6,6l514,207r-5,4l507,219r-3,11l501,239r-10,13l483,261r-6,9l471,276r-1,-8l468,259r,-8l467,242r,-13l465,215r-2,-15l460,187r-3,1l461,201r2,14l464,229r1,15l465,252r1,8l467,269r1,9l462,282r-7,5l455,279r-1,-6l454,266r,-11l455,238r,-13l455,214r-1,-8l452,197r-1,-9l448,184r-1,-5l446,176r-2,-3l434,169r-3,1l427,169r-2,-1l423,166r-1,-2l420,161r-2,-2l415,158r-7,-4l405,152,396,18r-2,-3l393,11,379,7,374,4,370,r-7,1l359,1r-7,4l337,10r,2l336,15r-2,4l330,24,294,125r2,7l283,139r-12,1l264,147r-7,7l252,161r-7,9l234,188r-11,14l204,214r-19,14l166,244r-15,16l146,259r-6,l132,250r-9,-13l115,225r-8,-15l99,195,92,180,87,167,82,154r15,-7l105,151r10,6l127,159r8,1l141,160r5,-1l155,156r9,-4l193,141r-13,1l170,142r-10,-1l154,139r-8,-2l141,135r-7,-1l127,134r-4,-2l121,128r2,-5l124,121r1,2l136,118r10,2l158,123r13,l184,123r13,-3l210,118r11,-4l231,110r-10,-2l209,106r-30,-5l194,98r14,-3l242,89r7,-3l254,83r-7,-4l240,77r-6,-3l225,74r-5,1l218,75r-5,1l205,80,195,75r-1,l193,75,232,37r1,-1l232,35r-1,-1l231,35r8,-6l245,21r-11,3l190,38r-2,8l186,54r3,1l191,56r1,-2l191,54r-1,2l188,58r-3,l182,59r-3,2l177,65r-1,3l177,72r2,3l179,75r,l169,93r1,-5l170,81r-4,-2l160,73r-6,-3l152,79r,10l144,103r-9,11l135,109r1,-6l139,96r3,-7l145,83r4,-8l150,68r-1,-7l128,78r1,-1l129,77,118,88r-1,4l116,97r,7l117,108r,1l115,109r-7,6l100,125r3,-12l107,103r,-6l108,93r1,-10l108,73r-8,7l93,89r-6,15l87,126,76,141r,1l75,134r-2,-5l73,124r-3,-1l67,120r-3,-2l63,116r-1,-2l60,112r-2,1l56,115r-4,-2l49,113r-2,2l45,118r-1,2l43,123r-1,1l40,121r-4,5l31,134r,3l30,139r-3,6l24,148r-4,-2l20,151r-1,5l17,160r-1,6l14,167r-1,1l12,171r-1,2l9,179r-2,5l13,196,,225r,4l2,233r2,-1l9,228r3,-7l16,213r3,l22,213r3,-1l29,210r2,l34,212r2,-1l39,210r6,2l56,204r12,-8l74,207r4,11l82,230r5,11l91,254r4,13l99,278r6,12l109,292r2,2l114,297r2,3l120,308r3,7l127,317r3,3l148,313r16,-8l181,295r16,-9l213,275r16,-11l243,252r15,-13l261,240r2,1l266,244r3,2l272,254r3,10l278,274r1,13l279,300r,14l276,339r-3,18l267,374r-8,21l258,403r-1,9l257,420r,9l258,446r3,11l266,481r6,26l276,531r4,26l284,582r3,27l290,634r3,26l279,662r-9,3l263,668r-4,2l256,671r-4,l245,670r-9,-2l239,554r-4,-3l230,547r-4,-17l222,513r-3,-17l216,479r-2,-10l214,459r,-10l215,437r3,-21l219,396r1,-3l221,391r-3,-92l219,295r2,-3l219,276r-23,16l193,292r-3,2l198,303r6,9l186,451r3,25l191,500r2,24l195,548r1,24l197,597r1,25l199,648r-1,11l198,671r,22l198,702r1,9l211,716r10,5l226,724r7,2l239,728r8,1l244,758r-3,24l237,806r-6,26l229,841r-4,10l222,861r-3,12l218,877r,4l219,883r1,2l226,890r10,4l260,902r10,2l279,906r8,3l296,911r13,l324,911r8,1l339,913r7,1l352,916xm447,745r-2,-14l443,716r-1,-14l441,689r9,1l458,691r8,2l475,695r11,5l495,705r4,5l502,714r3,4l506,722r1,l505,728r-2,3l499,735r-5,2l486,740r-7,2l471,743r-10,2l455,745r-8,xm507,711r-6,-7l494,698r-8,-4l477,690r-9,-2l459,685r-9,-1l441,683r-1,-29l442,628r3,-27l450,576r5,-26l462,521r9,-29l479,458r2,1l482,460r7,102l482,571r-6,8l470,587r-6,8l459,601r-4,8l452,615r-2,7l448,629r-1,7l447,642r1,7l451,655r2,6l456,667r4,5l464,677r4,5l474,687r6,4l484,688r4,-4l481,677r-7,-8l471,663r-3,-5l466,653r,-6l466,639r,-7l467,625r3,-6l472,613r3,-6l478,601r5,-4l487,593r5,-4l495,630r,l495,631r,5l497,644r1,13l501,671r1,10l504,693r2,9l507,711xm487,463r7,9l500,482r6,10l511,500r2,9l513,516r-1,7l509,531r-3,6l503,544r-4,7l494,557r-7,-94xm477,321r1,19l486,336r3,-2l493,322r2,-11l498,299r2,-12l494,296r-6,9l483,313r-6,8l477,321xm480,361r,8l482,360r-1,1l480,361xm408,752r-16,-3l393,774r17,-3l408,752xm388,749r-8,-3l379,745r,-1l380,743r1,-1l381,742r3,1l388,743r3,-139l387,605r-2,3l392,743r7,1l407,745,395,516r-9,78l385,595r-1,-1l383,599r-2,21l379,642r,7l376,663r-4,12l370,685r-3,14l367,714r,15l367,741r-1,11l366,762r,11l372,773r5,l388,773r,-24xm477,382r-1,-19l472,368r-2,4l466,377r-3,6l462,387r,4l463,394r2,4l470,403r1,4l477,382xm474,343r-1,-17l464,335r-10,10l453,346r-1,1l450,347r-3,l443,346r-4,-4l432,336r-4,-5l424,372r3,25l428,407r2,10l437,457r-1,3l437,470r1,11l439,488r-6,89l463,437,453,424,442,413r-3,-8l438,397r-1,-8l438,381r2,-3l444,371r6,-8l454,360r4,-5l463,350r3,-2l474,343xm162,55r2,1l166,57r2,1l168,61r,3l166,66r-2,1l162,67r-2,l158,66r-1,-2l157,61r,-3l158,57r2,-1l162,55xm182,126r2,1l185,128r1,1l188,132r-2,2l185,136r-1,1l182,137r-2,l178,136r-1,-2l176,132r1,-3l178,128r2,-1l182,126xm204,73r8,-2l219,67r3,l225,68,273,57r2,-3l276,50r3,-2l283,45r3,l291,44r-6,-4l279,39r-6,l265,40r-13,3l239,46r-9,4l222,56r-7,5l206,66r-5,2l204,73xm258,23r2,1l261,25r1,1l263,29r-1,2l261,33r-1,1l258,34r-2,l254,33r-1,-2l253,29r,-3l254,25r2,-1l258,23xm317,147r1,-1l318,142r1,-6l317,137r-3,3l312,145r-1,2l317,147xm322,132r1,-1l325,128r,-2l326,124r-1,-3l324,120r6,-7l332,104r-5,-4l324,96r-3,31l322,132xm368,169r8,-82l373,74,370,60,364,48,358,35r,-1l357,33r-1,-1l357,31r-3,-3l352,26r-11,2l338,34r-3,5l332,47r-2,6l329,63r,10l331,85r2,10l335,99r2,4l339,105r3,l349,106r6,-1l356,104r-1,l357,104r1,2l359,108r-1,l356,108r-3,1l351,109r-1,l335,157r33,19l368,169xm402,286r12,-11l414,270r-11,6l396,279r-8,1l381,279r,1l381,282r,3l384,287r11,l402,286xm310,275r11,2l330,277r6,-1l341,274r,-3l341,269r-9,1l323,269r-7,-2l310,264r-9,-7l298,254r,7l302,268r8,7xm306,220r16,-6l319,194r5,-14l303,176r-2,l299,176r-2,l295,177r-3,15l305,221r1,-1xm388,240r13,-2l412,205r-2,-3l404,200r-5,-1l395,199r-2,8l392,216r-4,5l385,228r-2,2l380,231r-1,1l378,233r,2l378,236r5,2l388,240xm416,865r3,l411,774r-17,2l402,864r14,1xm393,864r-5,-88l367,776r-2,89l393,864xm338,860r5,-101l314,857r11,1l338,860xm43,204r4,-2l51,199r4,-3l58,192r-2,l54,191r-3,-4l45,178r-1,l43,178r-1,1l40,180r-3,5l33,191r-8,11l21,210r22,-6xm39,170r-6,-5l23,159r,7l22,174r,5l22,184r1,3l24,189,39,170xe" fillcolor="#662b25" stroked="f">
                <v:path arrowok="t" o:connecttype="custom" o:connectlocs="330835,560070;287020,490855;325755,456565;339090,335280;376555,161290;383540,105410;367030,130175;360045,179705;354965,126365;348615,68580;318135,151765;295275,154940;284480,116840;249555,6985;163195,97790;55245,106045;89535,85725;140335,68580;123190,47625;120650,35560;96520,50165;73660,61595;48260,89535;27940,76200;7620,108585;21590,134620;73660,190500;172720,161290;172720,321945;146050,347345;124460,185420;125730,445770;138430,559435;282575,464185;316865,466725;279400,415290;287020,390525;300990,424815;314325,400685;323215,337185;302895,203835;241935,471170;240665,412115;299720,233680;285750,220345;287655,269240;106680,36830;118110,81915;140970,42545;136525,38735;160655,16510;207010,78740;226060,20320;221615,67310;262890,171450;216535,170815;188595,111760;241300,146685;249555,548640;26670,113665" o:connectangles="0,0,0,0,0,0,0,0,0,0,0,0,0,0,0,0,0,0,0,0,0,0,0,0,0,0,0,0,0,0,0,0,0,0,0,0,0,0,0,0,0,0,0,0,0,0,0,0,0,0,0,0,0,0,0,0,0,0,0,0"/>
                <o:lock v:ext="edit" verticies="t"/>
              </v:shape>
              <v:shape id="Freeform 53" o:spid="_x0000_s1066" style="position:absolute;left:3613;top:2647;width:8998;height:8992;visibility:visible;mso-wrap-style:square;v-text-anchor:top" coordsize="1417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56sUA&#10;AADbAAAADwAAAGRycy9kb3ducmV2LnhtbESPT2vCQBTE7wW/w/IEb3VTLVVTV1GhYKHFvz309si+&#10;ZIPZtyG7NfHbu4VCj8PM/IaZLztbiSs1vnSs4GmYgCDOnC65UHA+vT1OQfiArLFyTApu5GG56D3M&#10;MdWu5QNdj6EQEcI+RQUmhDqV0meGLPqhq4mjl7vGYoiyKaRusI1wW8lRkrxIiyXHBYM1bQxll+OP&#10;VYCT3Weef9djnn1t383HzrTP+7VSg363egURqAv/4b/2VisYz+D3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PnqxQAAANsAAAAPAAAAAAAAAAAAAAAAAJgCAABkcnMv&#10;ZG93bnJldi54bWxQSwUGAAAAAAQABAD1AAAAigMAAAAA&#10;" path="m717,1416r36,-1l787,1413r35,-4l856,1402r33,-7l923,1386r33,-12l988,1361r31,-13l1049,1333r29,-17l1106,1298r27,-20l1161,1258r25,-22l1210,1212r24,-24l1256,1161r22,-26l1298,1107r17,-29l1332,1049r16,-31l1362,987r13,-33l1386,921r9,-33l1403,853r6,-34l1413,785r3,-36l1417,713r,-8l1416,669r-3,-35l1409,599r-6,-33l1395,531r-9,-34l1374,465r-12,-33l1347,401r-15,-31l1314,341r-18,-29l1276,284r-21,-27l1233,231r-24,-25l1184,183r-25,-23l1131,140r-27,-20l1076,101,1046,84,1016,69,984,54,951,42,918,30,884,21,849,13,815,7,780,3,745,,709,,674,,638,3,603,7r-35,6l534,21r-34,9l466,42,434,55,402,69,372,85r-30,17l314,120r-29,20l259,161r-26,23l209,207r-25,25l162,259r-21,26l121,312r-18,30l85,371,71,402,56,433,43,466,32,500,22,533r-7,35l9,603,4,637,1,673,,709r1,36l4,779r5,35l15,849r7,35l32,917r11,33l56,982r15,32l85,1044r17,29l121,1101r20,29l162,1156r22,25l207,1207r26,24l259,1253r27,21l314,1294r29,19l374,1330r30,16l436,1360r33,13l503,1384r34,10l572,1402r34,7l641,1413r36,2l713,1416r4,xm3,709l4,673,7,637r4,-34l17,568r7,-35l35,500,45,466,59,433,73,402,89,371r16,-29l123,313r20,-27l164,259r23,-26l211,208r25,-23l261,162r28,-21l316,122r28,-18l374,87,404,71,435,58,467,44,501,33r34,-9l569,15,603,9,638,5,674,3,709,2r35,1l780,5r35,4l849,15r34,9l917,33r33,11l983,58r31,13l1045,87r28,17l1103,122r27,19l1157,162r26,23l1207,208r24,25l1253,259r21,27l1294,313r18,29l1330,371r15,31l1360,433r12,33l1384,500r9,33l1401,568r6,35l1411,637r3,36l1415,709r-1,36l1411,780r-4,35l1402,850r-9,34l1384,918r-11,33l1361,984r-14,31l1331,1046r-17,29l1296,1104r-18,27l1256,1157r-22,26l1211,1208r-24,24l1161,1254r-27,21l1107,1294r-28,19l1050,1330r-30,14l989,1359r-32,13l923,1382r-34,10l856,1400r-35,7l786,1411r-36,2l715,1414r-36,-1l643,1411r-35,-6l573,1400r-34,-8l504,1382r-33,-11l437,1358r-32,-15l375,1328r-30,-17l316,1293r-29,-20l261,1251r-26,-22l210,1205r-24,-25l163,1154r-21,-26l123,1100r-18,-28l88,1042,73,1013,58,981,45,949,34,916,24,883,17,849,11,814,7,779,4,745,3,709xe" fillcolor="#662b25" stroked="f">
                <v:path arrowok="t" o:connecttype="custom" o:connectlocs="543560,890270;647065,855980;737235,798830;811530,720725;864870,626745;894715,520065;899160,424815;880110,315595;834390,216535;767715,130810;683260,64135;582930,19050;473075,0;360680,8255;255270,43815;164465,102235;89535,180975;35560,274955;5715,382905;2540,494665;27305,603250;76835,699135;147955,781685;237490,844550;340995,885190;452755,899160;6985,382905;37465,274955;90805,181610;165735,102870;256540,45085;361315,9525;472440,1905;582295,20955;681355,66040;766445,132080;833120,217170;878840,317500;897890,427355;890270,539750;855345,644525;797560,734695;720090,809625;628015,862965;521335,893445;408305,895985;299085,870585;200660,821055;118110,749300;55880,661670;15240,560705;1905,450215" o:connectangles="0,0,0,0,0,0,0,0,0,0,0,0,0,0,0,0,0,0,0,0,0,0,0,0,0,0,0,0,0,0,0,0,0,0,0,0,0,0,0,0,0,0,0,0,0,0,0,0,0,0,0,0"/>
                <o:lock v:ext="edit" verticies="t"/>
              </v:shape>
              <v:shape id="Freeform 54" o:spid="_x0000_s1067" style="position:absolute;left:9709;top:4705;width:152;height:152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OlMIA&#10;AADbAAAADwAAAGRycy9kb3ducmV2LnhtbERPy2oCMRTdC/2HcAtupGZ8UMrUKFUUXQmdlkJ3l8nt&#10;ZOjkJk6ijn69WQguD+c9W3S2ESdqQ+1YwWiYgSAuna65UvD9tXl5AxEissbGMSm4UIDF/Kk3w1y7&#10;M3/SqYiVSCEcclRgYvS5lKE0ZDEMnSdO3J9rLcYE20rqFs8p3DZynGWv0mLNqcGgp5Wh8r84WgX7&#10;zXWw3B4GZlWufbwWey8nP79K9Z+7j3cQkbr4EN/dO61gmtanL+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06UwgAAANsAAAAPAAAAAAAAAAAAAAAAAJgCAABkcnMvZG93&#10;bnJldi54bWxQSwUGAAAAAAQABAD1AAAAhwMAAAAA&#10;" path="m7,9r1,l9,8r2,1l13,10r2,2l15,13r,3l13,17r7,7l21,24r,-1l22,21r1,-1l23,18,22,17,21,16,20,15r1,-2l23,11r,-1l24,8,23,7,22,5,18,3r-3,l12,4r-1,l10,3,9,1,8,1,6,,4,,2,1,1,1,,1,7,9xe" fillcolor="#662b25" stroked="f">
                <v:path arrowok="t" o:connecttype="custom" o:connectlocs="4445,5715;5080,5715;5715,5080;6985,5715;8255,6350;9525,7620;9525,8255;9525,10160;8255,10795;12700,15240;13335,15240;13335,14605;13970,13335;14605,12700;14605,11430;13970,10795;13335,10160;12700,9525;13335,8255;14605,6985;14605,6350;15240,5080;14605,4445;13970,3175;11430,1905;9525,1905;7620,2540;6985,2540;6350,1905;5715,635;5080,635;3810,0;2540,0;1270,635;635,635;0,635;4445,5715" o:connectangles="0,0,0,0,0,0,0,0,0,0,0,0,0,0,0,0,0,0,0,0,0,0,0,0,0,0,0,0,0,0,0,0,0,0,0,0,0"/>
              </v:shape>
              <v:shape id="Freeform 55" o:spid="_x0000_s1068" style="position:absolute;left:7715;top:2870;width:527;height:559;visibility:visible;mso-wrap-style:square;v-text-anchor:top" coordsize="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8DsMA&#10;AADbAAAADwAAAGRycy9kb3ducmV2LnhtbESPQWsCMRSE7wX/Q3hCb5q1VK1boyxCobUntXh+3Tw3&#10;i5uXbZK66783BaHHYWa+YZbr3jbiQj7UjhVMxhkI4tLpmisFX4e30QuIEJE1No5JwZUCrFeDhyXm&#10;2nW8o8s+ViJBOOSowMTY5lKG0pDFMHYtcfJOzluMSfpKao9dgttGPmXZTFqsOS0YbGljqDzvf60C&#10;/7nYSO8/ju20mxf998+2OJiZUo/DvngFEamP/+F7+10reJ7A3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t8DsMAAADbAAAADwAAAAAAAAAAAAAAAACYAgAAZHJzL2Rv&#10;d25yZXYueG1sUEsFBgAAAAAEAAQA9QAAAIgDAAAAAA==&#10;" path="m3,70l4,68,8,65r6,-5l18,57r14,1l33,75r-2,2l28,81r-5,5l21,88r10,l45,87,61,86r10,l69,83,63,79,58,75,55,72,54,56,71,55r2,2l76,59r4,5l83,66,82,25r-3,1l75,28r-4,3l68,32,53,33,51,18r1,-4l54,8,57,3,58,,18,2r1,3l22,9r5,6l29,19r1,15l16,35,14,34,9,32,2,30,,29,3,70xe" fillcolor="#662b25" stroked="f">
                <v:path arrowok="t" o:connecttype="custom" o:connectlocs="1905,44450;2540,43180;5080,41275;8890,38100;11430,36195;20320,36830;20955,47625;19685,48895;17780,51435;14605,54610;13335,55880;19685,55880;28575,55245;38735,54610;45085,54610;43815,52705;40005,50165;36830,47625;34925,45720;34290,35560;45085,34925;46355,36195;48260,37465;50800,40640;52705,41910;52070,15875;50165,16510;47625,17780;45085,19685;43180,20320;33655,20955;32385,11430;33020,8890;34290,5080;36195,1905;36830,0;11430,1270;12065,3175;13970,5715;17145,9525;18415,12065;19050,21590;10160,22225;8890,21590;5715,20320;1270,19050;0,18415;1905,44450" o:connectangles="0,0,0,0,0,0,0,0,0,0,0,0,0,0,0,0,0,0,0,0,0,0,0,0,0,0,0,0,0,0,0,0,0,0,0,0,0,0,0,0,0,0,0,0,0,0,0,0"/>
              </v:shape>
              <v:shape id="Freeform 56" o:spid="_x0000_s1069" style="position:absolute;left:7816;top:3867;width:146;height:133;visibility:visible;mso-wrap-style:square;v-text-anchor:top" coordsize="2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tw8UA&#10;AADbAAAADwAAAGRycy9kb3ducmV2LnhtbESPQWvCQBSE74L/YXlCb2ajqJHUVUpFKPRQq6XQ20v2&#10;NRuafRuzW43/visIPQ4z8w2z2vS2EWfqfO1YwSRJQRCXTtdcKfg47sZLED4ga2wck4Iredish4MV&#10;5tpd+J3Oh1CJCGGfowITQptL6UtDFn3iWuLofbvOYoiyq6Tu8BLhtpHTNF1IizXHBYMtPRsqfw6/&#10;VkH29To3mVxOtq4o2jd3qsrj516ph1H/9AgiUB/+w/f2i1Ywm8Lt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u3DxQAAANsAAAAPAAAAAAAAAAAAAAAAAJgCAABkcnMv&#10;ZG93bnJldi54bWxQSwUGAAAAAAQABAD1AAAAigMAAAAA&#10;" path="m23,21l22,18r-2,l15,17r-3,l8,15,6,14r,-3l6,9,8,7,11,6,14,4,18,3r3,l20,,17,,9,1,6,2,2,4,,8r,4l1,15r2,3l7,19r5,1l19,21r4,xe" fillcolor="#662b25" stroked="f">
                <v:path arrowok="t" o:connecttype="custom" o:connectlocs="14605,13335;13970,11430;12700,11430;9525,10795;7620,10795;5080,9525;3810,8890;3810,6985;3810,5715;5080,4445;6985,3810;8890,2540;11430,1905;13335,1905;12700,0;10795,0;5715,635;3810,1270;1270,2540;0,5080;0,7620;635,9525;1905,11430;4445,12065;7620,12700;12065,13335;14605,13335" o:connectangles="0,0,0,0,0,0,0,0,0,0,0,0,0,0,0,0,0,0,0,0,0,0,0,0,0,0,0"/>
              </v:shape>
              <v:shape id="Freeform 57" o:spid="_x0000_s1070" style="position:absolute;left:6978;top:4241;width:959;height:692;visibility:visible;mso-wrap-style:square;v-text-anchor:top" coordsize="15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QesQA&#10;AADbAAAADwAAAGRycy9kb3ducmV2LnhtbESPT2sCMRTE74LfITyhN83a2iJbo9RioWAvWgWPr8nb&#10;P7h52Sbpuv32plDwOMzMb5jFqreN6MiH2rGC6SQDQaydqblUcPh8G89BhIhssHFMCn4pwGo5HCww&#10;N+7CO+r2sRQJwiFHBVWMbS5l0BVZDBPXEievcN5iTNKX0ni8JLht5H2WPUmLNaeFClt6rUif9z9W&#10;Qds5Wh+/is3mpNffj8XM649uq9TdqH95BhGpj7fwf/vdKJg9wN+X9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kHrEAAAA2wAAAA8AAAAAAAAAAAAAAAAAmAIAAGRycy9k&#10;b3ducmV2LnhtbFBLBQYAAAAABAAEAPUAAACJAwAAAAA=&#10;" path="m59,8l,,4,3r8,8l16,14r2,3l20,20r3,5l28,40,38,69,49,95r4,11l76,60r16,49l97,101,108,85,119,66r8,-12l132,44r5,-5l145,33r6,-4l141,28,126,24,110,19r-7,-3l104,19r4,7l109,31r1,4l110,39r-2,4l99,61,93,74,91,69,90,57r,-9l89,33r,-13l88,14,63,20r9,31l55,76,53,70,50,56,46,41,44,31,43,26r,-3l44,21r1,-2l53,12,59,8xe" fillcolor="#662b25" stroked="f">
                <v:path arrowok="t" o:connecttype="custom" o:connectlocs="37465,5080;0,0;2540,1905;7620,6985;10160,8890;11430,10795;12700,12700;14605,15875;17780,25400;24130,43815;31115,60325;33655,67310;48260,38100;58420,69215;61595,64135;68580,53975;75565,41910;80645,34290;83820,27940;86995,24765;92075,20955;95885,18415;89535,17780;80010,15240;69850,12065;65405,10160;66040,12065;68580,16510;69215,19685;69850,22225;69850,24765;68580,27305;62865,38735;59055,46990;57785,43815;57150,36195;57150,30480;56515,20955;56515,12700;55880,8890;40005,12700;45720,32385;34925,48260;33655,44450;31750,35560;29210,26035;27940,19685;27305,16510;27305,14605;27940,13335;28575,12065;33655,7620;37465,5080" o:connectangles="0,0,0,0,0,0,0,0,0,0,0,0,0,0,0,0,0,0,0,0,0,0,0,0,0,0,0,0,0,0,0,0,0,0,0,0,0,0,0,0,0,0,0,0,0,0,0,0,0,0,0,0,0"/>
              </v:shape>
              <v:shape id="Freeform 58" o:spid="_x0000_s1071" style="position:absolute;left:8572;top:3752;width:1219;height:1061;visibility:visible;mso-wrap-style:square;v-text-anchor:top" coordsize="19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zZsEA&#10;AADbAAAADwAAAGRycy9kb3ducmV2LnhtbESPUYvCMBCE3wX/Q1jBN03VIlKNooIgCAf2TnxdkrUt&#10;NpvSRK3//nJw4OMwO9/srDadrcWTWl85VjAZJyCItTMVFwp+vg+jBQgfkA3WjknBmzxs1v3eCjPj&#10;XnymZx4KESHsM1RQhtBkUnpdkkU/dg1x9G6utRiibAtpWnxFuK3lNEnm0mLFsaHEhvYl6Xv+sPGN&#10;9HraX75y9nWhZ1pPO23nO6WGg267BBGoC5/j//TRKEhT+NsSA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82bBAAAA2wAAAA8AAAAAAAAAAAAAAAAAmAIAAGRycy9kb3du&#10;cmV2LnhtbFBLBQYAAAAABAAEAPUAAACGAwAAAAA=&#10;" path="m190,74l188,63r-4,-9l180,46r-4,-8l170,31r-6,-5l158,20r-8,-5l143,12,136,8,128,6,121,4,106,1,94,,80,1,65,4,58,6,50,8r-6,4l37,15r-7,5l24,26r-5,6l14,39,9,48,5,57,2,68,1,79,,90r,9l1,109r2,8l6,126r3,7l13,139r3,6l23,154r7,7l35,165r2,2l39,158r-5,-4l22,138,16,128,10,114,9,107,8,98,7,90,8,80,9,71r2,-9l15,54r3,-6l23,40r4,-5l33,29r6,-4l45,20r6,-3l59,14r7,-2l75,10,82,9r8,l99,9r8,l115,10r8,2l130,14r7,3l144,20r6,5l156,29r5,5l166,39r4,7l174,52r3,7l180,67r2,7l183,82r,10l183,100r-1,8l180,115r-4,14l169,139r-11,14l152,158r7,4l161,161r4,-4l171,150r8,-10l182,134r3,-6l188,120r2,-7l191,105r1,-10l191,85,190,74xe" fillcolor="#662b25" stroked="f">
                <v:path arrowok="t" o:connecttype="custom" o:connectlocs="119380,40005;114300,29210;107950,19685;100330,12700;90805,7620;81280,3810;67310,635;50800,635;36830,3810;27940,7620;19050,12700;12065,20320;5715,30480;1270,43180;0,57150;635,69215;3810,80010;8255,88265;14605,97790;22225,104775;24765,100330;13970,87630;6350,72390;5080,62230;5080,50800;6985,39370;11430,30480;17145,22225;24765,15875;32385,10795;41910,7620;52070,5715;62865,5715;73025,6350;82550,8890;91440,12700;99060,18415;105410,24765;110490,33020;114300,42545;116205,52070;116205,63500;114300,73025;107315,88265;96520,100330;102235,102235;108585,95250;115570,85090;119380,76200;121285,66675;121285,53975" o:connectangles="0,0,0,0,0,0,0,0,0,0,0,0,0,0,0,0,0,0,0,0,0,0,0,0,0,0,0,0,0,0,0,0,0,0,0,0,0,0,0,0,0,0,0,0,0,0,0,0,0,0,0"/>
              </v:shape>
              <v:shape id="Freeform 59" o:spid="_x0000_s1072" style="position:absolute;left:8731;top:3860;width:863;height:1010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AxcQA&#10;AADbAAAADwAAAGRycy9kb3ducmV2LnhtbESPQWsCMRSE74X+h/AKvRTNtrZatkYporC3UvXg8Zm8&#10;bpZuXpYk6u6/N0Khx2FmvmHmy9614kwhNp4VPI8LEMTam4ZrBfvdZvQOIiZkg61nUjBQhOXi/m6O&#10;pfEX/qbzNtUiQziWqMCm1JVSRm3JYRz7jjh7Pz44TFmGWpqAlwx3rXwpiql02HBesNjRypL+3Z6c&#10;gurJTvRQzHYbPHytddWGIcqjUo8P/ecHiER9+g//tSuj4PUN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gMXEAAAA2wAAAA8AAAAAAAAAAAAAAAAAmAIAAGRycy9k&#10;b3ducmV2LnhtbFBLBQYAAAAABAAEAPUAAACJAwAAAAA=&#10;" path="m14,53r,-2l14,42r,-5l14,33r1,-3l17,27r1,-3l20,23r3,-1l25,21r7,-1l38,20r15,l62,21,61,17r1,-6l65,9,70,8r5,l78,10r1,6l79,21r8,l103,21r8,1l115,24r3,4l120,32r2,5l123,42r,6l122,52,90,54r-36,l25,54,14,53xm111,85r,6l110,97r,5l107,106r-4,6l99,118r-3,10l93,135r-3,3l87,140r-3,1l80,142r-5,-2l69,138r-6,2l59,142r-3,-1l53,140r-2,-2l48,136r-6,-3l41,131r,-7l38,118r-2,-3l33,113r-2,-4l29,104,26,86r,-13l26,66r,-4l31,62r10,l55,63r15,l84,62r14,l107,61r5,l112,71r-1,14xm13,116r-3,1l6,116,5,115r,-1l4,116r-1,4l4,124r4,4l9,130r3,1l14,132r3,1l23,132r6,-2l32,129r1,-1l35,133r9,13l51,153r7,4l63,158r6,1l74,158r6,-3l86,152r6,-4l102,134r7,-10l110,125r2,4l115,131r4,2l124,132r5,-1l131,129r1,-3l134,124r1,-3l135,118r-1,-2l133,115r-2,-2l127,112r-1,-1l126,112r-1,1l123,114r-2,1l119,114r-1,-1l118,112r,-2l119,106r2,-4l124,98r5,-6l132,85r2,-8l134,70r-2,-6l130,61r-1,-1l130,60r2,-1l135,57r1,-3l135,52r-2,-2l131,50r-1,l130,44,129,33r-3,-6l122,21r-5,-4l112,15r-16,l85,16r,-2l85,11,84,7,81,3,77,1,71,,65,1,60,2,57,5,56,9r,4l56,14r-5,l32,14r-7,l21,15r-3,2l15,18r-3,4l10,27,8,32,6,40r2,6l8,50r-2,l4,51,2,52,,55r1,3l3,60r2,l6,61,4,66,2,81r,9l5,96r3,4l11,103r3,3l15,110r,2l15,114r-1,1l13,116xe" fillcolor="#662b25" stroked="f">
                <v:path arrowok="t" o:connecttype="custom" o:connectlocs="8890,23495;11430,15240;20320,12700;38735,10795;47625,5080;55245,13335;74930,17780;78105,30480;15875,34290;69850,61595;62865,74930;55245,88900;43815,87630;33655,88900;26035,83185;20955,71755;16510,46355;26035,39370;62230,39370;70485,53975;3175,73025;2540,78740;8890,83820;20320,81915;32385,97155;46990,100330;64770,85090;73025,83185;83185,81915;85725,74930;80645,71120;78105,72390;74930,71120;78740,62230;85090,44450;82550,38100;85725,33020;82550,27940;74295,10795;53975,8890;48895,635;36195,3175;32385,8890;11430,10795;5080,20320;3810,31750;635,36830;2540,41910;5080,63500;9525,71120" o:connectangles="0,0,0,0,0,0,0,0,0,0,0,0,0,0,0,0,0,0,0,0,0,0,0,0,0,0,0,0,0,0,0,0,0,0,0,0,0,0,0,0,0,0,0,0,0,0,0,0,0,0"/>
                <o:lock v:ext="edit" verticies="t"/>
              </v:shape>
              <v:shape id="Freeform 60" o:spid="_x0000_s1073" style="position:absolute;left:8947;top:4298;width:425;height:286;visibility:visible;mso-wrap-style:square;v-text-anchor:top" coordsize="6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lecUA&#10;AADbAAAADwAAAGRycy9kb3ducmV2LnhtbESPQWvCQBSE70L/w/IKXkQ3ioQQXaUUCiqI1VbPj+wz&#10;Sc2+DdlVo7++Kwgeh5n5hpnOW1OJCzWutKxgOIhAEGdWl5wr+P356icgnEfWWFkmBTdyMJ+9daaY&#10;anvlLV12PhcBwi5FBYX3dSqlywoy6Aa2Jg7e0TYGfZBNLnWD1wA3lRxFUSwNlhwWCqzps6DstDsb&#10;BYfkb/OdrOOtNqfFcty774+rdqhU9739mIDw1PpX+NleaAXjGB5fw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KV5xQAAANsAAAAPAAAAAAAAAAAAAAAAAJgCAABkcnMv&#10;ZG93bnJldi54bWxQSwUGAAAAAAQABAD1AAAAigMAAAAA&#10;" path="m40,36r,3l39,40r-1,l35,41r-3,l30,41,29,40,28,37r,-4l29,29r1,-5l30,15,29,11,27,7,23,4,17,2,5,2,,3,,5r2,l5,5r5,l18,7r4,2l24,11r2,3l27,17r,4l26,25r-1,3l24,30r-1,4l23,40r1,3l27,44r3,l32,45r6,-1l42,43r2,-1l45,40r1,-1l46,36,44,31,42,25r,-5l42,12,43,9,45,7,46,6,49,4,53,3r5,l63,5r2,1l67,4,66,3,62,1,59,,55,,50,1,45,3,41,6,39,9r-1,3l38,15r,7l39,27r,5l40,36xe" fillcolor="#662b25" stroked="f">
                <v:path arrowok="t" o:connecttype="custom" o:connectlocs="25400,24765;24130,25400;20320,26035;18415,25400;17780,20955;19050,15240;18415,6985;14605,2540;3175,1270;0,3175;3175,3175;11430,4445;15240,6985;17145,10795;16510,15875;15240,19050;14605,25400;17145,27940;20320,28575;26670,27305;28575,25400;29210,22860;26670,15875;26670,7620;28575,4445;31115,2540;36830,1905;41275,3810;41910,1905;37465,0;31750,635;26035,3810;24130,7620;24130,13970;24765,20320" o:connectangles="0,0,0,0,0,0,0,0,0,0,0,0,0,0,0,0,0,0,0,0,0,0,0,0,0,0,0,0,0,0,0,0,0,0,0"/>
              </v:shape>
              <v:shape id="Freeform 61" o:spid="_x0000_s1074" style="position:absolute;left:8966;top:4375;width:133;height:63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sTMUA&#10;AADbAAAADwAAAGRycy9kb3ducmV2LnhtbESPQWvCQBSE74L/YXlCb7ppKSrRVUIxUBAs1VI8PrKv&#10;2bTZt2l2jdFf3y0IHoeZ+YZZrntbi45aXzlW8DhJQBAXTldcKvg45OM5CB+QNdaOScGFPKxXw8ES&#10;U+3O/E7dPpQiQtinqMCE0KRS+sKQRT9xDXH0vlxrMUTZllK3eI5wW8unJJlKixXHBYMNvRgqfvYn&#10;q6D7fPu+/uZdsdtujsZNfZZfNplSD6M+W4AI1Id7+NZ+1QqeZ/D/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+xMxQAAANsAAAAPAAAAAAAAAAAAAAAAAJgCAABkcnMv&#10;ZG93bnJldi54bWxQSwUGAAAAAAQABAD1AAAAigMAAAAA&#10;" path="m12,10r9,l21,9,20,5,19,4,17,2,15,1,12,,8,,5,,3,2,2,4,1,8,,10r5,l6,9r5,l12,10xe" fillcolor="#662b25" stroked="f">
                <v:path arrowok="t" o:connecttype="custom" o:connectlocs="7620,6350;13335,6350;13335,5715;12700,3175;12065,2540;10795,1270;9525,635;7620,0;5080,0;3175,0;1905,1270;1270,2540;635,5080;0,6350;3175,6350;3810,5715;6985,5715;7620,6350" o:connectangles="0,0,0,0,0,0,0,0,0,0,0,0,0,0,0,0,0,0"/>
              </v:shape>
              <v:shape id="Freeform 62" o:spid="_x0000_s1075" style="position:absolute;left:9251;top:4368;width:121;height:77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A+MIA&#10;AADbAAAADwAAAGRycy9kb3ducmV2LnhtbERPy2rCQBTdC/2H4RbciE4U0ZI6ShF8LCpiaru+ZG4n&#10;oZk7ITMm8e+dRcHl4bxXm95WoqXGl44VTCcJCOLc6ZKNguvXbvwGwgdkjZVjUnAnD5v1y2CFqXYd&#10;X6jNghExhH2KCooQ6lRKnxdk0U9cTRy5X9dYDBE2RuoGuxhuKzlLkoW0WHJsKLCmbUH5X3azClw9&#10;yo+fI9vus++lOZnu59wd9koNX/uPdxCB+vAU/7uPWsE8jo1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wD4wgAAANsAAAAPAAAAAAAAAAAAAAAAAJgCAABkcnMvZG93&#10;bnJldi54bWxQSwUGAAAAAAQABAD1AAAAhwMAAAAA&#10;" path="m10,l7,,4,1,2,2,1,4,,8r,2l1,10r,1l2,11,3,10r4,l9,12,19,11r,-2l18,5,17,3,15,2,13,,10,xe" fillcolor="#662b25" stroked="f">
                <v:path arrowok="t" o:connecttype="custom" o:connectlocs="6350,0;4445,0;2540,635;1270,1270;635,2540;0,5080;0,6350;635,6350;635,6985;1270,6985;1905,6350;4445,6350;5715,7620;12065,6985;12065,5715;11430,3175;10795,1905;9525,1270;8255,0;6350,0" o:connectangles="0,0,0,0,0,0,0,0,0,0,0,0,0,0,0,0,0,0,0,0"/>
              </v:shape>
              <v:shape id="Freeform 63" o:spid="_x0000_s1076" style="position:absolute;left:9023;top:4622;width:292;height:77;visibility:visible;mso-wrap-style:square;v-text-anchor:top" coordsize="4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3ncQA&#10;AADbAAAADwAAAGRycy9kb3ducmV2LnhtbESPT2sCMRTE7wW/Q3hCbzWr2KqrUaoo9SL4D8TbY/Pc&#10;LG5etptU129vCoUeh5n5DTOZNbYUN6p94VhBt5OAIM6cLjhXcDys3oYgfEDWWDomBQ/yMJu2XiaY&#10;anfnHd32IRcRwj5FBSaEKpXSZ4Ys+o6riKN3cbXFEGWdS13jPcJtKXtJ8iEtFhwXDFa0MJRd9z9W&#10;weZradbL995gRN/z0/y8zcLKeKVe283nGESgJvyH/9prraA/gt8v8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Bt53EAAAA2wAAAA8AAAAAAAAAAAAAAAAAmAIAAGRycy9k&#10;b3ducmV2LnhtbFBLBQYAAAAABAAEAPUAAACJAwAAAAA=&#10;" path="m28,6r-4,l23,9r-1,l19,6r-4,l16,5,17,3,20,2,23,1r2,1l28,3r,2l28,6xm22,l16,,12,1,9,3,6,5,3,9,2,10,,12,6,11,8,10r1,2l19,11r,-1l20,9r3,1l24,11r3,l27,10,30,8r4,2l35,11r11,l45,9,40,5,37,3,33,1,28,,22,xe" fillcolor="#662b25" stroked="f">
                <v:path arrowok="t" o:connecttype="custom" o:connectlocs="17780,3810;15240,3810;14605,5715;13970,5715;12065,3810;9525,3810;10160,3175;10795,1905;12700,1270;14605,635;15875,1270;17780,1905;17780,3175;17780,3810;13970,0;10160,0;7620,635;5715,1905;3810,3175;1905,5715;1270,6350;0,7620;3810,6985;5080,6350;5715,7620;12065,6985;12065,6350;12700,5715;14605,6350;15240,6985;17145,6985;17145,6350;19050,5080;21590,6350;22225,6985;29210,6985;28575,5715;25400,3175;23495,1905;20955,635;17780,0;13970,0" o:connectangles="0,0,0,0,0,0,0,0,0,0,0,0,0,0,0,0,0,0,0,0,0,0,0,0,0,0,0,0,0,0,0,0,0,0,0,0,0,0,0,0,0,0"/>
                <o:lock v:ext="edit" verticies="t"/>
              </v:shape>
              <v:shape id="Freeform 64" o:spid="_x0000_s1077" style="position:absolute;left:8585;top:5251;width:70;height:70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1v8AA&#10;AADbAAAADwAAAGRycy9kb3ducmV2LnhtbERPu2rDMBTdC/kHcQtdQiynkEddyya4tHStkyXbxbq1&#10;jaUrY6mx8/fVUOh4OO+8XKwRN5p871jBNklBEDdO99wquJzfN0cQPiBrNI5JwZ08lMXqIcdMu5m/&#10;6FaHVsQQ9hkq6EIYMyl905FFn7iROHLfbrIYIpxaqSecY7g18jlN99Jiz7Ghw5Gqjpqh/rEKqFoP&#10;9u2jmq/m8CJ3d6lNtQ1KPT0up1cQgZbwL/5zf2oFu7g+fok/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A1v8AAAADbAAAADwAAAAAAAAAAAAAAAACYAgAAZHJzL2Rvd25y&#10;ZXYueG1sUEsFBgAAAAAEAAQA9QAAAIUDAAAAAA==&#10;" path="m5,l3,,1,1,,3,,5,,7,1,8r2,2l5,11,7,10,9,8,11,7r,-2l11,3,9,1,7,,5,xe" fillcolor="#662b25" stroked="f">
                <v:path arrowok="t" o:connecttype="custom" o:connectlocs="3175,0;1905,0;635,635;0,1905;0,3175;0,4445;635,5080;1905,6350;3175,6985;4445,6350;5715,5080;6985,4445;6985,3175;6985,1905;5715,635;4445,0;3175,0" o:connectangles="0,0,0,0,0,0,0,0,0,0,0,0,0,0,0,0,0"/>
              </v:shape>
              <v:shape id="Freeform 65" o:spid="_x0000_s1078" style="position:absolute;left:8686;top:5372;width:64;height:69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FRcUA&#10;AADbAAAADwAAAGRycy9kb3ducmV2LnhtbESPQWvCQBSE74L/YXlCb7pRTNXUNQRBaluoqC1eH9nX&#10;JG32bciumv77bkHwOMzMN8wy7UwtLtS6yrKC8SgCQZxbXXGh4OO4Gc5BOI+ssbZMCn7JQbrq95aY&#10;aHvlPV0OvhABwi5BBaX3TSKly0sy6Ea2IQ7el20N+iDbQuoWrwFuajmJokdpsOKwUGJD65Lyn8PZ&#10;KNjF7wuy37GfZvn08/Vt83yavZyUehh02RMIT52/h2/trVYQj+H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wVFxQAAANsAAAAPAAAAAAAAAAAAAAAAAJgCAABkcnMv&#10;ZG93bnJldi54bWxQSwUGAAAAAAQABAD1AAAAigMAAAAA&#10;" path="m5,l3,1,1,2,,3,,5,,7,1,9r2,2l5,11r2,l9,9,10,7r,-2l10,3,9,2,7,1,5,xe" fillcolor="#662b25" stroked="f">
                <v:path arrowok="t" o:connecttype="custom" o:connectlocs="3175,0;1905,635;635,1270;0,1905;0,3175;0,4445;635,5715;1905,6985;3175,6985;4445,6985;5715,5715;6350,4445;6350,3175;6350,1905;5715,1270;4445,635;3175,0" o:connectangles="0,0,0,0,0,0,0,0,0,0,0,0,0,0,0,0,0"/>
              </v:shape>
              <v:shape id="Freeform 66" o:spid="_x0000_s1079" style="position:absolute;left:8693;top:5588;width:63;height:69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bMsYA&#10;AADbAAAADwAAAGRycy9kb3ducmV2LnhtbESP3WrCQBSE74W+w3IK3ummYrRNs4oUxJ9CpbYlt4fs&#10;aZI2ezZkV41v7wqCl8PMfMOk887U4kitqywreBpGIIhzqysuFHx/LQfPIJxH1lhbJgVncjCfPfRS&#10;TLQ98Scd974QAcIuQQWl900ipctLMuiGtiEO3q9tDfog20LqFk8Bbmo5iqKJNFhxWCixobeS8v/9&#10;wSjYxR8vZP9iP17k45/t+3KVTTeZUv3HbvEKwlPn7+Fbe60VxCO4fgk/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bMsYAAADbAAAADwAAAAAAAAAAAAAAAACYAgAAZHJz&#10;L2Rvd25yZXYueG1sUEsFBgAAAAAEAAQA9QAAAIsDAAAAAA==&#10;" path="m5,l3,,1,2,,3,,5,,7,1,9r2,1l5,11,7,10,9,9,10,7r,-2l10,3,9,2,7,,5,xe" fillcolor="#662b25" stroked="f">
                <v:path arrowok="t" o:connecttype="custom" o:connectlocs="3175,0;1905,0;635,1270;0,1905;0,3175;0,4445;635,5715;1905,6350;3175,6985;4445,6350;5715,5715;6350,4445;6350,3175;6350,1905;5715,1270;4445,0;3175,0" o:connectangles="0,0,0,0,0,0,0,0,0,0,0,0,0,0,0,0,0"/>
              </v:shape>
              <v:shape id="Freeform 67" o:spid="_x0000_s1080" style="position:absolute;left:8191;top:3949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yPMIA&#10;AADbAAAADwAAAGRycy9kb3ducmV2LnhtbESPQWsCMRSE74X+h/CE3mpWq4usRimCWPCk1np9bp7J&#10;4uZl2aS6/ntTKHgcZuYbZrboXC2u1IbKs4JBPwNBXHpdsVHwvV+9T0CEiKyx9kwK7hRgMX99mWGh&#10;/Y23dN1FIxKEQ4EKbIxNIWUoLTkMfd8QJ+/sW4cxydZI3eItwV0th1mWS4cVpwWLDS0tlZfdr1OA&#10;h3W+Pvmjt/ttNGYThuPR4Uept173OQURqYvP8H/7SysYf8Df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TI8wgAAANsAAAAPAAAAAAAAAAAAAAAAAJgCAABkcnMvZG93&#10;bnJldi54bWxQSwUGAAAAAAQABAD1AAAAhwMAAAAA&#10;" path="m4,9r2,l8,8,9,6,9,4,9,2,8,1,6,,4,,3,,1,1,,2,,4,,6,1,8,3,9r1,xe" fillcolor="#662b25" stroked="f">
                <v:path arrowok="t" o:connecttype="custom" o:connectlocs="2540,5715;3810,5715;5080,5080;5715,3810;5715,2540;5715,1270;5080,635;3810,0;2540,0;1905,0;635,635;0,1270;0,2540;0,3810;635,5080;1905,5715;2540,5715" o:connectangles="0,0,0,0,0,0,0,0,0,0,0,0,0,0,0,0,0"/>
              </v:shape>
              <v:shape id="Freeform 68" o:spid="_x0000_s1081" style="position:absolute;left:8623;top:6559;width:70;height:70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zvMMA&#10;AADbAAAADwAAAGRycy9kb3ducmV2LnhtbESPQWvCQBSE7wX/w/KEXkqzsdTWRleRFKXXRi/eHtnX&#10;JLj7NuxuTfz3bkHocZiZb5jVZrRGXMiHzrGCWZaDIK6d7rhRcDzsnhcgQkTWaByTgisF2KwnDyss&#10;tBv4my5VbESCcChQQRtjX0gZ6pYshsz1xMn7cd5iTNI3UnscEtwa+ZLnb9Jix2mhxZ7Klupz9WsV&#10;UPl0tp/7cjiZ9w85v0ptyllU6nE6bpcgIo3xP3xvf2kF81f4+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zvMMAAADbAAAADwAAAAAAAAAAAAAAAACYAgAAZHJzL2Rv&#10;d25yZXYueG1sUEsFBgAAAAAEAAQA9QAAAIgDAAAAAA==&#10;" path="m6,l3,,2,1,1,3,,6,1,8,2,9r1,1l6,11,8,10,10,9r,-2l11,5,10,3,9,1,8,,6,xe" fillcolor="#662b25" stroked="f">
                <v:path arrowok="t" o:connecttype="custom" o:connectlocs="3810,0;1905,0;1270,635;635,1905;0,3810;635,5080;1270,5715;1905,6350;3810,6985;5080,6350;6350,5715;6350,4445;6985,3175;6350,1905;5715,635;5080,0;3810,0" o:connectangles="0,0,0,0,0,0,0,0,0,0,0,0,0,0,0,0,0"/>
              </v:shape>
              <v:shape id="Freeform 69" o:spid="_x0000_s1082" style="position:absolute;left:8763;top:6642;width:63;height:50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AscUA&#10;AADbAAAADwAAAGRycy9kb3ducmV2LnhtbESPS2vDMBCE74X8B7GB3ho5LSnBjRLiFJdCLnn0ktti&#10;bWQTa+VY8qP/vioUehxm5htmtRltLXpqfeVYwXyWgCAunK7YKPg6509LED4ga6wdk4Jv8rBZTx5W&#10;mGo38JH6UzAiQtinqKAMoUml9EVJFv3MNcTRu7rWYoiyNVK3OES4reVzkrxKixXHhRIb2pVU3E6d&#10;VZC7w4v5sNWe7pf95d0cst50mVKP03H7BiLQGP7Df+1PrWCx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CxxQAAANsAAAAPAAAAAAAAAAAAAAAAAJgCAABkcnMv&#10;ZG93bnJldi54bWxQSwUGAAAAAAQABAD1AAAAigMAAAAA&#10;" path="m5,8r2,l8,7,9,6,10,4,9,2,8,1,7,,5,,4,,1,1,,2,,4,,6,1,7,4,8r1,xe" fillcolor="#662b25" stroked="f">
                <v:path arrowok="t" o:connecttype="custom" o:connectlocs="3175,5080;4445,5080;5080,4445;5715,3810;6350,2540;5715,1270;5080,635;4445,0;3175,0;2540,0;635,635;0,1270;0,2540;0,3810;635,4445;2540,5080;3175,5080" o:connectangles="0,0,0,0,0,0,0,0,0,0,0,0,0,0,0,0,0"/>
              </v:shape>
              <v:shape id="Freeform 70" o:spid="_x0000_s1083" style="position:absolute;left:8915;top:6673;width:57;height:64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AAMQA&#10;AADbAAAADwAAAGRycy9kb3ducmV2LnhtbESP3WrCQBSE7wXfYTmCN1I3tTSU1E2wgiIUCv5eH7Kn&#10;STB7NmTXJPbpu4WCl8PMfMMss8HUoqPWVZYVPM8jEMS51RUXCk7HzdMbCOeRNdaWScGdHGTpeLTE&#10;RNue99QdfCEChF2CCkrvm0RKl5dk0M1tQxy8b9sa9EG2hdQt9gFuarmIolgarDgslNjQuqT8ergZ&#10;BR8XXvdWm6+u+bzPXnZ2G/+ct0pNJ8PqHYSnwT/C/+2dVvAaw9+X8A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wADEAAAA2wAAAA8AAAAAAAAAAAAAAAAAmAIAAGRycy9k&#10;b3ducmV2LnhtbFBLBQYAAAAABAAEAPUAAACJAwAAAAA=&#10;" path="m5,10r2,l8,9,9,8,9,5,9,3,8,2,7,1,5,,3,1,2,2,1,3,,5,1,8,2,9r1,1l5,10xe" fillcolor="#662b25" stroked="f">
                <v:path arrowok="t" o:connecttype="custom" o:connectlocs="3175,6350;4445,6350;5080,5715;5715,5080;5715,3175;5715,1905;5080,1270;4445,635;3175,0;1905,635;1270,1270;635,1905;0,3175;635,5080;1270,5715;1905,6350;3175,6350" o:connectangles="0,0,0,0,0,0,0,0,0,0,0,0,0,0,0,0,0"/>
              </v:shape>
              <v:shape id="Freeform 71" o:spid="_x0000_s1084" style="position:absolute;left:9093;top:6731;width:70;height:63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olMUA&#10;AADbAAAADwAAAGRycy9kb3ducmV2LnhtbESP3WrCQBSE7wXfYTmF3unGQqtEVymWFkVQ/EO8O2SP&#10;STR7NmRXjT59VxC8HGbmG2Ywqk0hLlS53LKCTjsCQZxYnXOqYLP+bfVAOI+ssbBMCm7kYDRsNgYY&#10;a3vlJV1WPhUBwi5GBZn3ZSylSzIy6Nq2JA7ewVYGfZBVKnWF1wA3hfyIoi9pMOewkGFJ44yS0+ps&#10;FPBfeTez7k5ODz+b/XGayvm2s1Dq/a3+7oPwVPtX+NmeaAWfXXh8CT9AD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6iUxQAAANsAAAAPAAAAAAAAAAAAAAAAAJgCAABkcnMv&#10;ZG93bnJldi54bWxQSwUGAAAAAAQABAD1AAAAigMAAAAA&#10;" path="m11,5l9,3,8,1,7,,5,,3,,2,1,1,3,,5,1,7,2,8,3,9r2,1l7,9,8,8,9,7,11,5xe" fillcolor="#662b25" stroked="f">
                <v:path arrowok="t" o:connecttype="custom" o:connectlocs="6985,3175;5715,1905;5080,635;4445,0;3175,0;1905,0;1270,635;635,1905;0,3175;635,4445;1270,5080;1905,5715;3175,6350;4445,5715;5080,5080;5715,4445;6985,3175" o:connectangles="0,0,0,0,0,0,0,0,0,0,0,0,0,0,0,0,0"/>
              </v:shape>
              <v:shape id="Freeform 72" o:spid="_x0000_s1085" style="position:absolute;left:9283;top:6756;width:64;height:63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tPL8A&#10;AADbAAAADwAAAGRycy9kb3ducmV2LnhtbERPy4rCMBTdD8w/hDvgJmiq4DDURhkGioIbH/MBl+ba&#10;FJub0sRa/94sBJeH8y42o2vFQH1oPGuYzzIQxJU3Ddca/s/l9AdEiMgGW8+k4UEBNuvPjwJz4+98&#10;pOEUa5FCOOSowcbY5UqFypLDMPMdceIuvncYE+xrZXq8p3DXqkWWfSuHDacGix39Waqup5vTMByk&#10;M7I8yEXZ7O3ob7yVcqv15Gv8XYGINMa3+OXeGQ3LNDZ9ST9Ar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f208vwAAANsAAAAPAAAAAAAAAAAAAAAAAJgCAABkcnMvZG93bnJl&#10;di54bWxQSwUGAAAAAAQABAD1AAAAhAMAAAAA&#10;" path="m5,10l7,9,9,8,10,7r,-2l10,3,9,2,7,1,5,,3,1,2,2,,3,,5,,7,2,8,3,9r2,1xe" fillcolor="#662b25" stroked="f">
                <v:path arrowok="t" o:connecttype="custom" o:connectlocs="3175,6350;4445,5715;5715,5080;6350,4445;6350,3175;6350,1905;5715,1270;4445,635;3175,0;1905,635;1270,1270;0,1905;0,3175;0,4445;1270,5080;1905,5715;3175,6350" o:connectangles="0,0,0,0,0,0,0,0,0,0,0,0,0,0,0,0,0"/>
              </v:shape>
              <v:shape id="Freeform 73" o:spid="_x0000_s1086" style="position:absolute;left:9474;top:6756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F1sQA&#10;AADbAAAADwAAAGRycy9kb3ducmV2LnhtbESPzWrDMBCE74W8g9hAb42c0ITUiWxKoaSQU37cXrfW&#10;RjKxVsZSE/fto0Ihx2FmvmHW5eBacaE+NJ4VTCcZCOLa64aNguPh/WkJIkRkja1nUvBLAcpi9LDG&#10;XPsr7+iyj0YkCIccFdgYu1zKUFtyGCa+I07eyfcOY5K9kbrHa4K7Vs6ybCEdNpwWLHb0Zqk+73+c&#10;Aqw2i823//L2sIvGbMNs/lx9KvU4Hl5XICIN8R7+b39oBfMX+PuSf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BdbEAAAA2wAAAA8AAAAAAAAAAAAAAAAAmAIAAGRycy9k&#10;b3ducmV2LnhtbFBLBQYAAAAABAAEAPUAAACJAwAAAAA=&#10;" path="m5,l3,1,1,1,,3,,5,,6,1,8,3,9r2,l6,9,8,8,9,6,9,5,9,4,9,3,8,2,7,1,5,xe" fillcolor="#662b25" stroked="f">
                <v:path arrowok="t" o:connecttype="custom" o:connectlocs="3175,0;1905,635;635,635;0,1905;0,3175;0,3810;635,5080;1905,5715;3175,5715;3810,5715;5080,5080;5715,3810;5715,3175;5715,2540;5715,1905;5080,1270;4445,635;3175,0" o:connectangles="0,0,0,0,0,0,0,0,0,0,0,0,0,0,0,0,0,0"/>
              </v:shape>
              <v:shape id="Freeform 74" o:spid="_x0000_s1087" style="position:absolute;left:8610;top:6921;width:64;height:70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qY8MA&#10;AADbAAAADwAAAGRycy9kb3ducmV2LnhtbERPTWvCQBC9C/0PyxR6041irI2uIkJordBSrXgdsmOS&#10;Njsbstsk/ffuQfD4eN/LdW8q0VLjSssKxqMIBHFmdcm5gu9jOpyDcB5ZY2WZFPyTg/XqYbDERNuO&#10;v6g9+FyEEHYJKii8rxMpXVaQQTeyNXHgLrYx6ANscqkb7EK4qeQkimbSYMmhocCatgVlv4c/o+Az&#10;/ngh+xP76Sabnt736ev5eXdW6umx3yxAeOr9XXxzv2kFs7A+fAk/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qY8MAAADbAAAADwAAAAAAAAAAAAAAAACYAgAAZHJzL2Rv&#10;d25yZXYueG1sUEsFBgAAAAAEAAQA9QAAAIgDAAAAAA==&#10;" path="m5,11l8,10,9,9,10,7r,-2l10,3,9,1,8,,5,,3,,1,1,,3,,5,,7,1,9r2,1l5,11xe" fillcolor="#662b25" stroked="f">
                <v:path arrowok="t" o:connecttype="custom" o:connectlocs="3175,6985;5080,6350;5715,5715;6350,4445;6350,3175;6350,1905;5715,635;5080,0;3175,0;1905,0;635,635;0,1905;0,3175;0,4445;635,5715;1905,6350;3175,6985" o:connectangles="0,0,0,0,0,0,0,0,0,0,0,0,0,0,0,0,0"/>
              </v:shape>
              <v:shape id="Freeform 75" o:spid="_x0000_s1088" style="position:absolute;left:8782;top:6991;width:63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3oMQA&#10;AADbAAAADwAAAGRycy9kb3ducmV2LnhtbESPT2vCQBTE7wW/w/KE3urGUtISXUUES+ip1SIeH9ln&#10;Nm32bciu5s+n7wpCj8PM/IZZrntbiyu1vnKsYD5LQBAXTldcKvg+7J7eQPiArLF2TAoG8rBeTR6W&#10;mGnX8Rdd96EUEcI+QwUmhCaT0heGLPqZa4ijd3atxRBlW0rdYhfhtpbPSZJKixXHBYMNbQ0Vv/uL&#10;VTBSTp/5SO986n9ek+Nl+/JhBqUep/1mASJQH/7D93auFaRzuH2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d6DEAAAA2wAAAA8AAAAAAAAAAAAAAAAAmAIAAGRycy9k&#10;b3ducmV2LnhtbFBLBQYAAAAABAAEAPUAAACJAwAAAAA=&#10;" path="m5,l3,,1,1,,2,,4,,6,1,8,3,9r2,l7,9,8,8,9,6,10,4,9,2,8,1,7,,5,xe" fillcolor="#662b25" stroked="f">
                <v:path arrowok="t" o:connecttype="custom" o:connectlocs="3175,0;1905,0;635,635;0,1270;0,2540;0,3810;635,5080;1905,5715;3175,5715;4445,5715;5080,5080;5715,3810;6350,2540;5715,1270;5080,635;4445,0;3175,0" o:connectangles="0,0,0,0,0,0,0,0,0,0,0,0,0,0,0,0,0"/>
              </v:shape>
              <v:shape id="Freeform 76" o:spid="_x0000_s1089" style="position:absolute;left:8985;top:7029;width:63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p18QA&#10;AADbAAAADwAAAGRycy9kb3ducmV2LnhtbESPQWvCQBSE7wX/w/KE3upGKVaimyBCS+ipVRGPj+wz&#10;mzb7NmRXE/Pru4VCj8PMfMNs8sE24kadrx0rmM8SEMSl0zVXCo6H16cVCB+QNTaOScGdPOTZ5GGD&#10;qXY9f9JtHyoRIexTVGBCaFMpfWnIop+5ljh6F9dZDFF2ldQd9hFuG7lIkqW0WHNcMNjSzlD5vb9a&#10;BSMV9FGM9Mbn4eslOV13z+/mrtTjdNiuQQQawn/4r11oBcsF/H6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6dfEAAAA2wAAAA8AAAAAAAAAAAAAAAAAmAIAAGRycy9k&#10;b3ducmV2LnhtbFBLBQYAAAAABAAEAPUAAACJAwAAAAA=&#10;" path="m4,l3,,1,1,,2,,4,,6,1,7,3,8,4,9,6,8,9,7,10,6r,-2l10,2,9,1,6,,4,xe" fillcolor="#662b25" stroked="f">
                <v:path arrowok="t" o:connecttype="custom" o:connectlocs="2540,0;1905,0;635,635;0,1270;0,2540;0,3810;635,4445;1905,5080;2540,5715;3810,5080;5715,4445;6350,3810;6350,2540;6350,1270;5715,635;3810,0;2540,0" o:connectangles="0,0,0,0,0,0,0,0,0,0,0,0,0,0,0,0,0"/>
              </v:shape>
              <v:shape id="Freeform 77" o:spid="_x0000_s1090" style="position:absolute;left:9188;top:7061;width:51;height:57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4Adr0A&#10;AADbAAAADwAAAGRycy9kb3ducmV2LnhtbESPzQrCMBCE74LvEFbwpqmKItW0iCJ49e++NGtbbTa1&#10;iVrf3giCx2FmvmGWaWsq8aTGlZYVjIYRCOLM6pJzBafjdjAH4TyyxsoyKXiTgzTpdpYYa/viPT0P&#10;PhcBwi5GBYX3dSylywoy6Ia2Jg7exTYGfZBNLnWDrwA3lRxH0UwaLDksFFjTuqDsdngYBXed1+vz&#10;dGQf9rZ9l/K6cZ42SvV77WoBwlPr/+Ffe6cVzCbw/RJ+gEw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S4Adr0AAADbAAAADwAAAAAAAAAAAAAAAACYAgAAZHJzL2Rvd25yZXYu&#10;eG1sUEsFBgAAAAAEAAQA9QAAAIIDAAAAAA==&#10;" path="m4,9r2,l7,8,8,7,8,4,8,3,7,1,6,,4,,2,,1,1,,3,,4,,7,1,8,2,9r2,xe" fillcolor="#662b25" stroked="f">
                <v:path arrowok="t" o:connecttype="custom" o:connectlocs="2540,5715;3810,5715;4445,5080;5080,4445;5080,2540;5080,1905;4445,635;3810,0;2540,0;1270,0;635,635;0,1905;0,2540;0,4445;635,5080;1270,5715;2540,5715" o:connectangles="0,0,0,0,0,0,0,0,0,0,0,0,0,0,0,0,0"/>
              </v:shape>
              <v:shape id="Freeform 78" o:spid="_x0000_s1091" style="position:absolute;left:9410;top:7073;width:57;height:64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xUcQA&#10;AADbAAAADwAAAGRycy9kb3ducmV2LnhtbESP3WrCQBSE7wXfYTmCN1I3tSWU1E2wgiIUCv5eH7Kn&#10;STB7NmTXJPbpu4WCl8PMfMMss8HUoqPWVZYVPM8jEMS51RUXCk7HzdMbCOeRNdaWScGdHGTpeLTE&#10;RNue99QdfCEChF2CCkrvm0RKl5dk0M1tQxy8b9sa9EG2hdQt9gFuarmIolgarDgslNjQuqT8ergZ&#10;BR8XXvdWm6+u+bzPXnZ2G/+ct0pNJ8PqHYSnwT/C/+2dVhC/wt+X8A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MVHEAAAA2wAAAA8AAAAAAAAAAAAAAAAAmAIAAGRycy9k&#10;b3ducmV2LnhtbFBLBQYAAAAABAAEAPUAAACJAwAAAAA=&#10;" path="m5,l3,1,2,2,,3,,6,,7,2,9r1,1l5,10r2,l8,9,9,7,9,6,9,3,8,2,7,1,5,xe" fillcolor="#662b25" stroked="f">
                <v:path arrowok="t" o:connecttype="custom" o:connectlocs="3175,0;1905,635;1270,1270;0,1905;0,3810;0,4445;1270,5715;1905,6350;3175,6350;4445,6350;5080,5715;5715,4445;5715,3810;5715,1905;5080,1270;4445,635;3175,0" o:connectangles="0,0,0,0,0,0,0,0,0,0,0,0,0,0,0,0,0"/>
              </v:shape>
              <v:shape id="Freeform 79" o:spid="_x0000_s1092" style="position:absolute;left:8966;top:8553;width:152;height:267;visibility:visible;mso-wrap-style:square;v-text-anchor:top" coordsize="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o7cIA&#10;AADbAAAADwAAAGRycy9kb3ducmV2LnhtbESP3YrCMBSE7wXfIRxhb0TTdY1IbZRFWNkLb6w+wKE5&#10;/cHmpDRZrW+/EQQvh5n5hsl2g23FjXrfONbwOU9AEBfONFxpuJx/ZmsQPiAbbB2Thgd52G3HowxT&#10;4+58olseKhEh7FPUUIfQpVL6oiaLfu464uiVrrcYouwraXq8R7ht5SJJVtJiw3Ghxo72NRXX/M9q&#10;UPvDUp0PqqPkUR6tmn5xvmCtPybD9wZEoCG8w6/2r9GwUvD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ajtwgAAANsAAAAPAAAAAAAAAAAAAAAAAJgCAABkcnMvZG93&#10;bnJldi54bWxQSwUGAAAAAAQABAD1AAAAhwMAAAAA&#10;" path="m13,24r4,6l19,35r2,5l22,42,24,31,20,25,14,16,8,8,5,3,4,1,4,,,,,3,1,9r5,7l13,24xe" fillcolor="#662b25" stroked="f">
                <v:path arrowok="t" o:connecttype="custom" o:connectlocs="8255,15240;10795,19050;12065,22225;13335,25400;13970,26670;15240,19685;12700,15875;8890,10160;5080,5080;3175,1905;2540,635;2540,0;0,0;0,1905;635,5715;3810,10160;8255,15240" o:connectangles="0,0,0,0,0,0,0,0,0,0,0,0,0,0,0,0,0"/>
              </v:shape>
              <v:shape id="Freeform 80" o:spid="_x0000_s1093" style="position:absolute;left:8693;top:8794;width:793;height:527;visibility:visible;mso-wrap-style:square;v-text-anchor:top" coordsize="12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ha8QA&#10;AADbAAAADwAAAGRycy9kb3ducmV2LnhtbESPQWsCMRSE74X+h/AK3mq2Std2a5RSUARPq5ZeH5vX&#10;3dDNy5JEd+2vN4LgcZiZb5j5crCtOJEPxrGCl3EGgrhy2nCt4LBfPb+BCBFZY+uYFJwpwHLx+DDH&#10;QrueSzrtYi0ShEOBCpoYu0LKUDVkMYxdR5y8X+ctxiR9LbXHPsFtKydZlkuLhtNCgx19NVT97Y5W&#10;wcyU+evWTPtynVXeTd73P5vvf6VGT8PnB4hIQ7yHb+2NVpDncP2Sf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IWvEAAAA2wAAAA8AAAAAAAAAAAAAAAAAmAIAAGRycy9k&#10;b3ducmV2LnhtbFBLBQYAAAAABAAEAPUAAACJAwAAAAA=&#10;" path="m40,64l38,60r,-4l38,52r,-1l40,52r5,1l49,57r3,3l62,64r7,4l67,68r-4,3l56,74r-5,2l47,71,40,64xm28,78l12,74,2,72,,76r3,1l11,79r12,3l36,83r6,l49,81r8,-1l63,77,74,72r4,-1l87,73r18,5l119,77r6,-1l121,70r-5,1l106,72,97,70,84,67,70,62,59,57,46,48,41,46,42,34,44,20,47,9,49,2,44,,41,8,38,21,36,36,34,50r-2,6l34,60r1,4l37,68r5,5l44,77r-5,1l28,78xe" fillcolor="#662b25" stroked="f">
                <v:path arrowok="t" o:connecttype="custom" o:connectlocs="25400,40640;24130,38100;24130,35560;24130,33020;24130,32385;25400,33020;28575,33655;31115,36195;33020,38100;39370,40640;43815,43180;42545,43180;40005,45085;35560,46990;32385,48260;29845,45085;25400,40640;17780,49530;7620,46990;1270,45720;0,48260;1905,48895;6985,50165;14605,52070;22860,52705;26670,52705;31115,51435;36195,50800;40005,48895;46990,45720;49530,45085;55245,46355;66675,49530;75565,48895;79375,48260;76835,44450;73660,45085;67310,45720;61595,44450;53340,42545;44450,39370;37465,36195;29210,30480;26035,29210;26670,21590;27940,12700;29845,5715;31115,1270;27940,0;26035,5080;24130,13335;22860,22860;21590,31750;20320,35560;21590,38100;22225,40640;23495,43180;26670,46355;27940,48895;24765,49530;17780,49530" o:connectangles="0,0,0,0,0,0,0,0,0,0,0,0,0,0,0,0,0,0,0,0,0,0,0,0,0,0,0,0,0,0,0,0,0,0,0,0,0,0,0,0,0,0,0,0,0,0,0,0,0,0,0,0,0,0,0,0,0,0,0,0,0"/>
                <o:lock v:ext="edit" verticies="t"/>
              </v:shape>
              <v:shape id="Freeform 81" o:spid="_x0000_s1094" style="position:absolute;left:8553;top:9620;width:140;height:146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sxcQA&#10;AADbAAAADwAAAGRycy9kb3ducmV2LnhtbESPQWsCMRSE74L/ITzBm2bVYsvWKNoiFE/W1oO3R/K6&#10;2XbzEjapbv31TUHocZiZb5jFqnONOFMba88KJuMCBLH2puZKwfvbdvQAIiZkg41nUvBDEVbLfm+B&#10;pfEXfqXzIVUiQziWqMCmFEopo7bkMI59IM7eh28dpizbSpoWLxnuGjktirl0WHNesBjoyZL+Onw7&#10;BZu7bjJrTkHv9eeOruvnow28VWo46NaPIBJ16T98a78YBfN7+Pu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57MXEAAAA2wAAAA8AAAAAAAAAAAAAAAAAmAIAAGRycy9k&#10;b3ducmV2LnhtbFBLBQYAAAAABAAEAPUAAACJAwAAAAA=&#10;" path="m10,23r4,-1l19,20r2,-4l22,12,21,8,19,4,14,1,10,,6,1,3,4,,8r,4l,16r3,4l6,22r4,1xe" fillcolor="#662b25" stroked="f">
                <v:path arrowok="t" o:connecttype="custom" o:connectlocs="6350,14605;8890,13970;12065,12700;13335,10160;13970,7620;13335,5080;12065,2540;8890,635;6350,0;3810,635;1905,2540;0,5080;0,7620;0,10160;1905,12700;3810,13970;6350,14605" o:connectangles="0,0,0,0,0,0,0,0,0,0,0,0,0,0,0,0,0"/>
              </v:shape>
              <v:shape id="Freeform 82" o:spid="_x0000_s1095" style="position:absolute;left:9048;top:9620;width:140;height:139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/o88EA&#10;AADbAAAADwAAAGRycy9kb3ducmV2LnhtbERPz2vCMBS+C/sfwhvsZtPtoNIZixtMupvTMdjt2TyT&#10;uualNFGrf705DDx+fL/n5eBacaI+NJ4VPGc5COLa64aNgu/tx3gGIkRkja1nUnChAOXiYTTHQvsz&#10;f9FpE41IIRwKVGBj7AopQ23JYch8R5y4ve8dxgR7I3WP5xTuWvmS5xPpsOHUYLGjd0v13+boFBzs&#10;Z/5jWvx9u8pqN/Vrw8NqrdTT47B8BRFpiHfxv7vSCiZpbPqSfo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/6PPBAAAA2wAAAA8AAAAAAAAAAAAAAAAAmAIAAGRycy9kb3du&#10;cmV2LnhtbFBLBQYAAAAABAAEAPUAAACGAwAAAAA=&#10;" path="m10,l6,1,3,3,1,7,,12r1,4l3,19r3,2l10,22r4,-1l19,19r2,-3l22,12,21,7,19,3,14,1,10,xe" fillcolor="#662b25" stroked="f">
                <v:path arrowok="t" o:connecttype="custom" o:connectlocs="6350,0;3810,635;1905,1905;635,4445;0,7620;635,10160;1905,12065;3810,13335;6350,13970;8890,13335;12065,12065;13335,10160;13970,7620;13335,4445;12065,1905;8890,635;6350,0" o:connectangles="0,0,0,0,0,0,0,0,0,0,0,0,0,0,0,0,0"/>
              </v:shape>
              <v:shape id="Freeform 83" o:spid="_x0000_s1096" style="position:absolute;left:9531;top:960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vn8AA&#10;AADbAAAADwAAAGRycy9kb3ducmV2LnhtbESPQYvCMBSE74L/ITzBm6buQdZqFBGE9WjXg96ezWta&#10;bF5KE23990YQPA4z8w2z2vS2Fg9qfeVYwWyagCDOna7YKDj97ye/IHxA1lg7JgVP8rBZDwcrTLXr&#10;+EiPLBgRIexTVFCG0KRS+rwki37qGuLoFa61GKJsjdQtdhFua/mTJHNpseK4UGJDu5LyW3a3Ckx3&#10;OZtnfki6/Zk5K7bFIrtKpcajfrsEEagP3/Cn/acVzBfw/hJ/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Ovn8AAAADbAAAADwAAAAAAAAAAAAAAAACYAgAAZHJzL2Rvd25y&#10;ZXYueG1sUEsFBgAAAAAEAAQA9QAAAIUDAAAAAA==&#10;" path="m,11r1,5l4,19r4,2l12,22r4,-1l19,19r2,-3l23,11,21,6,19,3,16,1,12,,8,1,4,3,1,6,,11xe" fillcolor="#662b25" stroked="f">
                <v:path arrowok="t" o:connecttype="custom" o:connectlocs="0,6985;635,10160;2540,12065;5080,13335;7620,13970;10160,13335;12065,12065;13335,10160;14605,6985;13335,3810;12065,1905;10160,635;7620,0;5080,635;2540,1905;635,3810;0,6985" o:connectangles="0,0,0,0,0,0,0,0,0,0,0,0,0,0,0,0,0"/>
              </v:shape>
              <v:shape id="Freeform 84" o:spid="_x0000_s1097" style="position:absolute;left:10045;top:9601;width:153;height:139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ebcIA&#10;AADbAAAADwAAAGRycy9kb3ducmV2LnhtbERPz2vCMBS+C/4P4Q12kZnOoRudaZExwZvaOsZuj+at&#10;KWteShNr99+bg+Dx4/u9zkfbioF63zhW8DxPQBBXTjdcKziV26c3ED4ga2wdk4J/8pBn08kaU+0u&#10;fKShCLWIIexTVGBC6FIpfWXIop+7jjhyv663GCLsa6l7vMRw28pFkqykxYZjg8GOPgxVf8XZKtiZ&#10;avlZuC9azA4/+3Jovr1NXpR6fBg37yACjeEuvrl3WsFrXB+/x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55twgAAANsAAAAPAAAAAAAAAAAAAAAAAJgCAABkcnMvZG93&#10;bnJldi54bWxQSwUGAAAAAAQABAD1AAAAhwMAAAAA&#10;" path="m,12r1,4l5,19r3,3l12,22r4,l19,19r4,-3l24,12,23,7,19,3,16,1,12,,8,1,5,3,1,7,,12xe" fillcolor="#662b25" stroked="f">
                <v:path arrowok="t" o:connecttype="custom" o:connectlocs="0,7620;635,10160;3175,12065;5080,13970;7620,13970;10160,13970;12065,12065;14605,10160;15240,7620;14605,4445;12065,1905;10160,635;7620,0;5080,635;3175,1905;635,4445;0,7620" o:connectangles="0,0,0,0,0,0,0,0,0,0,0,0,0,0,0,0,0"/>
              </v:shape>
              <v:shape id="Freeform 85" o:spid="_x0000_s1098" style="position:absolute;left:10560;top:9385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2hcUA&#10;AADbAAAADwAAAGRycy9kb3ducmV2LnhtbESPQWvCQBSE7wX/w/KE3pqNPbSSZhVRhF6ENBHx+Jp9&#10;TVKzb2N2Ncm/7xYKPQ4z8w2TrkfTijv1rrGsYBHFIIhLqxuuFByL/dMShPPIGlvLpGAiB+vV7CHF&#10;RNuBP+ie+0oECLsEFdTed4mUrqzJoItsRxy8L9sb9EH2ldQ9DgFuWvkcxy/SYMNhocaOtjWVl/xm&#10;FJzbYpNdtt3pe3n4nHZ8HXZFnin1OB83byA8jf4//Nd+1wpeF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zaFxQAAANsAAAAPAAAAAAAAAAAAAAAAAJgCAABkcnMv&#10;ZG93bnJldi54bWxQSwUGAAAAAAQABAD1AAAAigMAAAAA&#10;" path="m16,19r2,-3l20,12r,-3l18,5,15,3,12,,8,,5,3,2,6,,9r,4l3,16r2,3l9,20r3,l16,19xe" fillcolor="#662b25" stroked="f">
                <v:path arrowok="t" o:connecttype="custom" o:connectlocs="10160,12065;11430,10160;12700,7620;12700,5715;11430,3175;9525,1905;7620,0;5080,0;3175,1905;1270,3810;0,5715;0,8255;1905,10160;3175,12065;5715,12700;7620,12700;10160,12065" o:connectangles="0,0,0,0,0,0,0,0,0,0,0,0,0,0,0,0,0"/>
              </v:shape>
              <v:shape id="Freeform 86" o:spid="_x0000_s1099" style="position:absolute;left:8077;top:9626;width:139;height:140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JxMMA&#10;AADbAAAADwAAAGRycy9kb3ducmV2LnhtbESPQWsCMRSE7wX/Q3iCN83qoZbVKFZQ9Ga1FLw9N89k&#10;7eZl2aS6+uubgtDjMDPfMNN56ypxpSaUnhUMBxkI4sLrko2Cz8Oq/wYiRGSNlWdScKcA81nnZYq5&#10;9jf+oOs+GpEgHHJUYGOscylDYclhGPiaOHln3ziMSTZG6gZvCe4qOcqyV+mw5LRgsaalpeJ7/+MU&#10;XOw2+zIVHt8fcnMa+53hdr1TqtdtFxMQkdr4H362N1rBeAR/X9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5JxMMAAADbAAAADwAAAAAAAAAAAAAAAACYAgAAZHJzL2Rv&#10;d25yZXYueG1sUEsFBgAAAAAEAAQA9QAAAIgDAAAAAA==&#10;" path="m11,22r4,-1l19,19r2,-3l22,11,21,7,19,3,15,1,11,,6,1,3,3,1,7,,11r1,5l3,19r3,2l11,22xe" fillcolor="#662b25" stroked="f">
                <v:path arrowok="t" o:connecttype="custom" o:connectlocs="6985,13970;9525,13335;12065,12065;13335,10160;13970,6985;13335,4445;12065,1905;9525,635;6985,0;3810,635;1905,1905;635,4445;0,6985;635,10160;1905,12065;3810,13335;6985,13970" o:connectangles="0,0,0,0,0,0,0,0,0,0,0,0,0,0,0,0,0"/>
              </v:shape>
              <v:shape id="Freeform 87" o:spid="_x0000_s1100" style="position:absolute;left:7607;top:9632;width:140;height:140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sX8MA&#10;AADbAAAADwAAAGRycy9kb3ducmV2LnhtbESPQWsCMRSE70L/Q3gFbzVbC1pWo7QFi96sFcHbc/NM&#10;tt28LJuoq7/eCILHYWa+YcbT1lXiSE0oPSt47WUgiAuvSzYK1r+zl3cQISJrrDyTgjMFmE6eOmPM&#10;tT/xDx1X0YgE4ZCjAhtjnUsZCksOQ8/XxMnb+8ZhTLIxUjd4SnBXyX6WDaTDktOCxZq+LBX/q4NT&#10;8GcX2cZUuP28yPlu6JeG2++lUt3n9mMEIlIbH+F7e64VDN/g9iX9AD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LsX8MAAADbAAAADwAAAAAAAAAAAAAAAACYAgAAZHJzL2Rv&#10;d25yZXYueG1sUEsFBgAAAAAEAAQA9QAAAIgDAAAAAA==&#10;" path="m12,22r4,-1l19,19r2,-3l22,12,21,7,19,4,16,1,12,,8,1,4,4,1,7,,12r1,4l4,19r4,2l12,22xe" fillcolor="#662b25" stroked="f">
                <v:path arrowok="t" o:connecttype="custom" o:connectlocs="7620,13970;10160,13335;12065,12065;13335,10160;13970,7620;13335,4445;12065,2540;10160,635;7620,0;5080,635;2540,2540;635,4445;0,7620;635,10160;2540,12065;5080,13335;7620,13970" o:connectangles="0,0,0,0,0,0,0,0,0,0,0,0,0,0,0,0,0"/>
              </v:shape>
              <v:shape id="Freeform 88" o:spid="_x0000_s1101" style="position:absolute;left:7150;top:9639;width:139;height:140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0K8MA&#10;AADbAAAADwAAAGRycy9kb3ducmV2LnhtbESPQWsCMRSE70L/Q3gFbzVbKVpWo7QFi96sFcHbc/NM&#10;tt28LJuoq7/eCILHYWa+YcbT1lXiSE0oPSt47WUgiAuvSzYK1r+zl3cQISJrrDyTgjMFmE6eOmPM&#10;tT/xDx1X0YgE4ZCjAhtjnUsZCksOQ8/XxMnb+8ZhTLIxUjd4SnBXyX6WDaTDktOCxZq+LBX/q4NT&#10;8GcX2cZUuP28yPlu6JeG2++lUt3n9mMEIlIbH+F7e64VDN/g9iX9AD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0K8MAAADbAAAADwAAAAAAAAAAAAAAAACYAgAAZHJzL2Rv&#10;d25yZXYueG1sUEsFBgAAAAAEAAQA9QAAAIgDAAAAAA==&#10;" path="m10,22r5,-1l18,19r3,-3l22,12,21,7,18,4,15,1,10,,6,1,3,4,,7r,5l,16r3,3l6,21r4,1xe" fillcolor="#662b25" stroked="f">
                <v:path arrowok="t" o:connecttype="custom" o:connectlocs="6350,13970;9525,13335;11430,12065;13335,10160;13970,7620;13335,4445;11430,2540;9525,635;6350,0;3810,635;1905,2540;0,4445;0,7620;0,10160;1905,12065;3810,13335;6350,13970" o:connectangles="0,0,0,0,0,0,0,0,0,0,0,0,0,0,0,0,0"/>
              </v:shape>
              <v:shape id="Freeform 89" o:spid="_x0000_s1102" style="position:absolute;left:6680;top:9645;width:139;height:146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B9MUA&#10;AADbAAAADwAAAGRycy9kb3ducmV2LnhtbESPT08CMRTE7yZ8h+aRcJMugkBWCkENCfGk/Dl4e2mf&#10;29Xta7OtsPDprYmJx8nM/CazWHWuESdqY+1ZwWhYgCDW3tRcKTjsN7dzEDEhG2w8k4ILRVgtezcL&#10;LI0/8xuddqkSGcKxRAU2pVBKGbUlh3HoA3H2PnzrMGXZVtK0eM5w18i7ophKhzXnBYuBnizpr923&#10;U/A46Ubj5j3oV/35Qtf189EG3ig16HfrBxCJuvQf/mtvjYLZPfx+y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kH0xQAAANsAAAAPAAAAAAAAAAAAAAAAAJgCAABkcnMv&#10;ZG93bnJldi54bWxQSwUGAAAAAAQABAD1AAAAigMAAAAA&#10;" path="m11,23r4,-2l19,19r2,-3l22,12,21,8,19,4,15,2,11,,6,2,3,4,1,8,,12r1,4l3,19r3,2l11,23xe" fillcolor="#662b25" stroked="f">
                <v:path arrowok="t" o:connecttype="custom" o:connectlocs="6985,14605;9525,13335;12065,12065;13335,10160;13970,7620;13335,5080;12065,2540;9525,1270;6985,0;3810,1270;1905,2540;635,5080;0,7620;635,10160;1905,12065;3810,13335;6985,14605" o:connectangles="0,0,0,0,0,0,0,0,0,0,0,0,0,0,0,0,0"/>
              </v:shape>
              <v:shape id="Freeform 90" o:spid="_x0000_s1103" style="position:absolute;left:6013;top:9442;width:2857;height:565;visibility:visible;mso-wrap-style:square;v-text-anchor:top" coordsize="4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HzsMA&#10;AADbAAAADwAAAGRycy9kb3ducmV2LnhtbESPQWuDQBSE74X8h+UFemvWhKDGZBNCoBDIKVbo9eG+&#10;qtF9K+5W7b/vFgI9DjPzDXM4zaYTIw2usaxgvYpAEJdWN1wpKD7e31IQziNr7CyTgh9ycDouXg6Y&#10;aTvxncbcVyJA2GWooPa+z6R0ZU0G3cr2xMH7soNBH+RQST3gFOCmk5soiqXBhsNCjT1dairb/Nso&#10;SG9texs/i2rK9e6R77ZjNyVSqdflfN6D8DT7//CzfdUKkhj+voQf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FHzsMAAADbAAAADwAAAAAAAAAAAAAAAACYAgAAZHJzL2Rv&#10;d25yZXYueG1sUEsFBgAAAAAEAAQA9QAAAIgDAAAAAA==&#10;" path="m422,53r,4l422,63r-1,3l419,69r-3,2l410,72r-5,-1l402,69r-2,-3l399,63r-1,-6l399,55r-3,l389,55r-3,-3l383,50r-1,-3l381,42r1,-5l384,32r2,-2l390,29r7,-1l400,28r-1,-2l399,20r1,-3l402,14r3,-3l410,11r6,l419,14r2,3l423,20r,6l423,29r3,l432,29r4,2l439,34r2,3l442,42r-1,5l439,50r-3,2l431,53r-6,2l422,53xm347,55r,2l347,63r-1,4l344,69r-3,2l336,72r-5,-1l327,70r-2,-3l324,64r,-6l324,55r-3,l316,55r-5,-2l309,50r-2,-3l306,42r1,-5l309,34r3,-4l316,29r6,l325,29r-1,-3l325,20r,-3l327,15r4,-3l336,11r5,1l345,15r2,2l348,20r,6l348,29r3,l358,30r3,1l364,34r2,4l367,42r-1,5l364,50r-3,2l357,55r-7,l347,55xm273,56r2,3l273,65r-1,3l270,71r-3,2l263,73r-5,l255,71r-3,-3l251,65r-1,-6l250,56r-2,l242,56r-3,-1l236,52r-2,-4l232,43r2,-5l236,35r3,-4l242,30r6,l251,30r,-3l251,21r1,-3l255,16r3,-2l263,12r5,2l271,16r2,2l275,22r1,5l275,30r3,l284,31r4,1l291,35r2,4l293,43r,5l290,51r-3,4l284,56r-7,l273,56xm201,57r,3l201,66r-1,3l198,72r-3,3l189,75r-5,l181,72r-2,-3l178,66r-1,-6l178,57r-3,1l168,57r-3,-1l162,53r-2,-4l160,44r1,-5l163,36r2,-2l169,31r7,l179,31r-1,-3l178,23r1,-4l181,17r3,-2l189,14r6,1l198,17r2,2l202,23r,6l202,31r2,l211,32r4,2l218,36r2,4l221,45r-1,4l218,53r-3,3l210,57r-6,l201,57xm127,58r,3l127,67r-1,3l124,73r-3,3l116,76r-5,l107,73r-2,-3l104,67r,-6l104,58r-3,1l96,58,91,57,89,55,87,50,86,45r1,-5l89,37r4,-2l96,32r6,l105,32r-1,-3l105,24r1,-3l108,18r3,-2l117,15r4,1l125,18r2,3l128,24r,6l128,32r3,l138,34r3,1l144,37r2,4l147,46r-1,4l144,55r-3,2l137,58r-7,l127,58xm49,58r1,3l49,67r-1,3l46,73r-3,3l39,77,34,76,30,73,28,70,26,67r,-6l26,59r-2,l18,58,15,57,12,55,9,51,8,46,9,41r3,-4l15,35r3,-1l24,32r3,l27,30r,-6l28,21r2,-3l34,16r5,-1l44,16r3,2l49,21r1,3l51,30r-1,4l54,32r6,2l64,36r2,2l69,41r,5l68,51r-2,4l63,57r-3,1l53,59,49,58xm431,21r-1,-3l428,10,426,7,423,3,418,1,411,r-7,1l399,3r-3,3l392,9r-2,8l389,19r-1,1l384,21r-3,2l379,25r-3,3l375,31r-3,-3l369,25r-3,-1l364,23r-5,-1l357,22r,-3l355,11,352,7,348,4,343,1r-6,l330,1r-5,2l321,6r-2,4l316,17r,3l313,20r-4,2l307,23r-3,2l302,27r-2,4l298,28r-2,-2l292,24r-3,-1l285,23r-2,l283,20r-2,-8l279,8,275,5,270,2r-7,l257,2r-6,2l247,7r-2,4l242,18r,3l240,21r-4,2l234,24r-3,2l228,29r-1,3l224,29r-2,-2l219,25r-2,l211,24r-1,l209,21r-2,-7l205,9,202,6,197,4,190,3r-7,l178,6r-3,2l171,12r-2,7l168,22r-1,l163,24r-3,1l158,27r-2,3l154,34r-3,-4l148,28r-2,-1l143,26r-4,-1l137,25r,-3l135,15r-2,-5l128,7,123,5,117,4r-7,1l105,7r-4,3l99,14r-3,6l96,23r-3,1l87,26r-2,2l82,31r-2,5l78,41,77,36,75,31,71,28,68,27,62,25r-3,l59,22,57,15,55,10,50,7,46,5,39,4,33,5,27,7r-4,3l21,14r-3,7l18,23r-3,1l9,27,6,29,3,34,1,39,,46r1,6l3,58r3,4l9,64r7,2l19,67r,3l21,78r2,4l26,86r6,2l38,89r6,-1l49,86r5,-4l56,78r2,-8l58,67r3,-1l67,65r3,-2l74,60r3,-4l78,49r2,7l82,60r3,2l88,64r6,2l97,66r,4l98,78r2,4l104,85r4,3l116,88r6,l127,85r3,-3l134,78r2,-8l136,66r2,l143,65r3,-1l148,62r3,-2l154,56r2,3l159,61r2,2l164,64r4,1l169,65r,4l171,77r3,4l177,84r5,2l188,87r8,-1l201,84r3,-3l206,77r2,-8l209,65r2,l216,64r3,-1l222,61r3,-3l227,55r2,3l231,60r4,2l237,63r4,1l243,64r,4l245,76r2,4l250,83r6,2l262,86r6,-1l273,83r5,-3l280,76r2,-8l282,64r2,l289,63r3,-1l296,60r2,-3l301,53r2,4l305,59r2,2l310,62r5,1l317,63r,4l318,75r2,4l324,82r4,2l336,85r6,-1l347,82r3,-3l353,75r3,-8l356,63r2,l363,62r3,-2l369,58r2,-2l375,51r1,5l379,58r2,2l384,61r5,2l390,63r,3l392,73r2,5l398,82r5,2l409,85r8,-1l422,82r3,-4l427,73r2,-7l430,63r3,l440,60r4,-2l447,53r2,-5l450,41r-1,-6l447,29r-3,-4l441,23r-7,-2l431,21xe" fillcolor="#662b25" stroked="f">
                <v:path arrowok="t" o:connecttype="custom" o:connectlocs="254000,41910;242570,23495;257175,6985;276860,19685;220345,34925;205740,40640;196215,21590;213360,6985;231140,21590;174625,37465;158750,37465;151765,19685;170180,8890;186055,24765;127635,41910;113030,36195;107315,19685;125730,10795;140335,28575;80010,44450;64135,37465;64770,20320;80645,13335;92710,31750;29210,46355;11430,36830;17145,20320;31750,15240;41910,34925;265430,635;241935,14605;226695,12065;200660,10795;185420,15240;163195,1270;144780,18415;130175,5715;106045,13970;88265,15875;64135,6350;48895,22860;29210,3175;3810,18415;12065,44450;36830,44450;53975,39370;77470,55880;95885,38100;110490,51435;133985,41275;153035,40640;176530,50800;192405,36195;208280,53340;232410,38100;247650,41910;272415,41910;281940,15875" o:connectangles="0,0,0,0,0,0,0,0,0,0,0,0,0,0,0,0,0,0,0,0,0,0,0,0,0,0,0,0,0,0,0,0,0,0,0,0,0,0,0,0,0,0,0,0,0,0,0,0,0,0,0,0,0,0,0,0,0,0"/>
                <o:lock v:ext="edit" verticies="t"/>
              </v:shape>
              <v:shape id="Freeform 91" o:spid="_x0000_s1104" style="position:absolute;left:6184;top:9645;width:140;height:153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z08UA&#10;AADbAAAADwAAAGRycy9kb3ducmV2LnhtbESPQWvCQBSE70L/w/IKvemmQrVE1xBShBbag9bW6yP7&#10;3MRk34bsVuO/dwuCx2FmvmGW2WBbcaLe144VPE8SEMSl0zUbBbvv9fgVhA/IGlvHpOBCHrLVw2iJ&#10;qXZn3tBpG4yIEPYpKqhC6FIpfVmRRT9xHXH0Dq63GKLsjdQ9niPctnKaJDNpsea4UGFHRUVls/2z&#10;Ct4+O5N//ZZ7Ph6Kj9nPy87sm0Spp8chX4AINIR7+NZ+1wrmc/j/En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PPTxQAAANsAAAAPAAAAAAAAAAAAAAAAAJgCAABkcnMv&#10;ZG93bnJldi54bWxQSwUGAAAAAAQABAD1AAAAigMAAAAA&#10;" path="m12,l8,2,3,4,1,8,,12r1,4l3,20r5,3l12,24r4,-1l19,20r2,-4l22,12,21,8,19,4,16,2,12,xe" fillcolor="#662b25" stroked="f">
                <v:path arrowok="t" o:connecttype="custom" o:connectlocs="7620,0;5080,1270;1905,2540;635,5080;0,7620;635,10160;1905,12700;5080,14605;7620,15240;10160,14605;12065,12700;13335,10160;13970,7620;13335,5080;12065,2540;10160,1270;7620,0" o:connectangles="0,0,0,0,0,0,0,0,0,0,0,0,0,0,0,0,0"/>
              </v:shape>
              <v:shape id="Freeform 92" o:spid="_x0000_s1105" style="position:absolute;left:5689;top:9423;width:133;height:133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4OsAA&#10;AADbAAAADwAAAGRycy9kb3ducmV2LnhtbERPy4rCMBTdD/gP4QqzG1NdzEg1ihQFQTc+Frq7NNem&#10;2NzUJtbq15vFgMvDeU/nna1ES40vHSsYDhIQxLnTJRcKjofVzxiED8gaK8ek4Eke5rPe1xRT7R68&#10;o3YfChFD2KeowIRQp1L63JBFP3A1ceQurrEYImwKqRt8xHBbyVGS/EqLJccGgzVlhvLr/m4VZPTa&#10;nEe7oyZz6Fa3rN1ulqdcqe9+t5iACNSFj/jfvdYK/uLY+CX+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y4OsAAAADbAAAADwAAAAAAAAAAAAAAAACYAgAAZHJzL2Rvd25y&#10;ZXYueG1sUEsFBgAAAAAEAAQA9QAAAIUDAAAAAA==&#10;" path="m3,4l,8r,3l3,15r2,4l9,21r3,l16,20r3,-3l21,13r,-4l19,5,17,2,13,1,10,,6,2,3,4xe" fillcolor="#662b25" stroked="f">
                <v:path arrowok="t" o:connecttype="custom" o:connectlocs="1905,2540;0,5080;0,6985;1905,9525;3175,12065;5715,13335;7620,13335;10160,12700;12065,10795;13335,8255;13335,5715;12065,3175;10795,1270;8255,635;6350,0;3810,1270;1905,2540" o:connectangles="0,0,0,0,0,0,0,0,0,0,0,0,0,0,0,0,0"/>
              </v:shape>
              <v:shape id="Freeform 93" o:spid="_x0000_s1106" style="position:absolute;left:5543;top:9296;width:451;height:406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bq8UA&#10;AADbAAAADwAAAGRycy9kb3ducmV2LnhtbESPzWrDMBCE74W+g9hCLyWRW8ifE9mUhpJATk17yHGx&#10;NrZTa2UsxVbz9FEg0OMwM98wqzyYRvTUudqygtdxAoK4sLrmUsHP9+doDsJ5ZI2NZVLwRw7y7PFh&#10;ham2A39Rv/eliBB2KSqovG9TKV1RkUE3ti1x9I62M+ij7EqpOxwi3DTyLUmm0mDNcaHClj4qKn73&#10;Z6PgFBaHzculT6ZrDLParM+TYUdKPT+F9yUIT8H/h+/trVYwW8DtS/w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BurxQAAANsAAAAPAAAAAAAAAAAAAAAAAJgCAABkcnMv&#10;ZG93bnJldi54bWxQSwUGAAAAAAQABAD1AAAAigMAAAAA&#10;" path="m46,6l43,4,41,2r-3,l36,2,33,4,32,5,29,3,22,1,18,,14,1,10,3,4,8,1,13,,19r,4l1,27r5,5l7,34,6,37,4,43r2,4l7,51r3,4l14,60r5,3l24,64r5,l33,63r5,-3l40,58r2,2l50,63r4,l58,63r4,-2l67,57r3,-7l71,45r,-4l69,37,64,31,62,28r,-1l62,24r,-2l61,20,60,19,57,17r-1,5l54,26r-2,3l51,30r2,1l57,35r2,3l60,41r,4l58,48r-3,3l51,53r-3,l44,52,40,49,38,47r-1,2l33,53r-3,2l27,57,23,55,18,53,15,50,14,46r,-3l15,40r3,-6l19,32,17,31,13,28,11,25,10,22r1,-3l13,14r3,-3l19,9r3,l26,10r5,3l33,15r1,-2l36,10,38,9,40,7,43,6r3,xe" fillcolor="#662b25" stroked="f">
                <v:path arrowok="t" o:connecttype="custom" o:connectlocs="27305,2540;24130,1270;20955,2540;18415,1905;11430,0;6350,1905;635,8255;0,14605;3810,20320;3810,23495;3810,29845;6350,34925;12065,40005;18415,40640;24130,38100;26670,38100;34290,40005;39370,38735;44450,31750;45085,26035;40640,19685;39370,17145;39370,13970;38100,12065;35560,13970;33020,18415;33655,19685;37465,24130;38100,28575;34925,32385;30480,33655;25400,31115;23495,31115;19050,34925;14605,34925;9525,31750;8890,27305;11430,21590;10795,19685;6985,15875;6985,12065;10160,6985;13970,5715;19685,8255;21590,8255;24130,5715;27305,3810" o:connectangles="0,0,0,0,0,0,0,0,0,0,0,0,0,0,0,0,0,0,0,0,0,0,0,0,0,0,0,0,0,0,0,0,0,0,0,0,0,0,0,0,0,0,0,0,0,0,0"/>
              </v:shape>
              <v:shape id="Freeform 94" o:spid="_x0000_s1107" style="position:absolute;left:6578;top:5797;width:203;height:83;visibility:visible;mso-wrap-style:square;v-text-anchor:top" coordsize="3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XsMUA&#10;AADbAAAADwAAAGRycy9kb3ducmV2LnhtbERPTWvCQBC9C/0PyxS8SN3Yg4Q0q7QFsR6qNhWkt2l2&#10;mkSzsyG7NdFf7x4Ej4/3nc57U4sTta6yrGAyjkAQ51ZXXCjYfS+eYhDOI2usLZOCMzmYzx4GKSba&#10;dvxFp8wXIoSwS1BB6X2TSOnykgy6sW2IA/dnW4M+wLaQusUuhJtaPkfRVBqsODSU2NB7Sfkx+zcK&#10;qm69ObyNltN99rn9PU4O8eVn5ZQaPvavLyA89f4uvrk/tII4rA9fw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tewxQAAANsAAAAPAAAAAAAAAAAAAAAAAJgCAABkcnMv&#10;ZG93bnJldi54bWxQSwUGAAAAAAQABAD1AAAAigMAAAAA&#10;" path="m32,8l31,7,28,5,26,2,22,1,19,,15,,11,1,8,2,6,4,4,5,,8,,9r9,l10,10r,1l13,13r4,l20,13r2,-2l24,10r,-1l32,8xe" fillcolor="#662b25" stroked="f">
                <v:path arrowok="t" o:connecttype="custom" o:connectlocs="20320,5080;19685,4445;17780,3175;16510,1270;13970,635;12065,0;9525,0;6985,635;5080,1270;3810,2540;2540,3175;0,5080;0,5715;5715,5715;6350,6350;6350,6985;8255,8255;10795,8255;12700,8255;13970,6985;15240,6350;15240,5715;20320,5080" o:connectangles="0,0,0,0,0,0,0,0,0,0,0,0,0,0,0,0,0,0,0,0,0,0,0"/>
              </v:shape>
              <v:shape id="Freeform 95" o:spid="_x0000_s1108" style="position:absolute;left:6623;top:5988;width:95;height:152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pgmcQA&#10;AADbAAAADwAAAGRycy9kb3ducmV2LnhtbESPQWvCQBSE74X+h+UVvNWNLUhIXaUIpVLwoA1Yb4/s&#10;azY0+zbNvsb4711B6HGYmW+YxWr0rRqoj01gA7NpBoq4Crbh2kD5+faYg4qCbLENTAbOFGG1vL9b&#10;YGHDiXc07KVWCcKxQANOpCu0jpUjj3EaOuLkfYfeoyTZ19r2eEpw3+qnLJtrjw2nBYcdrR1VP/s/&#10;b2CQ52y7KbX+Elfm6+P7x/FAv8ZMHsbXF1BCo/yHb+2NNZDP4Pol/QC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YJnEAAAA2wAAAA8AAAAAAAAAAAAAAAAAmAIAAGRycy9k&#10;b3ducmV2LnhtbFBLBQYAAAAABAAEAPUAAACJAwAAAAA=&#10;" path="m4,10l1,18,,21r4,3l5,21,9,12,13,6,15,2r,-1l13,,10,3,4,10xe" fillcolor="#662b25" stroked="f">
                <v:path arrowok="t" o:connecttype="custom" o:connectlocs="2540,6350;635,11430;0,13335;2540,15240;3175,13335;5715,7620;8255,3810;9525,1270;9525,635;8255,0;6350,1905;2540,6350" o:connectangles="0,0,0,0,0,0,0,0,0,0,0,0"/>
              </v:shape>
              <v:shape id="Freeform 96" o:spid="_x0000_s1109" style="position:absolute;left:6559;top:5899;width:489;height:463;visibility:visible;mso-wrap-style:square;v-text-anchor:top" coordsize="7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388QA&#10;AADbAAAADwAAAGRycy9kb3ducmV2LnhtbESPQWsCMRSE70L/Q3gFb5qtYJWtUYoitRep1oLHx+a5&#10;Wbp5WTavuu2vNwXB4zAz3zCzRedrdaY2VoENPA0zUMRFsBWXBg6f68EUVBRki3VgMvBLERbzh94M&#10;cxsuvKPzXkqVIBxzNOBEmlzrWDjyGIehIU7eKbQeJcm21LbFS4L7Wo+y7Fl7rDgtOGxo6aj43v94&#10;A6e/d5HJODt8rbZvK9f4zfHjGIzpP3avL6CEOrmHb+2NNTAdwf+X9A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bN/PEAAAA2wAAAA8AAAAAAAAAAAAAAAAAmAIAAGRycy9k&#10;b3ducmV2LnhtbFBLBQYAAAAABAAEAPUAAACJAwAAAAA=&#10;" path="m77,6l76,4,75,2,73,1,71,,66,,65,,64,4r4,1l71,10r-1,8l66,27r2,8l70,43r,3l68,51r-3,2l61,56r-7,7l50,67,45,66,38,64,29,62,24,61r,-17l20,44,19,58r1,1l13,57,10,56,7,54,5,52r,-2l5,45r,-1l,39r,7l1,55r4,3l11,62r7,3l24,67r16,4l51,73r3,-2l61,65r5,-4l70,58r4,-4l76,50r1,-4l77,44r,-3l76,39,74,35,73,29,76,18,77,6xe" fillcolor="#662b25" stroked="f">
                <v:path arrowok="t" o:connecttype="custom" o:connectlocs="48895,3810;48260,2540;47625,1270;46355,635;45085,0;41910,0;41275,0;40640,2540;43180,3175;45085,6350;44450,11430;41910,17145;43180,22225;44450,27305;44450,29210;43180,32385;41275,33655;38735,35560;34290,40005;31750,42545;28575,41910;24130,40640;18415,39370;15240,38735;15240,27940;12700,27940;12065,36830;12700,37465;8255,36195;6350,35560;4445,34290;3175,33020;3175,31750;3175,28575;3175,27940;0,24765;0,29210;635,34925;3175,36830;6985,39370;11430,41275;15240,42545;25400,45085;32385,46355;34290,45085;38735,41275;41910,38735;44450,36830;46990,34290;48260,31750;48895,29210;48895,27940;48895,26035;48260,24765;46990,22225;46355,18415;48260,11430;48895,3810" o:connectangles="0,0,0,0,0,0,0,0,0,0,0,0,0,0,0,0,0,0,0,0,0,0,0,0,0,0,0,0,0,0,0,0,0,0,0,0,0,0,0,0,0,0,0,0,0,0,0,0,0,0,0,0,0,0,0,0,0,0"/>
              </v:shape>
              <v:shape id="Freeform 97" o:spid="_x0000_s1110" style="position:absolute;left:4565;top:6057;width:1550;height:1905;visibility:visible;mso-wrap-style:square;v-text-anchor:top" coordsize="24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6Cr8A&#10;AADbAAAADwAAAGRycy9kb3ducmV2LnhtbESPzQrCMBCE74LvEFbwpqkKUqpRVFS8+gPibWnWtths&#10;ShO1+vRGEDwOM/MNM503phQPql1hWcGgH4EgTq0uOFNwOm56MQjnkTWWlknBixzMZ+3WFBNtn7yn&#10;x8FnIkDYJagg975KpHRpTgZd31bEwbva2qAPss6krvEZ4KaUwygaS4MFh4UcK1rllN4Od6OASlec&#10;l9X1/Vp7N9hu42i3uayV6naaxQSEp8b/w7/2TiuIR/D9En6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aroKvwAAANsAAAAPAAAAAAAAAAAAAAAAAJgCAABkcnMvZG93bnJl&#10;di54bWxQSwUGAAAAAAQABAD1AAAAhAMAAAAA&#10;" path="m117,286r-9,-7l85,259r-6,-7l71,243r-7,-9l55,223,48,211,41,198,33,183,26,168,22,153,18,139,14,126,13,112,12,98r,-12l13,74,14,62,18,41,21,27,24,16r1,-4l234,36r,10l233,73r-2,20l228,115r-5,25l215,167r-4,13l205,193r-7,13l191,217r-8,11l174,237r-8,10l157,254r-14,14l129,277r-8,6l117,286xm227,169r6,-27l237,116r4,-23l243,72r1,-32l243,29,18,,15,5r-4,9l7,31,2,52,1,65,,78,,93r1,15l3,125r3,16l11,158r7,18l25,192r7,14l40,219r8,12l65,253r16,17l106,293r10,7l130,290r34,-29l173,252r10,-10l192,231r9,-11l209,208r7,-13l222,182r5,-13xe" fillcolor="#662b25" stroked="f">
                <v:path arrowok="t" o:connecttype="custom" o:connectlocs="68580,177165;50165,160020;40640,148590;30480,133985;20955,116205;13970,97155;8890,80010;7620,62230;8255,46990;11430,26035;15240,10160;148590,22860;147955,46355;144780,73025;136525,106045;130175,122555;121285,137795;110490,150495;99695,161290;81915,175895;74295,181610;147955,90170;153035,59055;154940,25400;11430,0;6985,8890;1270,33020;0,49530;635,68580;3810,89535;11430,111760;20320,130810;30480,146685;51435,171450;73660,190500;104140,165735;116205,153670;127635,139700;137160,123825;144145,107315" o:connectangles="0,0,0,0,0,0,0,0,0,0,0,0,0,0,0,0,0,0,0,0,0,0,0,0,0,0,0,0,0,0,0,0,0,0,0,0,0,0,0,0"/>
                <o:lock v:ext="edit" verticies="t"/>
              </v:shape>
              <v:shape id="Freeform 98" o:spid="_x0000_s1111" style="position:absolute;left:4705;top:6248;width:1276;height:1556;visibility:visible;mso-wrap-style:square;v-text-anchor:top" coordsize="2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H9MMA&#10;AADbAAAADwAAAGRycy9kb3ducmV2LnhtbESP3YrCMBSE7xd8h3AE7zRVd1epRhFB0StZ9QGOzemP&#10;Nielibbu05sFYS+HmfmGmS9bU4oH1a6wrGA4iEAQJ1YXnCk4nzb9KQjnkTWWlknBkxwsF52POcba&#10;NvxDj6PPRICwi1FB7n0VS+mSnAy6ga2Ig5fa2qAPss6krrEJcFPKURR9S4MFh4UcK1rnlNyOd6Pg&#10;uuNDcWmbbJUeovHvZPuVpG6vVK/brmYgPLX+P/xu77SC6Sf8fQ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+H9MMAAADbAAAADwAAAAAAAAAAAAAAAACYAgAAZHJzL2Rv&#10;d25yZXYueG1sUEsFBgAAAAAEAAQA9QAAAIgDAAAAAA==&#10;" path="m174,71r1,12l178,96r2,11l181,111r-1,1l174,111r-3,-1l168,108r-2,-5l164,95r,-4l163,88r-2,-1l160,87r-1,l158,89r,3l158,97r2,11l162,122r2,11l165,138r-2,l155,133r-3,-2l151,126r-2,-6l149,112r-1,-4l147,106r-1,-2l145,103r-1,l143,103r-1,1l141,105r-1,7l140,118r-1,l135,117r-1,-2l132,112r-1,-3l131,104r,-2l130,101r-1,-1l128,100r-2,1l124,104r-2,11l121,126r2,6l128,142r5,10l139,159r2,2l144,162r2,l148,162r3,-1l156,159r10,-1l171,158r-1,1l170,161r-2,2l164,165r-11,2l148,167r4,1l160,169r5,1l167,172r2,1l169,175r-2,2l159,178r-11,-2l143,173r2,4l150,186r1,5l150,193r-2,2l147,195r-2,-4l140,184r-5,-8l133,170r,1l129,173r-5,2l121,175r1,-3l124,167r3,-4l129,161r-3,-6l120,139r-2,-3l115,133r-1,l112,135r-3,4l107,144r-5,16l99,172r2,3l105,177r4,2l110,179r-1,2l105,185r-5,2l98,188r,4l99,195r4,3l104,202r-1,1l108,204r9,1l124,204r3,-1l126,207r-4,6l119,215r-4,1l112,216r-1,l112,218r2,6l114,228r-1,1l111,229r-5,-2l103,223r-1,-2l101,224r-2,5l95,235r-2,1l91,233r-2,-5l89,222r1,-2l87,221r-4,2l78,224r-4,l75,222r3,-4l80,213r1,-2l77,210r-8,-3l65,204r-1,-2l67,202r4,-1l77,201r1,l79,202r1,l82,202r2,-2l87,197r1,-2l89,191r,-3l87,187r-4,-2l79,182r-1,-2l80,179r4,-3l88,173r1,l90,167r,-12l89,149r-1,-6l87,138r-2,-2l83,137r-3,2l77,143r-4,4l66,156r-4,4l63,162r3,4l68,170r1,5l67,173r-5,-1l59,169r-1,-1l57,170r-3,3l52,176r-4,3l45,184r-2,3l42,186r-1,-5l44,171r4,-4l46,169r-5,2l34,172r-4,-1l31,169r3,-4l41,161r4,-1l41,161r-8,-1l27,157r-2,-5l28,152r7,l43,153r8,l54,152r3,-1l58,149r2,-1l64,143r6,-7l74,132r4,-4l79,125r1,-4l79,113r-2,-6l75,100,74,95r,-3l73,91,72,90r-2,l68,90r-1,1l67,94r,2l67,102r-1,8l65,113r-2,4l61,120r-2,1l54,123r-1,l53,117r2,-13l55,99,54,96,52,95r-1,l50,99r-1,9l46,120r-3,9l42,131r-2,2l38,135r-3,1l32,135r-2,l31,131r2,-8l35,111,39,99r,-11l39,82,38,80r,-1l35,86r-6,17l27,106r-2,3l23,110r-2,1l18,111r-1,l18,103,22,87r1,-9l24,66,25,56r,-5l24,51r-2,1l20,57r-2,9l17,70r-2,4l13,76r-2,1l8,78r-2,l7,74,8,66,9,60,9,50,10,40r,-9l10,27r,-4l11,18r2,-4l17,10,20,7r3,l25,7r4,1l32,9r6,3l40,17r1,4l41,25r-1,4l38,34r-3,3l33,39r5,6l47,54r17,9l77,69r2,-3l84,58r6,-9l92,45r,-2l89,39,83,28,75,17,68,14r-5,l63,11,65,8,67,6,69,5r4,l79,6r4,3l87,15r3,5l92,22r5,-2l103,17r3,l112,19r3,1l119,23r2,3l123,29r2,7l125,40r-2,4l121,47r-4,3l114,50r1,4l119,60r4,6l125,69r8,-3l146,61r12,-7l164,49r-2,-4l159,36r,-7l161,25r4,-3l171,20r3,-1l178,19r3,2l183,23r2,2l186,28r2,3l188,36r2,9l192,59r2,11l194,76r-2,l187,76r-2,-1l184,72r-1,-3l181,64r,-3l180,60r-1,-1l178,60r-3,4l174,71xm189,80r10,1l201,80r-1,-5l198,63,195,48,193,37r-2,-9l188,20r-3,-3l182,14r-6,-2l170,12r-6,3l160,17r-4,3l154,24r-2,6l152,36r2,7l158,47r-7,4l142,57r-9,3l127,62r-6,-8l123,51r3,-4l128,45r1,-4l130,37r,-5l127,25r-5,-6l119,17r-4,-3l111,11r-3,-1l102,10r-4,1l94,14r-1,1l92,12,89,8,86,5,84,3,81,2,78,1,72,,67,1,64,2,62,4r-3,6l58,16r1,l63,17r4,2l72,22r9,14l86,44,74,60,66,57,53,49,45,43,41,40r2,-2l46,32r1,-4l48,24r,-4l46,15,43,10,40,6,35,4,31,3,24,2,17,3,12,4,10,6,8,9,6,12,4,22,3,32r,12l2,57r,9l1,72,,81r,5l4,86r8,-2l17,79r2,-2l17,85r-4,16l10,113r,6l15,119r8,-1l27,115r2,-3l27,121r-3,11l24,138r,2l26,140r5,1l34,141r4,-1l41,140r1,-2l47,130r2,-3l50,131r2,l55,130r6,-2l64,124r5,-8l71,111r2,5l73,123r-5,7l61,139r-4,3l53,145r-3,2l46,148r-8,l28,147r-8,2l17,150r1,3l22,158r5,3l30,163r-1,1l27,168r-1,4l26,176r1,1l31,177r4,l38,177r-3,4l35,186r6,6l45,196r2,-4l50,186r2,-3l54,181r3,-3l58,176r2,1l65,179r5,-1l72,178r,-3l72,169r-3,-6l68,160r2,-2l75,152r6,-5l83,145r1,5l84,160r,6l83,170r-4,2l77,176r-4,3l72,181r1,2l78,187r5,3l84,191r-4,6l75,197r-6,l62,199r-3,l59,200r1,3l61,206r3,4l71,213r3,l72,216r-2,5l69,226r,2l72,228r7,1l83,227r2,-1l85,230r2,7l91,242r3,3l98,242r4,-5l103,232r-1,-2l105,232r6,3l117,235r1,l119,231r,-6l117,221r,-1l118,220r3,-1l125,217r4,-4l131,208r1,-5l131,199r,-1l125,199r-11,l107,196r-3,-4l106,191r4,-3l114,183r3,-4l114,177r-4,-4l106,171r-2,-1l105,165r3,-10l111,146r2,-4l117,146r4,7l123,158r1,2l122,163r-2,5l118,175r,2l120,179r5,l129,178r2,l133,182r5,7l142,197r4,4l148,201r4,-4l155,195r,-4l155,189r,-3l153,182r-2,-2l155,181r9,1l171,179r3,-3l174,173r-3,-4l166,167r-2,l169,166r6,-6l179,155r,-2l170,152r-11,l155,153r-5,3l146,156r-3,l136,147r-5,-7l129,132r-1,-7l128,119r-1,-6l129,117r4,7l141,128r3,1l145,117r,2l146,126r1,4l149,135r3,3l155,141r12,3l170,144r-5,-36l167,111r6,6l182,118r3,-1l180,74r,1l181,77r3,2l189,80xe" fillcolor="#662b25" stroked="f">
                <v:path arrowok="t" o:connecttype="custom" o:connectlocs="104140,57785;103505,87630;90170,66040;81915,63500;92710,102870;96520,106680;95885,121285;77470,109220;64770,101600;65405,125730;70485,137160;59055,149860;51435,133985;53340,127000;56515,109855;39370,101600;30480,113665;21590,104775;36195,95885;46990,60325;40005,74295;31115,68580;24765,62865;10795,70485;9525,46990;6350,14605;26035,15875;58420,28575;50165,3810;78105,18415;92710,38735;116205,14605;116840,45720;127000,47625;99060,12700;80010,29845;62230,6985;39370,2540;28575,27305;15240,1270;0,51435;17145,73025;29845,82550;38735,88265;19050,103505;28575,124460;45720,107315;48895,111760;37465,127000;52705,144145;74295,149225;83185,126365;67310,108585;74930,111125;98425,123825;105410,106045;86360,93345;92710,80010;114300,46990" o:connectangles="0,0,0,0,0,0,0,0,0,0,0,0,0,0,0,0,0,0,0,0,0,0,0,0,0,0,0,0,0,0,0,0,0,0,0,0,0,0,0,0,0,0,0,0,0,0,0,0,0,0,0,0,0,0,0,0,0,0,0"/>
                <o:lock v:ext="edit" verticies="t"/>
              </v:shape>
              <v:shape id="Freeform 99" o:spid="_x0000_s1112" style="position:absolute;left:5334;top:6413;width:69;height:57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+QMQA&#10;AADbAAAADwAAAGRycy9kb3ducmV2LnhtbESPT4vCMBTE7wt+h/AEb2uq4CLVKCos24sL/ql4fDTP&#10;tpi8lCZq3U+/WVjwOMzMb5j5srNG3Kn1tWMFo2ECgrhwuuZSwfHw+T4F4QOyRuOYFDzJw3LRe5tj&#10;qt2Dd3Tfh1JECPsUFVQhNKmUvqjIoh+6hjh6F9daDFG2pdQtPiLcGjlOkg9psea4UGFDm4qK6/5m&#10;FRzyPMvwZ7s6m9N4slt/m6+rzpUa9LvVDESgLrzC/+1MK5hO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/kDEAAAA2wAAAA8AAAAAAAAAAAAAAAAAmAIAAGRycy9k&#10;b3ducmV2LnhtbFBLBQYAAAAABAAEAPUAAACJAwAAAAA=&#10;" path="m5,l3,,2,1,,2,,4,,5,2,8,3,9r2,l7,9,9,8,10,5,11,4,10,2,9,1,7,,5,xe" fillcolor="#662b25" stroked="f">
                <v:path arrowok="t" o:connecttype="custom" o:connectlocs="3175,0;1905,0;1270,635;0,1270;0,2540;0,3175;1270,5080;1905,5715;3175,5715;4445,5715;5715,5080;6350,3175;6985,2540;6350,1270;5715,635;4445,0;3175,0" o:connectangles="0,0,0,0,0,0,0,0,0,0,0,0,0,0,0,0,0"/>
              </v:shape>
              <v:shape id="Freeform 100" o:spid="_x0000_s1113" style="position:absolute;left:8623;top:2927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dA8QA&#10;AADbAAAADwAAAGRycy9kb3ducmV2LnhtbESPQWvCQBSE7wX/w/KE3upGLWmIrlIqggcvxop6e2Sf&#10;2WD2bciumv77rlDocZiZb5j5sreNuFPna8cKxqMEBHHpdM2Vgu/9+i0D4QOyxsYxKfghD8vF4GWO&#10;uXYP3tG9CJWIEPY5KjAhtLmUvjRk0Y9cSxy9i+sshii7SuoOHxFuGzlJklRarDkuGGzpy1B5LW5W&#10;QT9Zbd4Pqbmdpx/yVBXrbIvHrVKvw/5zBiJQH/7Df+2NVpCl8Pw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HQPEAAAA2wAAAA8AAAAAAAAAAAAAAAAAmAIAAGRycy9k&#10;b3ducmV2LnhtbFBLBQYAAAAABAAEAPUAAACJAwAAAAA=&#10;" path="m52,79r-3,2l46,82r-4,l39,82,34,80,31,78,29,76,27,74,26,71r1,-3l28,65r2,-3l35,58r2,-1l32,51,,81r5,4l7,84,9,82r5,-2l18,80r4,1l26,84r5,3l35,90r6,2l49,94r7,l62,91r6,-3l73,85r3,-5l79,76r1,-6l80,65r,-5l78,55,77,50,74,47,68,42,60,36,56,31,53,28,51,25,49,22r,-3l50,17r1,-3l54,11r3,-1l60,10r3,l67,13r2,2l71,18r1,3l72,24r-4,7l63,35r6,5l101,15,98,9r-4,4l86,16r-3,l80,15,79,14,77,13,74,8,69,5,66,3,61,2,57,1,52,,46,1,40,2,35,5r-5,5l26,16r-3,6l23,28r2,6l30,44r5,6l41,57r8,6l52,67r2,3l54,72r,3l53,77r-1,2xe" fillcolor="#662b25" stroked="f">
                <v:path arrowok="t" o:connecttype="custom" o:connectlocs="31115,51435;26670,52070;21590,50800;18415,48260;16510,45085;17780,41275;22225,36830;20320,32385;3175,53975;5715,52070;11430,50800;16510,53340;22225,57150;31115,59690;39370,57785;46355,53975;50165,48260;50800,41275;49530,34925;46990,29845;38100,22860;33655,17780;31115,13970;31750,10795;34290,6985;38100,6350;42545,8255;45085,11430;45720,15240;40005,22225;64135,9525;59690,8255;52705,10160;50165,8890;46990,5080;41910,1905;36195,635;29210,635;22225,3175;16510,10160;14605,17780;19050,27940;26035,36195;33020,42545;34290,45720;33655,48895" o:connectangles="0,0,0,0,0,0,0,0,0,0,0,0,0,0,0,0,0,0,0,0,0,0,0,0,0,0,0,0,0,0,0,0,0,0,0,0,0,0,0,0,0,0,0,0,0,0"/>
              </v:shape>
              <v:shape id="Freeform 101" o:spid="_x0000_s1114" style="position:absolute;left:9620;top:3238;width:654;height:578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wD8QA&#10;AADbAAAADwAAAGRycy9kb3ducmV2LnhtbESPQWsCMRSE7wX/Q3hCbzVrEV1Xo0ih1lvVCurtsXlu&#10;Fjcv203U9d83gtDjMDPfMNN5aytxpcaXjhX0ewkI4tzpkgsFu5/PtxSED8gaK8ek4E4e5rPOyxQz&#10;7W68oes2FCJC2GeowIRQZ1L63JBF33M1cfROrrEYomwKqRu8Rbit5HuSDKXFkuOCwZo+DOXn7cUq&#10;yL8ve/OVrgZ6ffhd7trxwS+PA6Veu+1iAiJQG/7Dz/ZKK0hH8Pg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cA/EAAAA2wAAAA8AAAAAAAAAAAAAAAAAmAIAAGRycy9k&#10;b3ducmV2LnhtbFBLBQYAAAAABAAEAPUAAACJAwAAAAA=&#10;" path="m35,91r5,l45,91r6,-1l55,89r6,-4l66,80r7,-8l74,68,73,67,72,62,67,57,62,52,46,43,39,40r-4,6l44,53r-1,4l41,67r-2,5l35,75r-2,1l31,77r-4,l24,76,22,75,20,72,19,69r,-3l20,57,22,47,27,37r6,-8l37,26r3,-3l44,21r6,-1l54,20r3,l61,22r3,3l70,30r4,6l78,49r2,6l103,31,98,27r-5,2l85,32r-2,l81,30,80,27,79,23,77,19,75,14,71,10,64,6,58,2,51,1,43,,37,1,30,3,22,7r-6,5l11,18,6,23,4,29,2,35,,40r,7l,53r1,5l2,63r2,7l6,74r4,4l14,82r4,4l23,89r6,1l35,91xe" fillcolor="#662b25" stroked="f">
                <v:path arrowok="t" o:connecttype="custom" o:connectlocs="25400,57785;32385,57150;38735,53975;46355,45720;46355,42545;42545,36195;29210,27305;22225,29210;27305,36195;24765,45720;20955,48260;17145,48895;13970,47625;12065,43815;12700,36195;17145,23495;23495,16510;27940,13335;34290,12700;38735,13970;44450,19050;49530,31115;65405,19685;59055,18415;52705,20320;50800,17145;48895,12065;45085,6350;36830,1270;27305,0;19050,1905;10160,7620;3810,14605;1270,22225;0,29845;635,36830;2540,44450;6350,49530;11430,54610;18415,57150" o:connectangles="0,0,0,0,0,0,0,0,0,0,0,0,0,0,0,0,0,0,0,0,0,0,0,0,0,0,0,0,0,0,0,0,0,0,0,0,0,0,0,0"/>
              </v:shape>
              <v:shape id="Freeform 102" o:spid="_x0000_s1115" style="position:absolute;left:9175;top:3041;width:477;height:610;visibility:visible;mso-wrap-style:square;v-text-anchor:top" coordsize="7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ji8IA&#10;AADbAAAADwAAAGRycy9kb3ducmV2LnhtbERPz2vCMBS+C/sfwhN2s6kWRKpRhkPYmAfXevH21rw1&#10;Zc1LabK2869fDoMdP77fu8NkWzFQ7xvHCpZJCoK4crrhWsG1PC02IHxA1tg6JgU/5OGwf5jtMNdu&#10;5HcailCLGMI+RwUmhC6X0leGLPrEdcSR+3S9xRBhX0vd4xjDbStXabqWFhuODQY7Ohqqvopvq+B1&#10;OtPbOfO38jhczCVzzx9Y35V6nE9PWxCBpvAv/nO/aAWbODZ+i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KOLwgAAANsAAAAPAAAAAAAAAAAAAAAAAJgCAABkcnMvZG93&#10;bnJldi54bWxQSwUGAAAAAAQABAD1AAAAhwMAAAAA&#10;" path="m17,63r-1,1l15,67r-1,1l13,69r-2,1l9,71,4,70r-2,l,77r9,2l24,85r15,6l48,96r4,-8l51,87,45,83,43,82,42,80r,-2l42,76r,-4l43,70,55,32r,-3l60,24r4,-1l67,23r3,1l71,24r4,-6l69,15,51,8,31,2,22,,19,6r4,1l29,12r2,5l31,21r-1,3l30,25,17,63xe" fillcolor="#662b25" stroked="f">
                <v:path arrowok="t" o:connecttype="custom" o:connectlocs="10795,40005;10160,40640;9525,42545;8890,43180;8255,43815;6985,44450;5715,45085;2540,44450;1270,44450;0,48895;5715,50165;15240,53975;24765,57785;30480,60960;33020,55880;32385,55245;28575,52705;27305,52070;26670,50800;26670,49530;26670,48260;26670,45720;27305,44450;34925,20320;34925,18415;38100,15240;40640,14605;42545,14605;44450,15240;45085,15240;47625,11430;43815,9525;32385,5080;19685,1270;13970,0;12065,3810;14605,4445;18415,7620;19685,10795;19685,13335;19050,15240;19050,15875;10795,40005" o:connectangles="0,0,0,0,0,0,0,0,0,0,0,0,0,0,0,0,0,0,0,0,0,0,0,0,0,0,0,0,0,0,0,0,0,0,0,0,0,0,0,0,0,0,0"/>
              </v:shape>
              <v:shape id="Freeform 103" o:spid="_x0000_s1116" style="position:absolute;left:10013;top:3460;width:610;height:635;visibility:visible;mso-wrap-style:square;v-text-anchor:top" coordsize="9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/y8UA&#10;AADbAAAADwAAAGRycy9kb3ducmV2LnhtbESPQWsCMRSE70L/Q3iCt5q1BdGtUcRSUbRQbaHX5+a5&#10;Cd28LJuoa399IxQ8DjPzDTOZta4SZ2qC9axg0M9AEBdeWy4VfH2+PY5AhIissfJMCq4UYDZ96Eww&#10;1/7COzrvYykShEOOCkyMdS5lKAw5DH1fEyfv6BuHMcmmlLrBS4K7Sj5l2VA6tJwWDNa0MFT87E9O&#10;QfE9WOnnjV2+t4uP9XJbv9qD+VWq123nLyAitfEe/m+vtILRGG5f0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j/LxQAAANsAAAAPAAAAAAAAAAAAAAAAAJgCAABkcnMv&#10;ZG93bnJldi54bWxQSwUGAAAAAAQABAD1AAAAigMAAAAA&#10;" path="m29,56r-1,1l25,60r-4,3l16,64,9,62,5,60,,66r12,7l30,83,43,94r10,6l59,93,55,91,50,84r,-7l51,74,71,43r3,-3l80,37r8,2l91,41r5,-6l90,28,76,18,59,6,50,,45,6r4,4l54,15r-2,7l49,26,29,56xe" fillcolor="#662b25" stroked="f">
                <v:path arrowok="t" o:connecttype="custom" o:connectlocs="18415,35560;17780,36195;15875,38100;13335,40005;10160,40640;5715,39370;3175,38100;0,41910;7620,46355;19050,52705;27305,59690;33655,63500;37465,59055;34925,57785;31750,53340;31750,48895;32385,46990;45085,27305;46990,25400;50800,23495;55880,24765;57785,26035;60960,22225;57150,17780;48260,11430;37465,3810;31750,0;28575,3810;31115,6350;34290,9525;33020,13970;31115,16510;18415,35560" o:connectangles="0,0,0,0,0,0,0,0,0,0,0,0,0,0,0,0,0,0,0,0,0,0,0,0,0,0,0,0,0,0,0,0,0"/>
              </v:shape>
              <v:shape id="Freeform 104" o:spid="_x0000_s1117" style="position:absolute;left:10426;top:3708;width:673;height:749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F1MIA&#10;AADbAAAADwAAAGRycy9kb3ducmV2LnhtbERPXWvCMBR9H/gfwhV8W1MHFu2MIg5xg8GwOrbHS3Nt&#10;i8lNabK2+/fLw8DHw/leb0drRE+dbxwrmCcpCOLS6YYrBZfz4XEJwgdkjcYxKfglD9vN5GGNuXYD&#10;n6gvQiViCPscFdQhtLmUvqzJok9cSxy5q+sshgi7SuoOhxhujXxK00xabDg21NjSvqbyVvxYBS92&#10;Ufjzl3n7+L5k4YrHz3ezNErNpuPuGUSgMdzF/+5XrWAV18c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QXUwgAAANsAAAAPAAAAAAAAAAAAAAAAAJgCAABkcnMvZG93&#10;bnJldi54bWxQSwUGAAAAAAQABAD1AAAAhwMAAAAA&#10;" path="m41,14r-1,5l38,23r-3,4l32,31r-4,5l11,54,6,60,1,65,,69r1,4l4,76r3,3l12,83r6,4l29,95r11,10l51,115r4,3l60,114r-2,-2l55,107r-1,-2l54,101r1,-4l56,94r8,-9l78,72r6,-5l89,64r4,-1l96,62r5,l104,62r2,-5l105,56r-5,-2l92,52r-13,l71,55,59,61,49,68r-9,6l37,75r-2,l34,75r,-1l34,70r1,-3l45,56,56,41r4,-4l62,35r3,-1l68,33r3,l75,35r2,2l78,38r6,-6l40,,35,5r1,l37,6r2,3l41,14xe" fillcolor="#662b25" stroked="f">
                <v:path arrowok="t" o:connecttype="custom" o:connectlocs="25400,12065;22225,17145;17780,22860;3810,38100;0,43815;2540,48260;7620,52705;18415,60325;32385,73025;38100,72390;34925,67945;34290,64135;35560,59690;49530,45720;56515,40640;60960,39370;66040,39370;66675,35560;58420,33020;45085,34925;31115,43180;23495,47625;21590,47625;21590,44450;28575,35560;38100,23495;41275,21590;45085,20955;48895,23495;53340,20320;22225,3175;23495,3810;26035,8890" o:connectangles="0,0,0,0,0,0,0,0,0,0,0,0,0,0,0,0,0,0,0,0,0,0,0,0,0,0,0,0,0,0,0,0,0"/>
              </v:shape>
              <v:shape id="Freeform 105" o:spid="_x0000_s1118" style="position:absolute;left:10807;top:4133;width:686;height:731;visibility:visible;mso-wrap-style:square;v-text-anchor:top" coordsize="10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gSsMA&#10;AADbAAAADwAAAGRycy9kb3ducmV2LnhtbESP0WoCMRRE3wv+Q7iCL0Wz+iC6GkUEaZF2Qd0PuGyu&#10;m8XNzbKJGv++KRT6OMzMGWa9jbYVD+p941jBdJKBIK6cbrhWUF4O4wUIH5A1to5JwYs8bDeDtzXm&#10;2j35RI9zqEWCsM9RgQmhy6X0lSGLfuI64uRdXW8xJNnXUvf4THDbylmWzaXFhtOCwY72hqrb+W4V&#10;VB9fZbx/H+eLGA+1iUXB5Xuh1GgYdysQgWL4D/+1P7WC5RR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DgSsMAAADbAAAADwAAAAAAAAAAAAAAAACYAgAAZHJzL2Rv&#10;d25yZXYueG1sUEsFBgAAAAAEAAQA9QAAAIgDAAAAAA==&#10;" path="m32,33r-8,9l16,50,9,52r-4,l,58r5,3l13,69,24,79r8,10l47,107r8,8l60,110r-1,-1l57,107r-1,-5l56,97r1,-4l59,89r5,-6l70,77r7,-7l84,66r5,-4l93,62r7,1l103,65r5,-4l107,59r-4,-3l101,54,98,53,95,52,91,51r-9,1l76,54r-6,4l61,63r-5,4l49,70r-7,1l37,72r-3,l32,70r,-2l34,66r4,-6l48,54,58,46,69,39r4,-1l76,39r3,1l80,42r7,-3l81,32,73,19,66,8,61,,55,3r1,3l54,12,44,22,32,33xe" fillcolor="#662b25" stroked="f">
                <v:path arrowok="t" o:connecttype="custom" o:connectlocs="15240,26670;5715,33020;0,36830;8255,43815;20320,56515;34925,73025;37465,69215;35560,64770;36195,59055;40640,52705;48895,44450;56515,39370;63500,40005;68580,38735;65405,35560;62230,33655;57785,32385;48260,34290;38735,40005;31115,44450;23495,45720;20320,44450;21590,41910;30480,34290;43815,24765;48260,24765;50800,26670;51435,20320;41910,5080;34925,1905;34290,7620;20320,20955" o:connectangles="0,0,0,0,0,0,0,0,0,0,0,0,0,0,0,0,0,0,0,0,0,0,0,0,0,0,0,0,0,0,0,0"/>
              </v:shape>
              <v:shape id="Freeform 106" o:spid="_x0000_s1119" style="position:absolute;left:11233;top:4565;width:584;height:515;visibility:visible;mso-wrap-style:square;v-text-anchor:top" coordsize="9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orsEA&#10;AADbAAAADwAAAGRycy9kb3ducmV2LnhtbESPT4vCMBTE7wt+h/CEva2pHvxTjSKCix614vnRPNtq&#10;81KTrFY//UYQPA4z8xtmtmhNLW7kfGVZQb+XgCDOra64UHDI1j9jED4ga6wtk4IHeVjMO18zTLW9&#10;845u+1CICGGfooIyhCaV0uclGfQ92xBH72SdwRClK6R2eI9wU8tBkgylwYrjQokNrUrKL/s/o+B5&#10;3W4zDAfKnm60Ovnz8eIev0p9d9vlFESgNnzC7/ZGK5gM4PUl/g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eaK7BAAAA2wAAAA8AAAAAAAAAAAAAAAAAmAIAAGRycy9kb3du&#10;cmV2LnhtbFBLBQYAAAAABAAEAPUAAACGAwAAAAA=&#10;" path="m19,30r-6,8l10,45,6,52,4,60,1,72,,78r5,l19,79r17,1l52,79,71,77r9,l83,79r2,2l92,78,88,70,81,58,74,45,71,37r-7,3l64,45r-1,5l53,55,39,61,24,64r-5,l25,57,39,43,49,32r4,-4l58,28r2,1l65,25,44,,38,5r1,2l36,11r-6,6l19,30xe" fillcolor="#662b25" stroked="f">
                <v:path arrowok="t" o:connecttype="custom" o:connectlocs="12065,19050;8255,24130;6350,28575;3810,33020;2540,38100;635,45720;0,49530;3175,49530;12065,50165;22860,50800;33020,50165;45085,48895;50800,48895;52705,50165;53975,51435;58420,49530;55880,44450;51435,36830;46990,28575;45085,23495;40640,25400;40640,28575;40005,31750;33655,34925;24765,38735;15240,40640;12065,40640;15875,36195;24765,27305;31115,20320;33655,17780;36830,17780;38100,18415;41275,15875;27940,0;24130,3175;24765,4445;22860,6985;19050,10795;12065,19050" o:connectangles="0,0,0,0,0,0,0,0,0,0,0,0,0,0,0,0,0,0,0,0,0,0,0,0,0,0,0,0,0,0,0,0,0,0,0,0,0,0,0,0"/>
              </v:shape>
              <v:shape id="Freeform 107" o:spid="_x0000_s1120" style="position:absolute;left:11372;top:5124;width:667;height:673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UOsMA&#10;AADbAAAADwAAAGRycy9kb3ducmV2LnhtbESPQWsCMRSE7wX/Q3iCNzdrlaqrUawgKBVLtYceH5vn&#10;bnDzsmyirv++KQg9DjPfDDNftrYSN2q8caxgkKQgiHOnDRcKvk+b/gSED8gaK8ek4EEelovOyxwz&#10;7e78RbdjKEQsYZ+hgjKEOpPS5yVZ9ImriaN3do3FEGVTSN3gPZbbSr6m6Zu0aDgulFjTuqT8crxa&#10;BdUOT+MIjMzntvh4N/5ntT84pXrddjUDEagN/+EnvdUKpkP4+x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MUOsMAAADbAAAADwAAAAAAAAAAAAAAAACYAgAAZHJzL2Rv&#10;d25yZXYueG1sUEsFBgAAAAAEAAQA9QAAAIgDAAAAAA==&#10;" path="m81,6l76,3,70,1,65,,62,,54,,50,1,46,3,40,8r-7,8l27,25r-3,5l21,33r-3,2l16,35r-5,l9,33,6,26,3,20,,22r,1l1,28r1,6l6,39r2,3l11,43r3,1l18,44r7,-1l32,40,48,33,61,26r4,-4l69,18r2,-2l74,16r3,l80,17r4,3l85,22r1,2l85,27r-1,3l81,32r-4,2l71,36,61,40r-9,4l45,46r-5,2l31,51r-5,1l22,50,20,47r-3,1l29,72r3,-2l32,68r,-2l34,62r5,-3l46,55,56,51r9,-5l74,42r9,-3l89,37r3,-1l94,37r2,2l97,42r,3l96,48r-2,4l92,54r-2,1l88,56r-2,1l84,57r-7,l68,58r-9,2l51,63r-5,5l41,74r-2,3l37,81r-1,5l36,92r1,5l39,102r2,3l43,106r3,-2l45,101r,-6l46,91r1,-5l49,83r3,-2l60,80r9,1l79,82r9,l92,80r4,-3l100,72r2,-6l104,60r1,-6l105,48r,-5l103,40r-1,-3l99,35,97,33,92,31,91,30r,-3l91,21,90,18,88,14,85,10,81,6xe" fillcolor="#662b25" stroked="f">
                <v:path arrowok="t" o:connecttype="custom" o:connectlocs="48260,1905;41275,0;34290,0;29210,1905;20955,10160;15240,19050;11430,22225;6985,22225;3810,16510;0,13970;635,17780;3810,24765;6985,27305;11430,27940;20320,25400;38735,16510;43815,11430;46990,10160;50800,10795;53975,13970;53975,17145;51435,20320;45085,22860;33020,27940;25400,30480;16510,33020;12700,29845;18415,45720;20320,43180;21590,39370;29210,34925;41275,29210;52705,24765;58420,22860;60960,24765;61595,28575;59690,33020;57150,34925;54610,36195;48895,36195;37465,38100;29210,43180;24765,48895;22860,54610;23495,61595;26035,66675;29210,66040;28575,60325;29845,54610;33020,51435;43815,51435;55880,52070;60960,48895;64770,41910;66675,34290;66675,27305;64770,23495;61595,20955;57785,19050;57785,13335;55880,8890;51435,3810" o:connectangles="0,0,0,0,0,0,0,0,0,0,0,0,0,0,0,0,0,0,0,0,0,0,0,0,0,0,0,0,0,0,0,0,0,0,0,0,0,0,0,0,0,0,0,0,0,0,0,0,0,0,0,0,0,0,0,0,0,0,0,0,0,0"/>
              </v:shape>
              <v:shape id="Freeform 108" o:spid="_x0000_s1121" style="position:absolute;left:11753;top:5746;width:134;height:134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UxcQA&#10;AADbAAAADwAAAGRycy9kb3ducmV2LnhtbESPT4vCMBTE7wt+h/AEb2uqyKLVKFIUFtyLfw56ezRv&#10;m7LNS22ytfrpNwuCx2FmfsMsVp2tREuNLx0rGA0TEMS50yUXCk7H7fsUhA/IGivHpOBOHlbL3tsC&#10;U+1uvKf2EAoRIexTVGBCqFMpfW7Ioh+6mjh6366xGKJsCqkbvEW4reQ4ST6kxZLjgsGaMkP5z+HX&#10;KsjosbuM9ydN5thtr1n7tducc6UG/W49BxGoC6/ws/2pFcwm8P8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VMXEAAAA2wAAAA8AAAAAAAAAAAAAAAAAmAIAAGRycy9k&#10;b3ducmV2LnhtbFBLBQYAAAAABAAEAPUAAACJAwAAAAA=&#10;" path="m10,21r4,-1l18,18r2,-3l21,10,20,6,18,3,14,1,10,,6,1,3,3,1,6,,10r1,5l3,18r3,2l10,21xe" fillcolor="#662b25" stroked="f">
                <v:path arrowok="t" o:connecttype="custom" o:connectlocs="6350,13335;8890,12700;11430,11430;12700,9525;13335,6350;12700,3810;11430,1905;8890,635;6350,0;3810,635;1905,1905;635,3810;0,6350;635,9525;1905,11430;3810,12700;6350,13335" o:connectangles="0,0,0,0,0,0,0,0,0,0,0,0,0,0,0,0,0"/>
              </v:shape>
              <v:shape id="Freeform 109" o:spid="_x0000_s1122" style="position:absolute;left:11988;top:5695;width:121;height:134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hUsMA&#10;AADbAAAADwAAAGRycy9kb3ducmV2LnhtbESPQWvCQBSE74L/YXlCb7pRsNXoKiIoniqNhV4f2WcS&#10;zL4NeatJ/fXdQqHHYWa+Ydbb3tXqQa1Ung1MJwko4tzbigsDn5fDeAFKArLF2jMZ+CaB7WY4WGNq&#10;fccf9MhCoSKEJUUDZQhNqrXkJTmUiW+Io3f1rcMQZVto22IX4a7WsyR51Q4rjgslNrQvKb9ld2fg&#10;/J7t32Qux672Wfg6zOScPBfGvIz63QpUoD78h//aJ2tgOYffL/EH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vhUsMAAADbAAAADwAAAAAAAAAAAAAAAACYAgAAZHJzL2Rv&#10;d25yZXYueG1sUEsFBgAAAAAEAAQA9QAAAIgDAAAAAA==&#10;" path="m9,l6,1,3,3,1,6,,10r1,4l3,17r3,3l9,21r4,-1l16,17r3,-3l19,10r,-4l16,3,13,1,9,xe" fillcolor="#662b25" stroked="f">
                <v:path arrowok="t" o:connecttype="custom" o:connectlocs="5715,0;3810,635;1905,1905;635,3810;0,6350;635,8890;1905,10795;3810,12700;5715,13335;8255,12700;10160,10795;12065,8890;12065,6350;12065,3810;10160,1905;8255,635;5715,0" o:connectangles="0,0,0,0,0,0,0,0,0,0,0,0,0,0,0,0,0"/>
              </v:shape>
              <v:shape id="Freeform 110" o:spid="_x0000_s1123" style="position:absolute;left:11760;top:5848;width:584;height:62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2tsQA&#10;AADbAAAADwAAAGRycy9kb3ducmV2LnhtbESPQWvCQBSE70L/w/IK3nRjDlKjq5SWghTUVgXp7TX7&#10;mgSz74XsatJ/7xaEHoeZ+YZZrHpXqyu1vhI2MBknoIhzsRUXBo6Ht9ETKB+QLdbCZOCXPKyWD4MF&#10;ZlY6/qTrPhQqQthnaKAMocm09nlJDv1YGuLo/UjrMETZFtq22EW4q3WaJFPtsOK4UGJDLyXl5/3F&#10;GXg9V9+bbrI7SScu/Uj9evv1LsYMH/vnOahAffgP39tra2A2hb8v8Qf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trbEAAAA2wAAAA8AAAAAAAAAAAAAAAAAmAIAAGRycy9k&#10;b3ducmV2LnhtbFBLBQYAAAAABAAEAPUAAACJAwAAAAA=&#10;" path="m32,31l23,41,12,52,4,62,,66r7,2l24,74r19,7l55,85r14,3l80,92r3,5l85,99r7,-1l91,88,88,72,86,58,85,50r-7,1l78,52r-1,2l76,58r-5,2l66,61r-5,1l55,63r-8,l30,62,20,61,30,54,48,45r8,-3l62,40r5,-2l70,39r2,l73,39r5,-2l66,,58,4r1,2l58,9,48,18,32,31xe" fillcolor="#662b25" stroked="f">
                <v:path arrowok="t" o:connecttype="custom" o:connectlocs="20320,19685;14605,26035;7620,33020;2540,39370;0,41910;4445,43180;15240,46990;27305,51435;34925,53975;43815,55880;50800,58420;52705,61595;53975,62865;58420,62230;57785,55880;55880,45720;54610,36830;53975,31750;49530,32385;49530,33020;48895,34290;48260,36830;45085,38100;41910,38735;38735,39370;34925,40005;29845,40005;19050,39370;12700,38735;19050,34290;30480,28575;35560,26670;39370,25400;42545,24130;44450,24765;45720,24765;46355,24765;49530,23495;41910,0;36830,2540;37465,3810;36830,5715;30480,11430;20320,19685" o:connectangles="0,0,0,0,0,0,0,0,0,0,0,0,0,0,0,0,0,0,0,0,0,0,0,0,0,0,0,0,0,0,0,0,0,0,0,0,0,0,0,0,0,0,0,0"/>
              </v:shape>
              <v:shape id="Freeform 111" o:spid="_x0000_s1124" style="position:absolute;left:11861;top:6496;width:540;height:654;visibility:visible;mso-wrap-style:square;v-text-anchor:top" coordsize="8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JOcIA&#10;AADbAAAADwAAAGRycy9kb3ducmV2LnhtbESPQWsCMRSE70L/Q3gFL6LZiti6GkWKot7U6v2xee4u&#10;Ji9LEnX9901B6HGYmW+Y2aK1RtzJh9qxgo9BBoK4cLrmUsHpZ93/AhEiskbjmBQ8KcBi/taZYa7d&#10;gw90P8ZSJAiHHBVUMTa5lKGoyGIYuIY4eRfnLcYkfSm1x0eCWyOHWTaWFmtOCxU29F1RcT3erILh&#10;Za/PemfM9tBbLYO/8Wg/3ijVfW+XUxCR2vgffrW3WsHkE/6+p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Ek5wgAAANsAAAAPAAAAAAAAAAAAAAAAAJgCAABkcnMvZG93&#10;bnJldi54bWxQSwUGAAAAAAQABAD1AAAAhwMAAAAA&#10;" path="m35,89r8,3l51,96r4,2l61,98r5,-1l72,93r5,-5l81,83r3,-7l85,69r,-13l84,45,82,33,80,19,77,5,76,,70,r,3l70,8r-1,3l67,15r-4,2l60,19r-6,l48,19r-7,l32,21r-7,2l19,24,14,23,11,22,8,13,6,7,,7,1,18,3,36r,19l3,67r6,l9,65r1,-5l10,57r1,-2l14,51r3,-2l27,49r15,l58,47,68,45r1,l73,48r2,4l76,57r,2l75,62r-2,2l71,67r-2,2l66,70r-3,l61,70,54,68,47,67,40,65r-9,l27,66r-5,1l16,70r-5,3l7,78,4,83,3,87r,5l5,99r1,3l13,103r,-2l13,92r,-3l15,88r2,-1l21,87r7,l35,89xe" fillcolor="#662b25" stroked="f">
                <v:path arrowok="t" o:connecttype="custom" o:connectlocs="27305,58420;34925,62230;41910,61595;48895,55880;53340,48260;53975,35560;52070,20955;48895,3175;44450,0;44450,5080;42545,9525;38100,12065;30480,12065;20320,13335;12065,15240;6985,13970;3810,4445;635,11430;1905,34925;5715,42545;6350,38100;6985,34925;10795,31115;26670,31115;43180,28575;46355,30480;48260,36195;47625,39370;45085,42545;41910,44450;38735,44450;29845,42545;19685,41275;13970,42545;6985,46355;2540,52705;1905,58420;3810,64770;8255,64135;8255,56515;10795,55245;17780,55245" o:connectangles="0,0,0,0,0,0,0,0,0,0,0,0,0,0,0,0,0,0,0,0,0,0,0,0,0,0,0,0,0,0,0,0,0,0,0,0,0,0,0,0,0,0"/>
              </v:shape>
              <v:shape id="Freeform 112" o:spid="_x0000_s1125" style="position:absolute;left:11880;top:7169;width:534;height:444;visibility:visible;mso-wrap-style:square;v-text-anchor:top" coordsize="8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RHMIA&#10;AADbAAAADwAAAGRycy9kb3ducmV2LnhtbERPy4rCMBTdC/5DuIIb0dRZ6FibShUKLoRxfCzcXZpr&#10;W2xuSpPR+veTxcAsD+edbHrTiCd1rrasYD6LQBAXVtdcKric8+knCOeRNTaWScGbHGzS4SDBWNsX&#10;f9Pz5EsRQtjFqKDyvo2ldEVFBt3MtsSBu9vOoA+wK6Xu8BXCTSM/omghDdYcGipsaVdR8Tj9GAX5&#10;7bic7PMDb6+4zaL+q9S7LFNqPOqzNQhPvf8X/7n3WsEqjA1fwg+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xEcwgAAANsAAAAPAAAAAAAAAAAAAAAAAJgCAABkcnMvZG93&#10;bnJldi54bWxQSwUGAAAAAAQABAD1AAAAhwMAAAAA&#10;" path="m84,3r-6,l77,5r-3,5l70,14r-5,3l57,18r-11,l34,18,26,17,20,16,17,13,13,11,12,7,11,2,10,,3,r,4l3,13r,10l3,33,2,42,1,55r,10l,70r6,l7,67,8,62r3,-6l14,52r6,-1l27,50r9,-2l44,50r8,l60,50r5,1l68,52r3,6l73,61r6,l79,58,80,48r,-10l81,27,83,11,84,3xe" fillcolor="#662b25" stroked="f">
                <v:path arrowok="t" o:connecttype="custom" o:connectlocs="53340,1905;49530,1905;48895,3175;46990,6350;44450,8890;41275,10795;36195,11430;29210,11430;21590,11430;16510,10795;12700,10160;10795,8255;8255,6985;7620,4445;6985,1270;6350,0;1905,0;1905,2540;1905,8255;1905,14605;1905,20955;1270,26670;635,34925;635,41275;0,44450;3810,44450;4445,42545;5080,39370;6985,35560;8890,33020;12700,32385;17145,31750;22860,30480;27940,31750;33020,31750;38100,31750;41275,32385;43180,33020;45085,36830;46355,38735;50165,38735;50165,36830;50800,30480;50800,24130;51435,17145;52705,6985;53340,1905" o:connectangles="0,0,0,0,0,0,0,0,0,0,0,0,0,0,0,0,0,0,0,0,0,0,0,0,0,0,0,0,0,0,0,0,0,0,0,0,0,0,0,0,0,0,0,0,0,0,0"/>
              </v:shape>
              <v:shape id="Freeform 113" o:spid="_x0000_s1126" style="position:absolute;left:11836;top:7569;width:546;height:705;visibility:visible;mso-wrap-style:square;v-text-anchor:top" coordsize="8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UWMMA&#10;AADbAAAADwAAAGRycy9kb3ducmV2LnhtbESPQYvCMBSE74L/ITzBm6aKiFZTUUFYF/aguxdvj+bZ&#10;ljYvJclq9ddvFgSPw8x8w6w3nWnEjZyvLCuYjBMQxLnVFRcKfr4PowUIH5A1NpZJwYM8bLJ+b42p&#10;tnc+0e0cChEh7FNUUIbQplL6vCSDfmxb4uhdrTMYonSF1A7vEW4aOU2SuTRYcVwosaV9SXl9/jUK&#10;nrvj3B4uxLPdwn0ezde+PrlKqeGg265ABOrCO/xqf2gFyyX8f4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UWMMAAADbAAAADwAAAAAAAAAAAAAAAACYAgAAZHJzL2Rv&#10;d25yZXYueG1sUEsFBgAAAAAEAAQA9QAAAIgDAAAAAA==&#10;" path="m59,36r18,3l82,39r,-11l84,13,85,5,86,,79,r,1l78,3,75,7,69,9r-7,1l55,11r-8,3l34,18,20,23,10,29,4,33,,35r4,3l10,48,20,59,34,72,47,82r8,7l60,94r2,4l64,104r1,5l68,111r2,-11l74,81,77,66r2,-6l73,59r,1l70,61r-4,1l60,61,54,59,47,56,38,53,30,48,19,39,18,38r5,-1l32,36,45,35r14,1xe" fillcolor="#662b25" stroked="f">
                <v:path arrowok="t" o:connecttype="custom" o:connectlocs="37465,22860;48895,24765;52070,24765;52070,17780;53340,8255;53975,3175;54610,0;50165,0;50165,635;49530,1905;47625,4445;43815,5715;39370,6350;34925,6985;29845,8890;21590,11430;12700,14605;6350,18415;2540,20955;0,22225;2540,24130;6350,30480;12700,37465;21590,45720;29845,52070;34925,56515;38100,59690;39370,62230;40640,66040;41275,69215;43180,70485;44450,63500;46990,51435;48895,41910;50165,38100;46355,37465;46355,38100;44450,38735;41910,39370;38100,38735;34290,37465;29845,35560;24130,33655;19050,30480;12065,24765;11430,24130;14605,23495;20320,22860;28575,22225;37465,22860" o:connectangles="0,0,0,0,0,0,0,0,0,0,0,0,0,0,0,0,0,0,0,0,0,0,0,0,0,0,0,0,0,0,0,0,0,0,0,0,0,0,0,0,0,0,0,0,0,0,0,0,0,0"/>
              </v:shape>
              <v:shape id="Freeform 114" o:spid="_x0000_s1127" style="position:absolute;left:11658;top:8147;width:559;height:539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w38QA&#10;AADcAAAADwAAAGRycy9kb3ducmV2LnhtbESPQWsCMRCF74X+hzBCL0WTFrSyGqUUCqUXUdueh824&#10;u7iZrEmqq7/eOQjeZnhv3vtmvux9q44UUxPYwsvIgCIug2u4svCz/RxOQaWM7LANTBbOlGC5eHyY&#10;Y+HCidd03ORKSQinAi3UOXeF1qmsyWMahY5YtF2IHrOssdIu4knCfatfjZlojw1LQ40dfdRU7jf/&#10;3sLf2+Gyjs+rg2Y3GZP5xd30/G3t06B/n4HK1Oe7+Xb95QTfCL48IxP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p8N/EAAAA3AAAAA8AAAAAAAAAAAAAAAAAmAIAAGRycy9k&#10;b3ducmV2LnhtbFBLBQYAAAAABAAEAPUAAACJAwAAAAA=&#10;" path="m74,58r-5,3l66,62r-3,l62,62,59,60,56,55,55,52r,-3l56,46r1,-5l59,38r2,-3l65,35r7,3l75,40r2,2l78,44r1,3l79,49r-1,3l76,54r-2,4xm44,49r-3,2l37,52r-3,l32,52r-1,l27,51,23,50,18,46,16,44,15,41r,-4l16,33r2,-3l22,27r4,-1l32,25r6,1l42,29r3,3l47,35r,5l47,44r-1,3l44,49xm81,17l76,11,69,6,62,3,55,1,45,,37,1,28,3,21,7r-6,4l11,18,7,23,6,29,5,41r,8l5,55,3,60,1,63,,64r4,3l5,65r8,-5l19,58r6,l29,59r3,l35,60r10,3l54,65r5,2l58,67r4,2l66,74r1,8l67,85r7,l74,83r,-5l74,74r2,-4l79,64r5,-7l86,51r2,-4l88,43r,-5l88,33,86,28,84,23,81,17xe" fillcolor="#662b25" stroked="f">
                <v:path arrowok="t" o:connecttype="custom" o:connectlocs="43815,38735;40005,39370;37465,38100;34925,33020;35560,29210;37465,24130;41275,22225;47625,25400;49530,27940;50165,31115;48260,34290;27940,31115;23495,33020;20320,33020;17145,32385;11430,29210;9525,26035;10160,20955;13970,17145;20320,15875;26670,18415;29845,22225;29845,27940;27940,31115;48260,6985;39370,1905;28575,0;17780,1905;9525,6985;4445,14605;3175,26035;3175,34925;635,40005;2540,42545;8255,38100;15875,36830;20320,37465;28575,40005;37465,42545;39370,43815;42545,52070;46990,53975;46990,49530;48260,44450;53340,36195;55880,29845;55880,24130;54610,17780;51435,10795" o:connectangles="0,0,0,0,0,0,0,0,0,0,0,0,0,0,0,0,0,0,0,0,0,0,0,0,0,0,0,0,0,0,0,0,0,0,0,0,0,0,0,0,0,0,0,0,0,0,0,0,0"/>
                <o:lock v:ext="edit" verticies="t"/>
              </v:shape>
              <v:shape id="Freeform 115" o:spid="_x0000_s1128" style="position:absolute;left:11423;top:8566;width:661;height:628;visibility:visible;mso-wrap-style:square;v-text-anchor:top" coordsize="1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KD8QA&#10;AADcAAAADwAAAGRycy9kb3ducmV2LnhtbESPzW7CMBCE75X6DtYi9Vac9EAhYBBqhQD1wq+4ruIl&#10;CcTrKHaD+/Y1EhK3Xc3Mt7OTWTC16Kh1lWUFaT8BQZxbXXGh4LBfvA9BOI+ssbZMCv7IwWz6+jLB&#10;TNsbb6nb+UJECLsMFZTeN5mULi/JoOvbhjhqZ9sa9HFtC6lbvEW4qeVHkgykwYrjhRIb+iopv+5+&#10;TaRs1iN5+A74edkuf7o0XYbjiZV664X5GISn4J/mR3qlY/0khfszc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Sg/EAAAA3AAAAA8AAAAAAAAAAAAAAAAAmAIAAGRycy9k&#10;b3ducmV2LnhtbFBLBQYAAAAABAAEAPUAAACJAwAAAAA=&#10;" path="m56,58r6,-9l63,50r23,8l86,60r,6l85,70r-2,4l80,76r-3,2l72,78r-6,l62,76,59,73,56,69,55,66r,-4l56,58xm56,98r6,1l68,99r5,-2l78,94r4,-5l85,84r4,-5l91,73,96,54,99,43r3,-8l104,32,99,29r-1,1l96,34r-2,1l92,36r-2,1l86,37,78,34,68,28,58,23,51,20,43,16,39,12r,-7l39,3,35,,31,7,24,17,19,27r-4,8l18,38r1,-1l21,36r2,l28,37r14,6l53,47r-1,2l50,54r-1,2l46,57r-3,2l40,60,31,58,21,55r-3,1l15,57r-3,1l10,60,6,64,3,68,1,75,,78r5,1l6,77,8,74r2,-1l11,72r2,-2l15,70r5,5l28,79r6,-1l40,76r4,-3l46,72r-1,3l45,83r,4l48,92r3,4l56,98xe" fillcolor="#662b25" stroked="f">
                <v:path arrowok="t" o:connecttype="custom" o:connectlocs="39370,31115;54610,36830;54610,41910;52705,46990;48895,49530;41910,49530;37465,46355;34925,41910;35560,36830;39370,62865;46355,61595;52070,56515;56515,50165;60960,34290;64770,22225;62865,18415;60960,21590;58420,22860;54610,23495;43180,17780;32385,12700;24765,7620;24765,1905;19685,4445;12065,17145;11430,24130;13335,22860;17780,23495;33655,29845;31750,34290;29210,36195;25400,38100;13335,34925;9525,36195;6350,38100;1905,43180;0,49530;3810,48895;6350,46355;8255,44450;12700,47625;21590,49530;27940,46355;28575,47625;28575,55245;32385,60960" o:connectangles="0,0,0,0,0,0,0,0,0,0,0,0,0,0,0,0,0,0,0,0,0,0,0,0,0,0,0,0,0,0,0,0,0,0,0,0,0,0,0,0,0,0,0,0,0,0"/>
                <o:lock v:ext="edit" verticies="t"/>
              </v:shape>
              <v:shape id="Freeform 116" o:spid="_x0000_s1129" style="position:absolute;left:11220;top:9124;width:533;height:566;visibility:visible;mso-wrap-style:square;v-text-anchor:top" coordsize="8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gkr8A&#10;AADcAAAADwAAAGRycy9kb3ducmV2LnhtbERPS2sCMRC+F/wPYYTeaqKHKqtRVBCKN7f1PmxmH5hM&#10;lk3c3frrTaHgbT6+52x2o7Oipy40njXMZwoEceFNw5WGn+/TxwpEiMgGrWfS8EsBdtvJ2wYz4we+&#10;UJ/HSqQQDhlqqGNsMylDUZPDMPMtceJK3zmMCXaVNB0OKdxZuVDqUzpsODXU2NKxpuKW350Gu7oq&#10;OT8Pfb48tENjS3qUJ9L6fTru1yAijfEl/nd/mTRfLeDvmXSB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XSCSvwAAANwAAAAPAAAAAAAAAAAAAAAAAJgCAABkcnMvZG93bnJl&#10;di54bWxQSwUGAAAAAAQABAD1AAAAhAMAAAAA&#10;" path="m64,76r4,-1l72,73r3,-2l77,69r3,-4l82,60r2,-6l84,49,83,42,81,37,77,33,73,30,69,27r-5,l54,28r-9,2l36,33r-7,4l26,38r-4,l19,38,16,37,14,35,13,33r,-3l15,27r2,-3l20,21r3,-1l26,19r6,-1l36,20r4,2l41,26r1,2l42,29r5,-1l46,26,44,20,42,8,40,,35,r,4l34,9r,1l34,11r-3,1l23,13r-6,1l13,16r-3,2l7,19,4,24,2,27,1,29,,33r,4l1,42r1,7l5,54r2,2l10,58r3,1l16,61r7,1l28,62r5,-1l38,60,48,57r9,-5l60,52r3,l66,53r3,2l70,57r1,3l70,64r-1,3l65,70r-7,1l53,71,48,70,44,66r,-4l38,64r8,25l51,88,50,85r1,-7l56,77r8,-1xe" fillcolor="#662b25" stroked="f">
                <v:path arrowok="t" o:connecttype="custom" o:connectlocs="43180,47625;47625,45085;50800,41275;53340,34290;52705,26670;48895,20955;43815,17145;34290,17780;22860,20955;16510,24130;12065,24130;8890,22225;8255,19050;10795,15240;14605,12700;20320,11430;25400,13970;26670,17780;29845,17780;27940,12700;25400,0;22225,2540;21590,6350;19685,7620;10795,8890;6350,11430;2540,15240;635,18415;0,23495;1270,31115;4445,35560;8255,37465;14605,39370;20955,38735;30480,36195;38100,33020;41910,33655;44450,36195;44450,40640;41275,44450;33655,45085;27940,41910;24130,40640;32385,55880;32385,49530;40640,48260" o:connectangles="0,0,0,0,0,0,0,0,0,0,0,0,0,0,0,0,0,0,0,0,0,0,0,0,0,0,0,0,0,0,0,0,0,0,0,0,0,0,0,0,0,0,0,0,0,0"/>
              </v:shape>
              <v:shape id="Freeform 117" o:spid="_x0000_s1130" style="position:absolute;left:10915;top:9448;width:597;height:578;visibility:visible;mso-wrap-style:square;v-text-anchor:top" coordsize="9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kpsIA&#10;AADcAAAADwAAAGRycy9kb3ducmV2LnhtbERP3WrCMBS+F3yHcITdaTon4rpG0cFgFzKw7gGOzWnT&#10;rTkpSbTd25vBYHfn4/s9xW60nbiRD61jBY+LDARx5XTLjYLP89t8AyJEZI2dY1LwQwF22+mkwFy7&#10;gU90K2MjUgiHHBWYGPtcylAZshgWridOXO28xZigb6T2OKRw28lllq2lxZZTg8GeXg1V3+XVKjia&#10;r/NHGPRzfaiuq8tlubGej0o9zMb9C4hIY/wX/7nfdZqfPcHvM+k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eSmwgAAANwAAAAPAAAAAAAAAAAAAAAAAJgCAABkcnMvZG93&#10;bnJldi54bWxQSwUGAAAAAAQABAD1AAAAhwMAAAAA&#10;" path="m94,49l90,46r-2,2l81,50,77,49,74,48,71,45,67,41,53,30,44,23,43,22,41,20,39,17,38,13,40,6r,-4l37,,30,8,17,23,7,38,,46r5,4l9,46r7,-4l20,41r4,1l29,44r5,5l47,61r5,5l55,69r4,7l59,84r-2,4l61,91r6,-7l78,68,90,55r4,-6xe" fillcolor="#662b25" stroked="f">
                <v:path arrowok="t" o:connecttype="custom" o:connectlocs="59690,31115;57150,29210;55880,30480;51435,31750;48895,31115;46990,30480;45085,28575;42545,26035;33655,19050;27940,14605;27305,13970;26035,12700;24765,10795;24130,8255;25400,3810;25400,1270;23495,0;19050,5080;10795,14605;4445,24130;0,29210;3175,31750;5715,29210;10160,26670;12700,26035;15240,26670;18415,27940;21590,31115;29845,38735;33020,41910;34925,43815;37465,48260;37465,53340;36195,55880;38735,57785;42545,53340;49530,43180;57150,34925;59690,31115" o:connectangles="0,0,0,0,0,0,0,0,0,0,0,0,0,0,0,0,0,0,0,0,0,0,0,0,0,0,0,0,0,0,0,0,0,0,0,0,0,0,0"/>
              </v:shape>
              <v:shape id="Freeform 118" o:spid="_x0000_s1131" style="position:absolute;left:10629;top:9829;width:604;height:604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i5sUA&#10;AADcAAAADwAAAGRycy9kb3ducmV2LnhtbERPS2vCQBC+F/oflin0UnSjaJHUVYpQkBxsNSJ6G7PT&#10;JJidDdltHv++WxB6m4/vOct1byrRUuNKywom4wgEcWZ1ybmCY/oxWoBwHlljZZkUDORgvXp8WGKs&#10;bcd7ag8+FyGEXYwKCu/rWEqXFWTQjW1NHLhv2xj0ATa51A12IdxUchpFr9JgyaGhwJo2BWW3w49R&#10;cJ23ky69JZvLy+40JOfP3F77L6Wen/r3NxCeev8vvru3OsyPZvD3TLh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uLmxQAAANwAAAAPAAAAAAAAAAAAAAAAAJgCAABkcnMv&#10;ZG93bnJldi54bWxQSwUGAAAAAAQABAD1AAAAigMAAAAA&#10;" path="m66,11r1,6l69,26r1,9l70,40r-4,4l64,46,38,21,35,17,33,9,34,5,35,4,32,,25,7,16,17,5,26,,31r2,5l5,35r7,l14,36r3,2l21,41r6,7l39,61r3,3l40,66r-4,2l23,68,12,67r-3,l8,66,5,69,41,95,53,83,69,65,85,50,95,41,69,8r-3,3xe" fillcolor="#662b25" stroked="f">
                <v:path arrowok="t" o:connecttype="custom" o:connectlocs="41910,6985;42545,10795;43815,16510;44450,22225;44450,25400;41910,27940;40640,29210;24130,13335;22225,10795;20955,5715;21590,3175;22225,2540;20320,0;15875,4445;10160,10795;3175,16510;0,19685;1270,22860;3175,22225;7620,22225;8890,22860;10795,24130;13335,26035;17145,30480;24765,38735;26670,40640;25400,41910;22860,43180;14605,43180;7620,42545;5715,42545;5080,41910;3175,43815;26035,60325;33655,52705;43815,41275;53975,31750;60325,26035;43815,5080;41910,6985" o:connectangles="0,0,0,0,0,0,0,0,0,0,0,0,0,0,0,0,0,0,0,0,0,0,0,0,0,0,0,0,0,0,0,0,0,0,0,0,0,0,0,0"/>
              </v:shape>
              <v:shape id="Freeform 119" o:spid="_x0000_s1132" style="position:absolute;left:10039;top:10102;width:768;height:737;visibility:visible;mso-wrap-style:square;v-text-anchor:top" coordsize="12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jQcAA&#10;AADcAAAADwAAAGRycy9kb3ducmV2LnhtbERPS4vCMBC+L/gfwgh7W1PFFalGKYKgBw8+Lt6GZmyr&#10;zSQkUbv/3iwI3ubje8582ZlWPMiHxrKC4SADQVxa3XCl4HRc/0xBhIissbVMCv4owHLR+5pjru2T&#10;9/Q4xEqkEA45KqhjdLmUoazJYBhYR5y4i/UGY4K+ktrjM4WbVo6ybCINNpwaanS0qqm8He5GQRGL&#10;VXWx4+HO6709b9mV16tT6rvfFTMQkbr4Eb/dG53mZ7/w/0y6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wjQcAAAADcAAAADwAAAAAAAAAAAAAAAACYAgAAZHJzL2Rvd25y&#10;ZXYueG1sUEsFBgAAAAAEAAQA9QAAAIUDAAAAAA==&#10;" path="m68,85l66,84,62,81,60,78,58,75,56,68,54,65,69,54r1,1l73,58r3,6l78,74r,5l78,82r-1,2l76,86r-3,1l68,85xm121,56r-6,-5l112,53r-6,4l99,59r-4,l95,56r,-7l95,46r,-3l93,39,91,37,85,32,77,27,75,25,73,24,72,22,71,20r1,-4l74,9,75,7r,-3l75,2,73,1,71,,69,,67,1,65,2,62,4,61,7r-2,4l58,15r,5l58,25r1,6l60,36r4,7l65,46,53,57,47,52,39,41,34,33,31,28r-7,7l13,43,5,49,,53r4,4l8,56r7,l20,58r5,2l29,64r3,4l37,77r5,7l46,87r3,5l51,96r,4l50,107r-2,5l52,116r2,-3l61,105,72,96,87,84,100,73r12,-9l119,58r2,-2xe" fillcolor="#662b25" stroked="f">
                <v:path arrowok="t" o:connecttype="custom" o:connectlocs="41910,53340;38100,49530;35560,43180;43815,34290;46355,36830;49530,46990;49530,52070;48260,54610;43180,53975;73025,32385;67310,36195;60325,37465;60325,31115;60325,27305;57785,23495;48895,17145;46355,15240;45085,12700;46990,5715;47625,2540;46355,635;43815,0;41275,1270;38735,4445;36830,9525;36830,15875;38100,22860;41275,29210;29845,33020;21590,20955;15240,22225;3175,31115;2540,36195;9525,35560;15875,38100;20320,43180;26670,53340;31115,58420;32385,63500;30480,71120;34290,71755;45720,60960;63500,46355;75565,36830" o:connectangles="0,0,0,0,0,0,0,0,0,0,0,0,0,0,0,0,0,0,0,0,0,0,0,0,0,0,0,0,0,0,0,0,0,0,0,0,0,0,0,0,0,0,0,0"/>
                <o:lock v:ext="edit" verticies="t"/>
              </v:shape>
              <v:shape id="Freeform 120" o:spid="_x0000_s1133" style="position:absolute;left:9658;top:10483;width:648;height:559;visibility:visible;mso-wrap-style:square;v-text-anchor:top" coordsize="10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g+MIA&#10;AADcAAAADwAAAGRycy9kb3ducmV2LnhtbERP22oCMRB9F/oPYQq+1USlIqtRbKHQIoV6ex834+7S&#10;zWRJ0t317xtB8G0O5zrLdW9r0ZIPlWMN45ECQZw7U3Gh4Xj4eJmDCBHZYO2YNFwpwHr1NFhiZlzH&#10;O2r3sRAphEOGGsoYm0zKkJdkMYxcQ5y4i/MWY4K+kMZjl8JtLSdKzaTFilNDiQ29l5T/7v+shu30&#10;+nNsJ6/Gn86b76+3qu7Udqz18LnfLEBE6uNDfHd/mjRfzeD2TLp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WD4wgAAANwAAAAPAAAAAAAAAAAAAAAAAJgCAABkcnMvZG93&#10;bnJldi54bWxQSwUGAAAAAAQABAD1AAAAhwMAAAAA&#10;" path="m102,50l98,42,97,41,95,39,90,38r-5,l75,42r-3,3l72,41r,-11l71,24,68,18,65,12,58,5,53,2,47,,40,,34,,29,2,23,3,18,5,14,7r-3,4l8,14,5,18,3,23,1,28,,34r1,7l4,47r2,6l9,56r2,2l13,60r4,1l21,61r8,-2l33,58,31,54,27,45,23,35,20,27r1,-2l23,22r3,-2l28,18r3,-1l34,17r3,1l40,21r4,3l45,27r1,2l46,32r-1,4l45,40r5,7l55,56r-3,4l47,65r-7,5l33,75,19,79r-6,l13,81r3,4l19,87r5,1l30,88r8,-1l47,86r7,-3l59,81r5,-3l71,70r6,-7l84,57r4,-3l92,53r4,l99,53r2,-1l102,50r,xe" fillcolor="#662b25" stroked="f">
                <v:path arrowok="t" o:connecttype="custom" o:connectlocs="62230,26670;60325,24765;53975,24130;45720,28575;45720,19050;43180,11430;36830,3175;29845,0;21590,0;14605,1905;8890,4445;5080,8890;1905,14605;0,21590;2540,29845;5715,35560;8255,38100;13335,38735;20955,36830;17145,28575;12700,17145;14605,13970;17780,11430;21590,10795;25400,13335;28575,17145;29210,20320;28575,25400;34925,35560;29845,41275;20955,47625;8255,50165;10160,53975;15240,55880;24130,55245;34290,52705;40640,49530;48895,40005;55880,34290;60960,33655;64135,33020;64770,31750" o:connectangles="0,0,0,0,0,0,0,0,0,0,0,0,0,0,0,0,0,0,0,0,0,0,0,0,0,0,0,0,0,0,0,0,0,0,0,0,0,0,0,0,0,0"/>
              </v:shape>
              <v:shape id="Freeform 121" o:spid="_x0000_s1134" style="position:absolute;left:9251;top:10661;width:483;height:578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gLsEA&#10;AADcAAAADwAAAGRycy9kb3ducmV2LnhtbERPTWsCMRC9F/wPYQRvNbEHLatRRCx48KJt7XXYjLuL&#10;m0lMorv+e1Mo9DaP9zmLVW9bcacQG8caJmMFgrh0puFKw9fnx+s7iJiQDbaOScODIqyWg5cFFsZ1&#10;fKD7MVUih3AsUEOdki+kjGVNFuPYeeLMnV2wmDIMlTQBuxxuW/mm1FRabDg31OhpU1N5Od6shu6h&#10;vn0T/fqG3ex6OtnLzz5stR4N+/UcRKI+/Yv/3DuT56sZ/D6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AIC7BAAAA3AAAAA8AAAAAAAAAAAAAAAAAmAIAAGRycy9kb3du&#10;cmV2LnhtbFBLBQYAAAAABAAEAPUAAACGAwAAAAA=&#10;" path="m59,64l55,56,49,42,42,29,40,22,39,19r,-6l43,8,47,6,44,,36,6,22,13,10,18,,21r3,7l7,27r5,l16,32r2,3l33,68r,1l34,72r,3l33,78r-8,7l20,88r2,3l33,87,51,79,67,71r9,-6l73,59r-2,1l68,62r-5,3l59,64xe" fillcolor="#662b25" stroked="f">
                <v:path arrowok="t" o:connecttype="custom" o:connectlocs="37465,40640;34925,35560;31115,26670;26670,18415;25400,13970;24765,12065;24765,8255;27305,5080;29845,3810;27940,0;22860,3810;13970,8255;6350,11430;0,13335;1905,17780;4445,17145;7620,17145;10160,20320;11430,22225;20955,43180;20955,43815;21590,45720;21590,47625;20955,49530;15875,53975;12700,55880;13970,57785;20955,55245;32385,50165;42545,45085;48260,41275;46355,37465;45085,38100;43180,39370;40005,41275;37465,40640" o:connectangles="0,0,0,0,0,0,0,0,0,0,0,0,0,0,0,0,0,0,0,0,0,0,0,0,0,0,0,0,0,0,0,0,0,0,0,0"/>
              </v:shape>
              <v:shape id="Freeform 122" o:spid="_x0000_s1135" style="position:absolute;left:8864;top:10763;width:438;height:635;visibility:visible;mso-wrap-style:square;v-text-anchor:top" coordsize="6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Uz8UA&#10;AADcAAAADwAAAGRycy9kb3ducmV2LnhtbESPQUsDMRCF70L/QxjBi7RZPWjZNi1WqIhoodvtfdhM&#10;N0s3kyWJ7frvnYPgbYb35r1vluvR9+pCMXWBDTzMClDETbAdtwbqw3Y6B5UyssU+MBn4oQTr1eRm&#10;iaUNV97TpcqtkhBOJRpwOQ+l1qlx5DHNwkAs2ilEj1nW2Gob8SrhvtePRfGkPXYsDQ4HenXUnKtv&#10;byB+VR/Pb76+72s8jG6znQ+746cxd7fjywJUpjH/m/+u363gF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NTPxQAAANwAAAAPAAAAAAAAAAAAAAAAAJgCAABkcnMv&#10;ZG93bnJldi54bWxQSwUGAAAAAAQABAD1AAAAigMAAAAA&#10;" path="m47,40l39,39,30,37,25,36,22,33,21,32,20,31r,-2l21,26r1,-3l24,20r3,-1l30,18r4,-1l37,18r3,l43,19r1,2l45,23r,3l44,30r-1,5l41,37r7,2l60,2,55,,54,2,53,5,50,9r-3,2l43,11r-4,l34,10r-5,l23,11r-6,2l11,16,7,20,3,25,1,31,,36r1,4l2,45r1,4l7,53r3,4l14,59r3,1l24,62r9,2l42,66r6,4l50,72r,2l50,77r-1,3l47,82r-3,1l41,84r-3,l35,83,32,82,30,80,29,78r,-8l31,65,24,64,10,99r5,1l17,97r4,-6l25,89r5,1l34,91r5,1l47,91r8,-3l59,85r4,-4l66,76r3,-5l69,63,68,58,65,54,61,50,54,44,47,40xe" fillcolor="#662b25" stroked="f">
                <v:path arrowok="t" o:connecttype="custom" o:connectlocs="24765,24765;15875,22860;13335,20320;12700,18415;13970,14605;17145,12065;21590,10795;25400,11430;27940,13335;28575,16510;27305,22225;30480,24765;34925,0;33655,3175;29845,6985;24765,6985;18415,6350;10795,8255;4445,12700;635,19685;635,25400;1905,31115;6350,36195;10795,38100;20955,40640;30480,44450;31750,46990;31115,50800;27940,52705;24130,53340;20320,52070;18415,49530;19685,41275;6350,62865;10795,61595;15875,56515;21590,57785;29845,57785;37465,53975;41910,48260;43815,40005;41275,34290;34290,27940" o:connectangles="0,0,0,0,0,0,0,0,0,0,0,0,0,0,0,0,0,0,0,0,0,0,0,0,0,0,0,0,0,0,0,0,0,0,0,0,0,0,0,0,0,0,0"/>
              </v:shape>
              <v:shape id="Freeform 123" o:spid="_x0000_s1136" style="position:absolute;left:8242;top:10871;width:476;height:559;visibility:visible;mso-wrap-style:square;v-text-anchor:top" coordsize="7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hjMQA&#10;AADcAAAADwAAAGRycy9kb3ducmV2LnhtbERP32vCMBB+H+x/CDfYm6YOlK0axU0HIgNZFdnj0Vyb&#10;zubSNVHrf28EYW/38f28yayztThR6yvHCgb9BARx7nTFpYLd9rP3CsIHZI21Y1JwIQ+z6ePDBFPt&#10;zvxNpyyUIoawT1GBCaFJpfS5IYu+7xriyBWutRgibEupWzzHcFvLlyQZSYsVxwaDDX0Yyg/Z0SoI&#10;xd4U66/3Tf1z+FtUy9FiuN78KvX81M3HIAJ14V98d690nJ+8we2Ze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4YzEAAAA3AAAAA8AAAAAAAAAAAAAAAAAmAIAAGRycy9k&#10;b3ducmV2LnhtbFBLBQYAAAAABAAEAPUAAACJAwAAAAA=&#10;" path="m54,38l47,35,38,32,35,28,32,26r,-2l31,23r1,-2l32,19r2,-3l37,14r2,-1l42,13r5,1l50,14r3,1l55,17r2,2l57,21r-1,3l55,27r-3,5l50,34r6,3l75,3,71,,70,2,68,5,65,7,61,8r-4,l53,7,49,5,43,4r-6,l31,4,25,7r-6,4l15,15r-3,4l11,24r-1,4l10,34r1,4l13,42r2,4l18,49r3,3l28,55r8,3l45,62r5,5l51,69r,3l50,75r-1,2l46,79r-4,1l38,79,34,78,30,76,26,74,24,72,22,69r3,-7l27,58,21,55,,85r5,3l8,85r6,-5l16,79r3,l22,80r4,1l31,84r6,3l43,87,53,86r5,-2l62,81r5,-4l70,72r1,-7l71,60,70,55,68,51,60,43,54,38xe" fillcolor="#662b25" stroked="f">
                <v:path arrowok="t" o:connecttype="custom" o:connectlocs="29845,22225;22225,17780;20320,15240;20320,13335;21590,10160;24765,8255;29845,8890;33655,9525;36195,12065;35560,15240;33020,20320;35560,23495;45085,0;43180,3175;38735,5080;33655,4445;27305,2540;19685,2540;12065,6985;7620,12065;6350,17780;6985,24130;9525,29210;13335,33020;22860,36830;31750,42545;32385,45720;31115,48895;26670,50800;21590,49530;16510,46990;13970,43815;17145,36830;0,53975;5080,53975;10160,50165;13970,50800;19685,53340;27305,55245;36830,53340;42545,48895;45085,41275;44450,34925;38100,27305" o:connectangles="0,0,0,0,0,0,0,0,0,0,0,0,0,0,0,0,0,0,0,0,0,0,0,0,0,0,0,0,0,0,0,0,0,0,0,0,0,0,0,0,0,0,0,0"/>
              </v:shape>
              <v:shape id="Freeform 124" o:spid="_x0000_s1137" style="position:absolute;left:8737;top:11087;width:146;height:152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sB8UA&#10;AADcAAAADwAAAGRycy9kb3ducmV2LnhtbESPT2vCQBDF7wW/wzIFb3WjQgnRVUpREKFQ/6DXaXbM&#10;BrOzIbtq+u07h4K3Gd6b934zX/a+UXfqYh3YwHiUgSIug625MnA8rN9yUDEhW2wCk4FfirBcDF7m&#10;WNjw4B3d96lSEsKxQAMupbbQOpaOPMZRaIlFu4TOY5K1q7Tt8CHhvtGTLHvXHmuWBoctfToqr/ub&#10;N7ByKb9O9Tb/+r6cm59bdsrdemLM8LX/mIFK1Ken+f96YwV/LPjyjE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awHxQAAANwAAAAPAAAAAAAAAAAAAAAAAJgCAABkcnMv&#10;ZG93bnJldi54bWxQSwUGAAAAAAQABAD1AAAAigMAAAAA&#10;" path="m12,l8,1,3,3,1,7,,11r1,6l3,21r5,2l12,24r5,-1l20,21r2,-4l23,11,22,7,20,3,17,1,12,xe" fillcolor="#662b25" stroked="f">
                <v:path arrowok="t" o:connecttype="custom" o:connectlocs="7620,0;5080,635;1905,1905;635,4445;0,6985;635,10795;1905,13335;5080,14605;7620,15240;10795,14605;12700,13335;13970,10795;14605,6985;13970,4445;12700,1905;10795,635;7620,0" o:connectangles="0,0,0,0,0,0,0,0,0,0,0,0,0,0,0,0,0"/>
              </v:shape>
              <v:shape id="Freeform 125" o:spid="_x0000_s1138" style="position:absolute;left:7715;top:10902;width:540;height:547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OocQA&#10;AADcAAAADwAAAGRycy9kb3ducmV2LnhtbERPTWvCQBC9F/wPyxS8lLqJ0FiiGxFLoQQ8VD3obchO&#10;k5jsbMiuJv33XaHgbR7vc1br0bTiRr2rLSuIZxEI4sLqmksFx8Pn6zsI55E1tpZJwS85WGeTpxWm&#10;2g78Tbe9L0UIYZeigsr7LpXSFRUZdDPbEQfux/YGfYB9KXWPQwg3rZxHUSIN1hwaKuxoW1HR7K9G&#10;gblGL36zy8v67XJeJJx/NKf8otT0edwsQXga/UP87/7SYX4cw/2Zc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jqHEAAAA3AAAAA8AAAAAAAAAAAAAAAAAmAIAAGRycy9k&#10;b3ducmV2LnhtbFBLBQYAAAAABAAEAPUAAACJAwAAAAA=&#10;" path="m85,44r,-6l84,33,82,27,80,20,77,14,72,9,67,6,59,2r-6,l48,2,43,3,40,4,36,8r-4,2l28,10,24,9,21,8,19,6,11,2,5,,,6,1,7,5,8r5,3l15,17r2,3l18,24r1,5l19,33r1,6l19,41r9,l28,37r1,-9l31,23r3,-4l35,17r3,-1l40,15r3,l47,15r3,2l52,19r2,4l56,33r1,11l56,57,54,67r-2,4l50,73r-3,2l43,76,40,75,37,74,35,73,33,71,30,66,29,59,28,49r,-6l19,43r,8l16,62r-3,6l8,72,2,75,,76r2,5l8,80r13,l34,83r16,3l55,86r4,-2l62,83r5,-2l72,76r5,-6l80,63r3,-7l84,50r1,-6xe" fillcolor="#662b25" stroked="f">
                <v:path arrowok="t" o:connecttype="custom" o:connectlocs="53975,24130;52070,17145;48895,8890;42545,3810;33655,1270;27305,1905;22860,5080;17780,6350;13335,5080;6985,1270;0,3810;3175,5080;9525,10795;11430,15240;12065,20955;12065,26035;17780,23495;19685,14605;22225,10795;25400,9525;29845,9525;33020,12065;35560,20955;35560,36195;33020,45085;29845,47625;25400,47625;22225,46355;19050,41910;17780,31115;12065,27305;10160,39370;5080,45720;0,48260;5080,50800;21590,52705;34925,54610;39370,52705;45720,48260;50800,40005;53340,31750" o:connectangles="0,0,0,0,0,0,0,0,0,0,0,0,0,0,0,0,0,0,0,0,0,0,0,0,0,0,0,0,0,0,0,0,0,0,0,0,0,0,0,0,0"/>
              </v:shape>
              <v:shape id="Freeform 126" o:spid="_x0000_s1139" style="position:absolute;left:7258;top:10858;width:438;height:514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0Gb8A&#10;AADcAAAADwAAAGRycy9kb3ducmV2LnhtbERPzYrCMBC+C75DGMGbphVW3K6xiCC4eLLuAwzNbFtt&#10;JjWJtr69ERb2Nh/f76zzwbTiQc43lhWk8wQEcWl1w5WCn/N+tgLhA7LG1jIpeJKHfDMerTHTtucT&#10;PYpQiRjCPkMFdQhdJqUvazLo57YjjtyvdQZDhK6S2mEfw00rF0mylAYbjg01drSrqbwWd6MAj/60&#10;+04KL93ntf0Yen3pb1qp6WTYfoEINIR/8Z/7oOP8dAHv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IfQZvwAAANwAAAAPAAAAAAAAAAAAAAAAAJgCAABkcnMvZG93bnJl&#10;di54bWxQSwUGAAAAAAQABAD1AAAAhAMAAAAA&#10;" path="m45,41l43,54r-2,9l39,66r-1,3l35,71r-3,l29,71,26,69,25,66,24,62,23,55r1,-7l26,39,27,28r1,-7l31,16r2,-3l35,11r4,-1l41,9r3,1l46,13r1,3l48,19r-1,9l45,41xm43,l36,,29,1,23,3,16,6r-5,5l7,18,3,25,1,35,,44r,9l2,60r3,6l9,71r6,5l22,79r8,2l39,81r7,-1l52,77r4,-3l61,67r3,-6l67,54,68,44r1,-8l69,27,67,20,64,14,60,8,55,4,49,1,43,xe" fillcolor="#662b25" stroked="f">
                <v:path arrowok="t" o:connecttype="custom" o:connectlocs="28575,26035;27305,34290;26035,40005;24765,41910;24130,43815;22225,45085;20320,45085;18415,45085;16510,43815;15875,41910;15240,39370;14605,34925;15240,30480;16510,24765;17145,17780;17780,13335;19685,10160;20955,8255;22225,6985;24765,6350;26035,5715;27940,6350;29210,8255;29845,10160;30480,12065;29845,17780;28575,26035;27305,0;22860,0;18415,635;14605,1905;10160,3810;6985,6985;4445,11430;1905,15875;635,22225;0,27940;0,33655;1270,38100;3175,41910;5715,45085;9525,48260;13970,50165;19050,51435;24765,51435;29210,50800;33020,48895;35560,46990;38735,42545;40640,38735;42545,34290;43180,27940;43815,22860;43815,17145;42545,12700;40640,8890;38100,5080;34925,2540;31115,635;27305,0" o:connectangles="0,0,0,0,0,0,0,0,0,0,0,0,0,0,0,0,0,0,0,0,0,0,0,0,0,0,0,0,0,0,0,0,0,0,0,0,0,0,0,0,0,0,0,0,0,0,0,0,0,0,0,0,0,0,0,0,0,0,0,0"/>
                <o:lock v:ext="edit" verticies="t"/>
              </v:shape>
              <v:shape id="Freeform 127" o:spid="_x0000_s1140" style="position:absolute;left:6642;top:10693;width:603;height:584;visibility:visible;mso-wrap-style:square;v-text-anchor:top" coordsize="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LwcMA&#10;AADcAAAADwAAAGRycy9kb3ducmV2LnhtbERPTWsCMRC9F/ofwhS81axdtGVrlCJd8CSo7aG36Wa6&#10;WbqZhCSu6783QqG3ebzPWa5H24uBQuwcK5hNCxDEjdMdtwo+jvXjC4iYkDX2jknBhSKsV/d3S6y0&#10;O/OehkNqRQ7hWKECk5KvpIyNIYtx6jxx5n5csJgyDK3UAc853PbyqSgW0mLHucGgp42h5vdwsgoW&#10;G78bT6b+fPc41POv7zI896VSk4fx7RVEojH9i//cW53nz0q4PZ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LLwcMAAADcAAAADwAAAAAAAAAAAAAAAACYAgAAZHJzL2Rv&#10;d25yZXYueG1sUEsFBgAAAAAEAAQA9QAAAIgDAAAAAA==&#10;" path="m63,12l48,4,41,,24,6r2,1l29,11r1,2l31,17r,5l30,26r-3,6l23,39r-5,5l14,49,4,57,,61r4,2l6,63r8,-1l18,60r5,-4l28,53r6,-6l49,30r6,-5l58,26r1,1l56,33,50,49,49,59r,7l48,69r,3l47,74r-2,1l37,75,32,74r-2,6l41,82r19,5l77,90r9,2l86,87,79,86,70,82r,-9l71,67,78,40r,-1l79,35r3,-4l85,27r7,-3l95,23,92,17r-3,l82,16,72,15,63,12xe" fillcolor="#662b25" stroked="f">
                <v:path arrowok="t" o:connecttype="custom" o:connectlocs="40005,7620;30480,2540;26035,0;15240,3810;16510,4445;18415,6985;19050,8255;19685,10795;19685,13970;19050,16510;17145,20320;14605,24765;11430,27940;8890,31115;2540,36195;0,38735;2540,40005;3810,40005;8890,39370;11430,38100;14605,35560;17780,33655;21590,29845;31115,19050;34925,15875;36830,16510;37465,17145;35560,20955;31750,31115;31115,37465;31115,41910;30480,43815;30480,45720;29845,46990;28575,47625;23495,47625;20320,46990;19050,50800;26035,52070;38100,55245;48895,57150;54610,58420;54610,55245;50165,54610;44450,52070;44450,46355;45085,42545;49530,25400;49530,24765;50165,22225;52070,19685;53975,17145;58420,15240;60325,14605;58420,10795;56515,10795;52070,10160;45720,9525;40005,7620" o:connectangles="0,0,0,0,0,0,0,0,0,0,0,0,0,0,0,0,0,0,0,0,0,0,0,0,0,0,0,0,0,0,0,0,0,0,0,0,0,0,0,0,0,0,0,0,0,0,0,0,0,0,0,0,0,0,0,0,0,0,0"/>
              </v:shape>
              <v:shape id="Freeform 128" o:spid="_x0000_s1141" style="position:absolute;left:6089;top:10471;width:680;height:622;visibility:visible;mso-wrap-style:square;v-text-anchor:top" coordsize="10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yNsMA&#10;AADcAAAADwAAAGRycy9kb3ducmV2LnhtbERPTWvCQBC9F/wPywi91Y1WS4muoqIgIoKxhx6H7JgN&#10;ZmdDdtU0v74rFHqbx/uc2aK1lbhT40vHCoaDBARx7nTJhYKv8/btE4QPyBorx6Tghzws5r2XGaba&#10;PfhE9ywUIoawT1GBCaFOpfS5IYt+4GriyF1cYzFE2BRSN/iI4baSoyT5kBZLjg0Ga1obyq/ZzSrY&#10;dqv9RG/Ou/fvojrqpenGB9sp9dpvl1MQgdrwL/5z73ScPxzD8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fyNsMAAADcAAAADwAAAAAAAAAAAAAAAACYAgAAZHJzL2Rv&#10;d25yZXYueG1sUEsFBgAAAAAEAAQA9QAAAIgDAAAAAA==&#10;" path="m56,64r-1,3l52,70r-2,1l47,74r-3,1l38,76,34,75,32,74,31,71r,-2l33,64r2,-3l43,52r4,-7l61,55r-2,4l56,64xm102,35r2,l106,32r1,-2l107,29r-1,-2l104,25r-3,-1l96,23r-3,1l89,25r-3,1l83,28r-5,3l75,36r-5,7l67,47,53,38r3,-7l63,23r4,-4l68,17,64,14,55,7,44,2,37,,35,3r2,3l39,11r-1,4l38,17r-1,2l35,21r-3,2l29,26r-3,5l23,38r-3,8l15,54r-3,5l9,62,4,65,,66r,3l3,71r9,4l23,80r8,5l38,88r7,1l51,90r6,1l69,95r7,3l78,92,75,91,69,89,66,86,64,84r1,l69,83r6,-3l81,75r2,-5l85,67r,-3l86,61r,-6l86,49r2,-4l91,41r4,-4l102,35xe" fillcolor="#662b25" stroked="f">
                <v:path arrowok="t" o:connecttype="custom" o:connectlocs="34925,42545;31750,45085;27940,47625;21590,47625;19685,45085;20955,40640;27305,33020;38735,34925;35560,40640;66040,22225;67945,19050;67310,17145;64135,15240;59055,15240;54610,16510;49530,19685;44450,27305;33655,24130;40005,14605;43180,10795;34925,4445;23495,0;23495,3810;24130,9525;23495,12065;20320,14605;16510,19685;12700,29210;7620,37465;2540,41275;0,43815;7620,47625;19685,53975;28575,56515;36195,57785;48260,62230;47625,57785;41910,54610;41275,53340;47625,50800;52705,44450;53975,40640;54610,34925;55880,28575;60325,23495" o:connectangles="0,0,0,0,0,0,0,0,0,0,0,0,0,0,0,0,0,0,0,0,0,0,0,0,0,0,0,0,0,0,0,0,0,0,0,0,0,0,0,0,0,0,0,0,0"/>
                <o:lock v:ext="edit" verticies="t"/>
              </v:shape>
              <v:shape id="Freeform 129" o:spid="_x0000_s1142" style="position:absolute;left:5676;top:10217;width:616;height:635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0LMMA&#10;AADcAAAADwAAAGRycy9kb3ducmV2LnhtbERPTWsCMRC9F/ofwgi91azCSlmNImLB7UWqPdTbuBk3&#10;i5vJksR1++8bodDbPN7nLFaDbUVPPjSOFUzGGQjiyumGawVfx/fXNxAhImtsHZOCHwqwWj4/LbDQ&#10;7s6f1B9iLVIIhwIVmBi7QspQGbIYxq4jTtzFeYsxQV9L7fGewm0rp1k2kxYbTg0GO9oYqq6Hm1Vw&#10;9XnZl7L8zutsNzt/7Lcns94q9TIa1nMQkYb4L/5z73SaP8nh8U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g0LMMAAADcAAAADwAAAAAAAAAAAAAAAACYAgAAZHJzL2Rv&#10;d25yZXYueG1sUEsFBgAAAAAEAAQA9QAAAIgDAAAAAA==&#10;" path="m37,85l34,84,28,80,26,78,23,74,22,69r3,-4l27,61r3,-1l34,59r3,1l43,63r4,2l37,85xm81,48r4,-5l89,40r5,-1l96,40r1,-3l91,33,81,26,72,22,66,18r-3,4l66,24r1,5l67,33r-4,5l57,47r-4,7l52,51,50,49,47,45,45,41,47,31,50,20r1,-5l50,10,48,6,40,2,31,,27,r,3l28,4r3,1l33,6r1,1l35,9r,2l34,15r-3,2l28,19r-3,2l22,24r-1,4l22,30r1,1l25,34r3,1l30,40r1,3l27,42r-9,l13,42,8,44,5,47,1,51,,57r,5l1,67r4,4l9,76r4,4l19,83r7,2l47,96r7,4l58,99,57,96r1,-9l62,79,70,66,77,55r4,-7xe" fillcolor="#662b25" stroked="f">
                <v:path arrowok="t" o:connecttype="custom" o:connectlocs="21590,53340;16510,49530;13970,43815;17145,38735;21590,37465;27305,40005;23495,53975;53975,27305;59690,24765;61595,23495;51435,16510;41910,11430;41910,15240;42545,20955;36195,29845;33020,32385;29845,28575;29845,19685;32385,9525;30480,3810;19685,0;17145,1905;19685,3175;21590,4445;22225,6985;19685,10795;15875,13335;13335,17780;14605,19685;17780,22225;19685,27305;11430,26670;5080,27940;635,32385;0,39370;3175,45085;8255,50800;16510,53975;34290,63500;36195,60960;39370,50165;48895,34925" o:connectangles="0,0,0,0,0,0,0,0,0,0,0,0,0,0,0,0,0,0,0,0,0,0,0,0,0,0,0,0,0,0,0,0,0,0,0,0,0,0,0,0,0,0"/>
                <o:lock v:ext="edit" verticies="t"/>
              </v:shape>
              <v:shape id="Freeform 130" o:spid="_x0000_s1143" style="position:absolute;left:5359;top:9975;width:483;height:597;visibility:visible;mso-wrap-style:square;v-text-anchor:top" coordsize="7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2vMMA&#10;AADcAAAADwAAAGRycy9kb3ducmV2LnhtbERPTWvCQBC9F/oflil4KbpRIZXoKqWgKOhB60FvQ3aa&#10;Dc3Oxuxq4r93hUJv83ifM1t0thI3anzpWMFwkIAgzp0uuVBw/F72JyB8QNZYOSYFd/KwmL++zDDT&#10;ruU93Q6hEDGEfYYKTAh1JqXPDVn0A1cTR+7HNRZDhE0hdYNtDLeVHCVJKi2WHBsM1vRlKP89XK2C&#10;8W71sUmLS3Vedzum99Sc2q1RqvfWfU5BBOrCv/jPvdZx/jCF5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2vMMAAADcAAAADwAAAAAAAAAAAAAAAACYAgAAZHJzL2Rv&#10;d25yZXYueG1sUEsFBgAAAAAEAAQA9QAAAIgDAAAAAA==&#10;" path="m57,37r1,-2l63,32r7,-1l72,32r4,-5l71,25,58,16,42,5,37,,32,4r4,4l40,15r-2,7l37,26,29,39,18,56r-3,4l12,62r-1,l9,63,5,62,2,61,,64r6,5l17,78r11,9l35,94r3,-3l36,87,32,81r,-3l33,74r2,-3l36,69,57,37xe" fillcolor="#662b25" stroked="f">
                <v:path arrowok="t" o:connecttype="custom" o:connectlocs="36195,23495;36830,22225;40005,20320;44450,19685;45720,20320;48260,17145;45085,15875;36830,10160;26670,3175;23495,0;20320,2540;22860,5080;25400,9525;24130,13970;23495,16510;18415,24765;11430,35560;9525,38100;7620,39370;6985,39370;5715,40005;3175,39370;1270,38735;0,40640;3810,43815;10795,49530;17780,55245;22225,59690;24130,57785;22860,55245;20320,51435;20320,49530;20955,46990;22225,45085;22860,43815;36195,23495" o:connectangles="0,0,0,0,0,0,0,0,0,0,0,0,0,0,0,0,0,0,0,0,0,0,0,0,0,0,0,0,0,0,0,0,0,0,0,0"/>
              </v:shape>
              <v:shape id="Freeform 131" o:spid="_x0000_s1144" style="position:absolute;left:4895;top:9798;width:604;height:571;visibility:visible;mso-wrap-style:square;v-text-anchor:top" coordsize="9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VbcAA&#10;AADcAAAADwAAAGRycy9kb3ducmV2LnhtbERPS2rDMBDdF3oHMYHuatktpMWNEkJLoNBV3BxgsCaS&#10;iTUykhIrt68Kgezm8b6z2mQ3iguFOHhW0FQ1COLe64GNgsPv7vkdREzIGkfPpOBKETbrx4cVttrP&#10;vKdLl4woIRxbVGBTmlopY2/JYaz8RFy4ow8OU4HBSB1wLuFulC91vZQOBy4NFif6tNSfurNTkPHY&#10;bbP52i9fzTkNP83cBzsr9bTI2w8QiXK6i2/ub13mN2/w/0y5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HVbcAAAADcAAAADwAAAAAAAAAAAAAAAACYAgAAZHJzL2Rvd25y&#10;ZXYueG1sUEsFBgAAAAAEAAQA9QAAAIUDAAAAAA==&#10;" path="m71,81r3,-7l78,66,82,54,87,44,90,34r3,-8l94,19r1,-7l95,3,95,,91,1,79,3,65,7,50,13,38,20r-8,3l23,25r-5,l9,24,5,22,,25r5,5l14,39r8,8l27,52r8,-7l50,32,65,24r9,-3l73,23r-2,6l65,39r-5,9l49,64r-6,5l51,74r7,7l64,86r5,4l71,86,70,84r1,-3xe" fillcolor="#662b25" stroked="f">
                <v:path arrowok="t" o:connecttype="custom" o:connectlocs="45085,51435;46990,46990;49530,41910;52070,34290;55245,27940;57150,21590;59055,16510;59690,12065;60325,7620;60325,1905;60325,0;57785,635;50165,1905;41275,4445;31750,8255;24130,12700;19050,14605;14605,15875;11430,15875;5715,15240;3175,13970;0,15875;3175,19050;8890,24765;13970,29845;17145,33020;22225,28575;31750,20320;41275,15240;46990,13335;46355,14605;45085,18415;41275,24765;38100,30480;31115,40640;27305,43815;32385,46990;36830,51435;40640,54610;43815,57150;45085,54610;44450,53340;45085,51435" o:connectangles="0,0,0,0,0,0,0,0,0,0,0,0,0,0,0,0,0,0,0,0,0,0,0,0,0,0,0,0,0,0,0,0,0,0,0,0,0,0,0,0,0,0,0"/>
              </v:shape>
              <v:shape id="Freeform 132" o:spid="_x0000_s1145" style="position:absolute;left:4654;top:9290;width:622;height:596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yu8MA&#10;AADcAAAADwAAAGRycy9kb3ducmV2LnhtbESPQYvCQAyF78L+hyGCN526LOJWR1FBVryp+wNCJ7bF&#10;TqbbmbW1v94cBG8J7+W9L8t15yp1pyaUng1MJwko4szbknMDv5f9eA4qRGSLlWcy8KAA69XHYImp&#10;9S2f6H6OuZIQDikaKGKsU61DVpDDMPE1sWhX3ziMsja5tg22Eu4q/ZkkM+2wZGkosKZdQdnt/O8M&#10;2Cr5bmt33O5/sr/5F9n+uOl7Y0bDbrMAFamLb/Pr+mAFfyq08oxM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yu8MAAADcAAAADwAAAAAAAAAAAAAAAACYAgAAZHJzL2Rv&#10;d25yZXYueG1sUEsFBgAAAAAEAAQA9QAAAIgDAAAAAA==&#10;" path="m14,80r4,4l22,87r6,3l34,92r6,2l48,94r7,-2l62,89r5,-3l71,82r2,-5l74,72r1,-8l76,60r,-4l78,53r3,-2l89,50r3,-1l95,48r2,-1l98,46r,-3l96,40,94,39,92,38r-3,l86,38r-8,2l73,42,63,52,52,65r-5,5l43,74r-4,2l33,77r-2,l29,76,28,75,27,74r1,-3l31,67r4,-4l36,62,71,33r1,-1l74,30r2,-2l76,25r-1,l74,25r-2,l70,26r-3,2l66,30,31,58r-1,1l25,62r-3,1l20,64,19,62,18,60r1,-7l21,49r4,-4l31,42r7,-4l46,33r7,-4l59,24r3,-5l63,12,62,7,59,3,57,1,55,,54,,52,1,51,2,50,4r,3l50,10r1,2l51,14r-2,2l48,18r-6,1l35,20r-7,l20,21r-3,1l13,23r-3,3l6,30,2,35,,42r,7l2,56r3,8l8,70r3,6l14,80xe" fillcolor="#662b25" stroked="f">
                <v:path arrowok="t" o:connecttype="custom" o:connectlocs="11430,53340;17780,57150;25400,59690;34925,58420;42545,54610;46355,48895;47625,40640;48260,35560;51435,32385;58420,31115;61595,29845;62230,27305;59690,24765;56515,24130;49530,25400;40005,33020;29845,44450;24765,48260;19685,48895;17780,47625;17780,45085;22225,40005;45085,20955;46990,19050;48260,15875;46990,15875;44450,16510;41910,19050;19050,37465;13970,40005;12065,39370;12065,33655;15875,28575;24130,24130;33655,18415;39370,12065;39370,4445;36195,635;34290,0;32385,1270;31750,4445;32385,7620;31115,10160;26670,12065;17780,12700;10795,13970;6350,16510;1270,22225;0,31115;3175,40640;6985,48260" o:connectangles="0,0,0,0,0,0,0,0,0,0,0,0,0,0,0,0,0,0,0,0,0,0,0,0,0,0,0,0,0,0,0,0,0,0,0,0,0,0,0,0,0,0,0,0,0,0,0,0,0,0,0"/>
              </v:shape>
              <v:shape id="Freeform 133" o:spid="_x0000_s1146" style="position:absolute;left:4603;top:9277;width:121;height:108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088EA&#10;AADcAAAADwAAAGRycy9kb3ducmV2LnhtbERPTWvCQBC9F/wPywheSt1EimjqKhKoeLTGi7chO01C&#10;s7Nxd5vEf+8WCt7m8T5nsxtNK3pyvrGsIJ0nIIhLqxuuFFyKz7cVCB+QNbaWScGdPOy2k5cNZtoO&#10;/EX9OVQihrDPUEEdQpdJ6cuaDPq57Ygj922dwRChq6R2OMRw08pFkiylwYZjQ40d5TWVP+dfo6A3&#10;x+v7IG/J66lY5VTlBl16UGo2HfcfIAKN4Sn+dx91nJ+u4e+ZeIH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NPPBAAAA3AAAAA8AAAAAAAAAAAAAAAAAmAIAAGRycy9kb3du&#10;cmV2LnhtbFBLBQYAAAAABAAEAPUAAACGAwAAAAA=&#10;" path="m,9r1,3l3,15r3,2l9,17r5,l17,15r2,-3l19,9r,-4l17,3,14,1,9,,6,1,3,3,1,5,,9xe" fillcolor="#662b25" stroked="f">
                <v:path arrowok="t" o:connecttype="custom" o:connectlocs="0,5715;635,7620;1905,9525;3810,10795;5715,10795;8890,10795;10795,9525;12065,7620;12065,5715;12065,3175;10795,1905;8890,635;5715,0;3810,635;1905,1905;635,3175;0,5715" o:connectangles="0,0,0,0,0,0,0,0,0,0,0,0,0,0,0,0,0"/>
              </v:shape>
              <v:shape id="Freeform 134" o:spid="_x0000_s1147" style="position:absolute;left:4235;top:8807;width:667;height:444;visibility:visible;mso-wrap-style:square;v-text-anchor:top" coordsize="10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Ni8UA&#10;AADcAAAADwAAAGRycy9kb3ducmV2LnhtbESPQWvCQBCF74X+h2UKvdVNUxCJriJCiz0U0Yr0OGbH&#10;bDA7G7JbE/+9cxC8zfDevPfNbDH4Rl2oi3VgA++jDBRxGWzNlYH97+fbBFRMyBabwGTgShEW8+en&#10;GRY29Lylyy5VSkI4FmjApdQWWsfSkcc4Ci2xaKfQeUyydpW2HfYS7hudZ9lYe6xZGhy2tHJUnnf/&#10;3sDqcBy++vX338/WHfLzRmf4Mdkb8/oyLKegEg3pYb5fr63g54Iv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U2LxQAAANwAAAAPAAAAAAAAAAAAAAAAAJgCAABkcnMv&#10;ZG93bnJldi54bWxQSwUGAAAAAAQABAD1AAAAigMAAAAA&#10;" path="m105,49r-2,-1l100,47,96,45,94,42,93,39r,-4l93,29r,-5l91,19,88,12,84,7,79,4,74,1,68,,63,,58,,54,2,51,4,46,8r-3,3l42,15r-2,4l40,26,39,36r-1,8l35,50r-2,2l31,54r-3,l25,52,22,50,21,47,20,43,19,39r1,-4l21,30r1,-3l24,26r8,-1l36,26r1,-6l1,10,,16r4,1l11,21r2,2l14,26r,3l14,32r-1,7l12,45r2,6l18,60r3,4l25,67r6,2l37,70r6,l48,68r5,-3l57,62,61,52r3,-7l64,38,65,28r1,-4l68,21r2,-1l71,19r2,l75,19r4,1l81,21r2,3l84,26r1,4l85,34r,3l85,40r-2,2l81,42r-3,1l75,43,70,41r-4,l66,47r38,8l105,49xe" fillcolor="#662b25" stroked="f">
                <v:path arrowok="t" o:connecttype="custom" o:connectlocs="65405,30480;60960,28575;59055,24765;59055,18415;57785,12065;53340,4445;46990,635;40005,0;34290,1270;29210,5080;26670,9525;25400,16510;24130,27940;20955,33020;17780,34290;13970,31750;12700,27305;12700,22225;13970,17145;20320,15875;23495,12700;0,10160;6985,13335;8890,16510;8890,20320;7620,28575;11430,38100;15875,42545;23495,44450;30480,43180;36195,39370;40640,28575;41275,17780;43180,13335;45085,12065;47625,12065;51435,13335;53340,16510;53975,21590;53975,25400;51435,26670;47625,27305;41910,26035;66040,34925" o:connectangles="0,0,0,0,0,0,0,0,0,0,0,0,0,0,0,0,0,0,0,0,0,0,0,0,0,0,0,0,0,0,0,0,0,0,0,0,0,0,0,0,0,0,0,0"/>
              </v:shape>
              <v:shape id="Freeform 135" o:spid="_x0000_s1148" style="position:absolute;left:4013;top:8210;width:622;height:62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nB8EA&#10;AADcAAAADwAAAGRycy9kb3ducmV2LnhtbERPTYvCMBC9C/sfwizsTVO7oFKNIsuKgid1WfA2NGNb&#10;bCYliW3990YQvM3jfc5i1ZtatOR8ZVnBeJSAIM6trrhQ8HfaDGcgfEDWWFsmBXfysFp+DBaYadvx&#10;gdpjKEQMYZ+hgjKEJpPS5yUZ9CPbEEfuYp3BEKErpHbYxXBTyzRJJtJgxbGhxIZ+Ssqvx5tRUIf9&#10;7JweJn33e5s23//u0m69VOrrs1/PQQTqw1v8cu90nJ+O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05wfBAAAA3AAAAA8AAAAAAAAAAAAAAAAAmAIAAGRycy9kb3du&#10;cmV2LnhtbFBLBQYAAAAABAAEAPUAAACGAwAAAAA=&#10;" path="m23,99l33,96,48,91,60,89r8,l67,85,59,83,48,79,38,74,34,70,45,67,61,61r7,-1l73,60r5,l81,61r8,7l94,73r4,-2l93,61,83,39,79,27,74,14,71,3,69,,63,1r,3l65,10r1,8l63,24r-2,6l57,33r-4,3l47,39,34,43r-7,2l27,43r,-4l28,34r3,-6l38,17r4,-5l40,9r-9,4l15,18,5,20,,20r2,5l6,37r4,14l13,62r3,11l20,85r2,10l23,99xe" fillcolor="#662b25" stroked="f">
                <v:path arrowok="t" o:connecttype="custom" o:connectlocs="14605,62865;20955,60960;30480,57785;38100,56515;43180,56515;42545,53975;37465,52705;30480,50165;24130,46990;21590,44450;28575,42545;38735,38735;43180,38100;46355,38100;49530,38100;51435,38735;56515,43180;59690,46355;62230,45085;59055,38735;52705,24765;50165,17145;46990,8890;45085,1905;43815,0;40005,635;40005,2540;41275,6350;41910,11430;40005,15240;38735,19050;36195,20955;33655,22860;29845,24765;21590,27305;17145,28575;17145,27305;17145,24765;17780,21590;19685,17780;24130,10795;26670,7620;25400,5715;19685,8255;9525,11430;3175,12700;0,12700;1270,15875;3810,23495;6350,32385;8255,39370;10160,46355;12700,53975;13970,60325;14605,62865" o:connectangles="0,0,0,0,0,0,0,0,0,0,0,0,0,0,0,0,0,0,0,0,0,0,0,0,0,0,0,0,0,0,0,0,0,0,0,0,0,0,0,0,0,0,0,0,0,0,0,0,0,0,0,0,0,0,0"/>
              </v:shape>
              <v:shape id="Freeform 136" o:spid="_x0000_s1149" style="position:absolute;left:3860;top:7600;width:540;height:699;visibility:visible;mso-wrap-style:square;v-text-anchor:top" coordsize="8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55sMA&#10;AADcAAAADwAAAGRycy9kb3ducmV2LnhtbERPTWsCMRC9F/wPYYTearZRS7s1ighSD1600vOwGbOL&#10;m8m6ibvb/npTKPQ2j/c5i9XgatFRGyrPGp4nGQjiwpuKrYbT5/bpFUSIyAZrz6ThmwKslqOHBebG&#10;93yg7hitSCEcctRQxtjkUoaiJIdh4hvixJ196zAm2FppWuxTuKulyrIX6bDi1FBiQ5uSisvx5jRc&#10;ui87P/2c++u12k9nN6s+3oLS+nE8rN9BRBriv/jPvTNpvlLw+0y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J55sMAAADcAAAADwAAAAAAAAAAAAAAAACYAgAAZHJzL2Rv&#10;d25yZXYueG1sUEsFBgAAAAAEAAQA9QAAAIgDAAAAAA==&#10;" path="m16,64l14,61r,-1l10,63r2,6l17,87r5,17l24,110r4,-1l28,108r,-4l29,98r3,-5l44,81,61,69,77,52r8,-8l82,41,74,37,60,32,44,26,30,22,21,18,15,15,12,12,6,5,5,,,,1,9,2,26r,17l2,51r4,l8,48r4,-5l14,41r3,-1l21,40r5,1l44,46r10,2l44,55,30,65r-5,2l21,67,17,66,16,64xe" fillcolor="#662b25" stroked="f">
                <v:path arrowok="t" o:connecttype="custom" o:connectlocs="10160,40640;8890,38735;8890,38100;6350,40005;7620,43815;10795,55245;13970,66040;15240,69850;17780,69215;17780,68580;17780,66040;18415,62230;20320,59055;27940,51435;38735,43815;48895,33020;53975,27940;52070,26035;46990,23495;38100,20320;27940,16510;19050,13970;13335,11430;9525,9525;7620,7620;3810,3175;3175,0;0,0;635,5715;1270,16510;1270,27305;1270,32385;3810,32385;5080,30480;7620,27305;8890,26035;10795,25400;13335,25400;16510,26035;27940,29210;34290,30480;27940,34925;19050,41275;15875,42545;13335,42545;10795,41910;10160,40640" o:connectangles="0,0,0,0,0,0,0,0,0,0,0,0,0,0,0,0,0,0,0,0,0,0,0,0,0,0,0,0,0,0,0,0,0,0,0,0,0,0,0,0,0,0,0,0,0,0,0"/>
              </v:shape>
              <v:shape id="Freeform 137" o:spid="_x0000_s1150" style="position:absolute;left:3797;top:7086;width:552;height:565;visibility:visible;mso-wrap-style:square;v-text-anchor:top" coordsize="8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nx8AA&#10;AADcAAAADwAAAGRycy9kb3ducmV2LnhtbERPzYrCMBC+L+w7hBG8rakWitSmIrLCnsStPsDYzDZl&#10;m0lpsra+vREWvM3H9zvFdrKduNHgW8cKlosEBHHtdMuNgsv58LEG4QOyxs4xKbiTh235/lZgrt3I&#10;33SrQiNiCPscFZgQ+lxKXxuy6BeuJ47cjxsshgiHRuoBxxhuO7lKkkxabDk2GOxpb6j+rf6sgs9l&#10;mqDxk8yyA4/d9TQe6/VOqfls2m1ABJrCS/zv/tJx/iqF5zPxAl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nnx8AAAADcAAAADwAAAAAAAAAAAAAAAACYAgAAZHJzL2Rvd25y&#10;ZXYueG1sUEsFBgAAAAAEAAQA9QAAAIUDAAAAAA==&#10;" path="m9,43r1,-4l11,37r2,-1l16,35,26,33,41,32r13,l64,34r3,1l69,36r2,2l71,40r,4l70,47r-2,2l68,50r-9,1l44,51r-18,l13,51r-1,l11,50,9,47r,-4xm13,79r5,1l19,78r6,-3l29,73,40,71r9,-1l57,70r8,1l72,74r5,4l81,83r1,4l83,89r4,l86,87,85,80,84,67,83,45r,-7l82,32,80,28,79,23,73,15,68,10,62,6,54,3,47,1,40,,33,,27,1,21,3,15,5,10,8,6,13,3,18,1,26,,34r1,9l3,52r2,8l10,74r3,5xe" fillcolor="#662b25" stroked="f">
                <v:path arrowok="t" o:connecttype="custom" o:connectlocs="6350,24765;8255,22860;16510,20955;34290,20320;42545,22225;45085,24130;45085,27940;43180,31115;37465,32385;16510,32385;7620,32385;5715,29845;8255,50165;12065,49530;18415,46355;31115,44450;41275,45085;48895,49530;52070,55245;55245,56515;53975,50800;52705,28575;52070,20320;50165,14605;43180,6350;34290,1905;25400,0;17145,635;9525,3175;3810,8255;635,16510;635,27305;3175,38100;8255,50165" o:connectangles="0,0,0,0,0,0,0,0,0,0,0,0,0,0,0,0,0,0,0,0,0,0,0,0,0,0,0,0,0,0,0,0,0,0"/>
                <o:lock v:ext="edit" verticies="t"/>
              </v:shape>
              <v:shape id="Freeform 138" o:spid="_x0000_s1151" style="position:absolute;left:3816;top:6718;width:489;height:374;visibility:visible;mso-wrap-style:square;v-text-anchor:top" coordsize="7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Ou8UA&#10;AADcAAAADwAAAGRycy9kb3ducmV2LnhtbERPTWvCQBC9C/0PyxS81U1iKW10FRFEkaqovfQ2ZqdJ&#10;anY2ZFcT/71bKHibx/uc8bQzlbhS40rLCuJBBII4s7rkXMHXcfHyDsJ5ZI2VZVJwIwfTyVNvjKm2&#10;Le/pevC5CCHsUlRQeF+nUrqsIINuYGviwP3YxqAPsMmlbrAN4aaSSRS9SYMlh4YCa5oXlJ0PF6Pg&#10;M/5YbYezdnc7zjffv8kyXp/2C6X6z91sBMJT5x/if/dKh/nJK/w9Ey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A67xQAAANwAAAAPAAAAAAAAAAAAAAAAAJgCAABkcnMv&#10;ZG93bnJldi54bWxQSwUGAAAAAAQABAD1AAAAigMAAAAA&#10;" path="m,22l,32,1,43r,7l1,53r5,l6,50,8,44r3,-3l16,39r3,l21,39r4,l35,39r11,2l53,41r7,2l65,45r2,3l69,53r,3l69,58r5,1l74,53,76,37,77,18,76,9r-4,l71,11r-2,4l67,16r-3,1l61,17r-3,l51,17r-9,l31,16r-8,l19,16,17,15,13,14,10,12,8,9,6,5,6,2,6,,1,r,5l,22xe" fillcolor="#662b25" stroked="f">
                <v:path arrowok="t" o:connecttype="custom" o:connectlocs="0,13970;0,20320;635,27305;635,31750;635,33655;3810,33655;3810,31750;5080,27940;6985,26035;10160,24765;12065,24765;13335,24765;15875,24765;22225,24765;29210,26035;33655,26035;38100,27305;41275,28575;42545,30480;43815,33655;43815,35560;43815,36830;46990,37465;46990,33655;48260,23495;48895,11430;48260,5715;45720,5715;45085,6985;43815,9525;42545,10160;40640,10795;38735,10795;36830,10795;32385,10795;26670,10795;19685,10160;14605,10160;12065,10160;10795,9525;8255,8890;6350,7620;5080,5715;3810,3175;3810,1270;3810,0;635,0;635,3175;0,13970" o:connectangles="0,0,0,0,0,0,0,0,0,0,0,0,0,0,0,0,0,0,0,0,0,0,0,0,0,0,0,0,0,0,0,0,0,0,0,0,0,0,0,0,0,0,0,0,0,0,0,0,0"/>
              </v:shape>
              <v:shape id="Freeform 139" o:spid="_x0000_s1152" style="position:absolute;left:3822;top:6362;width:521;height:413;visibility:visible;mso-wrap-style:square;v-text-anchor:top" coordsize="8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q/sIA&#10;AADcAAAADwAAAGRycy9kb3ducmV2LnhtbERPTWsCMRC9F/wPYYReRLOKtbIaRQoWb9q10ut0M24W&#10;N5N1k+r6740g9DaP9znzZWsrcaHGl44VDAcJCOLc6ZILBd/7dX8KwgdkjZVjUnAjD8tF52WOqXZX&#10;/qJLFgoRQ9inqMCEUKdS+tyQRT9wNXHkjq6xGCJsCqkbvMZwW8lRkkykxZJjg8GaPgzlp+zPKghn&#10;zHtm/V7+Tk+77ee4d1hlP5VSr912NQMRqA3/4qd7o+P80Rs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Or+wgAAANwAAAAPAAAAAAAAAAAAAAAAAJgCAABkcnMvZG93&#10;bnJldi54bWxQSwUGAAAAAAQABAD1AAAAhwMAAAAA&#10;" path="m,48r4,1l4,48,6,46,8,45r2,-1l15,44r6,l34,45r10,1l55,47r8,1l69,51r4,3l76,58r1,3l77,64r1,1l82,65r,-8l81,44,80,40,77,37,73,34,69,32,58,29,44,26,30,23,21,20,17,18,15,16,12,13,11,11,10,3,10,,5,r,8l4,24,2,40,,48xe" fillcolor="#662b25" stroked="f">
                <v:path arrowok="t" o:connecttype="custom" o:connectlocs="0,30480;2540,31115;2540,30480;3810,29210;5080,28575;6350,27940;9525,27940;13335,27940;21590,28575;27940,29210;34925,29845;40005,30480;43815,32385;46355,34290;48260,36830;48895,38735;48895,40640;49530,41275;52070,41275;52070,36195;51435,27940;50800,25400;48895,23495;46355,21590;43815,20320;36830,18415;27940,16510;19050,14605;13335,12700;10795,11430;9525,10160;7620,8255;6985,6985;6350,1905;6350,0;3175,0;3175,5080;2540,15240;1270,25400;0,30480" o:connectangles="0,0,0,0,0,0,0,0,0,0,0,0,0,0,0,0,0,0,0,0,0,0,0,0,0,0,0,0,0,0,0,0,0,0,0,0,0,0,0,0"/>
              </v:shape>
              <v:shape id="Freeform 140" o:spid="_x0000_s1153" style="position:absolute;left:3981;top:6267;width:114;height:114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+1cIA&#10;AADcAAAADwAAAGRycy9kb3ducmV2LnhtbERPS2rDMBDdB3IHMYVuQizXi9Q4UUIxpJRCS+PkAIM1&#10;sU2skbHUWL59VSh0N4/3nd0hmF7caXSdZQVPSQqCuLa640bB5Xxc5yCcR9bYWyYFMzk47JeLHRba&#10;Tnyie+UbEUPYFaig9X4opHR1SwZdYgfiyF3taNBHODZSjzjFcNPLLE030mDHsaHFgcqW6lv1bRRM&#10;PDervC6/yv712ZqA/vM9fCj1+BBetiA8Bf8v/nO/6Tg/28D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n7VwgAAANwAAAAPAAAAAAAAAAAAAAAAAJgCAABkcnMvZG93&#10;bnJldi54bWxQSwUGAAAAAAQABAD1AAAAhwMAAAAA&#10;" path="m,9r,4l2,16r3,2l9,18r4,l15,16r2,-3l18,9,17,5,15,3,13,1,9,,5,1,2,3,,5,,9xe" fillcolor="#662b25" stroked="f">
                <v:path arrowok="t" o:connecttype="custom" o:connectlocs="0,5715;0,8255;1270,10160;3175,11430;5715,11430;8255,11430;9525,10160;10795,8255;11430,5715;10795,3175;9525,1905;8255,635;5715,0;3175,635;1270,1905;0,3175;0,5715" o:connectangles="0,0,0,0,0,0,0,0,0,0,0,0,0,0,0,0,0"/>
              </v:shape>
              <v:shape id="Freeform 141" o:spid="_x0000_s1154" style="position:absolute;left:4184;top:6350;width:114;height:101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ZysEA&#10;AADcAAAADwAAAGRycy9kb3ducmV2LnhtbERPzYrCMBC+L+w7hBH2IpquaFerUWRRFG92fYCxGdvS&#10;ZlKaqPXtjSDsbT6+31msOlOLG7WutKzgexiBIM6sLjlXcPrbDqYgnEfWWFsmBQ9ysFp+fiww0fbO&#10;R7qlPhchhF2CCgrvm0RKlxVk0A1tQxy4i20N+gDbXOoW7yHc1HIURbE0WHJoKLCh34KyKr0aBXG8&#10;6yb9sjp7tvGh6s+qemw2Sn31uvUchKfO/4vf7r0O80c/8HomX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aGcrBAAAA3AAAAA8AAAAAAAAAAAAAAAAAmAIAAGRycy9kb3du&#10;cmV2LnhtbFBLBQYAAAAABAAEAPUAAACGAwAAAAA=&#10;" path="m,8r1,3l3,14r2,1l9,16r3,-1l14,14r2,-3l18,8,16,5,14,2,12,,9,,5,,3,2,1,5,,8xe" fillcolor="#662b25" stroked="f">
                <v:path arrowok="t" o:connecttype="custom" o:connectlocs="0,5080;635,6985;1905,8890;3175,9525;5715,10160;7620,9525;8890,8890;10160,6985;11430,5080;10160,3175;8890,1270;7620,0;5715,0;3175,0;1905,1270;635,3175;0,5080" o:connectangles="0,0,0,0,0,0,0,0,0,0,0,0,0,0,0,0,0"/>
              </v:shape>
              <v:shape id="Freeform 142" o:spid="_x0000_s1155" style="position:absolute;left:6394;top:3041;width:508;height:737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iysUA&#10;AADcAAAADwAAAGRycy9kb3ducmV2LnhtbESPQWvCQBCF7wX/wzJCb3VToUVSV5Fqi/SgxIjnMTsm&#10;wexsml01/vvOQehthvfmvW+m89416kpdqD0beB0loIgLb2suDezzr5cJqBCRLTaeycCdAsxng6cp&#10;ptbfOKPrLpZKQjikaKCKsU21DkVFDsPIt8SinXznMMraldp2eJNw1+hxkrxrhzVLQ4UtfVZUnHcX&#10;ZyBfZ7Tc//zmb+602vSX+3d23B6MeR72iw9Qkfr4b35cr63gj4VW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6LKxQAAANwAAAAPAAAAAAAAAAAAAAAAAJgCAABkcnMv&#10;ZG93bnJldi54bWxQSwUGAAAAAAQABAD1AAAAigMAAAAA&#10;" path="m28,70r9,1l47,71r6,2l56,74r2,3l58,78r1,2l59,83r-2,3l56,89r-3,2l50,92r-5,1l42,94r-3,l35,93,33,91,31,89r,-3l31,82r3,-6l34,73,27,72r-8,42l25,116r,-3l26,110r2,-4l33,103r3,l41,102r5,l53,102r6,-2l65,97r5,-5l75,87r3,-6l79,76r1,-7l79,64,77,59,75,56,70,50,66,48,62,46,59,44,50,43r-10,l35,42,29,41,26,40,23,39,21,37,20,33r,-3l21,27r1,-3l25,22r3,-1l31,21r5,l39,22r2,2l43,27r1,9l43,40r6,1l61,1,55,,54,4r-5,7l47,13r-3,l42,15,40,13r-5,l29,12r-4,1l21,15r-4,2l13,19,8,23,4,27,2,33,,41r1,6l3,53r3,6l10,62r10,5l28,70xe" fillcolor="#662b25" stroked="f">
                <v:path arrowok="t" o:connecttype="custom" o:connectlocs="23495,45085;33655,46355;36830,48895;37465,50800;36195,54610;33655,57785;28575,59055;24765,59690;20955,57785;19685,54610;21590,48260;17145,45720;15875,73660;16510,69850;20955,65405;26035,64770;33655,64770;41275,61595;47625,55245;50165,48260;50165,40640;47625,35560;41910,30480;37465,27940;25400,27305;18415,26035;14605,24765;12700,20955;13335,17145;15875,13970;19685,13335;24765,13970;27305,17145;27305,25400;38735,635;34290,2540;29845,8255;26670,9525;22225,8255;15875,8255;10795,10795;5080,14605;1270,20955;635,29845;3810,37465;12700,42545" o:connectangles="0,0,0,0,0,0,0,0,0,0,0,0,0,0,0,0,0,0,0,0,0,0,0,0,0,0,0,0,0,0,0,0,0,0,0,0,0,0,0,0,0,0,0,0,0,0"/>
              </v:shape>
              <v:shape id="Freeform 143" o:spid="_x0000_s1156" style="position:absolute;left:3924;top:5765;width:559;height:623;visibility:visible;mso-wrap-style:square;v-text-anchor:top" coordsize="8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qzsEA&#10;AADcAAAADwAAAGRycy9kb3ducmV2LnhtbERPPW/CMBDdK/EfrENiKw4MUAIGQRGoYwsMsB3xEUfE&#10;58h2Q/rv60qV2O7pfd5i1dlatORD5VjBaJiBIC6crrhUcDruXt9AhIissXZMCn4owGrZe1lgrt2D&#10;v6g9xFKkEA45KjAxNrmUoTBkMQxdQ5y4m/MWY4K+lNrjI4XbWo6zbCItVpwaDDb0bqi4H76tguq6&#10;93ybntuN6+6Xo7Hb6ed1q9Sg363nICJ18Sn+d3/oNH88g7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Nqs7BAAAA3AAAAA8AAAAAAAAAAAAAAAAAmAIAAGRycy9kb3du&#10;cmV2LnhtbFBLBQYAAAAABAAEAPUAAACGAwAAAAA=&#10;" path="m34,22r6,3l43,29r2,4l45,38r-1,5l42,46r-2,2l39,50,35,46,28,43,21,42r-5,1l16,41,15,37r,-5l16,26r5,-3l25,21r4,l34,22xm6,30l4,41,2,55,,66r,5l4,73,5,71,6,67,8,66r2,-1l14,65r5,1l28,68r14,7l55,79r10,2l66,83r1,1l68,87r1,4l70,96r,2l75,98r,-3l76,86,79,76,83,64,86,46,88,34,81,33r,2l79,40r-3,5l73,50r-4,2l64,53,61,52r-1,l60,44,57,29,54,20,51,12,48,7,45,5,42,2,37,1,30,,24,1,19,3,14,7r-3,6l9,18,7,23,6,30xe" fillcolor="#662b25" stroked="f">
                <v:path arrowok="t" o:connecttype="custom" o:connectlocs="25400,15875;28575,20955;27940,27305;25400,30480;22225,29210;13335,26670;10160,26035;9525,20320;13335,14605;18415,13335;3810,19050;1270,34925;0,45085;3175,45085;5080,41910;8890,41275;17780,43180;34925,50165;41910,52705;43180,55245;44450,60960;47625,62230;48260,54610;52705,40640;55880,21590;51435,22225;48260,28575;43815,33020;38735,33020;38100,27940;34290,12700;30480,4445;26670,1270;19050,0;12065,1905;6985,8255;4445,14605" o:connectangles="0,0,0,0,0,0,0,0,0,0,0,0,0,0,0,0,0,0,0,0,0,0,0,0,0,0,0,0,0,0,0,0,0,0,0,0,0"/>
                <o:lock v:ext="edit" verticies="t"/>
              </v:shape>
              <v:shape id="Freeform 144" o:spid="_x0000_s1157" style="position:absolute;left:4083;top:5257;width:635;height:673;visibility:visible;mso-wrap-style:square;v-text-anchor:top" coordsize="10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y5sQA&#10;AADcAAAADwAAAGRycy9kb3ducmV2LnhtbESPT2sCMRDF74V+hzCF3mpihWK3RpFCoR6K+OfS23Qz&#10;Zhc3kyWJun5751DwNsN7895vZoshdOpMKbeRLYxHBhRxHV3L3sJ+9/UyBZULssMuMlm4UobF/PFh&#10;hpWLF97QeVu8khDOFVpoSukrrXPdUMA8ij2xaIeYAhZZk9cu4UXCQ6dfjXnTAVuWhgZ7+myoPm5P&#10;wcLPKWzG7prf/9a/K+PRJxOXydrnp2H5AarQUO7m/+tvJ/gTwZdnZAI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MubEAAAA3AAAAA8AAAAAAAAAAAAAAAAAmAIAAGRycy9k&#10;b3ducmV2LnhtbFBLBQYAAAAABAAEAPUAAACJAwAAAAA=&#10;" path="m35,47l27,44,18,40,14,37,12,35r2,-3l17,26r2,-2l23,22r4,l31,23r5,3l38,30r1,4l39,38r-3,6l35,47xm43,1l37,,31,,27,1,24,4r-7,9l9,27,6,36,3,43,2,51,1,57,,66r,4l4,71r,-1l7,67r4,-1l16,69r6,2l34,75r11,5l54,83r3,2l59,86r2,3l63,92r3,9l67,106r5,-1l74,99,78,82,84,65r4,-9l84,56r-3,2l76,61r-2,1l70,63,66,62,62,61,50,56,44,52r,-1l45,47r1,-2l48,44r3,-1l56,42r10,3l79,49r3,l85,49r2,l90,47r2,-2l95,42r2,-4l98,33r2,-10l99,18,97,15r,-1l92,15r,2l91,19r,2l90,24r-2,2l84,27,78,22,70,15,66,14r-3,l60,15r-3,1l52,19r-2,1l51,18r,-6l50,9,48,5,46,3,43,1xe" fillcolor="#662b25" stroked="f">
                <v:path arrowok="t" o:connecttype="custom" o:connectlocs="17145,27940;8890,23495;8890,20320;12065,15240;17145,13970;22860,16510;24765,21590;22860,27940;27305,635;19685,0;15240,2540;5715,17145;1905,27305;635,36195;0,44450;2540,44450;6985,41910;13970,45085;28575,50800;36195,53975;38735,56515;41910,64135;45720,66675;49530,52070;55880,35560;51435,36830;46990,39370;41910,39370;31750,35560;27940,32385;29210,28575;32385,27305;41910,28575;52070,31115;55245,31115;58420,28575;61595,24130;63500,14605;61595,9525;58420,9525;57785,12065;57150,15240;53340,17145;44450,9525;40005,8890;36195,10160;31750,12700;32385,7620;30480,3175;27305,635" o:connectangles="0,0,0,0,0,0,0,0,0,0,0,0,0,0,0,0,0,0,0,0,0,0,0,0,0,0,0,0,0,0,0,0,0,0,0,0,0,0,0,0,0,0,0,0,0,0,0,0,0,0"/>
                <o:lock v:ext="edit" verticies="t"/>
              </v:shape>
              <v:shape id="Freeform 145" o:spid="_x0000_s1158" style="position:absolute;left:4362;top:4565;width:743;height:788;visibility:visible;mso-wrap-style:square;v-text-anchor:top" coordsize="11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CRsIA&#10;AADcAAAADwAAAGRycy9kb3ducmV2LnhtbERPS4vCMBC+C/6HMAt709QnUo2iC6sr4sHqxdvQzLbF&#10;ZlKabK3/3iwI3ubje85i1ZpSNFS7wrKCQT8CQZxaXXCm4HL+7s1AOI+ssbRMCh7kYLXsdhYYa3vn&#10;EzWJz0QIYRejgtz7KpbSpTkZdH1bEQfu19YGfYB1JnWN9xBuSjmMoqk0WHBoyLGir5zSW/JnFJzk&#10;eDc6HHdttZlct6a57ROmq1KfH+16DsJT69/il/tHh/mjAfw/E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8JGwgAAANwAAAAPAAAAAAAAAAAAAAAAAJgCAABkcnMvZG93&#10;bnJldi54bWxQSwUGAAAAAAQABAD1AAAAhwMAAAAA&#10;" path="m58,55l43,71,41,70,36,67,33,65,31,61,28,57,26,51r,-5l27,42r3,-3l32,38r3,l38,39r3,2l44,43r9,8l58,55xm8,58l2,71,,77r4,2l5,77,7,73r3,-3l11,67r1,2l16,74r3,7l22,90r2,6l27,100r3,1l33,102r3,l41,102r7,-1l53,102r1,2l55,105r4,5l61,118r1,2l63,122r2,1l67,124r2,-1l71,122r1,-2l73,115r,-5l72,106r-1,-3l69,101,65,96,62,92,54,84,48,80,64,61r4,3l76,67r3,2l81,71r2,3l84,77r1,5l84,87r-2,3l81,92r3,4l91,87,102,69,113,51r4,-10l112,40r,2l108,45r-3,3l101,50,97,49,94,47,91,44,87,41,75,33,66,28,60,22,54,11,56,5,57,2,53,,52,1,51,4,46,8r-7,5l34,18r-4,4l25,28r-4,6l13,48,8,58xe" fillcolor="#662b25" stroked="f">
                <v:path arrowok="t" o:connecttype="custom" o:connectlocs="27305,45085;22860,42545;19685,38735;16510,32385;17145,26670;20320,24130;24130,24765;27940,27305;36830,34925;1270,45085;2540,50165;4445,46355;6985,42545;10160,46990;13970,57150;17145,63500;20955,64770;26035,64770;33655,64770;34925,66675;38735,74930;40005,77470;42545,78740;45085,77470;46355,73025;45720,67310;43815,64135;39370,58420;30480,50800;43180,40640;50165,43815;52705,46990;53975,52070;52070,57150;53340,60960;64770,43815;74295,26035;71120,26670;66675,30480;61595,31115;57785,27940;47625,20955;38100,13970;35560,3175;33655,0;32385,2540;24765,8255;19050,13970;13335,21590;5080,36830" o:connectangles="0,0,0,0,0,0,0,0,0,0,0,0,0,0,0,0,0,0,0,0,0,0,0,0,0,0,0,0,0,0,0,0,0,0,0,0,0,0,0,0,0,0,0,0,0,0,0,0,0,0"/>
                <o:lock v:ext="edit" verticies="t"/>
              </v:shape>
              <v:shape id="Freeform 146" o:spid="_x0000_s1159" style="position:absolute;left:4794;top:4038;width:603;height:705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+jsMA&#10;AADcAAAADwAAAGRycy9kb3ducmV2LnhtbERPTUvDQBC9C/0Pywje7K4RQojdliIVpWDBKngdsmMS&#10;zc6G7LRN/PVuQehtHu9zFqvRd+pIQ2wDW7ibG1DEVXAt1xY+3p9uC1BRkB12gcnCRBFWy9nVAksX&#10;TvxGx73UKoVwLNFCI9KXWseqIY9xHnrixH2FwaMkONTaDXhK4b7TmTG59thyamiwp8eGqp/9wVt4&#10;NTvzOxXTYfP9/JmtC8lz2W6tvbke1w+ghEa5iP/dLy7Nv8/g/Ey6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4+jsMAAADcAAAADwAAAAAAAAAAAAAAAACYAgAAZHJzL2Rv&#10;d25yZXYueG1sUEsFBgAAAAAEAAQA9QAAAIgDAAAAAA==&#10;" path="m27,106r6,2l39,110r8,1l55,111r8,-2l70,106r7,-4l85,94r6,-7l94,80r1,-7l94,67,92,62,88,57,83,53,76,49,73,48,70,47r-4,l63,47r-7,2l52,52r-6,9l41,66r3,3l45,68r3,-2l52,64r4,l59,64r4,1l66,67r3,3l71,73r,4l71,82r-3,5l67,89r-2,1l61,91r-3,l55,91,52,90,49,87,47,84,41,78,33,71,29,67,26,62,25,57r,-5l26,47r2,-4l30,40r3,-4l37,34r4,-1l47,32r6,1l75,40r8,2l85,36,81,35,73,32,69,30,65,28,61,25,59,22,55,9r,-7l51,,44,10,28,27r-9,5l11,37,8,41,5,45,1,50,,57r,9l1,73r3,8l7,87r4,5l16,97r5,5l27,106xe" fillcolor="#662b25" stroked="f">
                <v:path arrowok="t" o:connecttype="custom" o:connectlocs="20955,68580;29845,70485;40005,69215;48895,64770;57785,55245;60325,46355;58420,39370;52705,33655;46355,30480;41910,29845;35560,31115;29210,38735;27940,43815;30480,41910;35560,40640;40005,41275;43815,44450;45085,48895;43180,55245;41275,57150;36830,57785;33020,57150;29845,53340;20955,45085;16510,39370;15875,33020;17780,27305;20955,22860;26035,20955;33655,20955;52705,26670;51435,22225;43815,19050;38735,15875;34925,5715;32385,0;17780,17145;6985,23495;3175,28575;0,36195;635,46355;4445,55245;10160,61595;17145,67310" o:connectangles="0,0,0,0,0,0,0,0,0,0,0,0,0,0,0,0,0,0,0,0,0,0,0,0,0,0,0,0,0,0,0,0,0,0,0,0,0,0,0,0,0,0,0,0"/>
              </v:shape>
              <v:shape id="Freeform 147" o:spid="_x0000_s1160" style="position:absolute;left:5270;top:3651;width:641;height:654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XBsIA&#10;AADcAAAADwAAAGRycy9kb3ducmV2LnhtbERPTWvCQBC9F/wPywheSt1oQEp0laoIgqCYFvQ4ZMck&#10;NjsbsquJ/94VCr3N433ObNGZStypcaVlBaNhBII4s7rkXMHP9+bjE4TzyBory6TgQQ4W897bDBNt&#10;Wz7SPfW5CCHsElRQeF8nUrqsIINuaGviwF1sY9AH2ORSN9iGcFPJcRRNpMGSQ0OBNa0Kyn7Tm1Hw&#10;friulqcq1ed435a7dc649SelBv3uawrCU+f/xX/urQ7z4xh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0xcGwgAAANwAAAAPAAAAAAAAAAAAAAAAAJgCAABkcnMvZG93&#10;bnJldi54bWxQSwUGAAAAAAQABAD1AAAAhwMAAAAA&#10;" path="m62,65r5,5l69,72r1,4l69,81r-3,3l64,85r-2,1l60,86r-4,l52,84,49,82,46,78,45,75r,-2l45,72r1,-2l47,69r5,-3l56,63r4,1l62,65xm40,57r-2,1l35,58,32,57,29,54,26,49,25,44r,-3l26,37r2,-2l30,34r7,-3l40,32r3,l45,32r6,5l51,41r-1,4l50,50r-1,2l45,54r-5,3xm58,l56,2,51,7r-9,6l32,18r-7,4l18,26r-7,5l4,38,2,43,1,47,,52r1,5l2,65r2,6l9,79r5,9l19,93r6,4l33,101r8,2l50,103r7,-2l61,99r3,-2l69,95r3,-3l76,85r7,-7l94,73r7,-4l100,65r-3,l89,62,84,58,79,55,73,49,67,42,63,34,61,27,59,20r,-6l59,6,60,3,58,xe" fillcolor="#662b25" stroked="f">
                <v:path arrowok="t" o:connecttype="custom" o:connectlocs="42545,44450;44450,48260;41910,53340;39370,54610;35560,54610;31115,52070;28575,47625;28575,45720;29845,43815;35560,40005;39370,41275;24130,36830;20320,36195;16510,31115;15875,26035;17780,22225;23495,19685;27305,20320;32385,23495;31750,28575;31115,33020;25400,36195;35560,1270;26670,8255;15875,13970;6985,19685;1270,27305;0,33020;1270,41275;5715,50165;12065,59055;20955,64135;31750,65405;38735,62865;43815,60325;48260,53975;59690,46355;63500,41275;56515,39370;50165,34925;42545,26670;38735,17145;37465,8890;38100,1905" o:connectangles="0,0,0,0,0,0,0,0,0,0,0,0,0,0,0,0,0,0,0,0,0,0,0,0,0,0,0,0,0,0,0,0,0,0,0,0,0,0,0,0,0,0,0,0"/>
                <o:lock v:ext="edit" verticies="t"/>
              </v:shape>
              <v:shape id="Freeform 148" o:spid="_x0000_s1161" style="position:absolute;left:5715;top:3359;width:742;height:698;visibility:visible;mso-wrap-style:square;v-text-anchor:top" coordsize="11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excQA&#10;AADcAAAADwAAAGRycy9kb3ducmV2LnhtbERPTWvCQBC9C/0PyxS86aZVJI3ZSCsWevBi6qHehuw0&#10;G5qdDdnVpP31riD0No/3OflmtK24UO8bxwqe5gkI4srphmsFx8/3WQrCB2SNrWNS8EseNsXDJMdM&#10;u4EPdClDLWII+wwVmBC6TEpfGbLo564jjty36y2GCPta6h6HGG5b+ZwkK2mx4dhgsKOtoeqnPFsF&#10;f6eXQ2O/6rI0++Pgz226e0tSpaaP4+saRKAx/Ivv7g8d5y+WcHsmX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6HsXEAAAA3AAAAA8AAAAAAAAAAAAAAAAAmAIAAGRycy9k&#10;b3ducmV2LnhtbFBLBQYAAAAABAAEAPUAAACJAwAAAAA=&#10;" path="m,42l3,41r5,1l10,43r4,5l19,52r4,6l27,66r4,7l35,81r4,9l39,97r-3,4l35,103r-1,l36,110r8,-4l56,98,70,90r7,-7l76,81r-3,l68,80,64,78,63,77,61,74,49,54,45,48,42,41,40,36r,-5l40,27r1,-4l42,20r3,-2l48,17r2,-1l53,16r3,1l59,19r2,2l62,26r1,4l64,40r2,11l68,59r3,7l74,69r3,2l82,73r4,1l91,74r5,l103,73r5,-1l113,70r2,-2l117,64r,-2l117,59r-1,-1l115,59r-5,1l106,61r-4,-1l96,58,94,55,92,50r1,-4l94,38r1,-9l95,23r,-4l94,16,92,14,88,10,83,7,80,4,76,3,71,1,66,,61,,55,1,49,4,43,9,29,19,14,29,4,35,,37r,5xe" fillcolor="#662b25" stroked="f">
                <v:path arrowok="t" o:connecttype="custom" o:connectlocs="1905,26035;6350,27305;12065,33020;17145,41910;22225,51435;24765,61595;22225,65405;22860,69850;35560,62230;48895,52705;46355,51435;40640,49530;38735,46990;28575,30480;25400,22860;25400,17145;26670,12700;30480,10795;33655,10160;37465,12065;39370,16510;40640,25400;43180,37465;46990,43815;52070,46355;57785,46990;65405,46355;71755,44450;74295,40640;74295,37465;73025,37465;67310,38735;60960,36830;58420,31750;59690,24130;60325,14605;59690,10160;55880,6350;50800,2540;45085,635;38735,0;31115,2540;18415,12065;2540,22225;0,26670" o:connectangles="0,0,0,0,0,0,0,0,0,0,0,0,0,0,0,0,0,0,0,0,0,0,0,0,0,0,0,0,0,0,0,0,0,0,0,0,0,0,0,0,0,0,0,0,0"/>
              </v:shape>
              <v:shape id="Freeform 149" o:spid="_x0000_s1162" style="position:absolute;left:6838;top:2870;width:820;height:698;visibility:visible;mso-wrap-style:square;v-text-anchor:top" coordsize="12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W3MAA&#10;AADcAAAADwAAAGRycy9kb3ducmV2LnhtbERPS2vCQBC+F/wPywje6kZNpUmzigiKVx94HrLTJE12&#10;NmZXE/99tyD0Nh/fc7L1YBrxoM5VlhXMphEI4tzqigsFl/Pu/ROE88gaG8uk4EkO1qvRW4aptj0f&#10;6XHyhQgh7FJUUHrfplK6vCSDbmpb4sB9286gD7ArpO6wD+GmkfMoWkqDFYeGElvalpTXp7tRkMx+&#10;JMY33WB8oPNln5i8rq9KTcbD5guEp8H/i1/ugw7zFx/w90y4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rW3MAAAADcAAAADwAAAAAAAAAAAAAAAACYAgAAZHJzL2Rvd25y&#10;ZXYueG1sUEsFBgAAAAAEAAQA9QAAAIUDAAAAAA==&#10;" path="m68,97r3,1l71,97r2,-2l76,93r3,-1l85,94r6,3l95,98r4,1l105,99r5,-1l114,97r5,-3l122,90r4,-5l128,79r1,-5l129,68r-1,-5l126,57r-4,-4l119,50r-4,-3l108,43,98,38,94,35,91,32,88,29,87,25,86,22r,-4l87,15r2,-1l92,13r3,l98,13r2,1l105,17r2,1l109,20r1,5l107,31r-3,3l108,37r5,-8l119,17r5,-8l126,2,119,r,2l117,5r-3,4l111,10,102,7,89,3,84,4,80,5,76,6,73,8r-3,3l68,15r-2,5l65,27r,6l67,39r2,5l72,48r7,7l87,61r6,6l99,72r2,2l102,77r,3l101,84r-3,3l96,88r-2,1l92,89,88,87,86,86,85,85,84,83,82,79r,-2l85,71r2,-5l81,64,68,92,67,90r-2,1l60,90,55,87,53,83,52,78,49,68,46,54,42,42,41,34r,-4l42,28r2,-2l50,20r4,-2l54,14r-8,1l29,20,10,27,,30r1,4l5,34r7,1l16,37r2,5l19,45r1,2l21,52r4,12l28,75r2,9l30,88r1,2l31,93r-1,3l26,104r-4,2l27,110r7,-4l49,99,61,97r7,xe" fillcolor="#662b25" stroked="f">
                <v:path arrowok="t" o:connecttype="custom" o:connectlocs="45085,61595;50165,58420;60325,62230;69850,62230;77470,57150;81915,46990;80010,36195;73025,29845;59690,22225;55245,15875;55245,9525;60325,8255;66675,10795;69850,15875;68580,23495;78740,5715;75565,1270;70485,6350;53340,2540;46355,5080;41910,12700;42545,24765;50165,34925;62865,45720;64770,50800;60960,55880;55880,55245;53340,52705;53975,45085;43180,58420;38100,57150;33020,49530;26670,26670;26670,17780;34290,11430;18415,12700;635,21590;10160,23495;12700,29845;17780,47625;19685,57150;16510,66040;21590,67310;43180,61595" o:connectangles="0,0,0,0,0,0,0,0,0,0,0,0,0,0,0,0,0,0,0,0,0,0,0,0,0,0,0,0,0,0,0,0,0,0,0,0,0,0,0,0,0,0,0,0"/>
              </v:shape>
              <v:shape id="Freeform 150" o:spid="_x0000_s1163" style="position:absolute;left:10915;top:6388;width:83;height:38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91cMA&#10;AADcAAAADwAAAGRycy9kb3ducmV2LnhtbERPzWrCQBC+F3yHZQQvUjfWIiV1FX8Q24MHow8wzY5J&#10;MDsbdrcx+vRuQehtPr7fmS06U4uWnK8sKxiPEhDEudUVFwpOx+3rBwgfkDXWlknBjTws5r2XGaba&#10;XvlAbRYKEUPYp6igDKFJpfR5SQb9yDbEkTtbZzBE6AqpHV5juKnlW5JMpcGKY0OJDa1Lyi/Zr1GQ&#10;ncz3vX3fd8uN+xmukvWuos1EqUG/W36CCNSFf/HT/aXj/MkU/p6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H91cMAAADcAAAADwAAAAAAAAAAAAAAAACYAgAAZHJzL2Rv&#10;d25yZXYueG1sUEsFBgAAAAAEAAQA9QAAAIgDAAAAAA==&#10;" path="m7,6r2,l11,5,13,4r,-1l13,2,11,1,9,,7,,4,,2,1,,2,,3,,4,2,5,4,6r3,xe" fillcolor="#662b25" stroked="f">
                <v:path arrowok="t" o:connecttype="custom" o:connectlocs="4445,3810;5715,3810;6985,3175;8255,2540;8255,1905;8255,1270;6985,635;5715,0;4445,0;2540,0;1270,635;0,1270;0,1905;0,2540;1270,3175;2540,3810;4445,3810" o:connectangles="0,0,0,0,0,0,0,0,0,0,0,0,0,0,0,0,0"/>
              </v:shape>
              <v:shape id="Freeform 151" o:spid="_x0000_s1164" style="position:absolute;left:11112;top:6921;width:197;height:400;visibility:visible;mso-wrap-style:square;v-text-anchor:top" coordsize="3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SJMMA&#10;AADcAAAADwAAAGRycy9kb3ducmV2LnhtbERP3WrCMBS+H/gO4Qi709RNVDqjyJgwhrLV9QEOzVlb&#10;15x0SbT17Y0g7O58fL9nue5NI87kfG1ZwWScgCAurK65VJB/b0cLED4ga2wsk4ILeVivBg9LTLXt&#10;OKPzIZQihrBPUUEVQptK6YuKDPqxbYkj92OdwRChK6V22MVw08inJJlJgzXHhgpbeq2o+D2cjILj&#10;0Xx9uG3WnT67Pe130zf+y3OlHof95gVEoD78i+/udx3nP8/h9ky8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ASJMMAAADcAAAADwAAAAAAAAAAAAAAAACYAgAAZHJzL2Rv&#10;d25yZXYueG1sUEsFBgAAAAAEAAQA9QAAAIgDAAAAAA==&#10;" path="m7,31l8,25r2,-4l12,17r1,-3l18,10,19,9r3,6l25,32r,4l24,40r-1,4l21,49r-3,5l16,56,14,55,11,50,9,45,8,41,7,36r,-5xm16,63r2,-2l22,55r3,-4l27,45r2,-5l31,35r,-6l30,22,29,17,27,12,23,3,21,,19,2,13,6,9,10,6,15,3,21,1,29,,36r1,6l3,49r3,5l12,61r4,2xe" fillcolor="#662b25" stroked="f">
                <v:path arrowok="t" o:connecttype="custom" o:connectlocs="4445,19685;5080,15875;6350,13335;7620,10795;8255,8890;11430,6350;12065,5715;13970,9525;15875,20320;15875,22860;15240,25400;14605,27940;13335,31115;11430,34290;10160,35560;8890,34925;6985,31750;5715,28575;5080,26035;4445,22860;4445,19685;10160,40005;11430,38735;13970,34925;15875,32385;17145,28575;18415,25400;19685,22225;19685,18415;19050,13970;18415,10795;17145,7620;14605,1905;13335,0;12065,1270;8255,3810;5715,6350;3810,9525;1905,13335;635,18415;0,22860;635,26670;1905,31115;3810,34290;7620,38735;10160,40005" o:connectangles="0,0,0,0,0,0,0,0,0,0,0,0,0,0,0,0,0,0,0,0,0,0,0,0,0,0,0,0,0,0,0,0,0,0,0,0,0,0,0,0,0,0,0,0,0,0"/>
                <o:lock v:ext="edit" verticies="t"/>
              </v:shape>
              <v:shape id="Freeform 152" o:spid="_x0000_s1165" style="position:absolute;left:8045;top:10471;width:235;height:228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HN8QA&#10;AADcAAAADwAAAGRycy9kb3ducmV2LnhtbESPQWvCQBCF74X+h2WEXkrdVCFKdJVSKPVaFc/T7JhE&#10;s7Nhd42pv75zELzN8N68981yPbhW9RRi49nA+zgDRVx623BlYL/7epuDignZYuuZDPxRhPXq+WmJ&#10;hfVX/qF+myolIRwLNFCn1BVax7Imh3HsO2LRjj44TLKGStuAVwl3rZ5kWa4dNiwNNXb0WVN53l6c&#10;gZRfmtfDqbTzfHJs+3D7/Q48M+ZlNHwsQCUa0sN8v95YwZ8KrTwjE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9xzfEAAAA3AAAAA8AAAAAAAAAAAAAAAAAmAIAAGRycy9k&#10;b3ducmV2LnhtbFBLBQYAAAAABAAEAPUAAACJAwAAAAA=&#10;" path="m20,23r-2,l16,22,13,20r,-3l13,15r3,-2l18,11r2,-1l23,11r2,2l26,15r,2l26,20r-1,2l23,23r-3,xm33,5l31,4,29,3r-2,l26,3,23,4,22,5,21,4,19,2,18,1,16,,13,,10,1,8,2,7,4,6,5r,2l7,9r,1l6,10r-3,l2,11,1,13,,15r,2l1,21r2,2l6,23r1,l6,25r,3l6,29r1,2l8,34r2,1l13,36r3,l18,35r1,-1l21,30r,-1l23,30r3,1l28,31r2,l32,30r3,-2l36,26r,-2l36,22,35,21,33,19,32,18r1,-1l36,15r1,-2l37,10,36,8,33,5xe" fillcolor="#662b25" stroked="f">
                <v:path arrowok="t" o:connecttype="custom" o:connectlocs="11430,14605;8255,12700;8255,9525;11430,6985;14605,6985;16510,9525;16510,12700;14605,14605;20955,3175;18415,1905;16510,1905;13970,3175;12065,1270;10160,0;6350,635;4445,2540;3810,4445;4445,6350;1905,6350;635,8255;0,10795;1905,14605;4445,14605;3810,17780;4445,19685;6350,22225;10160,22860;12065,21590;13335,18415;16510,19685;19050,19685;22225,17780;22860,15240;22225,13335;20320,11430;22860,9525;23495,6350;20955,3175" o:connectangles="0,0,0,0,0,0,0,0,0,0,0,0,0,0,0,0,0,0,0,0,0,0,0,0,0,0,0,0,0,0,0,0,0,0,0,0,0,0"/>
                <o:lock v:ext="edit" verticies="t"/>
              </v:shape>
              <v:shape id="Freeform 153" o:spid="_x0000_s1166" style="position:absolute;left:8439;top:10248;width:228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i38MA&#10;AADcAAAADwAAAGRycy9kb3ducmV2LnhtbERPTWvCQBC9F/wPywi91Y0WQhJdRQShpRRMKuJxmp0m&#10;abOzIbs16b93BaG3ebzPWW1G04oL9a6xrGA+i0AQl1Y3XCk4fuyfEhDOI2tsLZOCP3KwWU8eVphp&#10;O3BOl8JXIoSwy1BB7X2XSenKmgy6me2IA/dle4M+wL6SuschhJtWLqIolgYbDg01drSrqfwpfo2C&#10;/C39PugqiT/fX1N5Oi90h4VX6nE6bpcgPI3+X3x3v+gw/zmF2zPh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ti38MAAADcAAAADwAAAAAAAAAAAAAAAACYAgAAZHJzL2Rv&#10;d25yZXYueG1sUEsFBgAAAAAEAAQA9QAAAIgDAAAAAA==&#10;" path="m20,24l17,23,15,22,14,20r,-2l14,15r1,-2l17,12r3,l22,12r2,1l26,15r,3l26,20r-2,2l22,23r-2,1xm34,6l31,4,29,3r-2,l25,3,23,5r-1,l21,4,19,2,18,1,16,,14,,10,1,8,3,7,4,6,5r,3l6,10r1,1l6,11,3,12r-1,l1,14,,15r,3l1,21r2,2l5,24r1,l6,25r,4l6,31r,2l8,34r2,1l12,36r4,l17,35r2,-1l21,32r,-2l23,31r3,1l28,32r2,l32,31r2,-1l36,26r,-2l36,23,35,21,32,19r,-1l34,17r2,-2l36,13r,-2l36,9,34,6xe" fillcolor="#662b25" stroked="f">
                <v:path arrowok="t" o:connecttype="custom" o:connectlocs="10795,14605;8890,12700;8890,9525;10795,7620;13970,7620;16510,9525;16510,12700;13970,14605;21590,3810;18415,1905;15875,1905;13970,3175;12065,1270;10160,0;6350,635;4445,2540;3810,5080;4445,6985;1905,7620;635,8890;0,11430;1905,14605;3810,15240;3810,18415;3810,20955;6350,22225;10160,22860;12065,21590;13335,19050;16510,20320;19050,20320;21590,19050;22860,15240;22225,13335;20320,11430;22860,9525;22860,6985;21590,3810" o:connectangles="0,0,0,0,0,0,0,0,0,0,0,0,0,0,0,0,0,0,0,0,0,0,0,0,0,0,0,0,0,0,0,0,0,0,0,0,0,0"/>
                <o:lock v:ext="edit" verticies="t"/>
              </v:shape>
              <v:shape id="Freeform 154" o:spid="_x0000_s1167" style="position:absolute;left:9105;top:10299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HDMYA&#10;AADcAAAADwAAAGRycy9kb3ducmV2LnhtbESPQUsDMRCF74L/IYzQi7RZRaRdmxYpFHsoqLVFj0My&#10;bhY3k3WTbrf/3jkIvc3w3rz3zXw5hEb11KU6soG7SQGK2EZXc2Vg/7EeT0GljOywiUwGzpRgubi+&#10;mmPp4onfqd/lSkkIpxIN+JzbUutkPQVMk9gSi/Ydu4BZ1q7SrsOThIdG3xfFow5YszR4bGnlyf7s&#10;jsHA2+/t9NO+rOl8+KLXrbezoV85Y0Y3w/MTqExDvpj/rzdO8B8E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qHDMYAAADcAAAADwAAAAAAAAAAAAAAAACYAgAAZHJz&#10;L2Rvd25yZXYueG1sUEsFBgAAAAAEAAQA9QAAAIsDAAAAAA==&#10;" path="m20,24l18,23,16,22,14,20r,-3l14,15r2,-2l18,11r2,l22,11r2,2l26,15r,2l26,20r-2,2l22,23r-2,1xm34,6l32,4,30,3r-3,l25,4,23,5,22,6,21,4,19,2,18,1,16,,14,1r-3,l9,3,7,4,6,6r,1l6,9r1,1l6,10,3,11,2,12,1,13,,14r,3l1,22r2,1l6,24r1,l6,25r,3l6,30r1,2l9,33r2,2l13,35r3,l18,34r1,-1l21,31r,-1l23,30r3,1l28,32r3,-1l33,31r1,-2l36,27r,-2l36,23,35,21,34,18r-1,l34,17r2,-3l36,12r1,-2l36,8,34,6xe" fillcolor="#662b25" stroked="f">
                <v:path arrowok="t" o:connecttype="custom" o:connectlocs="11430,14605;8890,12700;8890,9525;11430,6985;13970,6985;16510,9525;16510,12700;13970,14605;21590,3810;19050,1905;15875,2540;13970,3810;12065,1270;10160,0;6985,635;4445,2540;3810,4445;4445,6350;1905,6985;635,8255;0,10795;1905,14605;4445,15240;3810,17780;4445,20320;6985,22225;10160,22225;12065,20955;13335,19050;16510,19685;19685,19685;21590,18415;22860,15875;22225,13335;20955,11430;22860,8890;23495,6350;21590,3810" o:connectangles="0,0,0,0,0,0,0,0,0,0,0,0,0,0,0,0,0,0,0,0,0,0,0,0,0,0,0,0,0,0,0,0,0,0,0,0,0,0"/>
                <o:lock v:ext="edit" verticies="t"/>
              </v:shape>
              <v:shape id="Freeform 155" o:spid="_x0000_s1168" style="position:absolute;left:9512;top:10102;width:235;height:229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d18IA&#10;AADcAAAADwAAAGRycy9kb3ducmV2LnhtbERPTWvCQBC9C/0PyxR6kboxlFSim1AEaa9V6XmaHZPY&#10;7GzYXZPUX+8WCt7m8T5nU06mEwM531pWsFwkIIgrq1uuFRwPu+cVCB+QNXaWScEveSiLh9kGc21H&#10;/qRhH2oRQ9jnqKAJoc+l9FVDBv3C9sSRO1lnMEToaqkdjjHcdDJNkkwabDk2NNjTtqHqZ38xCkJ2&#10;aedf50qvsvTUDe76/e74Vamnx+ltDSLQFO7if/eHjvNflvD3TLx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R3XwgAAANwAAAAPAAAAAAAAAAAAAAAAAJgCAABkcnMvZG93&#10;bnJldi54bWxQSwUGAAAAAAQABAD1AAAAhwMAAAAA&#10;" path="m21,22r-3,l16,21,14,20r,-2l14,15r1,-2l16,11r3,l21,11r2,1l26,13r1,2l27,18r-1,2l23,22r-2,xm36,25r1,-3l37,20,36,19,35,17,33,16,32,15r1,-1l35,11r,-3l35,6,34,4,32,2,29,1r-2,l24,1r-1,l21,3,20,4,19,3,17,1,15,,13,,11,,8,2,6,3,4,5r,2l4,8r2,3l7,12r-1,l2,13,1,14,,15r,2l,20r2,3l4,25r4,l9,25,8,26r1,3l9,32r1,1l11,35r3,1l16,36r3,-1l20,34r1,-1l23,29r,-1l26,28r3,1l31,29r2,-1l34,27r2,-2xe" fillcolor="#662b25" stroked="f">
                <v:path arrowok="t" o:connecttype="custom" o:connectlocs="11430,13970;8890,12700;8890,9525;10160,6985;13335,6985;16510,8255;17145,11430;14605,13970;22860,15875;23495,12700;22225,10795;20320,9525;22225,6985;22225,3810;20320,1270;17145,635;14605,635;12700,2540;10795,635;8255,0;5080,1270;2540,3175;2540,5080;4445,7620;1270,8255;0,9525;0,12700;2540,15875;5715,15875;5715,18415;6350,20955;8890,22860;12065,22225;13335,20955;14605,17780;18415,18415;20955,17780;22860,15875" o:connectangles="0,0,0,0,0,0,0,0,0,0,0,0,0,0,0,0,0,0,0,0,0,0,0,0,0,0,0,0,0,0,0,0,0,0,0,0,0,0"/>
                <o:lock v:ext="edit" verticies="t"/>
              </v:shape>
              <v:shape id="Freeform 156" o:spid="_x0000_s1169" style="position:absolute;left:8763;top:10572;width:228;height:153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bQsMA&#10;AADcAAAADwAAAGRycy9kb3ducmV2LnhtbERPS4vCMBC+L/gfwizsRTT1gUjXKHZh0ZPi4+JtaGab&#10;ss2k20St/nojCHubj+85s0VrK3GhxpeOFQz6CQji3OmSCwXHw3dvCsIHZI2VY1JwIw+Leedthql2&#10;V97RZR8KEUPYp6jAhFCnUvrckEXfdzVx5H5cYzFE2BRSN3iN4baSwySZSIslxwaDNX0Zyn/3Z6ug&#10;6zeD08pkxWmzdaNt9mfM/Zwp9fHeLj9BBGrDv/jlXus4fzyE5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xbQsMAAADcAAAADwAAAAAAAAAAAAAAAACYAgAAZHJzL2Rv&#10;d25yZXYueG1sUEsFBgAAAAAEAAQA9QAAAIgDAAAAAA==&#10;" path="m34,6l32,4,30,3r-2,l26,4,24,5,23,6,21,4,19,2,18,1,16,,13,1r-2,l9,3,7,4r,2l7,7r,2l8,10r-2,l4,11,3,12,1,13,,14r,4l1,22r3,1l6,24r1,l14,21r,-1l13,18r1,-3l15,13r2,-2l20,11r3,l25,13r2,2l27,19r5,l34,18r2,-4l36,12r,-2l36,8,34,6xe" fillcolor="#662b25" stroked="f">
                <v:path arrowok="t" o:connecttype="custom" o:connectlocs="21590,3810;20320,2540;19050,1905;17780,1905;16510,2540;15240,3175;14605,3810;13335,2540;12065,1270;11430,635;10160,0;8255,635;6985,635;5715,1905;4445,2540;4445,3810;4445,4445;4445,5715;5080,6350;3810,6350;2540,6985;1905,7620;635,8255;0,8890;0,11430;635,13970;2540,14605;3810,15240;4445,15240;8890,13335;8890,12700;8255,11430;8890,9525;9525,8255;10795,6985;12700,6985;14605,6985;15875,8255;17145,9525;17145,12065;20320,12065;21590,11430;22860,8890;22860,7620;22860,6350;22860,5080;21590,3810" o:connectangles="0,0,0,0,0,0,0,0,0,0,0,0,0,0,0,0,0,0,0,0,0,0,0,0,0,0,0,0,0,0,0,0,0,0,0,0,0,0,0,0,0,0,0,0,0,0,0"/>
              </v:shape>
              <v:shape id="Freeform 157" o:spid="_x0000_s1170" style="position:absolute;left:7785;top:1018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Ze8QA&#10;AADcAAAADwAAAGRycy9kb3ducmV2LnhtbERP30vDMBB+H/g/hBv4MlyqDpm16ZDB0AfBOTf08Uhu&#10;TbG51CZ23X9vBoO93cf384rF4BrRUxdqzwpupxkIYu1NzZWC7efqZg4iRGSDjWdScKQAi/JqVGBu&#10;/IE/qN/ESqQQDjkqsDG2uZRBW3IYpr4lTtzedw5jgl0lTYeHFO4aeZdlD9JhzanBYktLS/pn8+cU&#10;rH8n8y/9sqLj7pve36x+HPqlUep6PDw/gYg0xIv47H41af7sHk7PpAt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4GXvEAAAA3AAAAA8AAAAAAAAAAAAAAAAAmAIAAGRycy9k&#10;b3ducmV2LnhtbFBLBQYAAAAABAAEAPUAAACJAwAAAAA=&#10;" path="m20,24l18,23,16,22,14,20,13,18r1,-3l16,13r2,-2l20,11r3,l25,13r1,2l27,18r-1,2l25,22r-2,1l20,24xm34,6l31,4,29,3r-1,l26,4,23,5,22,6r,-2l20,2,18,1,16,,13,,10,1,8,3,7,4r,2l6,7,7,9r,1l6,10,4,11r-2,l1,13r,1l,18r2,4l4,23r2,1l7,24r,1l6,28r,2l7,32r1,1l10,35r3,l16,35r2,-1l19,33r2,-2l22,29r1,1l26,31r2,1l30,31r2,-1l34,29r2,-2l37,24,36,23r,-2l33,19r-1,l33,18r3,-4l37,12r,-2l36,8,34,6xe" fillcolor="#662b25" stroked="f">
                <v:path arrowok="t" o:connecttype="custom" o:connectlocs="11430,14605;8890,12700;8890,9525;11430,6985;14605,6985;16510,9525;16510,12700;14605,14605;21590,3810;18415,1905;16510,2540;13970,3810;12700,1270;10160,0;6350,635;4445,2540;3810,4445;4445,6350;2540,6985;635,8255;0,11430;2540,14605;4445,15240;3810,17780;4445,20320;6350,22225;10160,22225;12065,20955;13970,18415;16510,19685;19050,19685;21590,18415;23495,15240;22860,13335;20320,12065;22860,8890;23495,6350;21590,3810" o:connectangles="0,0,0,0,0,0,0,0,0,0,0,0,0,0,0,0,0,0,0,0,0,0,0,0,0,0,0,0,0,0,0,0,0,0,0,0,0,0"/>
                <o:lock v:ext="edit" verticies="t"/>
              </v:shape>
              <v:shape id="Freeform 158" o:spid="_x0000_s1171" style="position:absolute;left:7442;top:10394;width:228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+PMEA&#10;AADcAAAADwAAAGRycy9kb3ducmV2LnhtbERPTYvCMBC9L/gfwgje1lQR0WoUERZWZEGriMexGdtq&#10;MylN1O6/N4LgbR7vc6bzxpTiTrUrLCvodSMQxKnVBWcK9ruf7xEI55E1lpZJwT85mM9aX1OMtX3w&#10;lu6Jz0QIYRejgtz7KpbSpTkZdF1bEQfubGuDPsA6k7rGRwg3pexH0VAaLDg05FjRMqf0mtyMgu16&#10;fNnobDQ8/a3G8nDs6woTr1Sn3SwmIDw1/iN+u391mD8YwOuZc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vjzBAAAA3AAAAA8AAAAAAAAAAAAAAAAAmAIAAGRycy9kb3du&#10;cmV2LnhtbFBLBQYAAAAABAAEAPUAAACGAwAAAAA=&#10;" path="m20,25l17,23,15,22,14,20,13,18r1,-3l15,13r2,-1l20,12r2,l24,13r2,2l26,18r,2l24,22r-2,1l20,25xm34,6l32,5,30,3r-3,l25,3,23,6r-1,l21,5,19,2,18,1,16,,14,,11,1,9,2,7,5,6,6r,2l6,10r1,1l6,11r-3,l2,12,1,13,,15r,3l1,21r2,2l5,25r1,l6,26r,3l6,31r,1l9,34r2,1l13,36r3,l17,35r2,-1l21,31r,-1l23,31r3,1l29,32r2,l33,31r1,-1l36,27r,-2l36,22,35,21,33,19r,-1l34,17r2,-2l36,13r,-2l36,9,34,6xe" fillcolor="#662b25" stroked="f">
                <v:path arrowok="t" o:connecttype="custom" o:connectlocs="10795,14605;8890,12700;8890,9525;10795,7620;13970,7620;16510,9525;16510,12700;13970,14605;21590,3810;19050,1905;15875,1905;13970,3810;12065,1270;10160,0;6985,635;4445,3175;3810,5080;4445,6985;1905,6985;635,8255;0,11430;1905,14605;3810,15875;3810,18415;3810,20320;6985,22225;10160,22860;12065,21590;13335,19050;16510,20320;19685,20320;21590,19050;22860,15875;22225,13335;20955,11430;22860,9525;22860,6985;21590,3810" o:connectangles="0,0,0,0,0,0,0,0,0,0,0,0,0,0,0,0,0,0,0,0,0,0,0,0,0,0,0,0,0,0,0,0,0,0,0,0,0,0"/>
                <o:lock v:ext="edit" verticies="t"/>
              </v:shape>
              <v:shape id="Freeform 159" o:spid="_x0000_s1172" style="position:absolute;left:6819;top:10312;width:229;height:222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+ocIA&#10;AADcAAAADwAAAGRycy9kb3ducmV2LnhtbERPS2sCMRC+F/wPYYTeatZqi6xGEaG4B6H1BR6HzbhZ&#10;3EyWJK7bf98UCr3Nx/ecxaq3jejIh9qxgvEoA0FcOl1zpeB0/HiZgQgRWWPjmBR8U4DVcvC0wFy7&#10;B++pO8RKpBAOOSowMba5lKE0ZDGMXEucuKvzFmOCvpLa4yOF20a+Ztm7tFhzajDY0sZQeTvcrYJ9&#10;gWfbbyf1JU4Kb862+9o1n0o9D/v1HESkPv6L/9yFTvOnb/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36hwgAAANwAAAAPAAAAAAAAAAAAAAAAAJgCAABkcnMvZG93&#10;bnJldi54bWxQSwUGAAAAAAQABAD1AAAAhwMAAAAA&#10;" path="m20,24l17,23,15,22,14,20,13,18r1,-4l15,12r2,-1l20,11r2,l24,12r1,2l27,18r-2,2l24,22r-2,1l20,24xm34,6l32,4,30,3r-2,l25,3,22,5r,l21,4,19,2,17,1,16,,13,,11,1,9,3,7,4r,1l7,7r,2l7,10r-1,l3,11r-1,l1,13,,14r,4l1,21r2,2l6,24r1,l7,25,6,28r1,2l7,32r1,1l10,34r3,1l15,35r2,-1l19,33r1,-2l21,29r1,1l25,31r3,l30,31r2,-1l34,29r1,-3l36,24r,-1l35,21,33,19,32,18r1,-2l35,14r1,-2l36,10,35,8,34,6xe" fillcolor="#662b25" stroked="f">
                <v:path arrowok="t" o:connecttype="custom" o:connectlocs="10795,14605;8890,12700;8890,8890;10795,6985;13970,6985;15875,8890;15875,12700;13970,14605;21590,3810;19050,1905;15875,1905;13970,3175;12065,1270;10160,0;6985,635;4445,2540;4445,4445;4445,6350;1905,6985;635,8255;0,11430;1905,14605;4445,15240;3810,17780;4445,20320;6350,21590;9525,22225;12065,20955;13335,18415;15875,19685;19050,19685;21590,18415;22860,15240;22225,13335;20320,11430;22225,8890;22860,6350;21590,3810" o:connectangles="0,0,0,0,0,0,0,0,0,0,0,0,0,0,0,0,0,0,0,0,0,0,0,0,0,0,0,0,0,0,0,0,0,0,0,0,0,0"/>
                <o:lock v:ext="edit" verticies="t"/>
              </v:shape>
              <v:shape id="Freeform 160" o:spid="_x0000_s1173" style="position:absolute;left:7188;top:10115;width:235;height:229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Fo8AA&#10;AADcAAAADwAAAGRycy9kb3ducmV2LnhtbERPTYvCMBC9C/6HMIIXWdMVqdI1igiLXtVlz2Mztt1t&#10;JiWJtfrrjSB4m8f7nMWqM7VoyfnKsoLPcQKCOLe64kLBz/H7Yw7CB2SNtWVScCMPq2W/t8BM2yvv&#10;qT2EQsQQ9hkqKENoMil9XpJBP7YNceTO1hkMEbpCaofXGG5qOUmSVBqsODaU2NCmpPz/cDEKQnqp&#10;Rr9/uZ6nk3Pduvtp63im1HDQrb9ABOrCW/xy73ScP03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iFo8AAAADcAAAADwAAAAAAAAAAAAAAAACYAgAAZHJzL2Rvd25y&#10;ZXYueG1sUEsFBgAAAAAEAAQA9QAAAIUDAAAAAA==&#10;" path="m20,24l18,23,16,22,14,20r,-2l14,15r2,-2l18,12r2,l23,12r2,1l26,15r1,3l26,20r-1,2l23,23r-3,1xm34,5l32,4,30,3r-3,l26,3,23,4,22,5r,-1l20,2,18,1,16,,14,,11,1,9,2,7,4,6,5r,2l7,10r,1l6,11r-2,l2,12,1,13r,2l,18r1,3l4,23r2,1l7,24,6,25r,4l6,31r1,1l9,34r2,1l14,36r2,l18,35r1,-1l21,31r1,-1l23,31r3,1l29,32r2,l33,31r2,-2l36,26r,-2l36,22r,-1l34,19,33,18r1,-1l36,15r1,-2l37,11,36,9,34,5xe" fillcolor="#662b25" stroked="f">
                <v:path arrowok="t" o:connecttype="custom" o:connectlocs="11430,14605;8890,12700;8890,9525;11430,7620;14605,7620;16510,9525;16510,12700;14605,14605;21590,3175;19050,1905;16510,1905;13970,3175;12700,1270;10160,0;6985,635;4445,2540;3810,4445;4445,6985;2540,6985;635,8255;0,11430;2540,14605;4445,15240;3810,18415;4445,20320;6985,22225;10160,22860;12065,21590;13970,19050;16510,20320;19685,20320;22225,18415;22860,15240;22860,13335;20955,11430;22860,9525;23495,6985;21590,3175" o:connectangles="0,0,0,0,0,0,0,0,0,0,0,0,0,0,0,0,0,0,0,0,0,0,0,0,0,0,0,0,0,0,0,0,0,0,0,0,0,0"/>
                <o:lock v:ext="edit" verticies="t"/>
              </v:shape>
              <v:shape id="Freeform 161" o:spid="_x0000_s1174" style="position:absolute;left:5175;top:9118;width:228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gS8MA&#10;AADcAAAADwAAAGRycy9kb3ducmV2LnhtbERPTWvCQBC9C/6HZYTedFMp0cSsUgShIgWTluJxzI5J&#10;2uxsyG41/ffdgtDbPN7nZJvBtOJKvWssK3icRSCIS6sbrhS8v+2mSxDOI2tsLZOCH3KwWY9HGaba&#10;3jina+ErEULYpaig9r5LpXRlTQbdzHbEgbvY3qAPsK+k7vEWwk0r51EUS4MNh4YaO9rWVH4V30ZB&#10;fkg+j7paxufXfSI/TnPdYeGVepgMzysQngb/L767X3SY/7SA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4gS8MAAADcAAAADwAAAAAAAAAAAAAAAACYAgAAZHJzL2Rv&#10;d25yZXYueG1sUEsFBgAAAAAEAAQA9QAAAIgDAAAAAA==&#10;" path="m20,23r-3,l15,21,14,19,13,17r1,-2l15,13r2,-1l20,11r3,1l25,13r1,2l27,17r-1,2l25,21r-2,2l20,23xm32,18r1,-1l35,14r1,-1l36,11,35,8,34,6,32,3r-2,l28,2,26,3,23,5,21,6r,-1l19,1,17,,16,,13,,11,1,9,2,7,3r,3l7,7r,3l7,11r-1,l4,11,3,12,1,13,,15r,2l1,21r3,2l6,23r1,l7,26,6,29r,1l7,32r1,2l10,35r3,1l15,35r2,l18,34r2,-3l21,30r2,l26,32r2,l30,32r2,-1l34,29r1,-2l36,25,35,22r,-1l33,19,32,18xe" fillcolor="#662b25" stroked="f">
                <v:path arrowok="t" o:connecttype="custom" o:connectlocs="10795,14605;8890,12065;8890,9525;10795,7620;14605,7620;16510,9525;16510,12065;14605,14605;20320,11430;22225,8890;22860,6985;21590,3810;19050,1905;16510,1905;13335,3810;12065,635;10160,0;6985,635;4445,1905;4445,4445;4445,6985;2540,6985;635,8255;0,10795;2540,14605;4445,14605;3810,18415;4445,20320;6350,22225;9525,22225;11430,21590;13335,19050;16510,20320;19050,20320;21590,18415;22860,15875;22225,13335;20320,11430" o:connectangles="0,0,0,0,0,0,0,0,0,0,0,0,0,0,0,0,0,0,0,0,0,0,0,0,0,0,0,0,0,0,0,0,0,0,0,0,0,0"/>
                <o:lock v:ext="edit" verticies="t"/>
              </v:shape>
              <v:shape id="Freeform 162" o:spid="_x0000_s1175" style="position:absolute;left:5194;top:8623;width:228;height:222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RP8UA&#10;AADcAAAADwAAAGRycy9kb3ducmV2LnhtbESPT2vDMAzF74N9B6NBb6uztZSR1i1jMJZDoX+2wo4i&#10;VuOwWA62l2bffjoUepN4T+/9tNqMvlMDxdQGNvA0LUAR18G23Bj4+nx/fAGVMrLFLjAZ+KMEm/X9&#10;3QpLGy58oOGYGyUhnEo04HLuS61T7chjmoaeWLRziB6zrLHRNuJFwn2nn4tioT22LA0Oe3pzVP8c&#10;f72BQ4UnP37M2u88q6I7+WG/7XbGTB7G1yWoTGO+ma/XlRX8u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tE/xQAAANwAAAAPAAAAAAAAAAAAAAAAAJgCAABkcnMv&#10;ZG93bnJldi54bWxQSwUGAAAAAAQABAD1AAAAigMAAAAA&#10;" path="m20,11r3,l25,13r1,2l27,17r-1,2l25,21r-2,2l20,24,17,23,15,21,13,19r,-2l13,15r2,-2l17,11r3,xm,17r1,4l4,23r2,1l7,24,6,25r,3l6,30r1,2l8,33r2,2l13,35r2,l17,35r1,-2l21,31r1,-1l23,30r3,1l28,32r2,-1l32,31r2,-2l35,27r,-2l35,23r,-3l33,18r-1,l33,17r2,-3l36,12r,-2l35,8,33,6,31,4,29,3r-2,l26,4,23,5,22,6r,-2l20,2,17,,15,,13,,10,,8,3,7,4,6,6r,1l7,9r,1l6,10,4,11,2,12,1,13r,2l,17xe" fillcolor="#662b25" stroked="f">
                <v:path arrowok="t" o:connecttype="custom" o:connectlocs="14605,6985;16510,9525;16510,12065;14605,14605;10795,14605;8255,12065;8255,9525;10795,6985;0,10795;2540,14605;4445,15240;3810,17780;4445,20320;6350,22225;9525,22225;11430,20955;13970,19050;16510,19685;19050,19685;21590,18415;22225,15875;22225,12700;20320,11430;22225,8890;22860,6350;20955,3810;18415,1905;16510,2540;13970,3810;12700,1270;9525,0;6350,0;4445,2540;3810,4445;4445,6350;2540,6985;635,8255;0,10795" o:connectangles="0,0,0,0,0,0,0,0,0,0,0,0,0,0,0,0,0,0,0,0,0,0,0,0,0,0,0,0,0,0,0,0,0,0,0,0,0,0"/>
                <o:lock v:ext="edit" verticies="t"/>
              </v:shape>
              <v:shape id="Freeform 163" o:spid="_x0000_s1176" style="position:absolute;left:5207;top:8058;width:228;height:222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0pMIA&#10;AADcAAAADwAAAGRycy9kb3ducmV2LnhtbERPS2sCMRC+F/wPYYTeatYqpa5GEaG4B6H1BR6HzbhZ&#10;3EyWJK7bf98UCr3Nx/ecxaq3jejIh9qxgvEoA0FcOl1zpeB0/Hh5BxEissbGMSn4pgCr5eBpgbl2&#10;D95Td4iVSCEcclRgYmxzKUNpyGIYuZY4cVfnLcYEfSW1x0cKt418zbI3abHm1GCwpY2h8na4WwX7&#10;As+2307qS5wU3pxt97VrPpV6HvbrOYhIffwX/7kLneZPZ/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nSkwgAAANwAAAAPAAAAAAAAAAAAAAAAAJgCAABkcnMvZG93&#10;bnJldi54bWxQSwUGAAAAAAQABAD1AAAAhwMAAAAA&#10;" path="m20,11r3,l25,13r1,2l27,17r-1,2l25,21r-2,1l20,23,18,22,15,21,13,19r,-2l13,15r2,-2l18,11r2,xm,17r1,4l4,22r2,1l7,23,6,24r,3l6,29r1,3l8,33r2,2l13,35r2,l18,35r1,-2l21,31r1,-2l23,29r3,2l28,32r2,-1l32,31r2,-3l35,26r,-2l35,22r,-2l33,18r-1,l33,17r2,-3l36,12r,-3l35,7,33,5,31,3,29,2r-2,l26,3,23,4,22,5r,-2l20,1,18,,15,,13,,10,,8,2,7,3,6,5r,1l7,8r,1l6,9,4,11,2,12,1,13r,2l,17xe" fillcolor="#662b25" stroked="f">
                <v:path arrowok="t" o:connecttype="custom" o:connectlocs="14605,6985;16510,9525;16510,12065;14605,13970;11430,13970;8255,12065;8255,9525;11430,6985;0,10795;2540,13970;4445,14605;3810,17145;4445,20320;6350,22225;9525,22225;12065,20955;13970,18415;16510,19685;19050,19685;21590,17780;22225,15240;22225,12700;20320,11430;22225,8890;22860,5715;20955,3175;18415,1270;16510,1905;13970,3175;12700,635;9525,0;6350,0;4445,1905;3810,3810;4445,5715;2540,6985;635,8255;0,10795" o:connectangles="0,0,0,0,0,0,0,0,0,0,0,0,0,0,0,0,0,0,0,0,0,0,0,0,0,0,0,0,0,0,0,0,0,0,0,0,0,0"/>
                <o:lock v:ext="edit" verticies="t"/>
              </v:shape>
              <v:shape id="Freeform 164" o:spid="_x0000_s1177" style="position:absolute;left:4800;top:7766;width:229;height:222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L5MUA&#10;AADcAAAADwAAAGRycy9kb3ducmV2LnhtbESPT2vDMAzF74N9B6NBb6uzlZaR1i1jMJZDoX+2wo4i&#10;VuOwWA62l2bffjoUepN4T+/9tNqMvlMDxdQGNvA0LUAR18G23Bj4+nx/fAGVMrLFLjAZ+KMEm/X9&#10;3QpLGy58oOGYGyUhnEo04HLuS61T7chjmoaeWLRziB6zrLHRNuJFwn2nn4tioT22LA0Oe3pzVP8c&#10;f72BQ4UnP37M2u88q6I7+WG/7XbGTB7G1yWoTGO+ma/XlRX8ue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UvkxQAAANwAAAAPAAAAAAAAAAAAAAAAAJgCAABkcnMv&#10;ZG93bnJldi54bWxQSwUGAAAAAAQABAD1AAAAigMAAAAA&#10;" path="m20,11r3,l25,13r2,2l27,18r,2l25,22r-2,1l20,24,17,23,15,22,14,20r,-2l14,15r1,-2l17,11r3,xm,18r2,4l4,23r2,1l7,24r,1l7,28r,2l8,32r1,1l11,35r2,l16,35r1,-1l19,33r3,-2l22,29r2,1l27,31r2,1l31,31r2,-1l34,29r2,-2l36,24r,-1l35,21,34,19r-1,l34,18r2,-4l36,12r,-2l36,8,34,6,32,4,30,3r-2,l26,4,24,5,23,6,22,4,19,2,18,1,16,,14,,11,1,9,3,8,4,7,6r,1l7,9r1,1l7,10,4,11r-1,l2,13,,14r,4xe" fillcolor="#662b25" stroked="f">
                <v:path arrowok="t" o:connecttype="custom" o:connectlocs="14605,6985;17145,9525;17145,12700;14605,14605;10795,14605;8890,12700;8890,9525;10795,6985;0,11430;2540,14605;4445,15240;4445,17780;5080,20320;6985,22225;10160,22225;12065,20955;13970,18415;17145,19685;19685,19685;21590,18415;22860,15240;22225,13335;20955,12065;22860,8890;22860,6350;21590,3810;19050,1905;16510,2540;14605,3810;12065,1270;10160,0;6985,635;5080,2540;4445,4445;5080,6350;2540,6985;1270,8255;0,11430" o:connectangles="0,0,0,0,0,0,0,0,0,0,0,0,0,0,0,0,0,0,0,0,0,0,0,0,0,0,0,0,0,0,0,0,0,0,0,0,0,0"/>
                <o:lock v:ext="edit" verticies="t"/>
              </v:shape>
              <v:shape id="Freeform 165" o:spid="_x0000_s1178" style="position:absolute;left:4552;top:7416;width:229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LecIA&#10;AADcAAAADwAAAGRycy9kb3ducmV2LnhtbERPTYvCMBC9C/sfwix401RBsdUoiyAoIqzdRTyOzdjW&#10;bSaliVr//UYQvM3jfc5s0ZpK3KhxpWUFg34EgjizuuRcwe/PqjcB4TyyxsoyKXiQg8X8ozPDRNs7&#10;7+mW+lyEEHYJKii8rxMpXVaQQde3NXHgzrYx6ANscqkbvIdwU8lhFI2lwZJDQ4E1LQvK/tKrUbDf&#10;xpdvnU/Gp90mlofjUNeYeqW6n+3XFISn1r/FL/dah/mjATyfC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ot5wgAAANwAAAAPAAAAAAAAAAAAAAAAAJgCAABkcnMvZG93&#10;bnJldi54bWxQSwUGAAAAAAQABAD1AAAAhwMAAAAA&#10;" path="m20,23r-3,l15,21,13,20r,-3l13,15r2,-2l17,12r3,-1l23,12r2,1l26,15r,2l26,20r-1,1l23,23r-3,xm22,5l21,4,18,1,17,,15,,13,,10,1,8,2,7,4,6,5r,1l6,9r1,2l6,11r-3,l2,12,1,13,,15r,2l1,21r2,2l6,23r1,l6,25r,3l6,29r1,3l8,34r2,1l13,36r2,l17,35r1,-1l21,31r,-2l23,31r3,1l28,32r2,l32,31r1,-3l35,26r,-2l35,22,34,21,33,19,32,18r1,-1l35,14r1,-1l36,11,35,7,33,5,31,3r-2,l27,3r-2,l23,4,22,5xe" fillcolor="#662b25" stroked="f">
                <v:path arrowok="t" o:connecttype="custom" o:connectlocs="10795,14605;8255,12700;8255,9525;10795,7620;14605,7620;16510,9525;16510,12700;14605,14605;13970,3175;11430,635;9525,0;6350,635;4445,2540;3810,3810;4445,6985;1905,6985;635,8255;0,10795;1905,14605;4445,14605;3810,17780;4445,20320;6350,22225;9525,22860;11430,21590;13335,18415;16510,20320;19050,20320;20955,17780;22225,15240;21590,13335;20320,11430;22225,8890;22860,6985;20955,3175;18415,1905;15875,1905;13970,3175" o:connectangles="0,0,0,0,0,0,0,0,0,0,0,0,0,0,0,0,0,0,0,0,0,0,0,0,0,0,0,0,0,0,0,0,0,0,0,0,0,0"/>
                <o:lock v:ext="edit" verticies="t"/>
              </v:shape>
              <v:shape id="Freeform 166" o:spid="_x0000_s1179" style="position:absolute;left:4794;top:8331;width:228;height:228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VDsEA&#10;AADcAAAADwAAAGRycy9kb3ducmV2LnhtbERPTYvCMBC9C/sfwix409SCotUosrCgiLBWEY9jM7bV&#10;ZlKaqPXfbxYWvM3jfc5s0ZpKPKhxpWUFg34EgjizuuRcwWH/3RuDcB5ZY2WZFLzIwWL+0Zlhou2T&#10;d/RIfS5CCLsEFRTe14mULivIoOvbmjhwF9sY9AE2udQNPkO4qWQcRSNpsOTQUGBNXwVlt/RuFOw2&#10;k+uPzsej83Y9kcdTrGtMvVLdz3Y5BeGp9W/xv3ulw/xhDH/Ph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gFQ7BAAAA3AAAAA8AAAAAAAAAAAAAAAAAmAIAAGRycy9kb3du&#10;cmV2LnhtbFBLBQYAAAAABAAEAPUAAACGAwAAAAA=&#10;" path="m20,12r3,l25,14r1,2l27,18r-1,2l25,22r-2,1l20,24,17,23,15,22,14,20,13,18r1,-2l15,14r2,-2l20,12xm,18r1,4l4,23r2,1l7,24r,1l6,29r1,2l7,33r1,1l10,36r3,l15,36r2,-1l19,34r1,-2l21,30r2,1l26,32r2,1l30,32r2,l34,30r1,-2l36,24r,-1l35,21,33,19r-1,l33,18r2,-3l36,13r,-2l35,9,34,6,32,4,30,3r-2,l26,4,23,5,21,6r,-2l19,2,17,1,16,,13,,11,1,9,3,7,4r,2l7,8r,2l7,11r-1,l4,12r-1,l1,14,,15r,3xe" fillcolor="#662b25" stroked="f">
                <v:path arrowok="t" o:connecttype="custom" o:connectlocs="14605,7620;16510,10160;16510,12700;14605,14605;10795,14605;8890,12700;8890,10160;10795,7620;0,11430;2540,14605;4445,15240;3810,18415;4445,20955;6350,22860;9525,22860;12065,21590;13335,19050;16510,20320;19050,20320;21590,19050;22860,15240;22225,13335;20320,12065;22225,9525;22860,6985;21590,3810;19050,1905;16510,2540;13335,3810;12065,1270;10160,0;6985,635;4445,2540;4445,5080;4445,6985;2540,7620;635,8890;0,11430" o:connectangles="0,0,0,0,0,0,0,0,0,0,0,0,0,0,0,0,0,0,0,0,0,0,0,0,0,0,0,0,0,0,0,0,0,0,0,0,0,0"/>
                <o:lock v:ext="edit" verticies="t"/>
              </v:shape>
              <v:shape id="Freeform 167" o:spid="_x0000_s1180" style="position:absolute;left:5581;top:8343;width:229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wlcMA&#10;AADcAAAADwAAAGRycy9kb3ducmV2LnhtbERPTWvCQBC9C/6HZYTedFOLwcSsUgShIoWaluJxzI5J&#10;2uxsyG5N/PfdgtDbPN7nZJvBNOJKnastK3icRSCIC6trLhV8vO+mSxDOI2tsLJOCGznYrMejDFNt&#10;ez7SNfelCCHsUlRQed+mUrqiIoNuZlviwF1sZ9AH2JVSd9iHcNPIeRTF0mDNoaHClrYVFd/5j1Fw&#10;PCRfb7pcxufXfSI/T3PdYu6VepgMzysQngb/L767X3SYv3iC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ywlcMAAADcAAAADwAAAAAAAAAAAAAAAACYAgAAZHJzL2Rv&#10;d25yZXYueG1sUEsFBgAAAAAEAAQA9QAAAIgDAAAAAA==&#10;" path="m20,24l17,23,15,22,13,20r,-2l13,16r2,-2l17,12r3,l23,12r2,2l26,16r1,2l26,20r-1,2l23,23r-3,1xm33,7l31,4,29,3r-2,l26,4,23,6,22,7r,-3l20,2,17,1,15,,13,1r-3,l8,3,7,4,6,7r,1l7,10r,1l6,11,4,12,2,13,1,14,,15r,3l1,22r3,1l6,24r1,l6,26r,3l6,31r1,2l8,34r2,2l13,36r2,l17,35r1,-1l21,32r1,-2l23,31r3,1l28,33r2,-1l32,32r2,-2l35,28r,-2l35,23r,-2l33,19r-1,l33,18r2,-3l36,13r,-2l35,9,33,7xe" fillcolor="#662b25" stroked="f">
                <v:path arrowok="t" o:connecttype="custom" o:connectlocs="10795,14605;8255,12700;8255,10160;10795,7620;14605,7620;16510,10160;16510,12700;14605,14605;20955,4445;18415,1905;16510,2540;13970,4445;12700,1270;9525,0;6350,635;4445,2540;3810,5080;4445,6985;2540,7620;635,8890;0,11430;2540,14605;4445,15240;3810,18415;4445,20955;6350,22860;9525,22860;11430,21590;13970,19050;16510,20320;19050,20320;21590,19050;22225,16510;22225,13335;20320,12065;22225,9525;22860,6985;20955,4445" o:connectangles="0,0,0,0,0,0,0,0,0,0,0,0,0,0,0,0,0,0,0,0,0,0,0,0,0,0,0,0,0,0,0,0,0,0,0,0,0,0"/>
                <o:lock v:ext="edit" verticies="t"/>
              </v:shape>
              <v:shape id="Freeform 168" o:spid="_x0000_s1181" style="position:absolute;left:5568;top:7804;width:229;height:228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4cMA&#10;AADcAAAADwAAAGRycy9kb3ducmV2LnhtbERPTWvCQBC9C/6HZYTedFOpwcSsUgShIoWaluJxzI5J&#10;2uxsyG5N/PfdgtDbPN7nZJvBNOJKnastK3icRSCIC6trLhV8vO+mSxDOI2tsLJOCGznYrMejDFNt&#10;ez7SNfelCCHsUlRQed+mUrqiIoNuZlviwF1sZ9AH2JVSd9iHcNPIeRTF0mDNoaHClrYVFd/5j1Fw&#10;PCRfb7pcxufXfSI/T3PdYu6VepgMzysQngb/L767X3SYv3iC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o4cMAAADcAAAADwAAAAAAAAAAAAAAAACYAgAAZHJzL2Rv&#10;d25yZXYueG1sUEsFBgAAAAAEAAQA9QAAAIgDAAAAAA==&#10;" path="m20,12r3,l25,14r2,2l27,18r,2l25,22r-2,1l20,24,17,23,15,22,14,20,13,18r1,-2l15,14r2,-2l20,12xm,18r2,4l4,23r2,1l7,24r,1l7,28r,3l7,33r2,1l11,36r2,l16,36r1,l19,34r3,-2l22,31r2,l27,32r2,1l31,32r2,l34,29r2,-2l36,25r,-2l35,21,33,19r,l34,18r2,-3l36,13r,-2l36,8,34,6,32,4,30,3r-2,l26,4,24,5,23,6,22,4,19,2,18,1,16,,14,1r-3,l9,3,8,4,7,6r,1l7,9r1,2l7,11,4,12,3,13,2,14,,15r,3xe" fillcolor="#662b25" stroked="f">
                <v:path arrowok="t" o:connecttype="custom" o:connectlocs="14605,7620;17145,10160;17145,12700;14605,14605;10795,14605;8890,12700;8890,10160;10795,7620;0,11430;2540,14605;4445,15240;4445,17780;4445,20955;6985,22860;10160,22860;12065,21590;13970,19685;17145,20320;19685,20320;21590,18415;22860,15875;22225,13335;20955,12065;22860,9525;22860,6985;21590,3810;19050,1905;16510,2540;14605,3810;12065,1270;10160,0;6985,635;5080,2540;4445,4445;5080,6985;2540,7620;1270,8890;0,11430" o:connectangles="0,0,0,0,0,0,0,0,0,0,0,0,0,0,0,0,0,0,0,0,0,0,0,0,0,0,0,0,0,0,0,0,0,0,0,0,0,0"/>
                <o:lock v:ext="edit" verticies="t"/>
              </v:shape>
              <v:shape id="Freeform 169" o:spid="_x0000_s1182" style="position:absolute;left:5899;top:7556;width:235;height:229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NCcIA&#10;AADcAAAADwAAAGRycy9kb3ducmV2LnhtbERPTWvCQBC9F/wPyxS8FN00kCjRTZBCaa+14nnMjkls&#10;djbsrjH213cLhd7m8T5nW02mFyM531lW8LxMQBDXVnfcKDh8vi7WIHxA1thbJgV38lCVs4ctFtre&#10;+IPGfWhEDGFfoII2hKGQ0tctGfRLOxBH7mydwRCha6R2eIvhppdpkuTSYMexocWBXlqqv/ZXoyDk&#10;1+7peKn1Ok/P/ei+T2+OV0rNH6fdBkSgKfyL/9zvOs7PMvh9Jl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40JwgAAANwAAAAPAAAAAAAAAAAAAAAAAJgCAABkcnMvZG93&#10;bnJldi54bWxQSwUGAAAAAAQABAD1AAAAhwMAAAAA&#10;" path="m20,24l18,23,16,22,14,20r,-2l14,15r2,-1l18,12r2,l23,12r2,2l26,15r1,3l26,20r-1,2l23,23r-3,1xm34,6l32,4,30,3r-3,l26,3,23,5,22,6r,-2l20,2,18,1,16,,14,,11,1,8,3,7,4,6,6r,1l7,10r,1l6,11,4,12r-2,l1,14,,15r,3l1,21r3,2l6,24r1,l6,25r,4l6,31r1,2l8,34r3,2l14,36r2,l18,35r1,-1l21,32r1,-2l23,31r3,1l28,33r3,-1l33,31r2,-1l36,26r,-2l36,23r,-2l34,19,33,18r1,l36,15r1,-2l37,11,36,9,34,6xe" fillcolor="#662b25" stroked="f">
                <v:path arrowok="t" o:connecttype="custom" o:connectlocs="11430,14605;8890,12700;8890,9525;11430,7620;14605,7620;16510,9525;16510,12700;14605,14605;21590,3810;19050,1905;16510,1905;13970,3810;12700,1270;10160,0;6985,635;4445,2540;3810,4445;4445,6985;2540,7620;635,8890;0,11430;2540,14605;4445,15240;3810,18415;4445,20955;6985,22860;10160,22860;12065,21590;13970,19050;16510,20320;19685,20320;22225,19050;22860,15240;22860,13335;20955,11430;22860,9525;23495,6985;21590,3810" o:connectangles="0,0,0,0,0,0,0,0,0,0,0,0,0,0,0,0,0,0,0,0,0,0,0,0,0,0,0,0,0,0,0,0,0,0,0,0,0,0"/>
                <o:lock v:ext="edit" verticies="t"/>
              </v:shape>
              <v:shape id="Freeform 170" o:spid="_x0000_s1183" style="position:absolute;left:7531;top:7727;width:235;height:229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TfsAA&#10;AADcAAAADwAAAGRycy9kb3ducmV2LnhtbERPTYvCMBC9C/6HMIIXWdMVrNI1igiLXtVlz2Mztt1t&#10;JiWJtfrrjSB4m8f7nMWqM7VoyfnKsoLPcQKCOLe64kLBz/H7Yw7CB2SNtWVScCMPq2W/t8BM2yvv&#10;qT2EQsQQ9hkqKENoMil9XpJBP7YNceTO1hkMEbpCaofXGG5qOUmSVBqsODaU2NCmpPz/cDEKQnqp&#10;Rr9/uZ6nk3Pduvtp63im1HDQrb9ABOrCW/xy73ScP03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ETfsAAAADcAAAADwAAAAAAAAAAAAAAAACYAgAAZHJzL2Rvd25y&#10;ZXYueG1sUEsFBgAAAAAEAAQA9QAAAIUDAAAAAA==&#10;" path="m20,25l18,24,16,23,13,20r,-2l13,15r3,-1l18,12r2,l23,12r2,2l26,15r,3l26,20r-1,3l23,24r-3,1xm33,7l31,5,29,4r-2,l26,4,23,6,22,7,21,5,20,3,18,2,16,,13,,10,2,8,4,7,5,6,7r,1l7,10r,1l6,11,3,12r-1,l1,14,,15r,3l1,23r3,1l6,25r1,l6,26r,3l6,31r1,2l8,34r2,2l13,36r3,l18,35r1,-1l21,32r1,-2l23,31r3,1l28,33r2,-1l32,31r2,-1l36,27r,-2l36,24,34,21,33,19,32,18r1,l36,15r1,-2l37,11,36,9,33,7xe" fillcolor="#662b25" stroked="f">
                <v:path arrowok="t" o:connecttype="custom" o:connectlocs="11430,15240;8255,12700;8255,9525;11430,7620;14605,7620;16510,9525;16510,12700;14605,15240;20955,4445;18415,2540;16510,2540;13970,4445;12700,1905;10160,0;6350,1270;4445,3175;3810,5080;4445,6985;1905,7620;635,8890;0,11430;2540,15240;4445,15875;3810,18415;4445,20955;6350,22860;10160,22860;12065,21590;13970,19050;16510,20320;19050,20320;21590,19050;22860,15875;21590,13335;20320,11430;22860,9525;23495,6985;20955,4445" o:connectangles="0,0,0,0,0,0,0,0,0,0,0,0,0,0,0,0,0,0,0,0,0,0,0,0,0,0,0,0,0,0,0,0,0,0,0,0,0,0"/>
                <o:lock v:ext="edit" verticies="t"/>
              </v:shape>
              <v:shape id="Freeform 171" o:spid="_x0000_s1184" style="position:absolute;left:7829;top:797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JpcQA&#10;AADcAAAADwAAAGRycy9kb3ducmV2LnhtbERP30vDMBB+H/g/hBv4Mlyq4Jy16ZDB0AfBOTf08Uhu&#10;TbG51CZ23X9vBoO93cf384rF4BrRUxdqzwpupxkIYu1NzZWC7efqZg4iRGSDjWdScKQAi/JqVGBu&#10;/IE/qN/ESqQQDjkqsDG2uZRBW3IYpr4lTtzedw5jgl0lTYeHFO4aeZdlM+mw5tRgsaWlJf2z+XMK&#10;1r+T+Zd+WdFx903vb1Y/Dv3SKHU9Hp6fQEQa4kV8dr+aNP/+AU7PpAt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iaXEAAAA3AAAAA8AAAAAAAAAAAAAAAAAmAIAAGRycy9k&#10;b3ducmV2LnhtbFBLBQYAAAAABAAEAPUAAACJAwAAAAA=&#10;" path="m20,24r-2,l16,21,15,19,14,17r1,-2l16,13r2,-2l20,11r3,l25,13r1,2l27,17r-1,2l25,21r-2,3l20,24xm34,6l32,4,30,2r-3,l26,4,23,5,22,6r,-1l20,1,18,,16,,14,,11,1,9,2,7,4,6,6r,1l7,9r,1l6,10,4,11,2,12,1,13r,2l,17r2,4l4,22r2,2l7,24,6,25r,3l6,30r1,2l9,33r2,2l14,35r2,l18,35r1,-2l21,31r1,-1l23,30r3,1l29,32r2,-1l33,31r2,-2l36,27r,-2l36,22r,-2l34,18r-1,l34,17r2,-3l37,12r,-2l36,8,34,6xe" fillcolor="#662b25" stroked="f">
                <v:path arrowok="t" o:connecttype="custom" o:connectlocs="11430,15240;9525,12065;9525,9525;11430,6985;14605,6985;16510,9525;16510,12065;14605,15240;21590,3810;19050,1270;16510,2540;13970,3810;12700,635;10160,0;6985,635;4445,2540;3810,4445;4445,6350;2540,6985;635,8255;0,10795;2540,13970;4445,15240;3810,17780;4445,20320;6985,22225;10160,22225;12065,20955;13970,19050;16510,19685;19685,19685;22225,18415;22860,15875;22860,12700;20955,11430;22860,8890;23495,6350;21590,3810" o:connectangles="0,0,0,0,0,0,0,0,0,0,0,0,0,0,0,0,0,0,0,0,0,0,0,0,0,0,0,0,0,0,0,0,0,0,0,0,0,0"/>
                <o:lock v:ext="edit" verticies="t"/>
              </v:shape>
              <v:shape id="Freeform 172" o:spid="_x0000_s1185" style="position:absolute;left:7823;top:8496;width:235;height:228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il8QA&#10;AADcAAAADwAAAGRycy9kb3ducmV2LnhtbESPQWvCQBCF74X+h2WEXkrdVDBKdJVSKPVaFc/T7JhE&#10;s7Nhd42pv75zELzN8N68981yPbhW9RRi49nA+zgDRVx623BlYL/7epuDignZYuuZDPxRhPXq+WmJ&#10;hfVX/qF+myolIRwLNFCn1BVax7Imh3HsO2LRjj44TLKGStuAVwl3rZ5kWa4dNiwNNXb0WVN53l6c&#10;gZRfmtfDqbTzfHJs+3D7/Q48M+ZlNHwsQCUa0sN8v95YwZ8KrTwjE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IpfEAAAA3AAAAA8AAAAAAAAAAAAAAAAAmAIAAGRycy9k&#10;b3ducmV2LnhtbFBLBQYAAAAABAAEAPUAAACJAwAAAAA=&#10;" path="m20,25l17,24,15,23,14,20r,-2l14,15r1,-2l17,12r3,l22,12r2,1l26,15r,3l26,20r-2,3l22,24r-2,1xm34,6l32,5,30,4r-3,l25,4,23,6r-1,l21,5,19,3,18,2,16,,14,,11,2,8,3,7,5,6,6r,2l6,10r1,1l6,11,3,12r-1,l1,13,,15r,3l1,22r2,2l5,25r1,l6,26r,3l6,31r1,1l8,34r3,1l13,36r3,l17,35r2,-1l21,31r,-1l23,31r3,1l28,32r3,l33,31r1,-1l36,27r,-2l36,23,35,22,34,19,33,18r1,-1l36,15r,-2l37,11,36,9,34,6xe" fillcolor="#662b25" stroked="f">
                <v:path arrowok="t" o:connecttype="custom" o:connectlocs="10795,15240;8890,12700;8890,9525;10795,7620;13970,7620;16510,9525;16510,12700;13970,15240;21590,3810;19050,2540;15875,2540;13970,3810;12065,1905;10160,0;6985,1270;4445,3175;3810,5080;4445,6985;1905,7620;635,8255;0,11430;1905,15240;3810,15875;3810,18415;4445,20320;6985,22225;10160,22860;12065,21590;13335,19050;16510,20320;19685,20320;21590,19050;22860,15875;22225,13970;20955,11430;22860,9525;23495,6985;21590,3810" o:connectangles="0,0,0,0,0,0,0,0,0,0,0,0,0,0,0,0,0,0,0,0,0,0,0,0,0,0,0,0,0,0,0,0,0,0,0,0,0,0"/>
                <o:lock v:ext="edit" verticies="t"/>
              </v:shape>
              <v:shape id="Freeform 173" o:spid="_x0000_s1186" style="position:absolute;left:7480;top:8210;width:228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Hf8MA&#10;AADcAAAADwAAAGRycy9kb3ducmV2LnhtbERPTWvCQBC9F/wPywi91Y1CQxJdRQShpRRMKuJxmp0m&#10;abOzIbs16b93BaG3ebzPWW1G04oL9a6xrGA+i0AQl1Y3XCk4fuyfEhDOI2tsLZOCP3KwWU8eVphp&#10;O3BOl8JXIoSwy1BB7X2XSenKmgy6me2IA/dle4M+wL6SuschhJtWLqIolgYbDg01drSrqfwpfo2C&#10;/C39PugqiT/fX1N5Oi90h4VX6nE6bpcgPI3+X3x3v+gw/zmF2zPh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SHf8MAAADcAAAADwAAAAAAAAAAAAAAAACYAgAAZHJzL2Rv&#10;d25yZXYueG1sUEsFBgAAAAAEAAQA9QAAAIgDAAAAAA==&#10;" path="m19,24l17,23,15,22,14,20,13,18r1,-3l15,14r2,-2l19,12r4,l25,14r1,1l27,18r-1,2l25,22r-2,1l19,24xm34,7l32,4,29,3r-1,l26,3,23,5,21,7r,-3l19,2,17,1,15,,13,,10,1,8,3,7,4r,3l6,8r1,2l7,11r-1,l4,12r-1,l,14r,1l,18r1,3l4,23r2,1l7,24r,1l6,29r,2l7,33r1,1l10,36r3,l15,36r2,-1l18,34r2,-2l21,30r2,1l26,32r2,1l30,32r2,-1l34,30r1,-3l36,24,35,23r,-2l33,19,32,18r1,l35,15r1,-2l36,11,35,9,34,7xe" fillcolor="#662b25" stroked="f">
                <v:path arrowok="t" o:connecttype="custom" o:connectlocs="10795,14605;8890,12700;8890,9525;10795,7620;14605,7620;16510,9525;16510,12700;14605,14605;21590,4445;18415,1905;16510,1905;13335,4445;12065,1270;9525,0;6350,635;4445,2540;3810,5080;4445,6985;2540,7620;0,8890;0,11430;2540,14605;4445,15240;3810,18415;4445,20955;6350,22860;9525,22860;11430,21590;13335,19050;16510,20320;19050,20320;21590,19050;22860,15240;22225,13335;20320,11430;22225,9525;22860,6985;21590,4445" o:connectangles="0,0,0,0,0,0,0,0,0,0,0,0,0,0,0,0,0,0,0,0,0,0,0,0,0,0,0,0,0,0,0,0,0,0,0,0,0,0"/>
                <o:lock v:ext="edit" verticies="t"/>
              </v:shape>
              <v:shape id="Freeform 174" o:spid="_x0000_s1187" style="position:absolute;left:7575;top:7245;width:229;height:222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BWcQA&#10;AADcAAAADwAAAGRycy9kb3ducmV2LnhtbESPT2vDMAzF74N9B6PBbquzFcpI65ZSGMthsP6FHkWs&#10;xqGxHGwvzb79dCjsJvGe3vtpsRp9pwaKqQ1s4HVSgCKug225MXA8fLy8g0oZ2WIXmAz8UoLV8vFh&#10;gaUNN97RsM+NkhBOJRpwOfel1ql25DFNQk8s2iVEj1nW2Ggb8SbhvtNvRTHTHluWBoc9bRzV1/2P&#10;N7Cr8OTHz2l7ztMqupMftl/dtzHPT+N6DirTmP/N9+vKCv5M8OUZm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gVnEAAAA3AAAAA8AAAAAAAAAAAAAAAAAmAIAAGRycy9k&#10;b3ducmV2LnhtbFBLBQYAAAAABAAEAPUAAACJAwAAAAA=&#10;" path="m20,23r-3,l15,21,14,20,13,16r1,-2l15,12r2,-1l20,10r2,1l24,12r1,2l26,16r-1,4l24,21r-2,2l20,23xm34,5l32,3r-2,l27,2,25,3,22,4,21,5r,-1l19,1,17,,16,,13,,10,1,8,2,6,3r,2l5,6,6,9r,1l5,10r-2,l2,11,1,12,,14r,2l1,21r2,2l5,23r1,l6,25,5,28r,1l6,31r2,2l10,34r3,1l15,35r2,-1l18,33r2,-3l21,29r1,l25,31r2,l30,31r2,-1l34,28r1,-2l36,24,35,22r,-1l33,19,32,18r1,-2l35,13r1,-1l36,10,35,7,34,5xe" fillcolor="#662b25" stroked="f">
                <v:path arrowok="t" o:connecttype="custom" o:connectlocs="10795,14605;8890,12700;8890,8890;10795,6985;13970,6985;15875,8890;15875,12700;13970,14605;21590,3175;19050,1905;15875,1905;13335,3175;12065,635;10160,0;6350,635;3810,1905;3175,3810;3810,6350;1905,6350;635,7620;0,10160;1905,14605;3810,14605;3175,17780;3810,19685;6350,21590;9525,22225;11430,20955;13335,18415;15875,19685;19050,19685;21590,17780;22860,15240;22225,13335;20320,11430;22225,8255;22860,6350;21590,3175" o:connectangles="0,0,0,0,0,0,0,0,0,0,0,0,0,0,0,0,0,0,0,0,0,0,0,0,0,0,0,0,0,0,0,0,0,0,0,0,0,0"/>
                <o:lock v:ext="edit" verticies="t"/>
              </v:shape>
              <v:shape id="Freeform 175" o:spid="_x0000_s1188" style="position:absolute;left:7429;top:6102;width:222;height:235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hTsAA&#10;AADcAAAADwAAAGRycy9kb3ducmV2LnhtbERPTWsCMRC9F/ofwhS8adZFFtkaRQRB8ORW8DrdjNlt&#10;k0nYRF3/fVMo9DaP9zmrzeisuNMQe88K5rMCBHHrdc9GwfljP12CiAlZo/VMCp4UYbN+fVlhrf2D&#10;T3RvkhE5hGONCrqUQi1lbDtyGGc+EGfu6geHKcPBSD3gI4c7K8uiqKTDnnNDh4F2HbXfzc0p4Ev5&#10;efpia0q/sNU+XUNzNEGpydu4fQeRaEz/4j/3Qef51Rx+n8kX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DhTsAAAADcAAAADwAAAAAAAAAAAAAAAACYAgAAZHJzL2Rvd25y&#10;ZXYueG1sUEsFBgAAAAAEAAQA9QAAAIUDAAAAAA==&#10;" path="m23,21r-1,2l21,25r-2,1l17,26,14,25,13,24,11,22r,-3l12,17r2,-3l16,13r2,l20,13r2,2l23,18r,3xm35,12l34,10,32,8,31,7r-2,l26,7,25,8r,-2l25,4r,-1l24,1r-2,l20,,16,1,14,3,13,5r,1l12,5,8,4,6,4,4,5,2,6,1,8,,10r,2l,14r1,3l3,19r2,1l4,21,2,24r,2l2,28r,2l4,32r2,1l8,34r3,l12,34r2,-2l15,31r1,2l18,35r2,2l22,37r2,l27,34r2,-2l31,30r,-1l31,27,29,24,28,23r3,l33,21r1,-1l35,18r,-3l35,12xe" fillcolor="#662b25" stroked="f">
                <v:path arrowok="t" o:connecttype="custom" o:connectlocs="13970,14605;12065,16510;8890,15875;6985,13970;7620,10795;10160,8255;12700,8255;14605,11430;22225,7620;20320,5080;18415,4445;15875,5080;15875,2540;15240,635;12700,0;8890,1905;8255,3810;5080,2540;2540,3175;635,5080;0,7620;635,10795;3175,12700;1270,15240;1270,17780;2540,20320;5080,21590;7620,21590;9525,19685;11430,22225;13970,23495;17145,21590;19685,19050;19685,17145;17780,14605;20955,13335;22225,11430;22225,7620" o:connectangles="0,0,0,0,0,0,0,0,0,0,0,0,0,0,0,0,0,0,0,0,0,0,0,0,0,0,0,0,0,0,0,0,0,0,0,0,0,0"/>
                <o:lock v:ext="edit" verticies="t"/>
              </v:shape>
              <v:shape id="Freeform 176" o:spid="_x0000_s1189" style="position:absolute;left:7505;top:5575;width:229;height:222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6tcIA&#10;AADcAAAADwAAAGRycy9kb3ducmV2LnhtbERP32vCMBB+F/Y/hBvsTdMpyKimZQyGfRhM3Qo+Hs3Z&#10;FJtLSWLt/nszGOztPr6fty0n24uRfOgcK3heZCCIG6c7bhV8f73PX0CEiKyxd0wKfihAWTzMtphr&#10;d+MDjcfYihTCIUcFJsYhlzI0hiyGhRuIE3d23mJM0LdSe7ylcNvLZZatpcWOU4PBgd4MNZfj1So4&#10;VFjbabfqTnFVeVPbcf/Rfyr19Di9bkBEmuK/+M9d6TR/vYTfZ9IF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7q1wgAAANwAAAAPAAAAAAAAAAAAAAAAAJgCAABkcnMvZG93&#10;bnJldi54bWxQSwUGAAAAAAQABAD1AAAAhwMAAAAA&#10;" path="m20,24l16,23,14,22,13,20r,-3l13,14r1,-2l16,11r4,l22,11r2,1l26,14r,3l26,20r-2,2l22,23r-2,1xm33,6l31,4,29,3r-2,l25,3,23,5r-1,l21,4,19,2,17,1,15,,13,,10,1,8,3,7,4,6,5r,2l6,9r1,1l6,10,3,11r-1,l1,13,,14r,3l1,21r2,2l6,24r,l6,25r,3l6,30r1,2l8,33r2,1l12,35r3,l16,34r3,-1l21,31r,-2l23,30r3,1l28,31r2,l32,30r1,-1l35,26r,-2l35,23,34,21,33,19,32,17r1,-1l35,14r,-2l36,10,35,8,33,6xe" fillcolor="#662b25" stroked="f">
                <v:path arrowok="t" o:connecttype="custom" o:connectlocs="10160,14605;8255,12700;8255,8890;10160,6985;13970,6985;16510,8890;16510,12700;13970,14605;20955,3810;18415,1905;15875,1905;13970,3175;12065,1270;9525,0;6350,635;4445,2540;3810,4445;4445,6350;1905,6985;635,8255;0,10795;1905,14605;3810,15240;3810,17780;4445,20320;6350,21590;9525,22225;12065,20955;13335,18415;16510,19685;19050,19685;20955,18415;22225,15240;21590,13335;20320,10795;22225,8890;22860,6350;20955,3810" o:connectangles="0,0,0,0,0,0,0,0,0,0,0,0,0,0,0,0,0,0,0,0,0,0,0,0,0,0,0,0,0,0,0,0,0,0,0,0,0,0"/>
                <o:lock v:ext="edit" verticies="t"/>
              </v:shape>
              <v:shape id="Freeform 177" o:spid="_x0000_s1190" style="position:absolute;left:7524;top:5041;width:235;height:229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6W8AA&#10;AADcAAAADwAAAGRycy9kb3ducmV2LnhtbERPTYvCMBC9C/6HMIIXWdNVqNI1igiLXtVlz2Mztt1t&#10;JiWJtfrrjSB4m8f7nMWqM7VoyfnKsoLPcQKCOLe64kLBz/H7Yw7CB2SNtWVScCMPq2W/t8BM2yvv&#10;qT2EQsQQ9hkqKENoMil9XpJBP7YNceTO1hkMEbpCaofXGG5qOUmSVBqsODaU2NCmpPz/cDEKQnqp&#10;Rr9/uZ6nk3Pduvtp63im1HDQrb9ABOrCW/xy73Scn07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p6W8AAAADcAAAADwAAAAAAAAAAAAAAAACYAgAAZHJzL2Rvd25y&#10;ZXYueG1sUEsFBgAAAAAEAAQA9QAAAIUDAAAAAA==&#10;" path="m25,21r-2,3l21,25r-2,1l17,25,14,24,12,21r,-3l12,16r1,-2l16,13r3,l21,13r2,1l25,16r,3l25,21xm35,13l34,11,33,10,31,9,29,8,26,9r-1,l25,8,24,5,23,3,22,2,20,,17,,13,,12,2,11,3,10,4,9,7r,1l8,7,6,7,4,7,3,8,2,9,1,11,,15r1,3l3,19r1,l3,20,2,24,1,26r,1l2,29r1,2l5,33r2,1l9,34r2,-1l14,32r2,-1l17,32r2,2l21,35r2,1l25,36r2,-1l29,33r1,-1l31,30r,-2l30,26,29,25r2,-1l34,23r1,-3l37,19r,-3l35,13xe" fillcolor="#662b25" stroked="f">
                <v:path arrowok="t" o:connecttype="custom" o:connectlocs="14605,15240;12065,16510;8890,15240;7620,11430;8255,8890;12065,8255;14605,8890;15875,12065;22225,8255;20955,6350;18415,5080;15875,5715;15240,3175;13970,1270;10795,0;7620,1270;6350,2540;5715,5080;3810,4445;1905,5080;635,6985;635,11430;2540,12065;1270,15240;635,17145;1905,19685;4445,21590;6985,20955;10160,19685;12065,21590;14605,22860;17145,22225;19050,20320;19685,17780;18415,15875;21590,14605;23495,12065;22225,8255" o:connectangles="0,0,0,0,0,0,0,0,0,0,0,0,0,0,0,0,0,0,0,0,0,0,0,0,0,0,0,0,0,0,0,0,0,0,0,0,0,0"/>
                <o:lock v:ext="edit" verticies="t"/>
              </v:shape>
              <v:shape id="Freeform 178" o:spid="_x0000_s1191" style="position:absolute;left:7092;top:5797;width:229;height:235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G5sAA&#10;AADcAAAADwAAAGRycy9kb3ducmV2LnhtbERPS4vCMBC+C/6HMII3TX1L1ygqCIt4se5hj0MztmWb&#10;SU2idv+9WVjwNh/fc1ab1tTiQc5XlhWMhgkI4tzqigsFX5fDYAnCB2SNtWVS8EseNutuZ4Wptk8+&#10;0yMLhYgh7FNUUIbQpFL6vCSDfmgb4shdrTMYInSF1A6fMdzUcpwkc2mw4thQYkP7kvKf7G4UsHMn&#10;28x25jb5Hu+mlV4kR7NQqt9rtx8gArXhLf53f+o4fz6Fv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hG5sAAAADcAAAADwAAAAAAAAAAAAAAAACYAgAAZHJzL2Rvd25y&#10;ZXYueG1sUEsFBgAAAAAEAAQA9QAAAIUDAAAAAA==&#10;" path="m25,20r-1,4l22,26r-2,1l17,27,15,26,13,25,12,21r,-2l13,16r1,-1l16,14r3,-1l21,14r3,2l25,18r,2xm35,13l34,10,33,9,32,8r-2,l28,8r-1,l27,7r,-2l26,2,25,1,24,,20,,16,1,14,2r,4l13,6r-1,l9,5,7,5,6,6,4,7,1,9,,11r,2l1,15r1,2l5,19r1,1l5,21,4,25,2,27r,2l4,31r1,2l8,34r2,1l11,35r2,-1l15,33r1,-1l17,33r2,3l21,36r3,1l26,36r2,-1l30,33r1,-2l32,29r,-1l31,25,30,24r1,-2l34,21r1,-2l36,18r,-3l35,13xe" fillcolor="#662b25" stroked="f">
                <v:path arrowok="t" o:connecttype="custom" o:connectlocs="15240,15240;12700,17145;9525,16510;7620,13335;8255,10160;10160,8890;13335,8890;15875,11430;22225,8255;20955,5715;19050,5080;17145,5080;17145,3175;15875,635;12700,0;8890,1270;8255,3810;5715,3175;3810,3810;635,5715;0,8255;1270,10795;3810,12700;2540,15875;1270,18415;3175,20955;6350,22225;8255,21590;10160,20320;12065,22860;15240,23495;17780,22225;19685,19685;20320,17780;19050,15240;21590,13335;22860,11430;22225,8255" o:connectangles="0,0,0,0,0,0,0,0,0,0,0,0,0,0,0,0,0,0,0,0,0,0,0,0,0,0,0,0,0,0,0,0,0,0,0,0,0,0"/>
                <o:lock v:ext="edit" verticies="t"/>
              </v:shape>
              <v:shape id="Freeform 179" o:spid="_x0000_s1192" style="position:absolute;left:7200;top:5289;width:229;height:235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jfcAA&#10;AADcAAAADwAAAGRycy9kb3ducmV2LnhtbERPS4vCMBC+C/6HMII3TX1L1ygqCMvixbqHPQ7N2JZt&#10;JjWJ2v33ZkHwNh/fc1ab1tTiTs5XlhWMhgkI4tzqigsF3+fDYAnCB2SNtWVS8EceNutuZ4Wptg8+&#10;0T0LhYgh7FNUUIbQpFL6vCSDfmgb4shdrDMYInSF1A4fMdzUcpwkc2mw4thQYkP7kvLf7GYUsHNH&#10;28x25jr5Ge+mlV4kX2ahVL/Xbj9ABGrDW/xyf+o4fz6D/2fi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TjfcAAAADcAAAADwAAAAAAAAAAAAAAAACYAgAAZHJzL2Rvd25y&#10;ZXYueG1sUEsFBgAAAAAEAAQA9QAAAIUDAAAAAA==&#10;" path="m24,21r-1,3l22,26r-2,1l17,27r-2,l13,25,12,22r,-3l13,17r1,-2l17,14r2,l21,15r2,1l24,18r,3xm36,13l35,11,33,9r-1,l30,8r-2,l27,9r,-1l27,5r,-1l25,2,23,1,20,,17,1,15,4,14,6r,1l12,6,9,6,8,6,5,6,3,7,2,9,1,11,,14r1,2l2,17r2,2l5,20r,1l3,25r,2l3,29r,2l5,33r3,2l10,35r2,l13,35r2,-2l16,33r1,1l19,36r2,1l23,37r2,l29,35r2,-1l32,32r,-2l32,28,31,25,30,24r1,l34,21r1,-1l36,18r,-2l36,13xe" fillcolor="#662b25" stroked="f">
                <v:path arrowok="t" o:connecttype="custom" o:connectlocs="14605,15240;12700,17145;9525,17145;7620,13970;8255,10795;10795,8890;13335,9525;15240,11430;22860,8255;20955,5715;19050,5080;17145,5715;17145,3175;15875,1270;12700,0;9525,2540;8890,4445;5715,3810;3175,3810;1270,5715;0,8890;1270,10795;3175,12700;1905,15875;1905,18415;3175,20955;6350,22225;8255,22225;10160,20955;12065,22860;14605,23495;18415,22225;20320,20320;20320,17780;19050,15240;21590,13335;22860,11430;22860,8255" o:connectangles="0,0,0,0,0,0,0,0,0,0,0,0,0,0,0,0,0,0,0,0,0,0,0,0,0,0,0,0,0,0,0,0,0,0,0,0,0,0"/>
                <o:lock v:ext="edit" verticies="t"/>
              </v:shape>
              <v:shape id="Freeform 180" o:spid="_x0000_s1193" style="position:absolute;left:6769;top:4978;width:228;height:235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9CsMA&#10;AADcAAAADwAAAGRycy9kb3ducmV2LnhtbERPS2vCQBC+C/6HZYTedGPaRkldxRQKpfTi4+BxyE6T&#10;YHY27m6T9N93CwVv8/E9Z7MbTSt6cr6xrGC5SEAQl1Y3XCk4n97maxA+IGtsLZOCH/Kw204nG8y1&#10;HfhA/TFUIoawz1FBHUKXS+nLmgz6he2II/dlncEQoaukdjjEcNPKNEkyabDh2FBjR681ldfjt1HA&#10;zn3a7rkwt8dLWjw1epV8mJVSD7Nx/wIi0Bju4n/3u47zswz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9CsMAAADcAAAADwAAAAAAAAAAAAAAAACYAgAAZHJzL2Rv&#10;d25yZXYueG1sUEsFBgAAAAAEAAQA9QAAAIgDAAAAAA==&#10;" path="m11,19r1,-3l14,14r2,-1l19,13r2,1l23,15r1,3l24,20r-1,2l22,24r-2,1l17,26,15,25,12,23,11,21r,-2xm1,7l,10r,3l1,15r1,1l4,19r1,l4,20,3,23,2,25r,2l3,29r1,2l7,34r2,l10,35r2,-1l15,33r1,-2l17,33r2,2l21,36r2,1l25,36r2,-1l29,33r1,-3l31,28r,-2l30,24,29,23r1,-1l33,21r2,-2l36,17r,-2l35,12,33,9,32,8,31,7r-2,l27,7r-1,l26,6r,-2l25,2,24,1,23,,20,,17,,14,2r,2l12,5r-1,l8,4,7,4,5,4,3,5,1,7xe" fillcolor="#662b25" stroked="f">
                <v:path arrowok="t" o:connecttype="custom" o:connectlocs="7620,10160;10160,8255;13335,8890;15240,11430;14605,13970;12700,15875;9525,15875;6985,13335;635,4445;0,8255;1270,10160;3175,12065;1905,14605;1270,17145;2540,19685;5715,21590;7620,21590;10160,19685;12065,22225;14605,23495;17145,22225;19050,19050;19685,16510;18415,14605;20955,13335;22860,10795;22225,7620;20320,5080;18415,4445;16510,4445;16510,2540;15240,635;12700,0;8890,1270;7620,3175;5080,2540;3175,2540;635,4445" o:connectangles="0,0,0,0,0,0,0,0,0,0,0,0,0,0,0,0,0,0,0,0,0,0,0,0,0,0,0,0,0,0,0,0,0,0,0,0,0,0"/>
                <o:lock v:ext="edit" verticies="t"/>
              </v:shape>
              <v:shape id="Freeform 181" o:spid="_x0000_s1194" style="position:absolute;left:6438;top:4737;width:223;height:235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cocAA&#10;AADcAAAADwAAAGRycy9kb3ducmV2LnhtbERP32vCMBB+H/g/hBP2ZtOVUaUzyhgIgz1ZBV9vzZl2&#10;Sy6hybT+92Yw2Nt9fD9vvZ2cFRca4+BZwVNRgiDuvB7YKDgedosViJiQNVrPpOBGEbab2cMaG+2v&#10;vKdLm4zIIRwbVNCnFBopY9eTw1j4QJy5sx8dpgxHI/WI1xzurKzKspYOB84NPQZ666n7bn+cAj5V&#10;n/svtqbyz7bepXNoP0xQ6nE+vb6ASDSlf/Gf+13n+fUSfp/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XcocAAAADcAAAADwAAAAAAAAAAAAAAAACYAgAAZHJzL2Rvd25y&#10;ZXYueG1sUEsFBgAAAAAEAAQA9QAAAIUDAAAAAA==&#10;" path="m18,13r2,1l22,16r1,2l23,20r,3l21,25r-2,1l17,26,14,25,13,24,12,21,11,19r1,-2l14,15r2,-1l18,13xm1,8l,11r,2l,15r1,2l3,19r3,1l4,21,2,24r,2l2,28r,3l4,33r3,1l9,35r2,l12,34r2,-1l15,32r1,1l18,36r2,1l22,37r2,-1l28,35r2,-2l31,31r,-3l31,27,30,24,29,23r2,l33,21r1,-1l35,18r,-3l35,13,34,10,33,8,31,7r-1,l27,7r-1,l27,6,26,4r,-1l24,1,22,,20,,16,1,14,3,13,5r,1l12,5,9,4,7,4,4,5,2,6,1,8xe" fillcolor="#662b25" stroked="f">
                <v:path arrowok="t" o:connecttype="custom" o:connectlocs="12700,8890;14605,11430;14605,14605;12065,16510;8890,15875;7620,13335;7620,10795;10160,8890;635,5080;0,8255;635,10795;3810,12700;1270,15240;1270,17780;2540,20955;5715,22225;7620,21590;9525,20320;11430,22860;13970,23495;17780,22225;19685,19685;19685,17145;18415,14605;20955,13335;22225,11430;22225,8255;20955,5080;19050,4445;16510,4445;16510,2540;15240,635;12700,0;8890,1905;8255,3810;5715,2540;2540,3175;635,5080" o:connectangles="0,0,0,0,0,0,0,0,0,0,0,0,0,0,0,0,0,0,0,0,0,0,0,0,0,0,0,0,0,0,0,0,0,0,0,0,0,0"/>
                <o:lock v:ext="edit" verticies="t"/>
              </v:shape>
              <v:shape id="Freeform 182" o:spid="_x0000_s1195" style="position:absolute;left:6057;top:4965;width:223;height:235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I08MA&#10;AADcAAAADwAAAGRycy9kb3ducmV2LnhtbESPQWvDMAyF74P9B6PBbquzUMLI6pYxKBR6ajbYVYtV&#10;J60tm9hr038/HQa7Sbyn9z6tNnPw6kJTHiMbeF5UoIj7aEd2Bj4/tk8voHJBtugjk4EbZdis7+9W&#10;2Np45QNduuKUhHBu0cBQSmq1zv1AAfMiJmLRjnEKWGSdnLYTXiU8eF1XVaMDjiwNAyZ6H6g/dz/B&#10;AH/V34cTe1fHpW+25Zi6vUvGPD7Mb6+gCs3l3/x3vbOC3wit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pI08MAAADcAAAADwAAAAAAAAAAAAAAAACYAgAAZHJzL2Rv&#10;d25yZXYueG1sUEsFBgAAAAAEAAQA9QAAAIgDAAAAAA==&#10;" path="m23,21r,2l21,25r-2,1l17,27,14,26,13,24,12,22,11,20r1,-3l14,15r2,-1l18,14r2,1l22,16r1,2l23,21xm20,l16,1,14,3,13,5r,1l12,6,9,5,7,5,5,5,2,6,1,8,,11r,3l,16r1,1l3,19r3,1l5,21,2,24r,2l2,28r,2l5,32r2,3l9,35r2,l12,35r2,-2l15,32r1,1l18,36r2,1l22,37r3,l28,36r2,-3l31,31r,-2l31,27,30,25,29,24r2,-1l33,21r1,-1l35,18r,-2l35,12,34,10,32,9,31,8r-1,l27,8r-1,l26,7r,-3l26,3,25,2,22,1,20,xe" fillcolor="#662b25" stroked="f">
                <v:path arrowok="t" o:connecttype="custom" o:connectlocs="14605,14605;12065,16510;8890,16510;7620,13970;7620,10795;10160,8890;12700,9525;14605,11430;12700,0;8890,1905;8255,3810;5715,3175;3175,3175;635,5080;0,8890;635,10795;3810,12700;1270,15240;1270,17780;3175,20320;5715,22225;7620,22225;9525,20320;11430,22860;13970,23495;17780,22860;19685,19685;19685,17145;18415,15240;20955,13335;22225,11430;22225,7620;20320,5715;19050,5080;16510,5080;16510,2540;15875,1270;12700,0" o:connectangles="0,0,0,0,0,0,0,0,0,0,0,0,0,0,0,0,0,0,0,0,0,0,0,0,0,0,0,0,0,0,0,0,0,0,0,0,0,0"/>
                <o:lock v:ext="edit" verticies="t"/>
              </v:shape>
              <v:shape id="Freeform 183" o:spid="_x0000_s1196" style="position:absolute;left:5689;top:5251;width:222;height:235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tSMAA&#10;AADcAAAADwAAAGRycy9kb3ducmV2LnhtbERP32vCMBB+H/g/hBP2ZtOVUbQzyhgIgz1ZBV9vzZl2&#10;Sy6hybT+92Yw2Nt9fD9vvZ2cFRca4+BZwVNRgiDuvB7YKDgedosliJiQNVrPpOBGEbab2cMaG+2v&#10;vKdLm4zIIRwbVNCnFBopY9eTw1j4QJy5sx8dpgxHI/WI1xzurKzKspYOB84NPQZ666n7bn+cAj5V&#10;n/svtqbyz7bepXNoP0xQ6nE+vb6ASDSlf/Gf+13n+fUKfp/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FbtSMAAAADcAAAADwAAAAAAAAAAAAAAAACYAgAAZHJzL2Rvd25y&#10;ZXYueG1sUEsFBgAAAAAEAAQA9QAAAIUDAAAAAA==&#10;" path="m24,21r,2l21,25r-2,1l17,26,14,25,13,24,11,22r,-3l12,17r2,-2l16,14r2,l20,14r3,2l24,18r,3xm35,13l34,11,32,8r-1,l30,7r-3,l26,8r,-1l26,4r,-1l25,2,23,1,20,,16,1,14,3,13,5r,1l12,5,9,5,7,4,5,5,3,6,1,8,,11r,3l,15r1,2l4,19r2,1l5,21,3,24r,2l3,28r,3l5,33r2,1l9,35r2,l12,35r2,-2l15,32r1,2l18,36r2,1l23,37r2,l28,35r2,-2l31,31r,-1l31,27,30,24,29,23r2,l33,21r1,-1l35,18r,-2l35,13xe" fillcolor="#662b25" stroked="f">
                <v:path arrowok="t" o:connecttype="custom" o:connectlocs="15240,14605;12065,16510;8890,15875;6985,13970;7620,10795;10160,8890;12700,8890;15240,11430;22225,8255;20320,5080;19050,4445;16510,5080;16510,2540;15875,1270;12700,0;8890,1905;8255,3810;5715,3175;3175,3175;635,5080;0,8890;635,10795;3810,12700;1905,15240;1905,17780;3175,20955;5715,22225;7620,22225;9525,20320;11430,22860;14605,23495;17780,22225;19685,19685;19685,17145;18415,14605;20955,13335;22225,11430;22225,8255" o:connectangles="0,0,0,0,0,0,0,0,0,0,0,0,0,0,0,0,0,0,0,0,0,0,0,0,0,0,0,0,0,0,0,0,0,0,0,0,0,0"/>
                <o:lock v:ext="edit" verticies="t"/>
              </v:shape>
              <v:shape id="Freeform 184" o:spid="_x0000_s1197" style="position:absolute;left:5340;top:5511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JK8MA&#10;AADcAAAADwAAAGRycy9kb3ducmV2LnhtbESPQWvCQBCF7wX/wzJCb3VjhVSiq4ggqBdp1PuQHZNg&#10;djZkt5r01zuHQm8zvDfvfbNc965RD+pC7dnAdJKAIi68rbk0cDnvPuagQkS22HgmAwMFWK9Gb0vM&#10;rH/yNz3yWCoJ4ZChgSrGNtM6FBU5DBPfEot2853DKGtXatvhU8Jdoz+TJNUOa5aGClvaVlTc8x9n&#10;IKZ2yK/l72l+OOFsONvjwfvUmPdxv1mAitTHf/Pf9d4K/pfgyzMygV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CJK8MAAADcAAAADwAAAAAAAAAAAAAAAACYAgAAZHJzL2Rv&#10;d25yZXYueG1sUEsFBgAAAAAEAAQA9QAAAIgDAAAAAA==&#10;" path="m23,21r,2l21,25r-2,1l17,26r-4,l12,24,10,22r,-3l11,17r2,-2l15,14r3,l20,15r2,1l23,18r,3xm34,13l33,11,31,10,30,9,29,7,26,9r-1,l25,7r,-3l25,3,24,2,22,1,20,,15,1,13,3,12,5r,1l11,6,8,5,6,5,4,5,2,6,1,9,,12r,2l,16r1,1l3,19r2,1l4,21,2,24r,2l2,29r,2l4,33r2,2l8,35r2,l11,35r2,-1l14,33r1,1l18,36r2,1l22,37r2,l27,36r2,-2l30,32r,-2l30,27,29,25,28,23r2,l32,21r1,-1l34,18r,-2l34,13xe" fillcolor="#662b25" stroked="f">
                <v:path arrowok="t" o:connecttype="custom" o:connectlocs="14605,14605;12065,16510;8255,16510;6350,13970;6985,10795;9525,8890;12700,9525;14605,11430;21590,8255;19685,6350;18415,4445;15875,5715;15875,2540;15240,1270;12700,0;8255,1905;7620,3810;5080,3175;2540,3175;635,5715;0,8890;635,10795;3175,12700;1270,15240;1270,18415;2540,20955;5080,22225;6985,22225;8890,20955;11430,22860;13970,23495;17145,22860;19050,20320;19050,17145;17780,14605;20320,13335;21590,11430;21590,8255" o:connectangles="0,0,0,0,0,0,0,0,0,0,0,0,0,0,0,0,0,0,0,0,0,0,0,0,0,0,0,0,0,0,0,0,0,0,0,0,0,0"/>
                <o:lock v:ext="edit" verticies="t"/>
              </v:shape>
              <v:shape id="Freeform 185" o:spid="_x0000_s1198" style="position:absolute;left:5657;top:5759;width:229;height:235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zo8EA&#10;AADcAAAADwAAAGRycy9kb3ducmV2LnhtbERPS4vCMBC+L/gfwgje1tTHbqUaRQVBZC+rHjwOzdgW&#10;m0lNotZ/b4SFvc3H95zZojW1uJPzlWUFg34Cgji3uuJCwfGw+ZyA8AFZY22ZFDzJw2Le+Zhhpu2D&#10;f+m+D4WIIewzVFCG0GRS+rwkg75vG+LIna0zGCJ0hdQOHzHc1HKYJN/SYMWxocSG1iXll/3NKGDn&#10;fmzztTLX0Wm4Glc6TXYmVarXbZdTEIHa8C/+c291nJ8O4P1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Wc6PBAAAA3AAAAA8AAAAAAAAAAAAAAAAAmAIAAGRycy9kb3du&#10;cmV2LnhtbFBLBQYAAAAABAAEAPUAAACGAwAAAAA=&#10;" path="m24,20r-1,3l22,25r-2,1l17,26,15,25,13,24,12,21r,-2l13,16r1,-1l16,14r3,-1l21,14r2,2l24,18r,2xm35,13l34,10,33,8,32,7r-2,l28,7r-2,l26,6r,-2l25,2,24,1,23,,20,,16,1,14,2r,3l13,6,12,5,9,4,8,4,5,5,3,6,1,8,,11r,2l1,15r1,2l4,19r1,1l4,21,3,24,2,26r,2l3,31r1,2l8,34r2,1l11,35r2,-1l15,33r1,-1l17,33r2,3l21,36r2,1l25,36r3,-1l30,33r1,-2l32,28r,-1l31,24,30,23r1,-1l34,21r1,-2l36,18r,-3l35,13xe" fillcolor="#662b25" stroked="f">
                <v:path arrowok="t" o:connecttype="custom" o:connectlocs="14605,14605;12700,16510;9525,15875;7620,13335;8255,10160;10160,8890;13335,8890;15240,11430;22225,8255;20955,5080;19050,4445;16510,4445;16510,2540;15240,635;12700,0;8890,1270;8255,3810;5715,2540;3175,3175;635,5080;0,8255;1270,10795;3175,12700;1905,15240;1270,17780;2540,20955;6350,22225;8255,21590;10160,20320;12065,22860;14605,23495;17780,22225;19685,19685;20320,17145;19050,14605;21590,13335;22860,11430;22225,8255" o:connectangles="0,0,0,0,0,0,0,0,0,0,0,0,0,0,0,0,0,0,0,0,0,0,0,0,0,0,0,0,0,0,0,0,0,0,0,0,0,0"/>
                <o:lock v:ext="edit" verticies="t"/>
              </v:shape>
              <v:shape id="Freeform 186" o:spid="_x0000_s1199" style="position:absolute;left:4914;top:5772;width:229;height:235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t1MIA&#10;AADcAAAADwAAAGRycy9kb3ducmV2LnhtbERPS2vCQBC+C/6HZQq96aZpNZK6CVooFOnFx8HjkB2T&#10;0Oxs3F01/fddoeBtPr7nLMvBdOJKzreWFbxMExDEldUt1woO+8/JAoQPyBo7y6TglzyUxXi0xFzb&#10;G2/pugu1iCHsc1TQhNDnUvqqIYN+anviyJ2sMxgidLXUDm8x3HQyTZK5NNhybGiwp4+Gqp/dxShg&#10;575tP1ub8+sxXb+1Oks2JlPq+WlYvYMINISH+N/9peP8LIX7M/EC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O3UwgAAANwAAAAPAAAAAAAAAAAAAAAAAJgCAABkcnMvZG93&#10;bnJldi54bWxQSwUGAAAAAAQABAD1AAAAhwMAAAAA&#10;" path="m25,20r-1,3l22,25r-3,1l17,26,15,25,13,23,12,21r,-2l13,16r1,-1l16,13r3,l21,14r3,2l25,18r,2xm35,12l34,10,33,9,32,8r-2,l28,8r-1,l27,6r,-2l26,2,25,1,24,,20,,16,,14,2,13,4r,1l12,5,9,4,7,4,6,5,4,6,1,8,,11r,2l1,15r1,2l5,19r1,1l5,21,4,24,2,26r,3l4,31r1,2l7,34r2,1l11,35r2,-1l15,33r1,-1l17,33r2,3l21,36r3,1l26,36r2,-1l30,33r1,-2l32,29,31,28r,-4l30,23r1,-1l34,21r1,-2l36,18r,-3l35,12xe" fillcolor="#662b25" stroked="f">
                <v:path arrowok="t" o:connecttype="custom" o:connectlocs="15240,14605;12065,16510;9525,15875;7620,13335;8255,10160;10160,8255;13335,8890;15875,11430;22225,7620;20955,5715;19050,5080;17145,5080;17145,2540;15875,635;12700,0;8890,1270;8255,3175;5715,2540;3810,3175;635,5080;0,8255;1270,10795;3810,12700;2540,15240;1270,18415;3175,20955;5715,22225;8255,21590;10160,20320;12065,22860;15240,23495;17780,22225;19685,19685;19685,17780;19050,14605;21590,13335;22860,11430;22225,7620" o:connectangles="0,0,0,0,0,0,0,0,0,0,0,0,0,0,0,0,0,0,0,0,0,0,0,0,0,0,0,0,0,0,0,0,0,0,0,0,0,0"/>
                <o:lock v:ext="edit" verticies="t"/>
              </v:shape>
              <v:shape id="Freeform 187" o:spid="_x0000_s1200" style="position:absolute;left:5003;top:5238;width:229;height:235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IT8EA&#10;AADcAAAADwAAAGRycy9kb3ducmV2LnhtbERPTYvCMBC9C/6HMII3TdV1K9UoKgiy7GXVg8ehGdti&#10;M6lJ1PrvNwsL3ubxPmexak0tHuR8ZVnBaJiAIM6trrhQcDruBjMQPiBrrC2Tghd5WC27nQVm2j75&#10;hx6HUIgYwj5DBWUITSalz0sy6Ie2IY7cxTqDIUJXSO3wGcNNLcdJ8ikNVhwbSmxoW1J+PdyNAnbu&#10;2zbTjblNzuPNR6XT5MukSvV77XoOIlAb3uJ/917H+ekE/p6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SE/BAAAA3AAAAA8AAAAAAAAAAAAAAAAAmAIAAGRycy9kb3du&#10;cmV2LnhtbFBLBQYAAAAABAAEAPUAAACGAwAAAAA=&#10;" path="m12,19r1,-2l14,15r3,-1l19,14r2,l23,16r1,2l24,21r-1,2l22,25r-2,1l17,26,15,25,13,24,12,22r,-3xm5,20r,1l3,24r,2l3,28r,2l5,33r2,1l10,35r2,l13,35r2,-2l16,32r1,2l19,36r2,1l23,37r2,l28,35r3,-2l32,30r,-1l32,27,31,24,30,23r1,l34,21r1,-1l36,18r,-2l36,13,35,10,33,8,32,7r-1,l27,7,26,8r,-1l26,4r,-1l25,2,23,1,20,,17,1,15,3,14,5r,1l12,5,8,4,7,4,5,5,3,6,2,8,1,10,,13r1,2l2,17r2,2l5,20xe" fillcolor="#662b25" stroked="f">
                <v:path arrowok="t" o:connecttype="custom" o:connectlocs="8255,10795;10795,8890;13335,8890;15240,11430;14605,14605;12700,16510;9525,15875;7620,13970;3175,12700;1905,15240;1905,17780;3175,20955;6350,22225;8255,22225;10160,20320;12065,22860;14605,23495;17780,22225;20320,19050;20320,17145;19050,14605;21590,13335;22860,11430;22860,8255;20955,5080;19685,4445;16510,5080;16510,2540;15875,1270;12700,0;9525,1905;8890,3810;5080,2540;3175,3175;1270,5080;0,8255;1270,10795;3175,12700" o:connectangles="0,0,0,0,0,0,0,0,0,0,0,0,0,0,0,0,0,0,0,0,0,0,0,0,0,0,0,0,0,0,0,0,0,0,0,0,0,0"/>
                <o:lock v:ext="edit" verticies="t"/>
              </v:shape>
              <v:shape id="Freeform 188" o:spid="_x0000_s1201" style="position:absolute;left:5340;top:4959;width:222;height:235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UC8AA&#10;AADcAAAADwAAAGRycy9kb3ducmV2LnhtbERPTWsCMRC9C/0PYYTeatZFrKxGkYIg9OS24HXcjNnV&#10;ZBI2Ubf/vikUvM3jfc5qMzgr7tTHzrOC6aQAQdx43bFR8P21e1uAiAlZo/VMCn4owmb9Mlphpf2D&#10;D3SvkxE5hGOFCtqUQiVlbFpyGCc+EGfu7HuHKcPeSN3jI4c7K8uimEuHHeeGFgN9tNRc65tTwMfy&#10;dLiwNaWf2fkunUP9aYJSr+NhuwSRaEhP8b97r/P89xn8PZMv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7UC8AAAADcAAAADwAAAAAAAAAAAAAAAACYAgAAZHJzL2Rvd25y&#10;ZXYueG1sUEsFBgAAAAAEAAQA9QAAAIUDAAAAAA==&#10;" path="m11,19r1,-2l13,15r2,-2l19,13r2,l23,16r1,2l24,21r-1,2l22,25r-2,1l17,26,14,25,12,24,11,22r,-3xm1,8l,10r,3l1,15r1,2l4,19r1,1l4,21,3,24,2,26r,2l3,30r1,2l7,33r2,1l10,34r2,l14,32r1,l17,33r2,3l21,37r2,l25,37r2,-3l29,32r1,-1l31,29r,-2l30,24,29,23r1,l33,21r1,-1l35,18r,-2l34,12,33,10,32,8r-1,l29,7r-2,l26,8r,-1l26,4,25,3,24,2,23,1,20,,15,1,13,3r,2l12,6,11,5,8,5,7,5,5,5,3,6,1,8xe" fillcolor="#662b25" stroked="f">
                <v:path arrowok="t" o:connecttype="custom" o:connectlocs="7620,10795;9525,8255;13335,8255;15240,11430;14605,14605;12700,16510;8890,15875;6985,13970;635,5080;0,8255;1270,10795;3175,12700;1905,15240;1270,17780;2540,20320;5715,21590;7620,21590;9525,20320;12065,22860;14605,23495;17145,21590;19050,19685;19685,17145;18415,14605;20955,13335;22225,11430;21590,7620;20320,5080;18415,4445;16510,5080;16510,2540;15240,1270;12700,0;8255,1905;7620,3810;5080,3175;3175,3175;635,5080" o:connectangles="0,0,0,0,0,0,0,0,0,0,0,0,0,0,0,0,0,0,0,0,0,0,0,0,0,0,0,0,0,0,0,0,0,0,0,0,0,0"/>
                <o:lock v:ext="edit" verticies="t"/>
              </v:shape>
              <v:shape id="Freeform 189" o:spid="_x0000_s1202" style="position:absolute;left:5613;top:4660;width:229;height:235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1oMIA&#10;AADcAAAADwAAAGRycy9kb3ducmV2LnhtbERPTWsCMRC9C/0PYQq9uVmtdmVrFBUKUrx024PHYTPd&#10;XdxMYhJ1+++bQsHbPN7nLNeD6cWVfOgsK5hkOQji2uqOGwVfn2/jBYgQkTX2lknBDwVYrx5GSyy1&#10;vfEHXavYiBTCoUQFbYyulDLULRkMmXXEifu23mBM0DdSe7ylcNPLaZ6/SIMdp4YWHe1aqk/VxShg&#10;7w/Wzbfm/HycbmedLvJ3Uyj19DhsXkFEGuJd/O/e6zS/mMP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XWgwgAAANwAAAAPAAAAAAAAAAAAAAAAAJgCAABkcnMvZG93&#10;bnJldi54bWxQSwUGAAAAAAQABAD1AAAAhwMAAAAA&#10;" path="m11,19r1,-2l13,15r3,-1l19,14r2,1l23,16r1,2l24,22r-1,2l22,26r-2,1l17,27r-2,l12,25,11,23r,-4xm4,33r3,2l9,35r1,l12,35r3,-2l16,33r1,1l19,36r2,1l23,37r2,l27,35r2,-1l30,32r1,-2l31,28,30,25,29,24r1,l33,22r2,-2l36,18r,-2l35,13,33,11,32,9r-1,l29,8,27,9r-1,l26,8r,-3l25,4,24,3,23,2,20,,17,2,13,4r,2l12,7,11,6,8,6,7,6,5,6,3,7,1,9,,11r,3l1,16r1,1l4,19r1,1l4,22,3,25,2,27r,2l3,31r1,2xe" fillcolor="#662b25" stroked="f">
                <v:path arrowok="t" o:connecttype="custom" o:connectlocs="7620,10795;10160,8890;13335,9525;15240,11430;14605,15240;12700,17145;9525,17145;6985,14605;2540,20955;5715,22225;7620,22225;10160,20955;12065,22860;14605,23495;17145,22225;19050,20320;19685,17780;18415,15240;20955,13970;22860,11430;22225,8255;20320,5715;18415,5080;16510,5715;16510,3175;15240,1905;12700,0;8255,2540;7620,4445;5080,3810;3175,3810;635,5715;0,8890;1270,10795;3175,12700;1905,15875;1270,18415;2540,20955" o:connectangles="0,0,0,0,0,0,0,0,0,0,0,0,0,0,0,0,0,0,0,0,0,0,0,0,0,0,0,0,0,0,0,0,0,0,0,0,0,0"/>
                <o:lock v:ext="edit" verticies="t"/>
              </v:shape>
              <v:shape id="Freeform 190" o:spid="_x0000_s1203" style="position:absolute;left:6819;top:4483;width:223;height:235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v58AA&#10;AADcAAAADwAAAGRycy9kb3ducmV2LnhtbERP32vCMBB+H/g/hBP2ZtOVUaUzyhgIgz1ZBV9vzZl2&#10;Sy6hybT+92Yw2Nt9fD9vvZ2cFRca4+BZwVNRgiDuvB7YKDgedosViJiQNVrPpOBGEbab2cMaG+2v&#10;vKdLm4zIIRwbVNCnFBopY9eTw1j4QJy5sx8dpgxHI/WI1xzurKzKspYOB84NPQZ666n7bn+cAj5V&#10;n/svtqbyz7bepXNoP0xQ6nE+vb6ASDSlf/Gf+13n+csafp/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Dv58AAAADcAAAADwAAAAAAAAAAAAAAAACYAgAAZHJzL2Rvd25y&#10;ZXYueG1sUEsFBgAAAAAEAAQA9QAAAIUDAAAAAA==&#10;" path="m23,20r-1,2l21,24r-2,1l16,26,14,25,12,23,11,21r,-2l12,16r2,-2l16,13r2,l20,14r2,1l23,18r,2xm20,l16,,14,2,13,4r,1l11,5,9,4,7,4,4,4,2,5,1,7,,11r,2l,15r1,1l3,19r3,l4,20,2,23r,2l2,27r,3l4,32r3,2l9,34r2,1l12,34r2,-1l15,32r1,1l18,35r2,1l22,37r2,-1l28,35r2,-2l31,31r,-3l31,26,30,24,29,23r2,-1l33,21r1,-2l35,17r,-2l35,12,34,10,32,8,31,7r-1,l27,7r-2,l25,6r,-2l25,2,24,1,22,,20,xe" fillcolor="#662b25" stroked="f">
                <v:path arrowok="t" o:connecttype="custom" o:connectlocs="13970,13970;12065,15875;8890,15875;6985,13335;7620,10160;10160,8255;12700,8890;14605,11430;12700,0;8890,1270;8255,3175;5715,2540;2540,2540;635,4445;0,8255;635,10160;3810,12065;1270,14605;1270,17145;2540,20320;5715,21590;7620,21590;9525,20320;11430,22225;13970,23495;17780,22225;19685,19685;19685,16510;18415,14605;20955,13335;22225,10795;22225,7620;20320,5080;19050,4445;15875,4445;15875,2540;15240,635;12700,0" o:connectangles="0,0,0,0,0,0,0,0,0,0,0,0,0,0,0,0,0,0,0,0,0,0,0,0,0,0,0,0,0,0,0,0,0,0,0,0,0,0"/>
                <o:lock v:ext="edit" verticies="t"/>
              </v:shape>
              <v:shape id="Freeform 191" o:spid="_x0000_s1204" style="position:absolute;left:6026;top:7054;width:197;height:235;visibility:visible;mso-wrap-style:square;v-text-anchor:top" coordsize="3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RLsMA&#10;AADcAAAADwAAAGRycy9kb3ducmV2LnhtbERPTU8CMRC9m/AfmiHxJl3UiFkohJhg9KLA6n3cDtuF&#10;7bRsK7v8e2piwm1e3ufMFr1txInaUDtWMB5lIIhLp2uuFHwVq7tnECEia2wck4IzBVjMBzczzLXr&#10;eEOnbaxECuGQowITo8+lDKUhi2HkPHHidq61GBNsK6lb7FK4beR9lj1JizWnBoOeXgyVh+2vVYAf&#10;r8fi53O/7B73D3VhvP9eV+9K3Q775RREpD5exf/uN53mTybw90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RLsMAAADcAAAADwAAAAAAAAAAAAAAAACYAgAAZHJzL2Rv&#10;d25yZXYueG1sUEsFBgAAAAAEAAQA9QAAAIgDAAAAAA==&#10;" path="m15,23r-3,l10,23,7,21,6,19,5,17,6,15,7,13r3,-1l13,11r2,1l17,13r2,2l19,17r-1,2l17,21r-2,2xm21,1l16,,13,1,11,3,10,5,7,6,5,10,3,17,,29r2,l2,28r,2l3,33r1,1l5,36r2,1l10,37r3,l15,36r2,-2l17,33r1,-3l18,28r2,1l23,28r2,l27,26r1,-2l30,22r1,-2l30,18,28,16,27,15,25,14,24,13r,-1l25,9r,-3l25,4,23,2,21,1xe" fillcolor="#662b25" stroked="f">
                <v:path arrowok="t" o:connecttype="custom" o:connectlocs="9525,14605;7620,14605;6350,14605;4445,13335;3810,12065;3175,10795;3810,9525;4445,8255;6350,7620;8255,6985;9525,7620;10795,8255;12065,9525;12065,10795;11430,12065;10795,13335;9525,14605;13335,635;10160,0;8255,635;6985,1905;6350,3175;4445,3810;3175,6350;1905,10795;0,18415;1270,18415;1270,17780;1270,19050;1905,20955;2540,21590;3175,22860;4445,23495;6350,23495;8255,23495;9525,22860;10795,21590;10795,20955;11430,19050;11430,17780;12700,18415;14605,17780;15875,17780;17145,16510;17780,15240;19050,13970;19685,12700;19050,11430;17780,10160;17145,9525;15875,8890;15240,8255;15240,7620;15875,5715;15875,3810;15875,2540;14605,1270;13335,635" o:connectangles="0,0,0,0,0,0,0,0,0,0,0,0,0,0,0,0,0,0,0,0,0,0,0,0,0,0,0,0,0,0,0,0,0,0,0,0,0,0,0,0,0,0,0,0,0,0,0,0,0,0,0,0,0,0,0,0,0,0"/>
                <o:lock v:ext="edit" verticies="t"/>
              </v:shape>
              <v:shape id="Freeform 192" o:spid="_x0000_s1205" style="position:absolute;left:5867;top:8039;width:190;height:22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P2MIA&#10;AADcAAAADwAAAGRycy9kb3ducmV2LnhtbESPQUsDQQyF70L/w5CCNztbD1rWTotYRG/SKuIxzKQ7&#10;S3cyw2Zs139vDoK3hPfy3pf1dkqDOdMofWYHy0UDhtjn0HPn4OP9+WYFRipywCEzOfghge1mdrXG&#10;NuQL7+l8qJ3REJYWHcRaS2ut+EgJZZELsWrHPCasuo6dDSNeNDwN9rZp7mzCnrUhYqGnSP50+E4O&#10;5CusXia/izw05W2fohT/Kc5dz6fHBzCVpvpv/rt+DYp/r7T6jE5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g/YwgAAANwAAAAPAAAAAAAAAAAAAAAAAJgCAABkcnMvZG93&#10;bnJldi54bWxQSwUGAAAAAAQABAD1AAAAhwMAAAAA&#10;" path="m16,14r3,l21,14r2,2l24,18r,3l23,23r-2,1l19,25r-3,1l13,25,11,23,10,21r,-2l11,16r2,-1l16,14xm6,34r4,2l13,35r4,-1l18,31r2,l23,27r3,-6l30,10r-1,l28,10r,-1l28,6r,-2l26,2,25,1,23,,20,,18,1,16,2,15,3,13,6r,2l11,7,8,7,6,7,4,8,2,9,1,11,,14r,3l1,18r1,2l4,21r1,1l4,23,3,26r,2l3,30r1,2l6,34xe" fillcolor="#662b25" stroked="f">
                <v:path arrowok="t" o:connecttype="custom" o:connectlocs="10160,8890;12065,8890;13335,8890;14605,10160;15240,11430;15240,13335;14605,14605;13335,15240;12065,15875;10160,16510;8255,15875;6985,14605;6350,13335;6350,12065;6985,10160;8255,9525;10160,8890;3810,21590;6350,22860;8255,22225;10795,21590;11430,19685;12700,19685;14605,17145;16510,13335;19050,6350;18415,6350;17780,6350;17780,5715;17780,3810;17780,2540;16510,1270;15875,635;14605,0;12700,0;11430,635;10160,1270;9525,1905;8255,3810;8255,5080;6985,4445;5080,4445;3810,4445;2540,5080;1270,5715;635,6985;0,8890;0,10795;635,11430;1270,12700;2540,13335;3175,13970;2540,14605;1905,16510;1905,17780;1905,19050;2540,20320;3810,21590" o:connectangles="0,0,0,0,0,0,0,0,0,0,0,0,0,0,0,0,0,0,0,0,0,0,0,0,0,0,0,0,0,0,0,0,0,0,0,0,0,0,0,0,0,0,0,0,0,0,0,0,0,0,0,0,0,0,0,0,0,0"/>
                <o:lock v:ext="edit" verticies="t"/>
              </v:shape>
              <v:shape id="Freeform 193" o:spid="_x0000_s1206" style="position:absolute;left:7073;top:6318;width:191;height:222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qM8QA&#10;AADcAAAADwAAAGRycy9kb3ducmV2LnhtbERPTWvCQBC9F/wPywi96aY9WI2uIoGU0khFWzyP2TEJ&#10;zc6m2TWJ/75bEHqbx/uc1WYwteiodZVlBU/TCARxbnXFhYKvz3QyB+E8ssbaMim4kYPNevSwwljb&#10;ng/UHX0hQgi7GBWU3jexlC4vyaCb2oY4cBfbGvQBtoXULfYh3NTyOYpm0mDFoaHEhpKS8u/j1ShI&#10;s+3smu0+fl73t2Y3P53rd52kSj2Oh+0ShKfB/4vv7jcd5r8s4O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qjPEAAAA3AAAAA8AAAAAAAAAAAAAAAAAmAIAAGRycy9k&#10;b3ducmV2LnhtbFBLBQYAAAAABAAEAPUAAACJAwAAAAA=&#10;" path="m7,17l8,15r2,-2l12,12r2,l16,13r2,2l19,17r,2l18,23r-2,1l14,25r-3,l9,24,8,23,7,19r,-2xm15,35r1,-2l16,33r1,l20,34r2,l24,34r3,-1l28,31r2,-2l30,27r,-2l29,23,27,20,24,19r1,-1l28,15r1,-2l29,11r,-2l27,7,24,6,22,5,21,4,19,5,17,6,16,7,15,5,13,3,11,1,10,,7,1,4,3,1,6,,9r,3l1,13r,3l3,20r5,6l15,35xe" fillcolor="#662b25" stroked="f">
                <v:path arrowok="t" o:connecttype="custom" o:connectlocs="4445,10795;5080,9525;6350,8255;7620,7620;8890,7620;10160,8255;11430,9525;12065,10795;12065,12065;11430,14605;10160,15240;8890,15875;6985,15875;5715,15240;5080,14605;4445,12065;4445,10795;9525,22225;10160,20955;10160,20955;10795,20955;12700,21590;13970,21590;15240,21590;17145,20955;17780,19685;19050,18415;19050,17145;19050,15875;18415,14605;17145,12700;15240,12065;15875,11430;17780,9525;18415,8255;18415,6985;18415,5715;17145,4445;15240,3810;13970,3175;13335,2540;12065,3175;10795,3810;10160,4445;9525,3175;8255,1905;6985,635;6350,0;4445,635;2540,1905;635,3810;0,5715;0,7620;635,8255;635,10160;1905,12700;5080,16510;9525,22225" o:connectangles="0,0,0,0,0,0,0,0,0,0,0,0,0,0,0,0,0,0,0,0,0,0,0,0,0,0,0,0,0,0,0,0,0,0,0,0,0,0,0,0,0,0,0,0,0,0,0,0,0,0,0,0,0,0,0,0,0,0"/>
                <o:lock v:ext="edit" verticies="t"/>
              </v:shape>
              <v:shape id="Freeform 194" o:spid="_x0000_s1207" style="position:absolute;left:7816;top:5314;width:172;height:235;visibility:visible;mso-wrap-style:square;v-text-anchor:top" coordsize="2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W5cYA&#10;AADcAAAADwAAAGRycy9kb3ducmV2LnhtbESPQWvCQBCF74L/YRmhF6kbC7USXUUEiz20oo3Q45Ad&#10;k2B2Ns2umv77zkHwNsN7894382XnanWlNlSeDYxHCSji3NuKCwPZ9+Z5CipEZIu1ZzLwRwGWi35v&#10;jqn1N97T9RALJSEcUjRQxtikWoe8JIdh5Bti0U6+dRhlbQttW7xJuKv1S5JMtMOKpaHEhtYl5efD&#10;xRnww/fdcevtZfh73Hx8vv1kr1+YGfM06FYzUJG6+DDfr7dW8KeCL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IW5cYAAADcAAAADwAAAAAAAAAAAAAAAACYAgAAZHJz&#10;L2Rvd25yZXYueG1sUEsFBgAAAAAEAAQA9QAAAIsDAAAAAA==&#10;" path="m14,14r2,-1l19,13r2,l23,14r1,2l25,20r-1,2l23,24r-2,1l18,26,16,25,14,24,13,22,12,20r1,-3l14,14xm17,37r4,-1l24,34r1,-3l25,29r2,-1l27,23r,-8l25,4,24,5,23,6r,-2l21,2,19,1,18,,16,,13,,11,2,8,3r,2l7,7r1,3l8,11,7,12,4,13,2,14,1,16,,18r,3l1,24r1,2l4,27r1,l8,28r1,l9,29r,3l11,34r1,1l14,36r3,1xe" fillcolor="#662b25" stroked="f">
                <v:path arrowok="t" o:connecttype="custom" o:connectlocs="8890,8890;10160,8255;12065,8255;13335,8255;14605,8890;15240,10160;15875,12700;15240,13970;14605,15240;13335,15875;11430,16510;10160,15875;8890,15240;8255,13970;7620,12700;8255,10795;8890,8890;10795,23495;13335,22860;15240,21590;15875,19685;15875,18415;17145,17780;17145,14605;17145,9525;15875,2540;15240,3175;14605,3810;14605,2540;13335,1270;12065,635;11430,0;10160,0;8255,0;6985,1270;5080,1905;5080,3175;4445,4445;5080,6350;5080,6985;4445,7620;2540,8255;1270,8890;635,10160;0,11430;0,13335;635,15240;1270,16510;2540,17145;3175,17145;5080,17780;5715,17780;5715,18415;5715,20320;6985,21590;7620,22225;8890,22860;10795,23495" o:connectangles="0,0,0,0,0,0,0,0,0,0,0,0,0,0,0,0,0,0,0,0,0,0,0,0,0,0,0,0,0,0,0,0,0,0,0,0,0,0,0,0,0,0,0,0,0,0,0,0,0,0,0,0,0,0,0,0,0,0"/>
                <o:lock v:ext="edit" verticies="t"/>
              </v:shape>
              <v:shape id="Freeform 195" o:spid="_x0000_s1208" style="position:absolute;left:7854;top:4806;width:191;height:229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WYr8A&#10;AADcAAAADwAAAGRycy9kb3ducmV2LnhtbERPTWsCMRC9F/wPYQq91aw9lGVrFLFIexNtkR6HZLpZ&#10;upmEnVTXf28Ewds83ufMl2Po1ZEG6SIbmE0rUMQ2uo5bA99fm+calGRkh31kMnAmgeVi8jDHxsUT&#10;7+i4z60qISwNGvA5p0ZrsZ4CyjQm4sL9xiFgLnBotRvwVMJDr1+q6lUH7Lg0eEy09mT/9v/BgPy4&#10;+mO07577Km13wUuyBzHm6XFcvYHKNOa7+Ob+dGV+PYPrM+UCvb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gdZivwAAANwAAAAPAAAAAAAAAAAAAAAAAJgCAABkcnMvZG93bnJl&#10;di54bWxQSwUGAAAAAAQABAD1AAAAhAMAAAAA&#10;" path="m25,17r,3l25,22r-3,2l20,26r-2,l15,26,13,24,12,22r,-2l12,17r2,-2l16,13r2,l21,13r2,2l25,17xm12,9r-1,l8,9,6,9,3,10,1,12,,14r,2l,19r1,2l2,22r4,1l7,24,6,25,5,28r,2l6,32r1,2l10,35r4,1l17,35r2,-2l20,32r3,-2l26,27r2,-7l30,8r-1,l28,9r,-2l27,4r,-1l25,1,23,,20,,17,,15,1,14,3,13,4,12,7r,2xe" fillcolor="#662b25" stroked="f">
                <v:path arrowok="t" o:connecttype="custom" o:connectlocs="15875,10795;15875,12700;15875,13970;13970,15240;12700,16510;11430,16510;9525,16510;8255,15240;7620,13970;7620,12700;7620,10795;8890,9525;10160,8255;11430,8255;13335,8255;14605,9525;15875,10795;7620,5715;6985,5715;5080,5715;3810,5715;1905,6350;635,7620;0,8890;0,10160;0,12065;635,13335;1270,13970;3810,14605;4445,15240;3810,15875;3175,17780;3175,19050;3810,20320;4445,21590;6350,22225;8890,22860;10795,22225;12065,20955;12700,20320;14605,19050;16510,17145;17780,12700;19050,5080;18415,5080;17780,5715;17780,4445;17145,2540;17145,1905;15875,635;14605,0;12700,0;10795,0;9525,635;8890,1905;8255,2540;7620,4445;7620,5715" o:connectangles="0,0,0,0,0,0,0,0,0,0,0,0,0,0,0,0,0,0,0,0,0,0,0,0,0,0,0,0,0,0,0,0,0,0,0,0,0,0,0,0,0,0,0,0,0,0,0,0,0,0,0,0,0,0,0,0,0,0"/>
                <o:lock v:ext="edit" verticies="t"/>
              </v:shape>
              <v:shape id="Freeform 196" o:spid="_x0000_s1209" style="position:absolute;left:6527;top:4292;width:210;height:165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uZ8AA&#10;AADcAAAADwAAAGRycy9kb3ducmV2LnhtbERPS4vCMBC+C/sfwgh701RZpVSjLC6+jj4QvM02s23Z&#10;ZlKSqPXfG0HwNh/fc6bz1tTiSs5XlhUM+gkI4tzqigsFx8Oyl4LwAVljbZkU3MnDfPbRmWKm7Y13&#10;dN2HQsQQ9hkqKENoMil9XpJB37cNceT+rDMYInSF1A5vMdzUcpgkY2mw4thQYkOLkvL//cUo+GlW&#10;X7uFq9br0fZc2OSXT+7CSn122+8JiEBteItf7o2O89Mh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juZ8AAAADcAAAADwAAAAAAAAAAAAAAAACYAgAAZHJzL2Rvd25y&#10;ZXYueG1sUEsFBgAAAAAEAAQA9QAAAIUDAAAAAA==&#10;" path="m14,15l12,14,10,13,,20r,1l1,21r2,2l5,24r2,l8,23r4,-1l12,21r1,1l16,24r1,1l19,26r2,-1l24,24r2,-2l27,20r,-3l27,15,26,13,25,12r2,-1l29,10,30,8,32,6,33,4,32,1,32,,30,,20,6r,2l20,9r,3l18,13r-2,1l14,15xe" fillcolor="#662b25" stroked="f">
                <v:path arrowok="t" o:connecttype="custom" o:connectlocs="8890,9525;7620,8890;6350,8255;0,12700;0,13335;635,13335;1905,14605;3175,15240;4445,15240;5080,14605;7620,13970;7620,13335;8255,13970;10160,15240;10795,15875;12065,16510;13335,15875;15240,15240;16510,13970;17145,12700;17145,10795;17145,9525;16510,8255;15875,7620;17145,6985;18415,6350;19050,5080;20320,3810;20955,2540;20320,635;20320,0;19050,0;12700,3810;12700,5080;12700,5715;12700,7620;11430,8255;10160,8890;8890,9525" o:connectangles="0,0,0,0,0,0,0,0,0,0,0,0,0,0,0,0,0,0,0,0,0,0,0,0,0,0,0,0,0,0,0,0,0,0,0,0,0,0,0"/>
              </v:shape>
              <v:shape id="Freeform 197" o:spid="_x0000_s1210" style="position:absolute;left:6038;top:6064;width:96;height:7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TN8QA&#10;AADcAAAADwAAAGRycy9kb3ducmV2LnhtbESPQWvCQBCF74L/YRnBW92oJUh0FRHU3EptPXgbs2MS&#10;kp2N2dWk/75bKHib4b3vzZvVpje1eFLrSssKppMIBHFmdcm5gu+v/dsChPPIGmvLpOCHHGzWw8EK&#10;E207/qTnyecihLBLUEHhfZNI6bKCDLqJbYiDdrOtQR/WNpe6xS6Em1rOoiiWBksOFwpsaFdQVp0e&#10;JtQ4fsyuZp6XVXfme3qI00sVvys1HvXbJQhPvX+Z/+lUB24xh79nwgR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6UzfEAAAA3AAAAA8AAAAAAAAAAAAAAAAAmAIAAGRycy9k&#10;b3ducmV2LnhtbFBLBQYAAAAABAAEAPUAAACJAwAAAAA=&#10;" path="m5,1l3,3,1,5,,7,,8r,3l,12r15,l15,1,13,,5,1xe" fillcolor="#662b25" stroked="f">
                <v:path arrowok="t" o:connecttype="custom" o:connectlocs="3175,635;1905,1905;635,3175;0,4445;0,5080;0,6985;0,7620;9525,7620;9525,635;8255,0;3175,635" o:connectangles="0,0,0,0,0,0,0,0,0,0,0"/>
              </v:shape>
              <v:shape id="Freeform 198" o:spid="_x0000_s1211" style="position:absolute;left:5283;top:6026;width:197;height:76;visibility:visible;mso-wrap-style:square;v-text-anchor:top" coordsize="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QE8QA&#10;AADcAAAADwAAAGRycy9kb3ducmV2LnhtbERPS2vCQBC+F/wPywi9SN0oUjV1leKDCp5MPbS3aXZM&#10;QrMzIbvV9N+7BaG3+fies1h1rlYXan0lbGA0TEAR52IrLgyc3ndPM1A+IFushcnAL3lYLXsPC0yt&#10;XPlIlywUKoawT9FAGUKTau3zkhz6oTTEkTtL6zBE2BbatniN4a7W4yR51g4rjg0lNrQuKf/OfpyB&#10;t81k+tXM59uR4Do7fx5k8HESYx773esLqEBd+Bff3Xsb588m8PdMv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0BPEAAAA3AAAAA8AAAAAAAAAAAAAAAAAmAIAAGRycy9k&#10;b3ducmV2LnhtbFBLBQYAAAAABAAEAPUAAACJAwAAAAA=&#10;" path="m,9r31,3l31,11,30,6,29,4,27,3,23,1,19,,15,,12,1,8,2,6,4,1,7,,9xe" fillcolor="#662b25" stroked="f">
                <v:path arrowok="t" o:connecttype="custom" o:connectlocs="0,5715;19685,7620;19685,6985;19050,3810;18415,2540;17145,1905;14605,635;12065,0;9525,0;7620,635;5080,1270;3810,2540;635,4445;0,5715" o:connectangles="0,0,0,0,0,0,0,0,0,0,0,0,0,0"/>
              </v:shape>
              <v:shape id="Freeform 199" o:spid="_x0000_s1212" style="position:absolute;left:4508;top:7035;width:159;height:229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u5MMA&#10;AADcAAAADwAAAGRycy9kb3ducmV2LnhtbERPyWrDMBC9F/oPYgq5NXLTxAQ3cihtE3IJWSHXwRov&#10;1BoZSXHcv68Chd7m8dZZLAfTip6cbywreBknIIgLqxuuFJxPq+c5CB+QNbaWScEPeVjmjw8LzLS9&#10;8YH6Y6hEDGGfoYI6hC6T0hc1GfRj2xFHrrTOYIjQVVI7vMVw08pJkqTSYMOxocaOPmoqvo9Xo+Dr&#10;dWv2l8l0vXH+03a7Pp1uy1Sp0dPw/gYi0BD+xX/ujY7z5zO4Px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u5MMAAADcAAAADwAAAAAAAAAAAAAAAACYAgAAZHJzL2Rv&#10;d25yZXYueG1sUEsFBgAAAAAEAAQA9QAAAIgDAAAAAA==&#10;" path="m16,13l14,,12,1r-1,l9,3,8,4,7,5r,2l8,9r,2l7,11,4,12r-2,l1,14r,1l,18r1,3l4,23r3,1l8,24,7,25r,3l7,31r1,2l9,34r2,1l14,36r2,l18,35r1,-1l21,32r1,-3l23,31r2,1l20,24,18,23,16,22,14,20r,-2l14,15r2,-2xe" fillcolor="#662b25" stroked="f">
                <v:path arrowok="t" o:connecttype="custom" o:connectlocs="10160,8255;8890,0;7620,635;6985,635;5715,1905;5080,2540;4445,3175;4445,4445;5080,5715;5080,6985;4445,6985;2540,7620;1270,7620;635,8890;635,9525;0,11430;635,13335;2540,14605;4445,15240;5080,15240;4445,15875;4445,17780;4445,19685;5080,20955;5715,21590;6985,22225;8890,22860;10160,22860;11430,22225;12065,21590;13335,20320;13970,18415;14605,19685;15875,20320;12700,15240;11430,14605;10160,13970;8890,12700;8890,11430;8890,9525;10160,8255" o:connectangles="0,0,0,0,0,0,0,0,0,0,0,0,0,0,0,0,0,0,0,0,0,0,0,0,0,0,0,0,0,0,0,0,0,0,0,0,0,0,0,0,0"/>
              </v:shape>
              <v:shape id="Freeform 200" o:spid="_x0000_s1213" style="position:absolute;left:7994;top:4438;width:235;height:114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q+MMA&#10;AADcAAAADwAAAGRycy9kb3ducmV2LnhtbERPTWvCQBC9F/wPywje6iYqIqmraKCll4LVHuxtmh2z&#10;wexsyG40/ntXKHibx/uc5bq3tbhQ6yvHCtJxAoK4cLriUsHP4f11AcIHZI21Y1JwIw/r1eBliZl2&#10;V/6myz6UIoawz1CBCaHJpPSFIYt+7BriyJ1cazFE2JZSt3iN4baWkySZS4sVxwaDDeWGivO+swo+&#10;/szWdNtjPv1Kj/l51u1uv+lGqdGw37yBCNSHp/jf/anj/MUcHs/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tq+MMAAADcAAAADwAAAAAAAAAAAAAAAACYAgAAZHJzL2Rv&#10;d25yZXYueG1sUEsFBgAAAAAEAAQA9QAAAIgDAAAAAA==&#10;" path="m37,4r,-1l37,2,25,2r,1l24,4,21,5,18,6r-2,l14,4,13,3,12,1,,,,1,,2,1,4,3,6,5,7,6,8r3,l10,8r,1l10,12r1,2l12,17r3,1l17,18r3,l23,17r1,-3l25,13r1,-3l26,9r2,l31,10,32,9,34,8,36,7,37,4xe" fillcolor="#662b25" stroked="f">
                <v:path arrowok="t" o:connecttype="custom" o:connectlocs="23495,2540;23495,1905;23495,1270;15875,1270;15875,1905;15240,2540;13335,3175;11430,3810;10160,3810;8890,2540;8255,1905;7620,635;0,0;0,635;0,1270;635,2540;1905,3810;3175,4445;3810,5080;5715,5080;6350,5080;6350,5715;6350,7620;6985,8890;7620,10795;9525,11430;10795,11430;12700,11430;14605,10795;15240,8890;15875,8255;16510,6350;16510,5715;17780,5715;19685,6350;20320,5715;21590,5080;22860,4445;23495,2540" o:connectangles="0,0,0,0,0,0,0,0,0,0,0,0,0,0,0,0,0,0,0,0,0,0,0,0,0,0,0,0,0,0,0,0,0,0,0,0,0,0,0"/>
              </v:shape>
              <v:shape id="Freeform 201" o:spid="_x0000_s1214" style="position:absolute;left:7937;top:5848;width:203;height:76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ZcMQA&#10;AADcAAAADwAAAGRycy9kb3ducmV2LnhtbERPTWvCQBC9C/6HZYTedKPSKtFVRNvioTloLV6n2WkS&#10;zM6G3W2M/94VCr3N433Oct2ZWrTkfGVZwXiUgCDOra64UHD6fBvOQfiArLG2TApu5GG96veWmGp7&#10;5QO1x1CIGMI+RQVlCE0qpc9LMuhHtiGO3I91BkOErpDa4TWGm1pOkuRFGqw4NpTY0Lak/HL8NQq+&#10;d+f36WT8MT28nuRz5mZZ+1VkSj0Nus0CRKAu/Iv/3Hsd589n8Hg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mXDEAAAA3AAAAA8AAAAAAAAAAAAAAAAAmAIAAGRycy9k&#10;b3ducmV2LnhtbFBLBQYAAAAABAAEAPUAAACJAwAAAAA=&#10;" path="m19,l15,,12,1,8,2,5,4,2,7,,8r32,4l32,10,29,7,28,5,26,3,23,1,19,xe" fillcolor="#662b25" stroked="f">
                <v:path arrowok="t" o:connecttype="custom" o:connectlocs="12065,0;9525,0;7620,635;5080,1270;3175,2540;1270,4445;0,5080;20320,7620;20320,6350;18415,4445;17780,3175;16510,1905;14605,635;12065,0" o:connectangles="0,0,0,0,0,0,0,0,0,0,0,0,0,0"/>
              </v:shape>
              <v:shape id="Freeform 202" o:spid="_x0000_s1215" style="position:absolute;left:7340;top:7518;width:95;height:133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uXcQA&#10;AADcAAAADwAAAGRycy9kb3ducmV2LnhtbESPzW7CQAyE75V4h5WReisbkGiiwIIQFaItJ34ewMqa&#10;JCLrTbNLSN++PlTiZmvGM5+X68E1qqcu1J4NTCcJKOLC25pLA5fz7i0DFSKyxcYzGfilAOvV6GWJ&#10;ufUPPlJ/iqWSEA45GqhibHOtQ1GRwzDxLbFoV985jLJ2pbYdPiTcNXqWJO/aYc3SUGFL24qK2+nu&#10;DBx8VvwM9xtmX2Q/vtNjup/3qTGv42GzABVpiE/z//WnFfxMa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rl3EAAAA3AAAAA8AAAAAAAAAAAAAAAAAmAIAAGRycy9k&#10;b3ducmV2LnhtbFBLBQYAAAAABAAEAPUAAACJAwAAAAA=&#10;" path="m,2l7,21,9,20r3,-3l14,15r1,-3l15,9,14,6,12,3,10,1,8,1,6,,1,1,,2xe" fillcolor="#662b25" stroked="f">
                <v:path arrowok="t" o:connecttype="custom" o:connectlocs="0,1270;4445,13335;5715,12700;7620,10795;8890,9525;9525,7620;9525,5715;8890,3810;7620,1905;6350,635;5080,635;3810,0;635,635;0,1270" o:connectangles="0,0,0,0,0,0,0,0,0,0,0,0,0,0"/>
              </v:shape>
              <v:shape id="Freeform 203" o:spid="_x0000_s1216" style="position:absolute;left:10414;top:8521;width:234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UC8MA&#10;AADcAAAADwAAAGRycy9kb3ducmV2LnhtbERPTWsCMRC9F/wPYYReimbtoayrUUSQ9lBotYoeh2Tc&#10;LG4m2026rv++KQi9zeN9znzZu1p01IbKs4LJOANBrL2puFSw/9qMchAhIhusPZOCGwVYLgYPcyyM&#10;v/KWul0sRQrhUKACG2NTSBm0JYdh7BvixJ196zAm2JbStHhN4a6Wz1n2Ih1WnBosNrS2pC+7H6fg&#10;8/spP+rXDd0OJ/p4t3rad2uj1OOwX81AROrjv/jufjNpfj6Fv2fS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mUC8MAAADcAAAADwAAAAAAAAAAAAAAAACYAgAAZHJzL2Rv&#10;d25yZXYueG1sUEsFBgAAAAAEAAQA9QAAAIgDAAAAAA==&#10;" path="m20,24l17,23,15,22,14,20r,-2l14,14r1,-2l17,11r3,l22,11r3,1l27,14r,4l27,20r-2,2l22,23r-2,1xm34,6l32,4,30,3r-2,l26,3,23,5r-1,l21,4,19,2,18,1,16,,14,,11,1,9,3,8,4,7,6r,1l7,9r1,1l7,10,3,11r-1,l1,13,,14r,4l1,21r2,2l7,24r,l7,25r,3l7,30r1,2l9,33r2,1l13,35r3,l17,34r2,-1l21,31r,-2l23,30r4,1l29,31r2,l33,30r1,-1l36,26r,-2l36,23,35,21,34,19,33,18r1,-2l36,14r,-2l37,10,36,8,34,6xe" fillcolor="#662b25" stroked="f">
                <v:path arrowok="t" o:connecttype="custom" o:connectlocs="10795,14605;8890,12700;8890,8890;10795,6985;13970,6985;17145,8890;17145,12700;13970,14605;21590,3810;19050,1905;16510,1905;13970,3175;12065,1270;10160,0;6985,635;5080,2540;4445,4445;5080,6350;1905,6985;635,8255;0,11430;1905,14605;4445,15240;4445,17780;5080,20320;6985,21590;10160,22225;12065,20955;13335,18415;17145,19685;19685,19685;21590,18415;22860,15240;22225,13335;20955,11430;22860,8890;23495,6350;21590,3810" o:connectangles="0,0,0,0,0,0,0,0,0,0,0,0,0,0,0,0,0,0,0,0,0,0,0,0,0,0,0,0,0,0,0,0,0,0,0,0,0,0"/>
                <o:lock v:ext="edit" verticies="t"/>
              </v:shape>
              <v:shape id="Freeform 204" o:spid="_x0000_s1217" style="position:absolute;left:11017;top:8680;width:235;height:229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UC8MA&#10;AADcAAAADwAAAGRycy9kb3ducmV2LnhtbESPQW/CMAyF75P2HyJP2mWCdBwKFAKaJk3jOkCcTWPa&#10;ssapklA6fv18QOJm6z2/93m5Hlyregqx8WzgfZyBIi69bbgysN99jWagYkK22HomA38UYb16flpi&#10;Yf2Vf6jfpkpJCMcCDdQpdYXWsazJYRz7jli0kw8Ok6yh0jbgVcJdqydZlmuHDUtDjR191lT+bi/O&#10;QMovzdvhXNpZPjm1fbgdvwNPjXl9GT4WoBIN6WG+X2+s4M8FX5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2UC8MAAADcAAAADwAAAAAAAAAAAAAAAACYAgAAZHJzL2Rv&#10;d25yZXYueG1sUEsFBgAAAAAEAAQA9QAAAIgDAAAAAA==&#10;" path="m20,24l18,23,16,22,14,20r,-2l14,15r2,-1l18,11r2,l22,11r2,3l26,15r,3l26,20r-2,2l22,23r-2,1xm33,18r1,l36,15r,-3l37,10,36,8,34,6,32,4,29,3r-2,l25,3,23,5,22,6,21,4,19,2,18,1,16,,14,,11,1,8,3,7,4,6,6r,1l6,9r1,1l6,10,3,11r-1,l1,14,,15r,3l1,21r2,2l6,24r1,l6,25r,3l6,30r1,2l8,34r3,2l13,36r3,l17,35r2,-1l21,31r,-2l23,30r3,1l28,32r3,-1l33,30r1,-1l36,26r,-2l36,23,35,21,34,19,33,18xe" fillcolor="#662b25" stroked="f">
                <v:path arrowok="t" o:connecttype="custom" o:connectlocs="11430,14605;8890,12700;8890,9525;11430,6985;13970,6985;16510,9525;16510,12700;13970,14605;20955,11430;22860,9525;23495,6350;21590,3810;18415,1905;15875,1905;13970,3810;12065,1270;10160,0;6985,635;4445,2540;3810,4445;4445,6350;1905,6985;635,8890;0,11430;1905,14605;4445,15240;3810,17780;4445,20320;6985,22860;10160,22860;12065,21590;13335,18415;16510,19685;19685,19685;21590,18415;22860,15240;22225,13335;20955,11430" o:connectangles="0,0,0,0,0,0,0,0,0,0,0,0,0,0,0,0,0,0,0,0,0,0,0,0,0,0,0,0,0,0,0,0,0,0,0,0,0,0"/>
                <o:lock v:ext="edit" verticies="t"/>
              </v:shape>
              <v:shape id="Freeform 205" o:spid="_x0000_s1218" style="position:absolute;left:10795;top:8299;width:228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x48MA&#10;AADcAAAADwAAAGRycy9kb3ducmV2LnhtbERPTWvCQBC9F/wPywi91Y0eJImuIoKglEITpfQ4ZqfZ&#10;1OxsyG41/feuUOhtHu9zluvBtuJKvW8cK5hOEhDEldMN1wpOx91LCsIHZI2tY1LwSx7Wq9HTEnPt&#10;blzQtQy1iCHsc1RgQuhyKX1lyKKfuI44cl+utxgi7Gupe7zFcNvKWZLMpcWGY4PBjraGqkv5YxUU&#10;r9n3u67T+fntkMmPz5nusAxKPY+HzQJEoCH8i//cex3nZ1N4PB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sx48MAAADcAAAADwAAAAAAAAAAAAAAAACYAgAAZHJzL2Rv&#10;d25yZXYueG1sUEsFBgAAAAAEAAQA9QAAAIgDAAAAAA==&#10;" path="m20,11r2,l24,14r3,2l27,18r,2l24,22r-2,1l20,24,17,23,15,22,14,20,13,18r1,-2l15,14r2,-3l20,11xm11,36r2,l15,36r2,-1l19,34r1,-3l21,29r1,1l27,31r1,2l30,31r2,-1l34,29r1,-2l36,24r,-1l35,21,33,19r-1,l34,18r1,-3l36,13r,-3l36,8,34,6,32,4,30,3r-2,l26,4,23,5,22,6,21,4,19,2,18,1,16,,13,,11,1,9,3,7,4r,2l7,7r,2l8,10r-2,l3,11r-1,l1,14,,15r,3l1,22r2,1l6,24r1,l7,25,6,28r1,2l7,33r2,1l11,36xe" fillcolor="#662b25" stroked="f">
                <v:path arrowok="t" o:connecttype="custom" o:connectlocs="13970,6985;17145,10160;17145,12700;13970,14605;10795,14605;8890,12700;8890,10160;10795,6985;6985,22860;9525,22860;12065,21590;13335,18415;17145,19685;19050,19685;21590,18415;22860,15240;22225,13335;20320,12065;22225,9525;22860,6350;21590,3810;19050,1905;16510,2540;13970,3810;12065,1270;10160,0;6985,635;4445,2540;4445,4445;5080,6350;1905,6985;635,8890;0,11430;1905,14605;4445,15240;3810,17780;4445,20955;6985,22860" o:connectangles="0,0,0,0,0,0,0,0,0,0,0,0,0,0,0,0,0,0,0,0,0,0,0,0,0,0,0,0,0,0,0,0,0,0,0,0,0,0"/>
                <o:lock v:ext="edit" verticies="t"/>
              </v:shape>
              <v:shape id="Freeform 206" o:spid="_x0000_s1219" style="position:absolute;left:10471;top:7950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Qp8MA&#10;AADcAAAADwAAAGRycy9kb3ducmV2LnhtbERPTWsCMRC9C/6HMEIvUrN6EN0apQjSHgq1atHjkEw3&#10;SzeTdZOu6783QsHbPN7nLFadq0RLTSg9KxiPMhDE2puSCwWH/eZ5BiJEZIOVZ1JwpQCrZb+3wNz4&#10;C39Ru4uFSCEcclRgY6xzKYO25DCMfE2cuB/fOIwJNoU0DV5SuKvkJMum0mHJqcFiTWtL+nf35xRs&#10;z8PZUb9t6Pp9os8Pq+dduzZKPQ261xcQkbr4EP+7302aP5/A/Zl0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SQp8MAAADcAAAADwAAAAAAAAAAAAAAAACYAgAAZHJzL2Rv&#10;d25yZXYueG1sUEsFBgAAAAAEAAQA9QAAAIgDAAAAAA==&#10;" path="m20,23l18,22,16,21,13,19r,-2l13,15r3,-2l18,11r2,l23,11r2,2l26,15r1,2l26,19r-1,2l23,22r-3,1xm33,5l31,3,29,2r-2,l26,3,23,4,22,5r,-2l20,1,18,,16,,13,,10,,8,2,7,3,6,5r,1l7,9r,1l6,10,4,11,2,12,1,13r,2l,17r1,4l4,22r2,1l7,23,6,24r,4l6,30r1,2l8,33r2,2l13,35r3,l18,35r1,-2l21,31r1,-1l23,30r3,1l28,32r2,-1l32,31r2,-2l35,26r,-2l35,22r,-2l33,18r-1,l33,17r2,-3l37,12r,-2l35,8,33,5xe" fillcolor="#662b25" stroked="f">
                <v:path arrowok="t" o:connecttype="custom" o:connectlocs="11430,13970;8255,12065;8255,9525;11430,6985;14605,6985;16510,9525;16510,12065;14605,13970;20955,3175;18415,1270;16510,1905;13970,3175;12700,635;10160,0;6350,0;4445,1905;3810,3810;4445,6350;2540,6985;635,8255;0,10795;2540,13970;4445,14605;3810,17780;4445,20320;6350,22225;10160,22225;12065,20955;13970,19050;16510,19685;19050,19685;21590,18415;22225,15240;22225,12700;20320,11430;22225,8890;23495,6350;20955,3175" o:connectangles="0,0,0,0,0,0,0,0,0,0,0,0,0,0,0,0,0,0,0,0,0,0,0,0,0,0,0,0,0,0,0,0,0,0,0,0,0,0"/>
                <o:lock v:ext="edit" verticies="t"/>
              </v:shape>
              <v:shape id="Freeform 207" o:spid="_x0000_s1220" style="position:absolute;left:10198;top:7600;width:228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KD8MA&#10;AADcAAAADwAAAGRycy9kb3ducmV2LnhtbERPTWvCQBC9F/wPywi91Y0WQhJdRQShpRRMKuJxmp0m&#10;abOzIbs16b93BaG3ebzPWW1G04oL9a6xrGA+i0AQl1Y3XCk4fuyfEhDOI2tsLZOCP3KwWU8eVphp&#10;O3BOl8JXIoSwy1BB7X2XSenKmgy6me2IA/dle4M+wL6SuschhJtWLqIolgYbDg01drSrqfwpfo2C&#10;/C39PugqiT/fX1N5Oi90h4VX6nE6bpcgPI3+X3x3v+gwP32G2zPh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KD8MAAADcAAAADwAAAAAAAAAAAAAAAACYAgAAZHJzL2Rv&#10;d25yZXYueG1sUEsFBgAAAAAEAAQA9QAAAIgDAAAAAA==&#10;" path="m20,11r3,1l25,13r1,2l26,17r,3l25,22r-2,2l20,24r-3,l15,22,13,20r,-3l13,15r2,-2l17,12r3,-1xm10,35r3,1l15,36r2,-1l19,34r2,-3l21,30r2,1l26,32r2,l30,32r2,-1l34,29r1,-2l35,25r,-2l34,22,33,19,32,18r1,-1l35,14r1,-1l36,11,35,8,33,6,31,4r-2,l27,4r-2,l23,5,22,6,21,5,19,2,17,,15,,13,,10,2,8,3,7,5,6,6r,1l6,10r1,1l6,11r-3,l2,12,1,13,,15r,2l1,22r2,2l6,24r1,l6,26r,3l6,30r1,2l8,34r2,1xe" fillcolor="#662b25" stroked="f">
                <v:path arrowok="t" o:connecttype="custom" o:connectlocs="14605,7620;16510,9525;16510,12700;14605,15240;10795,15240;8255,12700;8255,9525;10795,7620;6350,22225;9525,22860;12065,21590;13335,19050;16510,20320;19050,20320;21590,18415;22225,15875;21590,13970;20320,11430;22225,8890;22860,6985;20955,3810;18415,2540;15875,2540;13970,3810;12065,1270;9525,0;6350,1270;4445,3175;3810,4445;4445,6985;1905,6985;635,8255;0,10795;1905,15240;4445,15240;3810,18415;4445,20320;6350,22225" o:connectangles="0,0,0,0,0,0,0,0,0,0,0,0,0,0,0,0,0,0,0,0,0,0,0,0,0,0,0,0,0,0,0,0,0,0,0,0,0,0"/>
                <o:lock v:ext="edit" verticies="t"/>
              </v:shape>
              <v:shape id="Freeform 208" o:spid="_x0000_s1221" style="position:absolute;left:11195;top:8058;width:228;height:228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Se8MA&#10;AADcAAAADwAAAGRycy9kb3ducmV2LnhtbERPTWvCQBC9F/wPywi91Y1SQhJdRQShpRRMKuJxmp0m&#10;abOzIbs16b93BaG3ebzPWW1G04oL9a6xrGA+i0AQl1Y3XCk4fuyfEhDOI2tsLZOCP3KwWU8eVphp&#10;O3BOl8JXIoSwy1BB7X2XSenKmgy6me2IA/dle4M+wL6SuschhJtWLqIolgYbDg01drSrqfwpfo2C&#10;/C39PugqiT/fX1N5Oi90h4VX6nE6bpcgPI3+X3x3v+gwP32G2zPh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ySe8MAAADcAAAADwAAAAAAAAAAAAAAAACYAgAAZHJzL2Rv&#10;d25yZXYueG1sUEsFBgAAAAAEAAQA9QAAAIgDAAAAAA==&#10;" path="m20,12r3,l25,14r1,1l27,18r-1,2l25,22r-2,1l20,24,17,23,15,22,14,20,13,18r1,-3l15,14r2,-2l20,12xm,18r1,3l4,23r2,1l7,24r,1l6,28r,3l7,33r1,1l10,36r3,l15,36r2,-1l18,34r2,-2l21,29r2,2l26,32r2,1l30,32r2,-1l34,29r1,-3l36,24,35,23r,-2l33,19,32,18r1,l35,15r1,-2l36,11,35,8,34,6,32,4,30,3r-2,l26,3,23,5,21,6r,-2l19,2,17,1,16,,13,,11,1,9,3,7,4r,2l7,7r,2l7,11r-1,l4,12r-1,l1,14,,15r,3xe" fillcolor="#662b25" stroked="f">
                <v:path arrowok="t" o:connecttype="custom" o:connectlocs="14605,7620;16510,9525;16510,12700;14605,14605;10795,14605;8890,12700;8890,9525;10795,7620;0,11430;2540,14605;4445,15240;3810,17780;4445,20955;6350,22860;9525,22860;11430,21590;13335,18415;16510,20320;19050,20320;21590,18415;22860,15240;22225,13335;20320,11430;22225,9525;22860,6985;21590,3810;19050,1905;16510,1905;13335,3810;12065,1270;10160,0;6985,635;4445,2540;4445,4445;4445,6985;2540,7620;635,8890;0,11430" o:connectangles="0,0,0,0,0,0,0,0,0,0,0,0,0,0,0,0,0,0,0,0,0,0,0,0,0,0,0,0,0,0,0,0,0,0,0,0,0,0"/>
                <o:lock v:ext="edit" verticies="t"/>
              </v:shape>
              <v:shape id="Freeform 209" o:spid="_x0000_s1222" style="position:absolute;left:9550;top:4819;width:127;height:121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btMMA&#10;AADcAAAADwAAAGRycy9kb3ducmV2LnhtbERPS2sCMRC+C/6HMEJvNWtpfaxGkYLQQy/aevA2bMbd&#10;1c1kTeJu+u+bQsHbfHzPWW2iaURHzteWFUzGGQjiwuqaSwXfX7vnOQgfkDU2lknBD3nYrIeDFeba&#10;9ryn7hBKkULY56igCqHNpfRFRQb92LbEiTtbZzAk6EqpHfYp3DTyJcum0mDNqaHClt4rKq6Hu1Fw&#10;cq/xso/4eav7dlFcutn2OJ0p9TSK2yWIQDE8xP/uD53mL97g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wbtMMAAADcAAAADwAAAAAAAAAAAAAAAACYAgAAZHJzL2Rv&#10;d25yZXYueG1sUEsFBgAAAAAEAAQA9QAAAIgDAAAAAA==&#10;" path="m,9r1,3l3,15r3,3l10,19r3,-1l16,15r2,-3l20,9,18,5,16,3,13,1,10,,6,1,3,3,1,5,,9xe" fillcolor="#662b25" stroked="f">
                <v:path arrowok="t" o:connecttype="custom" o:connectlocs="0,5715;635,7620;1905,9525;3810,11430;6350,12065;8255,11430;10160,9525;11430,7620;12700,5715;11430,3175;10160,1905;8255,635;6350,0;3810,635;1905,1905;635,3175;0,5715" o:connectangles="0,0,0,0,0,0,0,0,0,0,0,0,0,0,0,0,0"/>
              </v:shape>
              <v:shape id="Freeform 210" o:spid="_x0000_s1223" style="position:absolute;left:10553;top:5657;width:229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pl8MA&#10;AADcAAAADwAAAGRycy9kb3ducmV2LnhtbERPTWvCQBC9F/oflil4q5vmEEzqJkihoBRBo0iPY3ZM&#10;YrOzIbuN8d93C4Xe5vE+Z1lMphMjDa61rOBlHoEgrqxuuVZwPLw/L0A4j6yxs0wK7uSgyB8flphp&#10;e+M9jaWvRQhhl6GCxvs+k9JVDRl0c9sTB+5iB4M+wKGWesBbCDedjKMokQZbDg0N9vTWUPVVfhsF&#10;+4/0utP1IjlvN6k8fca6x9IrNXuaVq8gPE3+X/znXuswP03g95lw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Kpl8MAAADcAAAADwAAAAAAAAAAAAAAAACYAgAAZHJzL2Rv&#10;d25yZXYueG1sUEsFBgAAAAAEAAQA9QAAAIgDAAAAAA==&#10;" path="m20,23r-3,l15,22,14,20r,-3l14,15r1,-2l17,12r3,-1l22,12r3,1l27,15r,2l27,20r-2,2l22,23r-2,xm34,6l32,3r-2,l28,3r-2,l24,4,22,6,21,4,19,1,18,,16,,14,,11,1,9,2,8,4,7,6r,1l7,10r1,1l7,11r-3,l3,12,1,13,,15r,2l1,21r3,2l6,23r1,l7,26r,3l7,30r,2l9,34r2,1l13,36r3,l17,35r2,-1l21,31r,-1l24,31r3,1l29,32r2,l33,31r1,-2l36,27r,-3l36,22,35,21,34,19,33,18r1,-1l36,14r,-1l36,11r,-3l34,6xe" fillcolor="#662b25" stroked="f">
                <v:path arrowok="t" o:connecttype="custom" o:connectlocs="10795,14605;8890,12700;8890,9525;10795,7620;13970,7620;17145,9525;17145,12700;13970,14605;21590,3810;19050,1905;16510,1905;13970,3810;12065,635;10160,0;6985,635;5080,2540;4445,4445;5080,6985;2540,6985;635,8255;0,10795;2540,14605;4445,14605;4445,18415;4445,20320;6985,22225;10160,22860;12065,21590;13335,19050;17145,20320;19685,20320;21590,18415;22860,15240;22225,13335;20955,11430;22860,8890;22860,6985;21590,3810" o:connectangles="0,0,0,0,0,0,0,0,0,0,0,0,0,0,0,0,0,0,0,0,0,0,0,0,0,0,0,0,0,0,0,0,0,0,0,0,0,0"/>
                <o:lock v:ext="edit" verticies="t"/>
              </v:shape>
              <v:shape id="Freeform 211" o:spid="_x0000_s1224" style="position:absolute;left:10236;top:5911;width:171;height:242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xw8MA&#10;AADcAAAADwAAAGRycy9kb3ducmV2LnhtbERPTWvCQBC9F/oflin0Vjf2UG10E2xpUehBkojnITtm&#10;g9nZkN1q9Nd3BaG3ebzPWeaj7cSJBt86VjCdJCCIa6dbbhTsqu+XOQgfkDV2jknBhTzk2ePDElPt&#10;zlzQqQyNiCHsU1RgQuhTKX1tyKKfuJ44cgc3WAwRDo3UA55juO3ka5K8SYstxwaDPX0aqo/lr1VQ&#10;2Wl53VTbn7VNivbDfBV7XRulnp/G1QJEoDH8i+/ujY7z32d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xw8MAAADcAAAADwAAAAAAAAAAAAAAAACYAgAAZHJzL2Rv&#10;d25yZXYueG1sUEsFBgAAAAAEAAQA9QAAAIgDAAAAAA==&#10;" path="m15,22r-2,2l10,24r-2,l5,24,4,22,3,19r,-2l4,15,6,13,8,12r3,l14,13r1,2l16,17r,3l15,22xm27,14l26,12,24,10,23,9r-2,l19,9r-1,l17,8r,-4l15,2,14,1,11,,8,,4,2,2,4,1,8r,2l,12r,4l2,23,5,35,6,34,7,33r1,1l10,36r1,1l14,38r2,-1l18,37r2,-2l22,33r,-2l22,29,21,25,20,24r2,-1l24,22r2,-2l27,18r,-2l27,14xe" fillcolor="#662b25" stroked="f">
                <v:path arrowok="t" o:connecttype="custom" o:connectlocs="9525,13970;8255,15240;6350,15240;5080,15240;3175,15240;2540,13970;1905,12065;1905,10795;2540,9525;3810,8255;5080,7620;6985,7620;8890,8255;9525,9525;10160,10795;10160,12700;9525,13970;17145,8890;16510,7620;15240,6350;14605,5715;13335,5715;12065,5715;11430,5715;10795,5080;10795,2540;9525,1270;8890,635;6985,0;5080,0;2540,1270;1270,2540;635,5080;635,6350;0,7620;0,10160;1270,14605;3175,22225;3810,21590;4445,20955;5080,21590;6350,22860;6985,23495;8890,24130;10160,23495;11430,23495;12700,22225;13970,20955;13970,19685;13970,18415;13335,15875;12700,15240;13970,14605;15240,13970;16510,12700;17145,11430;17145,10160;17145,8890" o:connectangles="0,0,0,0,0,0,0,0,0,0,0,0,0,0,0,0,0,0,0,0,0,0,0,0,0,0,0,0,0,0,0,0,0,0,0,0,0,0,0,0,0,0,0,0,0,0,0,0,0,0,0,0,0,0,0,0,0,0"/>
                <o:lock v:ext="edit" verticies="t"/>
              </v:shape>
              <v:shape id="Freeform 212" o:spid="_x0000_s1225" style="position:absolute;left:10871;top:6032;width:241;height:108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O7MUA&#10;AADcAAAADwAAAGRycy9kb3ducmV2LnhtbESPQWvCQBCF7wX/wzJCL6VulFI0dRWxCG0vJSo9D9kx&#10;G5qdDdltjP76zkHwNsN78943y/XgG9VTF+vABqaTDBRxGWzNlYHjYfc8BxUTssUmMBm4UIT1avSw&#10;xNyGMxfU71OlJIRjjgZcSm2udSwdeYyT0BKLdgqdxyRrV2nb4VnCfaNnWfaqPdYsDQ5b2joqf/d/&#10;3sDn08/pa7EpXr6H9I5F3btrFQpjHsfD5g1UoiHdzbfrDyv4C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I7sxQAAANwAAAAPAAAAAAAAAAAAAAAAAJgCAABkcnMv&#10;ZG93bnJldi54bWxQSwUGAAAAAAQABAD1AAAAigMAAAAA&#10;" path="m15,14r2,-2l19,12r2,l23,13r2,1l25,16r13,l37,15r,l36,12,35,11,34,10,31,9r-3,l27,9r,-1l27,4,26,2,24,1,22,,19,,17,,15,1,12,3r,1l11,8r,1l10,9,7,9,5,9,3,10,2,12,1,15,,16r,1l12,16r2,-1l15,14xe" fillcolor="#662b25" stroked="f">
                <v:path arrowok="t" o:connecttype="custom" o:connectlocs="9525,8890;10795,7620;12065,7620;13335,7620;14605,8255;15875,8890;15875,10160;24130,10160;23495,9525;23495,9525;22860,7620;22225,6985;21590,6350;19685,5715;17780,5715;17145,5715;17145,5080;17145,2540;16510,1270;15240,635;13970,0;12065,0;10795,0;9525,635;7620,1905;7620,2540;6985,5080;6985,5715;6350,5715;4445,5715;3175,5715;1905,6350;1270,7620;635,9525;0,10160;0,10795;7620,10160;8890,9525;9525,8890" o:connectangles="0,0,0,0,0,0,0,0,0,0,0,0,0,0,0,0,0,0,0,0,0,0,0,0,0,0,0,0,0,0,0,0,0,0,0,0,0,0,0"/>
              </v:shape>
              <v:shape id="Freeform 213" o:spid="_x0000_s1226" style="position:absolute;left:10026;top:4972;width:140;height:228;visibility:visible;mso-wrap-style:square;v-text-anchor:top" coordsize="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1VMQA&#10;AADcAAAADwAAAGRycy9kb3ducmV2LnhtbERPTWvCQBC9F/wPywi9NRuLFk1dxQqS9uChakOP0+yY&#10;BLOzMbvG9N+7QqG3ebzPmS97U4uOWldZVjCKYhDEudUVFwoO+83TFITzyBpry6TglxwsF4OHOSba&#10;XvmTup0vRAhhl6CC0vsmkdLlJRl0kW2IA3e0rUEfYFtI3eI1hJtaPsfxizRYcWgosaF1SflpdzEK&#10;LrSm8+TjZ5++pX7yPd5m2/NXptTjsF+9gvDU+3/xn/tdh/mzGdyf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9VTEAAAA3AAAAA8AAAAAAAAAAAAAAAAAmAIAAGRycy9k&#10;b3ducmV2LnhtbFBLBQYAAAAABAAEAPUAAACJAwAAAAA=&#10;" path="m21,14l20,11,18,9r-1,l15,8r-3,l11,9r,-2l10,4,9,3,8,1,6,,2,,1,,,,3,13r3,l7,13r2,2l10,17r1,2l10,22,9,23,8,24r3,12l11,36r1,-1l14,34r1,-3l16,30r,-2l15,25r,-1l16,24r3,-1l20,21r1,-2l22,17,21,14xe" fillcolor="#662b25" stroked="f">
                <v:path arrowok="t" o:connecttype="custom" o:connectlocs="13335,8890;12700,6985;11430,5715;10795,5715;9525,5080;7620,5080;6985,5715;6985,4445;6350,2540;5715,1905;5080,635;3810,0;1270,0;635,0;0,0;1905,8255;3810,8255;4445,8255;5715,9525;6350,10795;6985,12065;6350,13970;5715,14605;5080,15240;6985,22860;6985,22860;7620,22225;8890,21590;9525,19685;10160,19050;10160,17780;9525,15875;9525,15240;10160,15240;12065,14605;12700,13335;13335,12065;13970,10795;13335,8890" o:connectangles="0,0,0,0,0,0,0,0,0,0,0,0,0,0,0,0,0,0,0,0,0,0,0,0,0,0,0,0,0,0,0,0,0,0,0,0,0,0,0"/>
              </v:shape>
              <v:shape id="Freeform 214" o:spid="_x0000_s1227" style="position:absolute;left:11220;top:5740;width:222;height:229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bo8YA&#10;AADcAAAADwAAAGRycy9kb3ducmV2LnhtbESPT2vCQBTE70K/w/IKvTWb1D+1qRsRq5CLSrXQHh/Z&#10;1yQ0+zZkV43f3hUKHoeZ+Q0zm/emESfqXG1ZQRLFIIgLq2suFXwd1s9TEM4ja2wsk4ILOZhnD4MZ&#10;ptqe+ZNOe1+KAGGXooLK+zaV0hUVGXSRbYmD92s7gz7IrpS6w3OAm0a+xPFEGqw5LFTY0rKi4m9/&#10;NAryndmu3prV9/A4zF8T8/ETjzcjpZ4e+8U7CE+9v4f/27lWEIh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Cbo8YAAADcAAAADwAAAAAAAAAAAAAAAACYAgAAZHJz&#10;L2Rvd25yZXYueG1sUEsFBgAAAAAEAAQA9QAAAIsDAAAAAA==&#10;" path="m20,24l16,23,14,22,13,20,12,18r1,-2l14,14r2,-3l20,11r2,l24,14r2,2l26,18r,2l24,22r-2,1l20,24xm33,6l31,4,29,3r-2,l25,4,23,5,22,6,21,4,19,2,17,1,15,,13,,10,1,8,3,7,4,6,6r,1l6,9r1,1l6,10,3,11r-1,l1,14,,15r,3l1,22r2,1l5,24r1,l6,25r,3l6,30r,3l8,34r2,2l12,36r3,l16,35r3,-1l21,31r,-2l23,30r3,1l28,33r2,-2l32,31r1,-2l35,27r,-3l35,23,34,21,32,19r,l33,18r2,-3l35,13r,-3l35,8,33,6xe" fillcolor="#662b25" stroked="f">
                <v:path arrowok="t" o:connecttype="custom" o:connectlocs="10160,14605;8255,12700;8255,10160;10160,6985;13970,6985;16510,10160;16510,12700;13970,14605;20955,3810;18415,1905;15875,2540;13970,3810;12065,1270;9525,0;6350,635;4445,2540;3810,4445;4445,6350;1905,6985;635,8890;0,11430;1905,14605;3810,15240;3810,17780;3810,20955;6350,22860;9525,22860;12065,21590;13335,18415;16510,19685;19050,19685;20955,18415;22225,15240;21590,13335;20320,12065;22225,9525;22225,6350;20955,3810" o:connectangles="0,0,0,0,0,0,0,0,0,0,0,0,0,0,0,0,0,0,0,0,0,0,0,0,0,0,0,0,0,0,0,0,0,0,0,0,0,0"/>
                <o:lock v:ext="edit" verticies="t"/>
              </v:shape>
              <v:group id="Group 416" o:spid="_x0000_s1228" style="position:absolute;left:4394;top:2825;width:7429;height:8052" coordorigin="693,446" coordsize="1170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<v:shape id="Freeform 216" o:spid="_x0000_s1229" style="position:absolute;left:1722;top:847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bb8MA&#10;AADcAAAADwAAAGRycy9kb3ducmV2LnhtbESPQYvCMBSE74L/ITxhb5rag2g1igjCLrKwVhGPz+bZ&#10;VpuX0kTt/nsjCB6HmfmGmS1aU4k7Na60rGA4iEAQZ1aXnCvY79b9MQjnkTVWlknBPzlYzLudGSba&#10;PnhL99TnIkDYJaig8L5OpHRZQQbdwNbEwTvbxqAPssmlbvAR4KaScRSNpMGSw0KBNa0Kyq7pzSjY&#10;biaXP52PR6ffn4k8HGNdY+qV+uq1yykIT63/hN/tb60gjmJ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Zbb8MAAADcAAAADwAAAAAAAAAAAAAAAACYAgAAZHJzL2Rv&#10;d25yZXYueG1sUEsFBgAAAAAEAAQA9QAAAIgDAAAAAA==&#10;" path="m20,23r-3,l15,21,14,20,13,17r1,-2l15,13r2,-1l20,11r2,1l25,13r2,2l27,17r,3l25,21r-3,2l20,23xm34,5l32,3r-2,l28,3r-2,l23,4,22,5,21,4,19,1,18,,16,,13,,11,1,9,2,7,3r,2l7,6r,3l8,11r-2,l3,11,2,12,1,13,,15r,2l1,21r2,2l6,23r1,l7,25,6,28r1,1l7,32r2,2l11,35r2,1l15,36r2,-1l19,34r1,-3l21,29r1,2l27,32r1,l30,32r2,-1l34,28r1,-2l36,24r,-2l35,21,33,19,32,18r1,-1l35,14r1,-1l36,11r,-4l34,5xe" fillcolor="#662b25" stroked="f">
                  <v:path arrowok="t" o:connecttype="custom" o:connectlocs="17,23;14,20;14,15;17,12;22,12;27,15;27,20;22,23;34,5;30,3;26,3;22,5;19,1;16,0;11,1;7,3;7,6;8,11;3,11;1,13;0,17;3,23;7,23;6,28;7,32;11,35;15,36;19,34;21,29;27,32;30,32;34,28;36,24;35,21;32,18;35,14;36,11;34,5" o:connectangles="0,0,0,0,0,0,0,0,0,0,0,0,0,0,0,0,0,0,0,0,0,0,0,0,0,0,0,0,0,0,0,0,0,0,0,0,0,0"/>
                  <o:lock v:ext="edit" verticies="t"/>
                </v:shape>
                <v:shape id="Freeform 217" o:spid="_x0000_s1230" style="position:absolute;left:1670;top:79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F1MYA&#10;AADcAAAADwAAAGRycy9kb3ducmV2LnhtbESPT2vCQBTE7wW/w/KE3uquplWbuopYC7mo+Afa4yP7&#10;TILZtyG7avrtu4VCj8PM/IaZLTpbixu1vnKsYThQIIhzZyouNJyOH09TED4gG6wdk4Zv8rCY9x5m&#10;mBp35z3dDqEQEcI+RQ1lCE0qpc9LsugHriGO3tm1FkOUbSFNi/cIt7UcKTWWFiuOCyU2tCopvxyu&#10;VkO2s9v1a73+TK5JNhna9y/1snnW+rHfLd9ABOrCf/ivnRkNI5XA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IF1MYAAADcAAAADwAAAAAAAAAAAAAAAACYAgAAZHJz&#10;L2Rvd25yZXYueG1sUEsFBgAAAAAEAAQA9QAAAIsDAAAAAA==&#10;" path="m20,24r-3,l14,21,13,19r,-2l13,15r1,-2l17,12r3,-1l22,12r2,1l26,15r,2l26,19r-2,2l22,24r-2,xm33,6l31,4r-2,l27,3,25,4,23,5,22,6,21,5,19,2,18,,15,,13,,10,2,8,3,7,4,6,6r,1l6,10r1,1l6,11r-3,l2,12,1,13,,15r,2l1,21r2,3l5,24r1,l6,26r,3l6,30r,2l8,34r2,1l12,36r3,-1l17,35r2,-1l21,31r,-1l23,30r3,2l28,32r2,l32,31r1,-2l35,27r,-2l35,23,34,21,33,18r-1,l33,17r2,-3l35,13r,-2l35,8,33,6xe" fillcolor="#662b25" stroked="f">
                  <v:path arrowok="t" o:connecttype="custom" o:connectlocs="17,24;13,19;13,15;17,12;22,12;26,15;26,19;22,24;33,6;29,4;25,4;22,6;19,2;15,0;10,2;7,4;6,7;7,11;3,11;1,13;0,17;3,24;6,24;6,29;6,32;10,35;15,35;19,34;21,30;26,32;30,32;33,29;35,25;34,21;32,18;35,14;35,11;33,6" o:connectangles="0,0,0,0,0,0,0,0,0,0,0,0,0,0,0,0,0,0,0,0,0,0,0,0,0,0,0,0,0,0,0,0,0,0,0,0,0,0"/>
                  <o:lock v:ext="edit" verticies="t"/>
                </v:shape>
                <v:shape id="Freeform 218" o:spid="_x0000_s1231" style="position:absolute;left:1620;top:746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m88MA&#10;AADcAAAADwAAAGRycy9kb3ducmV2LnhtbESPQWvCQBSE74X+h+UVeim6aZAYoquUQqlXrXh+Zp9J&#10;NPs27K4x+utdQehxmJlvmPlyMK3oyfnGsoLPcQKCuLS64UrB9u9nlIPwAVlja5kUXMnDcvH6MsdC&#10;2wuvqd+ESkQI+wIV1CF0hZS+rMmgH9uOOHoH6wyGKF0ltcNLhJtWpkmSSYMNx4UaO/quqTxtzkZB&#10;yM7Nx+5Y6jxLD23vbvtfx1Ol3t+GrxmIQEP4Dz/bK60gTSb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m88MAAADcAAAADwAAAAAAAAAAAAAAAACYAgAAZHJzL2Rv&#10;d25yZXYueG1sUEsFBgAAAAAEAAQA9QAAAIgDAAAAAA==&#10;" path="m20,23r-2,l16,22,14,20r,-3l14,15r2,-2l18,12r2,-1l23,12r3,1l27,15r,2l27,20r-1,2l23,23r-3,xm34,5l32,4,30,3r-2,l27,3,23,4,22,5,21,4,20,2,18,1,16,,14,,11,1,9,2,8,4,7,5r,2l8,9r,2l7,11r-4,l2,12,1,13,,15r,2l1,21r3,2l7,24r1,l7,25r,3l7,31r1,1l9,34r2,1l14,36r2,l18,35r1,-1l21,31r1,-2l23,31r4,1l29,32r2,l33,31r2,-3l36,26r,-2l36,22,35,21,34,19,33,18r1,-1l36,15r1,-2l37,11,36,8,34,5xe" fillcolor="#662b25" stroked="f">
                  <v:path arrowok="t" o:connecttype="custom" o:connectlocs="18,23;14,20;14,15;18,12;23,12;27,15;27,20;23,23;34,5;30,3;27,3;22,5;20,2;16,0;11,1;8,4;7,7;8,11;3,11;1,13;0,17;4,23;8,24;7,28;8,32;11,35;16,36;19,34;22,29;27,32;31,32;35,28;36,24;35,21;33,18;36,15;37,11;34,5" o:connectangles="0,0,0,0,0,0,0,0,0,0,0,0,0,0,0,0,0,0,0,0,0,0,0,0,0,0,0,0,0,0,0,0,0,0,0,0,0,0"/>
                  <o:lock v:ext="edit" verticies="t"/>
                </v:shape>
                <v:shape id="Freeform 219" o:spid="_x0000_s1232" style="position:absolute;left:1576;top:699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mHcQA&#10;AADcAAAADwAAAGRycy9kb3ducmV2LnhtbESPQWvCQBSE70L/w/IKvemmSkWimyCF0hwKVq3Q4yP7&#10;zAazb8PuNqb/3i0UPA4z8w2zKUfbiYF8aB0reJ5lIIhrp1tuFHwd36YrECEia+wck4JfClAWD5MN&#10;5tpdeU/DITYiQTjkqMDE2OdShtqQxTBzPXHyzs5bjEn6RmqP1wS3nZxn2VJabDktGOzp1VB9OfxY&#10;BfsKT3Z8X7TfcVF5c7LD50e3U+rpcdyuQUQa4z383660gnn2An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ph3EAAAA3AAAAA8AAAAAAAAAAAAAAAAAmAIAAGRycy9k&#10;b3ducmV2LnhtbFBLBQYAAAAABAAEAPUAAACJAwAAAAA=&#10;" path="m20,24l17,23,15,22,14,20,13,18r1,-4l15,12r2,-1l20,11r2,l24,12r1,2l26,18r-1,2l24,22r-2,1l20,24xm34,29r1,-3l36,24,35,22r,-1l33,19,32,18r1,-2l35,14r1,-2l36,10,35,8,34,5,32,4,30,3r-3,l25,3,22,5r-1,l21,4,19,2,17,1,16,,13,,11,1,8,2,6,4r,1l6,7r,2l6,10r-1,l3,11r-1,l1,12,,14r,4l1,21r2,2l5,24r1,l6,25,5,28r,2l6,31r1,2l10,34r3,1l15,35r2,-1l19,33r1,-3l21,29r1,1l25,31r2,l30,31r2,-1l34,29xe" fillcolor="#662b25" stroked="f">
                  <v:path arrowok="t" o:connecttype="custom" o:connectlocs="17,23;14,20;14,14;17,11;22,11;25,14;25,20;22,23;34,29;36,24;35,21;32,18;35,14;36,10;34,5;30,3;25,3;21,5;19,2;16,0;11,1;6,4;6,7;6,10;3,11;1,12;0,18;3,23;6,24;5,28;6,31;10,34;15,35;19,33;21,29;25,31;30,31;34,29" o:connectangles="0,0,0,0,0,0,0,0,0,0,0,0,0,0,0,0,0,0,0,0,0,0,0,0,0,0,0,0,0,0,0,0,0,0,0,0,0,0"/>
                  <o:lock v:ext="edit" verticies="t"/>
                </v:shape>
                <v:shape id="Freeform 220" o:spid="_x0000_s1233" style="position:absolute;left:1610;top:83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1dbMUA&#10;AADcAAAADwAAAGRycy9kb3ducmV2LnhtbESPQWvCQBSE7wX/w/KE3szGHILGbEIRhJZSqFHE42v2&#10;NUnNvg3Zrab/vlsQehxm5hsmLyfTiyuNrrOsYBnFIIhrqztuFBwPu8UKhPPIGnvLpOCHHJTF7CHH&#10;TNsb7+la+UYECLsMFbTeD5mUrm7JoIvsQBy8Tzsa9EGOjdQj3gLc9DKJ41Qa7DgstDjQtqX6Un0b&#10;BfvX9de7blbpx9vLWp7OiR6w8ko9zqenDQhPk/8P39vPWkESp/B3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V1sxQAAANwAAAAPAAAAAAAAAAAAAAAAAJgCAABkcnMv&#10;ZG93bnJldi54bWxQSwUGAAAAAAQABAD1AAAAigMAAAAA&#10;" path="m20,25l17,24,14,23,13,20r,-2l13,15r1,-2l17,12r3,l22,12r2,1l26,15r,3l26,20r-2,3l22,24r-2,1xm33,6l31,5,29,4r-2,l25,4,23,6r-1,l21,5,19,3,18,2,16,,13,,10,2,8,3,7,5,6,6r,2l6,10r1,1l6,11,3,12r-1,l1,13,,15r,3l1,22r2,2l5,25r1,l6,26r,3l6,31r1,2l8,34r2,1l12,36r4,l17,35r2,-1l21,32r,-2l23,31r3,1l28,32r2,l32,31r1,-1l36,27r,-2l36,23,34,22,33,19,32,18r1,-1l36,15r,-2l36,11r,-2l33,6xe" fillcolor="#662b25" stroked="f">
                  <v:path arrowok="t" o:connecttype="custom" o:connectlocs="17,24;13,20;13,15;17,12;22,12;26,15;26,20;22,24;33,6;29,4;25,4;22,6;19,3;16,0;10,2;7,5;6,8;7,11;3,12;1,13;0,18;3,24;6,25;6,29;7,33;10,35;16,36;19,34;21,30;26,32;30,32;33,30;36,25;34,22;32,18;36,15;36,11;33,6" o:connectangles="0,0,0,0,0,0,0,0,0,0,0,0,0,0,0,0,0,0,0,0,0,0,0,0,0,0,0,0,0,0,0,0,0,0,0,0,0,0"/>
                  <o:lock v:ext="edit" verticies="t"/>
                </v:shape>
                <v:shape id="Freeform 221" o:spid="_x0000_s1234" style="position:absolute;left:1349;top:574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4hMIA&#10;AADcAAAADwAAAGRycy9kb3ducmV2LnhtbESPQYvCMBSE7wv+h/AEL4um20OVahQRlt3rqnh+Ns+2&#10;2ryUJNa6v94IgsdhZr5hFqveNKIj52vLCr4mCQjiwuqaSwX73fd4BsIHZI2NZVJwJw+r5eBjgbm2&#10;N/6jbhtKESHsc1RQhdDmUvqiIoN+Ylvi6J2sMxiidKXUDm8RbhqZJkkmDdYcFypsaVNRcdlejYKQ&#10;XevPw7nQsyw9NZ37P/44nio1GvbrOYhAfXiHX+1frSBNp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/iEwgAAANwAAAAPAAAAAAAAAAAAAAAAAJgCAABkcnMvZG93&#10;bnJldi54bWxQSwUGAAAAAAQABAD1AAAAhwMAAAAA&#10;" path="m20,12r3,l25,13r1,2l27,18r-1,2l25,23r-2,1l20,25,18,24,16,23,13,20r,-2l13,15r3,-2l18,12r2,xm,18r1,4l4,24r2,1l7,25,6,26r,3l6,31r1,2l8,34r2,1l13,36r3,l18,35r1,-1l21,32r1,-2l23,31r3,1l28,32r2,l32,31r3,-1l36,27r,-2l36,24r,-2l33,19,32,18r1,-1l36,15r1,-2l37,11,36,9,33,7,31,5,29,4r-2,l26,4,23,6r-1,l22,5,20,3,18,2,16,,13,,10,2,8,4,7,5,6,6r,2l7,10r,1l6,11,4,12r-2,l1,14r,1l,18xe" fillcolor="#662b25" stroked="f">
                  <v:path arrowok="t" o:connecttype="custom" o:connectlocs="23,12;26,15;26,20;23,24;18,24;13,20;13,15;18,12;0,18;4,24;7,25;6,29;7,33;10,35;16,36;19,34;22,30;26,32;30,32;35,30;36,25;36,22;32,18;36,15;37,11;33,7;29,4;26,4;22,6;20,3;16,0;10,2;7,5;6,8;7,11;4,12;1,14;0,18" o:connectangles="0,0,0,0,0,0,0,0,0,0,0,0,0,0,0,0,0,0,0,0,0,0,0,0,0,0,0,0,0,0,0,0,0,0,0,0,0,0"/>
                  <o:lock v:ext="edit" verticies="t"/>
                </v:shape>
                <v:shape id="Freeform 222" o:spid="_x0000_s1235" style="position:absolute;left:1548;top:657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H+MEA&#10;AADcAAAADwAAAGRycy9kb3ducmV2LnhtbERPTYvCMBC9C/sfwix408QeRLtGUVHwtqgV9jg0s23d&#10;ZlKbqF1/vTkIHh/ve7bobC1u1PrKsYbRUIEgzp2puNCQHbeDCQgfkA3WjknDP3lYzD96M0yNu/Oe&#10;bodQiBjCPkUNZQhNKqXPS7Loh64hjtyvay2GCNtCmhbvMdzWMlFqLC1WHBtKbGhdUv53uFoNl3Fj&#10;sscqWTo17b7Pu83jZ3I6a93/7JZfIAJ14S1+uXdGQ6Li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SB/jBAAAA3AAAAA8AAAAAAAAAAAAAAAAAmAIAAGRycy9kb3du&#10;cmV2LnhtbFBLBQYAAAAABAAEAPUAAACGAwAAAAA=&#10;" path="m2,22r1,4l5,26,7,25r3,-2l11,18r,-4l9,12,7,11r-1,l7,9,7,5,3,1,,,,2,1,3,2,6r,4l2,12r1,1l5,17,4,21,2,22xe" fillcolor="#662b25" stroked="f">
                  <v:path arrowok="t" o:connecttype="custom" o:connectlocs="2,22;3,26;5,26;7,25;10,23;11,18;11,14;9,12;7,11;6,11;7,9;7,5;3,1;0,0;0,2;1,3;2,6;2,10;2,12;3,13;5,17;4,21;2,22" o:connectangles="0,0,0,0,0,0,0,0,0,0,0,0,0,0,0,0,0,0,0,0,0,0,0"/>
                </v:shape>
                <v:shape id="Freeform 223" o:spid="_x0000_s1236" style="position:absolute;left:1354;top:557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ia74A&#10;AADcAAAADwAAAGRycy9kb3ducmV2LnhtbESPzQrCMBCE74LvEFbwpqmCotW0iCJ49e++NGtbbTa1&#10;iVrf3giCx2FmvmGWaWsq8aTGlZYVjIYRCOLM6pJzBafjdjAD4TyyxsoyKXiTgzTpdpYYa/viPT0P&#10;PhcBwi5GBYX3dSylywoy6Ia2Jg7exTYGfZBNLnWDrwA3lRxH0VQaLDksFFjTuqDsdngYBXed1+vz&#10;ZGQf9rZ9l/K6cZ42SvV77WoBwlPr/+Ffe6cVjKM5fM+EIyCT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X4mu+AAAA3AAAAA8AAAAAAAAAAAAAAAAAmAIAAGRycy9kb3ducmV2&#10;LnhtbFBLBQYAAAAABAAEAPUAAACDAwAAAAA=&#10;" path="m8,4l8,3,7,1,6,1,4,,2,1,1,1,,3,,4,,6,1,7,2,8,4,9,6,8,7,7,8,6,8,4xe" fillcolor="#662b25" stroked="f">
                  <v:path arrowok="t" o:connecttype="custom" o:connectlocs="8,4;8,3;7,1;6,1;4,0;2,1;1,1;0,3;0,4;0,6;1,7;2,8;4,9;6,8;7,7;8,6;8,4" o:connectangles="0,0,0,0,0,0,0,0,0,0,0,0,0,0,0,0,0"/>
                </v:shape>
                <v:shape id="Freeform 224" o:spid="_x0000_s1237" style="position:absolute;left:1372;top:55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Elb8A&#10;AADcAAAADwAAAGRycy9kb3ducmV2LnhtbERPS2rDMBDdF3oHMYXsGjleBONGCaWl0FUgdg4wscYf&#10;Io2Epcbq7aNFIMvH++8OyRpxozlMjhVs1gUI4s7piQcF5/bnvQIRIrJG45gU/FOAw/71ZYe1dguf&#10;6NbEQeQQDjUqGGP0tZShG8liWDtPnLnezRZjhvMg9YxLDrdGlkWxlRYnzg0jevoaqbs2f1ZBPKbU&#10;O2NS5U3fXqRvrt+XSanVW/r8ABEpxaf44f7VCspNnp/P5CMg9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koSVvwAAANwAAAAPAAAAAAAAAAAAAAAAAJgCAABkcnMvZG93bnJl&#10;di54bWxQSwUGAAAAAAQABAD1AAAAhAMAAAAA&#10;" path="m8,4l8,3,7,1,6,,4,,2,,1,1,,3,,4,,6,1,7,2,8r2,l6,8,7,7,8,6,8,4xe" fillcolor="#662b25" stroked="f">
                  <v:path arrowok="t" o:connecttype="custom" o:connectlocs="8,4;8,3;7,1;6,0;4,0;2,0;1,1;0,3;0,4;0,6;1,7;2,8;4,8;6,8;7,7;8,6;8,4" o:connectangles="0,0,0,0,0,0,0,0,0,0,0,0,0,0,0,0,0"/>
                </v:shape>
                <v:shape id="Freeform 225" o:spid="_x0000_s1238" style="position:absolute;left:1388;top:56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JksMA&#10;AADcAAAADwAAAGRycy9kb3ducmV2LnhtbESPQWvCQBSE7wX/w/IEb3WTHKREVyliMHhr4sXbI/ua&#10;hGTfhuxq0v56t1DwOMzMN8zuMJtePGh0rWUF8ToCQVxZ3XKt4Fpm7x8gnEfW2FsmBT/k4LBfvO0w&#10;1XbiL3oUvhYBwi5FBY33Qyqlqxoy6NZ2IA7etx0N+iDHWuoRpwA3vUyiaCMNthwWGhzo2FDVFXej&#10;IL+Uv0cdR9kpu2F3x/ONym5QarWcP7cgPM3+Ff5v51pBEsfwdyYc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yJksMAAADcAAAADwAAAAAAAAAAAAAAAACYAgAAZHJzL2Rv&#10;d25yZXYueG1sUEsFBgAAAAAEAAQA9QAAAIgDAAAAAA==&#10;" path="m9,4l9,2,8,1,7,,5,,3,,2,1,1,2,,4,1,6,2,7,3,8r2,l7,8,8,7,9,6,9,4xe" fillcolor="#662b25" stroked="f">
                  <v:path arrowok="t" o:connecttype="custom" o:connectlocs="9,4;9,2;8,1;7,0;5,0;3,0;2,1;1,2;0,4;1,6;2,7;3,8;5,8;7,8;8,7;9,6;9,4" o:connectangles="0,0,0,0,0,0,0,0,0,0,0,0,0,0,0,0,0"/>
                </v:shape>
                <v:shape id="Freeform 226" o:spid="_x0000_s1239" style="position:absolute;left:1405;top:564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4X5cMA&#10;AADcAAAADwAAAGRycy9kb3ducmV2LnhtbESPQYvCMBSE7wv+h/CEva1pe1ikGkXEouxNuxdvj+bZ&#10;ljYvpUlr9ddvBGGPw8x8w6y3k2nFSL2rLSuIFxEI4sLqmksFv3n2tQThPLLG1jIpeJCD7Wb2scZU&#10;2zufabz4UgQIuxQVVN53qZSuqMigW9iOOHg32xv0Qfal1D3eA9y0Momib2mw5rBQYUf7iormMhgF&#10;p5/8uddxlB2yKzYDHq+UN51Sn/NptwLhafL/4Xf7pBUkcQKv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4X5cMAAADcAAAADwAAAAAAAAAAAAAAAACYAgAAZHJzL2Rv&#10;d25yZXYueG1sUEsFBgAAAAAEAAQA9QAAAIgDAAAAAA==&#10;" path="m9,4l9,2,8,1,6,,5,,3,,1,1r,1l,4,1,5r,2l3,8r2,l6,8,8,7,9,5,9,4xe" fillcolor="#662b25" stroked="f">
                  <v:path arrowok="t" o:connecttype="custom" o:connectlocs="9,4;9,2;8,1;6,0;5,0;3,0;1,1;1,2;0,4;1,5;1,7;3,8;5,8;6,8;8,7;9,5;9,4" o:connectangles="0,0,0,0,0,0,0,0,0,0,0,0,0,0,0,0,0"/>
                </v:shape>
                <v:shape id="Freeform 227" o:spid="_x0000_s1240" style="position:absolute;left:1421;top:56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vJsMA&#10;AADcAAAADwAAAGRycy9kb3ducmV2LnhtbESP0YrCMBRE3wX/IVzBl7CmVhDpGkWE4sK+uOoHXJq7&#10;TdnmpjSxdv/eLAj7OMzMGWa7H10rBupD41nDcpGBIK68abjWcLuWbxsQISIbbD2Thl8KsN9NJ1ss&#10;jH/wFw2XWIsE4VCgBhtjVygVKksOw8J3xMn79r3DmGRfK9PjI8Fdq/IsWyuHDacFix0dLVU/l7vT&#10;MJylM7I8y7xsPu3o73yS8qT1fDYe3kFEGuN/+NX+MBry5Qr+zqQjoH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mvJsMAAADcAAAADwAAAAAAAAAAAAAAAACYAgAAZHJzL2Rv&#10;d25yZXYueG1sUEsFBgAAAAAEAAQA9QAAAIgDAAAAAA==&#10;" path="m10,5l9,3,8,2,7,1,5,,4,1,1,2,,3,,5,,6,1,8r3,2l5,10r2,l8,8,9,6,10,5xe" fillcolor="#662b25" stroked="f">
                  <v:path arrowok="t" o:connecttype="custom" o:connectlocs="10,5;9,3;8,2;7,1;5,0;4,1;1,2;0,3;0,5;0,6;1,8;4,10;5,10;7,10;8,8;9,6;10,5" o:connectangles="0,0,0,0,0,0,0,0,0,0,0,0,0,0,0,0,0"/>
                </v:shape>
                <v:shape id="Freeform 228" o:spid="_x0000_s1241" style="position:absolute;left:1436;top:57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FucMA&#10;AADcAAAADwAAAGRycy9kb3ducmV2LnhtbESPT4vCMBTE78J+h/AWvGmqiC7VKIuwS/HkPxaPj+bZ&#10;1G1eShO1+umNIHgcZuY3zGzR2kpcqPGlYwWDfgKCOHe65ELBfvfT+wLhA7LGyjEpuJGHxfyjM8NU&#10;uytv6LINhYgQ9ikqMCHUqZQ+N2TR911NHL2jayyGKJtC6gavEW4rOUySsbRYclwwWNPSUP6/PVsF&#10;d8pond3plw/taZL8nZejlbkp1f1sv6cgArXhHX61M61gOBj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+FucMAAADcAAAADwAAAAAAAAAAAAAAAACYAgAAZHJzL2Rv&#10;d25yZXYueG1sUEsFBgAAAAAEAAQA9QAAAIgDAAAAAA==&#10;" path="m10,5r,-3l9,1,6,,5,,3,,1,1r,1l,5,1,6r,2l3,9r2,l6,9,9,8,10,6r,-1xe" fillcolor="#662b25" stroked="f">
                  <v:path arrowok="t" o:connecttype="custom" o:connectlocs="10,5;10,2;9,1;6,0;5,0;3,0;1,1;1,2;0,5;1,6;1,8;3,9;5,9;6,9;9,8;10,6;10,5" o:connectangles="0,0,0,0,0,0,0,0,0,0,0,0,0,0,0,0,0"/>
                </v:shape>
                <v:shape id="Freeform 229" o:spid="_x0000_s1242" style="position:absolute;left:1451;top:57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+s70A&#10;AADcAAAADwAAAGRycy9kb3ducmV2LnhtbESPzQrCMBCE74LvEFbwpmkFRaqpiCJ49e++NGtbbTa1&#10;SbW+vREEj8PMfMMsV52pxJMaV1pWEI8jEMSZ1SXnCs6n3WgOwnlkjZVlUvAmB6u031tiou2LD/Q8&#10;+lwECLsEFRTe14mULivIoBvbmjh4V9sY9EE2udQNvgLcVHISRTNpsOSwUGBNm4Ky+7E1Ch46rzeX&#10;aWxbe9+9S3nbOk9bpYaDbr0A4anz//CvvdcKJvEUvmfCEZD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sN+s70AAADcAAAADwAAAAAAAAAAAAAAAACYAgAAZHJzL2Rvd25yZXYu&#10;eG1sUEsFBgAAAAAEAAQA9QAAAIIDAAAAAA==&#10;" path="m8,5l8,4,7,2,6,,4,,2,,1,2,,4,,5,,7,1,8,2,9r2,l6,9,7,8,8,7,8,5xe" fillcolor="#662b25" stroked="f">
                  <v:path arrowok="t" o:connecttype="custom" o:connectlocs="8,5;8,4;7,2;6,0;4,0;2,0;1,2;0,4;0,5;0,7;1,8;2,9;4,9;6,9;7,8;8,7;8,5" o:connectangles="0,0,0,0,0,0,0,0,0,0,0,0,0,0,0,0,0"/>
                </v:shape>
                <v:shape id="Freeform 230" o:spid="_x0000_s1243" style="position:absolute;left:1463;top:579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298UA&#10;AADcAAAADwAAAGRycy9kb3ducmV2LnhtbESPQWvCQBSE70L/w/IKvZmNFoKkrqItloIXTXvJ7ZF9&#10;3QSzb9PsmqT/3hUKPQ4z8w2z3k62FQP1vnGsYJGkIIgrpxs2Cr4+D/MVCB+QNbaOScEvedhuHmZr&#10;zLUb+UxDEYyIEPY5KqhD6HIpfVWTRZ+4jjh63663GKLsjdQ9jhFuW7lM00xabDgu1NjRa03Vpbha&#10;BQd3ejbvtjnST3ks38xpP5jrXqmnx2n3AiLQFP7Df+0PrWC5yOB+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3b3xQAAANwAAAAPAAAAAAAAAAAAAAAAAJgCAABkcnMv&#10;ZG93bnJldi54bWxQSwUGAAAAAAQABAD1AAAAigMAAAAA&#10;" path="m10,4l9,2,9,1,7,,5,,4,,2,1,,2,,4,,5,2,7,4,8r1,l7,8,9,7,9,5,10,4xe" fillcolor="#662b25" stroked="f">
                  <v:path arrowok="t" o:connecttype="custom" o:connectlocs="10,4;9,2;9,1;7,0;5,0;4,0;2,1;0,2;0,4;0,5;2,7;4,8;5,8;7,8;9,7;9,5;10,4" o:connectangles="0,0,0,0,0,0,0,0,0,0,0,0,0,0,0,0,0"/>
                </v:shape>
                <v:shape id="Freeform 231" o:spid="_x0000_s1244" style="position:absolute;left:1477;top:58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4/8MA&#10;AADcAAAADwAAAGRycy9kb3ducmV2LnhtbESPT2sCMRTE7wW/Q3gFbzXrYlVWo0ihKPTk/+tz80yW&#10;bl6WTdTtt28KBY/DzPyGmS87V4s7taHyrGA4yEAQl15XbBQc9p9vUxAhImusPZOCHwqwXPRe5lho&#10;/+At3XfRiAThUKACG2NTSBlKSw7DwDfEybv61mFMsjVSt/hIcFfLPMvG0mHFacFiQx+Wyu/dzSnA&#10;43q8vvizt/ttNOYr5O+j40mp/mu3moGI1MVn+L+90Qry4QT+zq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e4/8MAAADcAAAADwAAAAAAAAAAAAAAAACYAgAAZHJzL2Rv&#10;d25yZXYueG1sUEsFBgAAAAAEAAQA9QAAAIgDAAAAAA==&#10;" path="m9,4l9,3,8,1,6,,4,,2,,1,1,,3,,4,,6,1,7,2,8,4,9,6,8,8,7,9,6,9,4xe" fillcolor="#662b25" stroked="f">
                  <v:path arrowok="t" o:connecttype="custom" o:connectlocs="9,4;9,3;8,1;6,0;4,0;2,0;1,1;0,3;0,4;0,6;1,7;2,8;4,9;6,8;8,7;9,6;9,4" o:connectangles="0,0,0,0,0,0,0,0,0,0,0,0,0,0,0,0,0"/>
                </v:shape>
                <v:shape id="Freeform 232" o:spid="_x0000_s1245" style="position:absolute;left:1492;top:58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sjcEA&#10;AADcAAAADwAAAGRycy9kb3ducmV2LnhtbERPyWrDMBC9F/oPYgq9NXJME4oTJZRCcaEnZ2muE2si&#10;mVojY6m2+/fRIZDj4+3r7eRaMVAfGs8K5rMMBHHtdcNGwWH/+fIGIkRkja1nUvBPAbabx4c1FtqP&#10;XNGwi0akEA4FKrAxdoWUobbkMMx8R5y4i+8dxgR7I3WPYwp3rcyzbCkdNpwaLHb0Yan+3f05BXgs&#10;l+XZn7zdV9GY75AvXo8/Sj0/Te8rEJGmeBff3F9aQT5Pa9OZdAT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YLI3BAAAA3AAAAA8AAAAAAAAAAAAAAAAAmAIAAGRycy9kb3du&#10;cmV2LnhtbFBLBQYAAAAABAAEAPUAAACGAwAAAAA=&#10;" path="m9,4l9,3,8,1,6,,5,,3,,2,1,1,3,,4,1,6,2,8,3,9r2,l6,9,8,8,9,6,9,4xe" fillcolor="#662b25" stroked="f">
                  <v:path arrowok="t" o:connecttype="custom" o:connectlocs="9,4;9,3;8,1;6,0;5,0;3,0;2,1;1,3;0,4;1,6;2,8;3,9;5,9;6,9;8,8;9,6;9,4" o:connectangles="0,0,0,0,0,0,0,0,0,0,0,0,0,0,0,0,0"/>
                </v:shape>
                <v:shape id="Freeform 233" o:spid="_x0000_s1246" style="position:absolute;left:1508;top:59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0tr4A&#10;AADcAAAADwAAAGRycy9kb3ducmV2LnhtbESPzQrCMBCE74LvEFbwZtMKilajiCJ49e++NGtbbTa1&#10;iVrf3giCx2FmvmHmy9ZU4kmNKy0rSKIYBHFmdcm5gtNxO5iAcB5ZY2WZFLzJwXLR7cwx1fbFe3oe&#10;fC4ChF2KCgrv61RKlxVk0EW2Jg7exTYGfZBNLnWDrwA3lRzG8VgaLDksFFjTuqDsdngYBXed1+vz&#10;KLEPe9u+S3ndOE8bpfq9djUD4an1//CvvdMKhskUvmfCE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OdLa+AAAA3AAAAA8AAAAAAAAAAAAAAAAAmAIAAGRycy9kb3ducmV2&#10;LnhtbFBLBQYAAAAABAAEAPUAAACDAwAAAAA=&#10;" path="m8,5l8,3,7,2,6,,4,,2,,1,2,,3,,5,,7,1,8,2,9r2,l6,9,7,8,8,7,8,5xe" fillcolor="#662b25" stroked="f">
                  <v:path arrowok="t" o:connecttype="custom" o:connectlocs="8,5;8,3;7,2;6,0;4,0;2,0;1,2;0,3;0,5;0,7;1,8;2,9;4,9;6,9;7,8;8,7;8,5" o:connectangles="0,0,0,0,0,0,0,0,0,0,0,0,0,0,0,0,0"/>
                </v:shape>
                <v:shape id="Freeform 234" o:spid="_x0000_s1247" style="position:absolute;left:1520;top:60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qNsEA&#10;AADcAAAADwAAAGRycy9kb3ducmV2LnhtbERPz2vCMBS+D/Y/hDfYbaYrs0g1yhgMBU9tdbs+m7ek&#10;rHkpTdT635vDYMeP7/dqM7leXGgMnWcFr7MMBHHrdcdGwaH5fFmACBFZY++ZFNwowGb9+LDCUvsr&#10;V3SpoxEphEOJCmyMQyllaC05DDM/ECfux48OY4KjkXrEawp3vcyzrJAOO04NFgf6sNT+1menAI/b&#10;Ynvy3942VTRmH/L52/FLqeen6X0JItIU/8V/7p1WkO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C6jbBAAAA3AAAAA8AAAAAAAAAAAAAAAAAmAIAAGRycy9kb3du&#10;cmV2LnhtbFBLBQYAAAAABAAEAPUAAACGAwAAAAA=&#10;" path="m9,5l9,3,8,2,7,1,5,,2,1,1,2,,3,,5,,6,1,8r1,l5,9,7,8r1,l9,6,9,5xe" fillcolor="#662b25" stroked="f">
                  <v:path arrowok="t" o:connecttype="custom" o:connectlocs="9,5;9,3;8,2;7,1;5,0;2,1;1,2;0,3;0,5;0,6;1,8;2,8;5,9;7,8;8,8;9,6;9,5" o:connectangles="0,0,0,0,0,0,0,0,0,0,0,0,0,0,0,0,0"/>
                </v:shape>
                <v:shape id="Freeform 235" o:spid="_x0000_s1248" style="position:absolute;left:1532;top:606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RZ8QA&#10;AADcAAAADwAAAGRycy9kb3ducmV2LnhtbESPQYvCMBSE78L+h/AWvIimVpClGmVXWBEEQVc9P5pn&#10;W7Z5KU1sq7/eCILHYWa+YebLzpSiodoVlhWMRxEI4tTqgjMFx7/f4RcI55E1lpZJwY0cLBcfvTkm&#10;2ra8p+bgMxEg7BJUkHtfJVK6NCeDbmQr4uBdbG3QB1lnUtfYBrgpZRxFU2mw4LCQY0WrnNL/w9Uo&#10;+DnzqrXa7JpqextMNnY9vZ/WSvU/u+8ZCE+df4df7Y1WEMd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dUWfEAAAA3AAAAA8AAAAAAAAAAAAAAAAAmAIAAGRycy9k&#10;b3ducmV2LnhtbFBLBQYAAAAABAAEAPUAAACJAwAAAAA=&#10;" path="m9,5l9,3,8,2,6,1,5,,3,1,2,2,1,3,,5,1,6,2,8r1,2l5,10r1,l8,8,9,6,9,5xe" fillcolor="#662b25" stroked="f">
                  <v:path arrowok="t" o:connecttype="custom" o:connectlocs="9,5;9,3;8,2;6,1;5,0;3,1;2,2;1,3;0,5;1,6;2,8;3,10;5,10;6,10;8,8;9,6;9,5" o:connectangles="0,0,0,0,0,0,0,0,0,0,0,0,0,0,0,0,0"/>
                </v:shape>
                <v:shape id="Freeform 236" o:spid="_x0000_s1249" style="position:absolute;left:1545;top:61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R2sMA&#10;AADcAAAADwAAAGRycy9kb3ducmV2LnhtbESPT2sCMRTE74LfIbxCb5ptsCJboxShKPTk315fN6/J&#10;0s3Lskl1/famIHgcZuY3zHzZ+0acqYt1YA0v4wIEcRVMzVbDYf8xmoGICdlgE5g0XCnCcjEczLE0&#10;4cJbOu+SFRnCsUQNLqW2lDJWjjzGcWiJs/cTOo8py85K0+Elw30jVVFMpcea84LDllaOqt/dn9eA&#10;x/V0/R2+gttvk7WfUb1Ojietn5/69zcQifr0CN/bG6NBKQX/Z/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zR2sMAAADcAAAADwAAAAAAAAAAAAAAAACYAgAAZHJzL2Rv&#10;d25yZXYueG1sUEsFBgAAAAAEAAQA9QAAAIgDAAAAAA==&#10;" path="m9,5l8,2,7,1,6,,4,,3,,1,1,,2,,5,,6,1,8,3,9r1,l6,9,7,8,8,6,9,5xe" fillcolor="#662b25" stroked="f">
                  <v:path arrowok="t" o:connecttype="custom" o:connectlocs="9,5;8,2;7,1;6,0;4,0;3,0;1,1;0,2;0,5;0,6;1,8;3,9;4,9;6,9;7,8;8,6;9,5" o:connectangles="0,0,0,0,0,0,0,0,0,0,0,0,0,0,0,0,0"/>
                </v:shape>
                <v:shape id="Freeform 237" o:spid="_x0000_s1250" style="position:absolute;left:1557;top:61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4w8EA&#10;AADcAAAADwAAAGRycy9kb3ducmV2LnhtbESPQYvCMBSE74L/ITxhb5paQaRrFBGL4k27F2+P5tmW&#10;Ni+liVr31xtB8DjMzDfMct2bRtypc5VlBdNJBII4t7riQsFflo4XIJxH1thYJgVPcrBeDQdLTLR9&#10;8InuZ1+IAGGXoILS+zaR0uUlGXQT2xIH72o7gz7IrpC6w0eAm0bGUTSXBisOCyW2tC0pr883o+Bw&#10;zP63ehqlu/SC9Q33F8rqVqmfUb/5BeGp99/wp33QCuJ4B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+eMPBAAAA3AAAAA8AAAAAAAAAAAAAAAAAmAIAAGRycy9kb3du&#10;cmV2LnhtbFBLBQYAAAAABAAEAPUAAACGAwAAAAA=&#10;" path="m9,4l9,2,7,1,6,,4,,2,,1,1,,2,,4,,5,1,7,2,8r2,l6,8,7,7,9,5,9,4xe" fillcolor="#662b25" stroked="f">
                  <v:path arrowok="t" o:connecttype="custom" o:connectlocs="9,4;9,2;7,1;6,0;4,0;2,0;1,1;0,2;0,4;0,5;1,7;2,8;4,8;6,8;7,7;9,5;9,4" o:connectangles="0,0,0,0,0,0,0,0,0,0,0,0,0,0,0,0,0"/>
                </v:shape>
                <v:shape id="Freeform 238" o:spid="_x0000_s1251" style="position:absolute;left:1570;top:624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gt8EA&#10;AADcAAAADwAAAGRycy9kb3ducmV2LnhtbESPQYvCMBSE74L/ITxhb5paRKRrFBGL4k27F2+P5tmW&#10;Ni+liVr31xtB8DjMzDfMct2bRtypc5VlBdNJBII4t7riQsFflo4XIJxH1thYJgVPcrBeDQdLTLR9&#10;8InuZ1+IAGGXoILS+zaR0uUlGXQT2xIH72o7gz7IrpC6w0eAm0bGUTSXBisOCyW2tC0pr883o+Bw&#10;zP63ehqlu/SC9Q33F8rqVqmfUb/5BeGp99/wp33QCuJ4B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X4LfBAAAA3AAAAA8AAAAAAAAAAAAAAAAAmAIAAGRycy9kb3du&#10;cmV2LnhtbFBLBQYAAAAABAAEAPUAAACGAwAAAAA=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239" o:spid="_x0000_s1252" style="position:absolute;left:1582;top:63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YdMMA&#10;AADcAAAADwAAAGRycy9kb3ducmV2LnhtbESPzWrDMBCE74W+g9hCL6KRY2gprhUTAiaFXvL3AIu1&#10;tUyslbFkx337qlDIcZiZb5iyWlwvZhpD51nDepWBIG686bjVcDnXL+8gQkQ22HsmDT8UoNo8PpRY&#10;GH/jI82n2IoE4VCgBhvjUCgVGksOw8oPxMn79qPDmOTYKjPiLcFdr/Ise1MOO04LFgfaWWqup8lp&#10;mA/SGVkfZF53X3bxE++l3Gv9/LRsP0BEWuI9/N/+NBry/BX+zqQjoD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BYdMMAAADcAAAADwAAAAAAAAAAAAAAAACYAgAAZHJzL2Rv&#10;d25yZXYueG1sUEsFBgAAAAAEAAQA9QAAAIgDAAAAAA==&#10;" path="m,5l1,7,2,8,4,9r2,1l8,9,9,8,10,7r,-2l10,3,9,1,8,,6,,4,,2,1,1,3,,5xe" fillcolor="#662b25" stroked="f">
                  <v:path arrowok="t" o:connecttype="custom" o:connectlocs="0,5;1,7;2,8;4,9;6,10;8,9;9,8;10,7;10,5;10,3;9,1;8,0;6,0;4,0;2,1;1,3;0,5" o:connectangles="0,0,0,0,0,0,0,0,0,0,0,0,0,0,0,0,0"/>
                </v:shape>
                <v:shape id="Freeform 240" o:spid="_x0000_s1253" style="position:absolute;left:1596;top:641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8SsUA&#10;AADcAAAADwAAAGRycy9kb3ducmV2LnhtbESPQWvCQBSE7wX/w/IEb3VjhFBSVzGWlEIuVnvx9si+&#10;bkKzb2N2jem/7xYKPQ4z8w2z2U22EyMNvnWsYLVMQBDXTrdsFHycy8cnED4ga+wck4Jv8rDbzh42&#10;mGt353caT8GICGGfo4ImhD6X0tcNWfRL1xNH79MNFkOUg5F6wHuE206mSZJJiy3HhQZ7OjRUf51u&#10;VkHpjmvzatuKrpfq8mKOxWhuhVKL+bR/BhFoCv/hv/abVpCmG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7xKxQAAANwAAAAPAAAAAAAAAAAAAAAAAJgCAABkcnMv&#10;ZG93bnJldi54bWxQSwUGAAAAAAQABAD1AAAAigMAAAAA&#10;" path="m,4l1,6r,1l3,8r2,l6,8,8,7,10,6r,-2l10,2,8,1,6,,5,,3,,1,1r,1l,4xe" fillcolor="#662b25" stroked="f">
                  <v:path arrowok="t" o:connecttype="custom" o:connectlocs="0,4;1,6;1,7;3,8;5,8;6,8;8,7;10,6;10,4;10,2;8,1;6,0;5,0;3,0;1,1;1,2;0,4" o:connectangles="0,0,0,0,0,0,0,0,0,0,0,0,0,0,0,0,0"/>
                </v:shape>
                <v:shape id="Freeform 241" o:spid="_x0000_s1254" style="position:absolute;left:1610;top:649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siMYA&#10;AADcAAAADwAAAGRycy9kb3ducmV2LnhtbESPQWvCQBSE7wX/w/KEXopumoKW1E1QoSIIBWPt+ZF9&#10;JsHs25DdJrG/3i0Uehxm5htmlY2mET11rras4HkegSAurK65VPB5ep+9gnAeWWNjmRTcyEGWTh5W&#10;mGg78JH63JciQNglqKDyvk2kdEVFBt3ctsTBu9jOoA+yK6XucAhw08g4ihbSYM1hocKWthUV1/zb&#10;KNh88Xaw2nz07eH29LK3u8XPeafU43Rcv4HwNPr/8F97rxXE8RJ+z4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hsiMYAAADcAAAADwAAAAAAAAAAAAAAAACYAgAAZHJz&#10;L2Rvd25yZXYueG1sUEsFBgAAAAAEAAQA9QAAAIsDAAAAAA==&#10;" path="m,5l,6,1,9r2,1l4,10r2,l7,9,8,6,9,5,8,3,7,2,6,1,4,,3,1,1,2,,3,,5xe" fillcolor="#662b25" stroked="f">
                  <v:path arrowok="t" o:connecttype="custom" o:connectlocs="0,5;0,6;1,9;3,10;4,10;6,10;7,9;8,6;9,5;8,3;7,2;6,1;4,0;3,1;1,2;0,3;0,5" o:connectangles="0,0,0,0,0,0,0,0,0,0,0,0,0,0,0,0,0"/>
                </v:shape>
                <v:shape id="Freeform 242" o:spid="_x0000_s1255" style="position:absolute;left:1623;top:65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mMMEA&#10;AADcAAAADwAAAGRycy9kb3ducmV2LnhtbERPz2vCMBS+D/Y/hDfYbaYrs0g1yhgMBU9tdbs+m7ek&#10;rHkpTdT635vDYMeP7/dqM7leXGgMnWcFr7MMBHHrdcdGwaH5fFmACBFZY++ZFNwowGb9+LDCUvsr&#10;V3SpoxEphEOJCmyMQyllaC05DDM/ECfux48OY4KjkXrEawp3vcyzrJAOO04NFgf6sNT+1menAI/b&#10;Ynvy3942VTRmH/L52/FLqeen6X0JItIU/8V/7p1WkOd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05jDBAAAA3AAAAA8AAAAAAAAAAAAAAAAAmAIAAGRycy9kb3du&#10;cmV2LnhtbFBLBQYAAAAABAAEAPUAAACGAwAAAAA=&#10;" path="m,4l,6,1,7,3,8,5,9,7,8,8,7,9,6,9,4,9,3,8,1,7,,5,,3,,1,1,,3,,4xe" fillcolor="#662b25" stroked="f">
                  <v:path arrowok="t" o:connecttype="custom" o:connectlocs="0,4;0,6;1,7;3,8;5,9;7,8;8,7;9,6;9,4;9,3;8,1;7,0;5,0;3,0;1,1;0,3;0,4" o:connectangles="0,0,0,0,0,0,0,0,0,0,0,0,0,0,0,0,0"/>
                </v:shape>
                <v:shape id="Freeform 243" o:spid="_x0000_s1256" style="position:absolute;left:1633;top:66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Dq8QA&#10;AADcAAAADwAAAGRycy9kb3ducmV2LnhtbESPQWsCMRSE70L/Q3hCb5p1qVJX41IKxUJPq7Ven5tn&#10;srh5WTapbv+9KRR6HGbmG2ZdDq4VV+pD41nBbJqBIK69btgo+Ny/TZ5BhIissfVMCn4oQLl5GK2x&#10;0P7GFV130YgE4VCgAhtjV0gZaksOw9R3xMk7+95hTLI3Uvd4S3DXyjzLFtJhw2nBYkevlurL7tsp&#10;wMN2sT35o7f7KhrzEfL50+FLqcfx8LICEWmI/+G/9rtWkOdL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Q6vEAAAA3AAAAA8AAAAAAAAAAAAAAAAAmAIAAGRycy9k&#10;b3ducmV2LnhtbFBLBQYAAAAABAAEAPUAAACJAwAAAAA=&#10;" path="m,4l1,6,2,7,3,9r2,l6,9,8,7,9,6,9,4,9,2,8,1,6,,5,,3,,2,1,1,2,,4xe" fillcolor="#662b25" stroked="f">
                  <v:path arrowok="t" o:connecttype="custom" o:connectlocs="0,4;1,6;2,7;3,9;5,9;6,9;8,7;9,6;9,4;9,2;8,1;6,0;5,0;3,0;2,1;1,2;0,4" o:connectangles="0,0,0,0,0,0,0,0,0,0,0,0,0,0,0,0,0"/>
                </v:shape>
                <v:shape id="Freeform 244" o:spid="_x0000_s1257" style="position:absolute;left:1643;top:67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XeMIA&#10;AADcAAAADwAAAGRycy9kb3ducmV2LnhtbERPz2vCMBS+D/wfwhN2W1MVZFSjqKND8OK6Xbw9mmda&#10;bF66Jq31vzeHwY4f3+/1drSNGKjztWMFsyQFQVw6XbNR8POdv72D8AFZY+OYFDzIw3YzeVljpt2d&#10;v2goghExhH2GCqoQ2kxKX1Zk0SeuJY7c1XUWQ4SdkbrDewy3jZyn6VJarDk2VNjSoaLyVvRWQe7O&#10;C/Np6xP9Xk6XD3PeD6bfK/U6HXcrEIHG8C/+cx+1gvkizo9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xd4wgAAANwAAAAPAAAAAAAAAAAAAAAAAJgCAABkcnMvZG93&#10;bnJldi54bWxQSwUGAAAAAAQABAD1AAAAhwMAAAAA&#10;" path="m10,4r,-2l9,1,7,,6,,4,,1,1r,1l,4,1,5r,2l4,8r2,l7,8,9,7,10,5r,-1xe" fillcolor="#662b25" stroked="f">
                  <v:path arrowok="t" o:connecttype="custom" o:connectlocs="10,4;10,2;9,1;7,0;6,0;4,0;1,1;1,2;0,4;1,5;1,7;4,8;6,8;7,8;9,7;10,5;10,4" o:connectangles="0,0,0,0,0,0,0,0,0,0,0,0,0,0,0,0,0"/>
                </v:shape>
                <v:shape id="Freeform 245" o:spid="_x0000_s1258" style="position:absolute;left:1656;top:68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9bsAA&#10;AADcAAAADwAAAGRycy9kb3ducmV2LnhtbESPzYoCMRCE74LvEFrwphkVFpk1yqIseBJ23AdoJz0/&#10;mHTCJKvx7c2C4LGoqq+ozS5ZI240hN6xgsW8AEFcO91zq+D3/D1bgwgRWaNxTAoeFGC3HY82WGp3&#10;5x+6VbEVGcKhRAVdjL6UMtQdWQxz54mz17jBYsxyaKUe8J7h1shlUXxIiz3nhQ497Tuqr9WfVRBP&#10;KTXOmLT2pjlfpK+uh0uv1HSSvj5BRErxHX61j1rBcrWA/zP5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t9bsAAAADcAAAADwAAAAAAAAAAAAAAAACYAgAAZHJzL2Rvd25y&#10;ZXYueG1sUEsFBgAAAAAEAAQA9QAAAIUDAAAAAA==&#10;" path="m4,8r2,l7,7,8,5,8,4,8,2,7,1,6,,4,,2,,1,1,,2,,4,,5,1,7,2,8r2,xe" fillcolor="#662b25" stroked="f">
                  <v:path arrowok="t" o:connecttype="custom" o:connectlocs="4,8;6,8;7,7;8,5;8,4;8,2;7,1;6,0;4,0;2,0;1,1;0,2;0,4;0,5;1,7;2,8;4,8" o:connectangles="0,0,0,0,0,0,0,0,0,0,0,0,0,0,0,0,0"/>
                </v:shape>
                <v:shape id="Freeform 246" o:spid="_x0000_s1259" style="position:absolute;left:1668;top:69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GcEA&#10;AADcAAAADwAAAGRycy9kb3ducmV2LnhtbESP3WoCMRSE7wu+QzgF72q2K4isRimVgleCqw9w3Jz9&#10;weQkbFKNb2+EQi+HmfmGWW+TNeJGYxgcK/icFSCIG6cH7hScTz8fSxAhIms0jknBgwJsN5O3NVba&#10;3flItzp2IkM4VKigj9FXUoamJ4th5jxx9lo3WoxZjp3UI94z3BpZFsVCWhw4L/To6bun5lr/WgXx&#10;kFLrjElLb9rTRfr6ursMSk3f09cKRKQU/8N/7b1WUM5LeJ3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54xnBAAAA3AAAAA8AAAAAAAAAAAAAAAAAmAIAAGRycy9kb3du&#10;cmV2LnhtbFBLBQYAAAAABAAEAPUAAACGAwAAAAA=&#10;" path="m8,4l8,2,7,1,6,,4,,2,,1,1,,2,,4,,5,1,7,2,8r2,l6,8,7,7,8,5,8,4xe" fillcolor="#662b25" stroked="f">
                  <v:path arrowok="t" o:connecttype="custom" o:connectlocs="8,4;8,2;7,1;6,0;4,0;2,0;1,1;0,2;0,4;0,5;1,7;2,8;4,8;6,8;7,7;8,5;8,4" o:connectangles="0,0,0,0,0,0,0,0,0,0,0,0,0,0,0,0,0"/>
                </v:shape>
                <v:shape id="Freeform 247" o:spid="_x0000_s1260" style="position:absolute;left:1679;top:709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BrcQA&#10;AADcAAAADwAAAGRycy9kb3ducmV2LnhtbESPQWvCQBSE74L/YXmCN91Ui5XoJhShEnpqbRGPj+wz&#10;G5t9G7KrRn99tyD0OMzMN8w6720jLtT52rGCp2kCgrh0uuZKwffX22QJwgdkjY1jUnAjD3k2HKwx&#10;1e7Kn3TZhUpECPsUFZgQ2lRKXxqy6KeuJY7e0XUWQ5RdJXWH1wi3jZwlyUJarDkuGGxpY6j82Z2t&#10;gjsV9FHcacuH/vSS7M+b53dzU2o86l9XIAL14T/8aBdawWw+h7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zQa3EAAAA3AAAAA8AAAAAAAAAAAAAAAAAmAIAAGRycy9k&#10;b3ducmV2LnhtbFBLBQYAAAAABAAEAPUAAACJAwAAAAA=&#10;" path="m4,9r2,l8,8,9,5,10,4,9,2,8,1,6,,4,,3,,1,1,,2,,4,,5,1,8,3,9r1,xe" fillcolor="#662b25" stroked="f">
                  <v:path arrowok="t" o:connecttype="custom" o:connectlocs="4,9;6,9;8,8;9,5;10,4;9,2;8,1;6,0;4,0;3,0;1,1;0,2;0,4;0,5;1,8;3,9;4,9" o:connectangles="0,0,0,0,0,0,0,0,0,0,0,0,0,0,0,0,0"/>
                </v:shape>
                <v:shape id="Freeform 248" o:spid="_x0000_s1261" style="position:absolute;left:1690;top:72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2asQA&#10;AADcAAAADwAAAGRycy9kb3ducmV2LnhtbESPQWuDQBSE74X+h+UVemtW0xKKdZUQKg25NeaS28N9&#10;UdF9K+5qbH99tlDIcZiZb5g0X0wvZhpda1lBvIpAEFdWt1wrOJXFyzsI55E19pZJwQ85yLPHhxQT&#10;ba/8TfPR1yJA2CWooPF+SKR0VUMG3coOxMG72NGgD3KspR7xGuCml+so2kiDLYeFBgfaNVR1x8ko&#10;2B/K352Oo+KzOGM34deZym5Q6vlp2X6A8LT4e/i/vdcK1q9v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dmrEAAAA3AAAAA8AAAAAAAAAAAAAAAAAmAIAAGRycy9k&#10;b3ducmV2LnhtbFBLBQYAAAAABAAEAPUAAACJAwAAAAA=&#10;" path="m9,4l8,2,8,1,6,,4,,3,,1,1,,2,,4,,5,1,7,3,8r1,l6,8,8,7,8,5,9,4xe" fillcolor="#662b25" stroked="f">
                  <v:path arrowok="t" o:connecttype="custom" o:connectlocs="9,4;8,2;8,1;6,0;4,0;3,0;1,1;0,2;0,4;0,5;1,7;3,8;4,8;6,8;8,7;8,5;9,4" o:connectangles="0,0,0,0,0,0,0,0,0,0,0,0,0,0,0,0,0"/>
                </v:shape>
                <v:shape id="Freeform 249" o:spid="_x0000_s1262" style="position:absolute;left:1701;top:73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OqcMA&#10;AADcAAAADwAAAGRycy9kb3ducmV2LnhtbESPzWrDMBCE74W8g9hAL6KR69JQ3CghFEwCueTvARZr&#10;a5lYK2Mpjvv2UaCQ4zAz3zCL1ehaMVAfGs8a3mcZCOLKm4ZrDedT+fYFIkRkg61n0vBHAVbLycsC&#10;C+NvfKDhGGuRIBwK1GBj7AqlQmXJYZj5jjh5v753GJPsa2V6vCW4a1WeZXPlsOG0YLGjH0vV5Xh1&#10;Goa9dEaWe5mXzc6O/sobKTdav07H9TeISGN8hv/bW6Mh//iEx5l0BN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OqcMAAADcAAAADwAAAAAAAAAAAAAAAACYAgAAZHJzL2Rv&#10;d25yZXYueG1sUEsFBgAAAAAEAAQA9QAAAIgDAAAAAA==&#10;" path="m10,4r,-1l9,1,7,1,6,,3,1,1,1r,2l,4,1,7r,1l3,9r3,1l7,9,9,8,10,7r,-3xe" fillcolor="#662b25" stroked="f">
                  <v:path arrowok="t" o:connecttype="custom" o:connectlocs="10,4;10,3;9,1;7,1;6,0;3,1;1,1;1,3;0,4;1,7;1,8;3,9;6,10;7,9;9,8;10,7;10,4" o:connectangles="0,0,0,0,0,0,0,0,0,0,0,0,0,0,0,0,0"/>
                </v:shape>
                <v:shape id="Freeform 250" o:spid="_x0000_s1263" style="position:absolute;left:1712;top:74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BBMMA&#10;AADcAAAADwAAAGRycy9kb3ducmV2LnhtbESPQWsCMRSE74L/ITyhN826rUvZGqUURKEntdbrc/Oa&#10;LG5elk3U9d83BaHHYWa+YebL3jXiSl2oPSuYTjIQxJXXNRsFX/vV+BVEiMgaG8+k4E4BlovhYI6l&#10;9jfe0nUXjUgQDiUqsDG2pZShsuQwTHxLnLwf3zmMSXZG6g5vCe4amWdZIR3WnBYstvRhqTrvLk4B&#10;HtbF+uSP3u630ZjPkM9eDt9KPY369zcQkfr4H360N1pB/lzA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5BBMMAAADcAAAADwAAAAAAAAAAAAAAAACYAgAAZHJzL2Rv&#10;d25yZXYueG1sUEsFBgAAAAAEAAQA9QAAAIgDAAAAAA==&#10;" path="m9,5l8,3,8,2,6,1,4,,3,1,1,2,,3,,5,,6,1,8r2,l4,9,6,8r2,l8,6,9,5xe" fillcolor="#662b25" stroked="f">
                  <v:path arrowok="t" o:connecttype="custom" o:connectlocs="9,5;8,3;8,2;6,1;4,0;3,1;1,2;0,3;0,5;0,6;1,8;3,8;4,9;6,8;8,8;8,6;9,5" o:connectangles="0,0,0,0,0,0,0,0,0,0,0,0,0,0,0,0,0"/>
                </v:shape>
                <v:shape id="Freeform 251" o:spid="_x0000_s1264" style="position:absolute;left:1722;top:75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PDMUA&#10;AADcAAAADwAAAGRycy9kb3ducmV2LnhtbESPQWvCQBSE7wX/w/IEb3VjhLZEV2laIoIXa3vx9sg+&#10;N6HZtzG7JvHfdwuFHoeZ+YZZb0fbiJ46XztWsJgnIIhLp2s2Cr4+i8cXED4ga2wck4I7edhuJg9r&#10;zLQb+IP6UzAiQthnqKAKoc2k9GVFFv3ctcTRu7jOYoiyM1J3OES4bWSaJE/SYs1xocKW3ioqv083&#10;q6Bwx6XZ2fpA1/Ph/G6OeW9uuVKz6fi6AhFoDP/hv/ZeK0iXz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o8MxQAAANwAAAAPAAAAAAAAAAAAAAAAAJgCAABkcnMv&#10;ZG93bnJldi54bWxQSwUGAAAAAAQABAD1AAAAigMAAAAA&#10;" path="m5,8r2,l9,7,9,6,10,4,9,2,9,1,7,,5,,3,,1,1,,2,,4,,6,1,7,3,8r2,xe" fillcolor="#662b25" stroked="f">
                  <v:path arrowok="t" o:connecttype="custom" o:connectlocs="5,8;7,8;9,7;9,6;10,4;9,2;9,1;7,0;5,0;3,0;1,1;0,2;0,4;0,6;1,7;3,8;5,8" o:connectangles="0,0,0,0,0,0,0,0,0,0,0,0,0,0,0,0,0"/>
                </v:shape>
                <v:shape id="Freeform 252" o:spid="_x0000_s1265" style="position:absolute;left:1733;top:768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uJ8EA&#10;AADcAAAADwAAAGRycy9kb3ducmV2LnhtbERPTYvCMBC9C/6HMMJeRNNVEOk2FVdQBEFQdz0PzWxb&#10;bCaliW3dX28OgsfH+05WvalES40rLSv4nEYgiDOrS84V/Fy2kyUI55E1VpZJwYMcrNLhIMFY245P&#10;1J59LkIIuxgVFN7XsZQuK8igm9qaOHB/tjHoA2xyqRvsQrip5CyKFtJgyaGhwJo2BWW3890o+L7y&#10;prPaHNv68BjP93a3+P/dKfUx6tdfIDz1/i1+ufdawWwe1oY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+bifBAAAA3AAAAA8AAAAAAAAAAAAAAAAAmAIAAGRycy9kb3du&#10;cmV2LnhtbFBLBQYAAAAABAAEAPUAAACGAwAAAAA=&#10;" path="m9,5l9,3,8,2,6,1,5,,3,1,1,2r,1l,5,1,6r,3l3,9r2,1l6,9r2,l9,6,9,5xe" fillcolor="#662b25" stroked="f">
                  <v:path arrowok="t" o:connecttype="custom" o:connectlocs="9,5;9,3;8,2;6,1;5,0;3,1;1,2;1,3;0,5;1,6;1,9;3,9;5,10;6,9;8,9;9,6;9,5" o:connectangles="0,0,0,0,0,0,0,0,0,0,0,0,0,0,0,0,0"/>
                </v:shape>
                <v:shape id="Freeform 253" o:spid="_x0000_s1266" style="position:absolute;left:1743;top:781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+5cUA&#10;AADcAAAADwAAAGRycy9kb3ducmV2LnhtbESPQWvCQBSE7wX/w/IEb3VjhNJGV2laIoIXa3vx9sg+&#10;N6HZtzG7JvHfdwuFHoeZ+YZZb0fbiJ46XztWsJgnIIhLp2s2Cr4+i8dnED4ga2wck4I7edhuJg9r&#10;zLQb+IP6UzAiQthnqKAKoc2k9GVFFv3ctcTRu7jOYoiyM1J3OES4bWSaJE/SYs1xocKW3ioqv083&#10;q6Bwx6XZ2fpA1/Ph/G6OeW9uuVKz6fi6AhFoDP/hv/ZeK0iXL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b7lxQAAANwAAAAPAAAAAAAAAAAAAAAAAJgCAABkcnMv&#10;ZG93bnJldi54bWxQSwUGAAAAAAQABAD1AAAAigMAAAAA&#10;" path="m6,8r1,l9,7,10,6r,-2l10,3,9,1,7,,6,,4,,1,1r,2l,4,1,6r,1l4,8r2,xe" fillcolor="#662b25" stroked="f">
                  <v:path arrowok="t" o:connecttype="custom" o:connectlocs="6,8;7,8;9,7;10,6;10,4;10,3;9,1;7,0;6,0;4,0;1,1;1,3;0,4;1,6;1,7;4,8;6,8" o:connectangles="0,0,0,0,0,0,0,0,0,0,0,0,0,0,0,0,0"/>
                </v:shape>
                <v:shape id="Freeform 254" o:spid="_x0000_s1267" style="position:absolute;left:1754;top:792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4RXMEA&#10;AADcAAAADwAAAGRycy9kb3ducmV2LnhtbERPy4rCMBTdD/gP4QqzGTTVEZFqFBVGBEHwub4017bY&#10;3JQm01a/3iwEl4fzni1aU4iaKpdbVjDoRyCIE6tzThWcT3+9CQjnkTUWlknBgxws5p2vGcbaNnyg&#10;+uhTEULYxagg876MpXRJRgZd35bEgbvZyqAPsEqlrrAJ4aaQwygaS4M5h4YMS1pnlNyP/0bB6srr&#10;xmqzr8vd4+d3azfj52Wj1He3XU5BeGr9R/x2b7WC4SjMD2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OEVzBAAAA3AAAAA8AAAAAAAAAAAAAAAAAmAIAAGRycy9kb3du&#10;cmV2LnhtbFBLBQYAAAAABAAEAPUAAACGAwAAAAA=&#10;" path="m9,6l9,3,8,2,6,1,5,,3,1,2,2,1,3,,6,1,7,2,9r1,1l5,10r1,l8,9,9,7,9,6xe" fillcolor="#662b25" stroked="f">
                  <v:path arrowok="t" o:connecttype="custom" o:connectlocs="9,6;9,3;8,2;6,1;5,0;3,1;2,2;1,3;0,6;1,7;2,9;3,10;5,10;6,10;8,9;9,7;9,6" o:connectangles="0,0,0,0,0,0,0,0,0,0,0,0,0,0,0,0,0"/>
                </v:shape>
                <v:shape id="Freeform 255" o:spid="_x0000_s1268" style="position:absolute;left:1762;top:806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JPMMA&#10;AADcAAAADwAAAGRycy9kb3ducmV2LnhtbESPT4vCMBTE78J+h/AWvGmqiC7VKIuwS/HkPxaPj+bZ&#10;1G1eShO1+umNIHgcZuY3zGzR2kpcqPGlYwWDfgKCOHe65ELBfvfT+wLhA7LGyjEpuJGHxfyjM8NU&#10;uytv6LINhYgQ9ikqMCHUqZQ+N2TR911NHL2jayyGKJtC6gavEW4rOUySsbRYclwwWNPSUP6/PVsF&#10;d8pond3plw/taZL8nZejlbkp1f1sv6cgArXhHX61M61gOBr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sJPMMAAADcAAAADwAAAAAAAAAAAAAAAACYAgAAZHJzL2Rv&#10;d25yZXYueG1sUEsFBgAAAAAEAAQA9QAAAIgDAAAAAA==&#10;" path="m6,9r1,l9,8,10,6r,-1l10,3,9,2,7,1,6,,3,1,2,2,1,3,,5,1,6,2,8,3,9r3,xe" fillcolor="#662b25" stroked="f">
                  <v:path arrowok="t" o:connecttype="custom" o:connectlocs="6,9;7,9;9,8;10,6;10,5;10,3;9,2;7,1;6,0;3,1;2,2;1,3;0,5;1,6;2,8;3,9;6,9" o:connectangles="0,0,0,0,0,0,0,0,0,0,0,0,0,0,0,0,0"/>
                </v:shape>
                <v:shape id="Freeform 256" o:spid="_x0000_s1269" style="position:absolute;left:1771;top:82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0esMA&#10;AADcAAAADwAAAGRycy9kb3ducmV2LnhtbESPT2sCMRTE7wW/Q3hCbzXbRUW2RimFotCTf1avr5vX&#10;ZOnmZdlEXb+9EQSPw8z8hpkve9eIM3Wh9qzgfZSBIK68rtko2O++32YgQkTW2HgmBVcKsFwMXuZY&#10;aH/hDZ230YgE4VCgAhtjW0gZKksOw8i3xMn7853DmGRnpO7wkuCukXmWTaXDmtOCxZa+LFX/25NT&#10;gOVquvr1R293m2jMT8gn4/Kg1Ouw//wAEamPz/CjvdYK8nEO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M0esMAAADcAAAADwAAAAAAAAAAAAAAAACYAgAAZHJzL2Rv&#10;d25yZXYueG1sUEsFBgAAAAAEAAQA9QAAAIgDAAAAAA==&#10;" path="m4,l3,1,1,2,,3,,5,,6,1,8r2,l4,9,6,8r1,l8,6,9,5,8,3,7,2,6,1,4,xe" fillcolor="#662b25" stroked="f">
                  <v:path arrowok="t" o:connecttype="custom" o:connectlocs="4,0;3,1;1,2;0,3;0,5;0,6;1,8;3,8;4,9;6,8;7,8;8,6;9,5;8,3;7,2;6,1;4,0" o:connectangles="0,0,0,0,0,0,0,0,0,0,0,0,0,0,0,0,0"/>
                </v:shape>
                <v:shape id="Freeform 257" o:spid="_x0000_s1270" style="position:absolute;left:1777;top:834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y0MQA&#10;AADcAAAADwAAAGRycy9kb3ducmV2LnhtbESPQWvCQBSE74L/YXlCb2ZTK1aiqxShJfRUtYjHR/aZ&#10;jc2+DdlVo7++Kwgeh5n5hpkvO1uLM7W+cqzgNUlBEBdOV1wq+N1+DqcgfEDWWDsmBVfysFz0e3PM&#10;tLvwms6bUIoIYZ+hAhNCk0npC0MWfeIa4ugdXGsxRNmWUrd4iXBby1GaTqTFiuOCwYZWhoq/zckq&#10;uFFOP/mNvnjfHd/T3Wk1/jZXpV4G3ccMRKAuPMOPdq4VjM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1MtDEAAAA3AAAAA8AAAAAAAAAAAAAAAAAmAIAAGRycy9k&#10;b3ducmV2LnhtbFBLBQYAAAAABAAEAPUAAACJAwAAAAA=&#10;" path="m5,9r2,l8,8,10,6r,-1l10,2,8,1,7,,5,,3,,2,1,1,2,,5,1,6,2,8,3,9r2,xe" fillcolor="#662b25" stroked="f">
                  <v:path arrowok="t" o:connecttype="custom" o:connectlocs="5,9;7,9;8,8;10,6;10,5;10,2;8,1;7,0;5,0;3,0;2,1;1,2;0,5;1,6;2,8;3,9;5,9" o:connectangles="0,0,0,0,0,0,0,0,0,0,0,0,0,0,0,0,0"/>
                </v:shape>
                <v:shape id="Freeform 258" o:spid="_x0000_s1271" style="position:absolute;left:1784;top:84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ZiBsUA&#10;AADcAAAADwAAAGRycy9kb3ducmV2LnhtbESPQWvCQBSE70L/w/IKvemmaZASXaVRlIIXa3vx9sg+&#10;N6HZt2l2TeK/7xYKHoeZ+YZZrkfbiJ46XztW8DxLQBCXTtdsFHx97qavIHxA1tg4JgU38rBePUyW&#10;mGs38Af1p2BEhLDPUUEVQptL6cuKLPqZa4mjd3GdxRBlZ6TucIhw28g0SebSYs1xocKWNhWV36er&#10;VbBzxxezt/WBfs6H89Yci95cC6WeHse3BYhAY7iH/9vvWkGaZf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mIGxQAAANwAAAAPAAAAAAAAAAAAAAAAAJgCAABkcnMv&#10;ZG93bnJldi54bWxQSwUGAAAAAAQABAD1AAAAigMAAAAA&#10;" path="m5,8r2,l8,7,9,6,10,4,9,2,8,1,7,,5,,4,,1,1,,2,,4,,6,1,7,4,8r1,xe" fillcolor="#662b25" stroked="f">
                  <v:path arrowok="t" o:connecttype="custom" o:connectlocs="5,8;7,8;8,7;9,6;10,4;9,2;8,1;7,0;5,0;4,0;1,1;0,2;0,4;0,6;1,7;4,8;5,8" o:connectangles="0,0,0,0,0,0,0,0,0,0,0,0,0,0,0,0,0"/>
                </v:shape>
                <v:shape id="Freeform 259" o:spid="_x0000_s1272" style="position:absolute;left:1792;top:86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IEMIA&#10;AADcAAAADwAAAGRycy9kb3ducmV2LnhtbESPzWrDMBCE74G+g9hCbomckBbjRjahpZBToU4fYGOt&#10;f4i0EpaaKG9fFQo9DjPzDbNvkjXiSnOYHCvYrAsQxJ3TEw8Kvk7vqxJEiMgajWNScKcATf2w2GOl&#10;3Y0/6drGQWQIhwoVjDH6SsrQjWQxrJ0nzl7vZosxy3mQesZbhlsjt0XxLC1OnBdG9PQ6Undpv62C&#10;+JFS74xJpTf96Sx9e3k7T0otH9PhBUSkFP/Df+2jVrDdPcHvmXwEZ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ggQwgAAANwAAAAPAAAAAAAAAAAAAAAAAJgCAABkcnMvZG93&#10;bnJldi54bWxQSwUGAAAAAAQABAD1AAAAhwMAAAAA&#10;" path="m4,8r2,l7,7,8,6,8,4,8,3,7,1,6,,4,,2,,1,1,,3,,4,,6,1,7,2,8r2,xe" fillcolor="#662b25" stroked="f">
                  <v:path arrowok="t" o:connecttype="custom" o:connectlocs="4,8;6,8;7,7;8,6;8,4;8,3;7,1;6,0;4,0;2,0;1,1;0,3;0,4;0,6;1,7;2,8;4,8" o:connectangles="0,0,0,0,0,0,0,0,0,0,0,0,0,0,0,0,0"/>
                </v:shape>
                <v:shape id="Freeform 260" o:spid="_x0000_s1273" style="position:absolute;left:1799;top:87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yecMA&#10;AADcAAAADwAAAGRycy9kb3ducmV2LnhtbESPQWsCMRSE70L/Q3iF3jTbRZeyGqUUioWe1KrX5+aZ&#10;LG5elk2q6783guBxmJlvmNmid404UxdqzwreRxkI4srrmo2Cv8338ANEiMgaG8+k4EoBFvOXwQxL&#10;7S+8ovM6GpEgHEpUYGNsSylDZclhGPmWOHlH3zmMSXZG6g4vCe4amWdZIR3WnBYstvRlqTqt/50C&#10;3C6L5cHvvd2sojG/IZ+Mtzul3l77zymISH18hh/tH60gHxd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gyecMAAADcAAAADwAAAAAAAAAAAAAAAACYAgAAZHJzL2Rv&#10;d25yZXYueG1sUEsFBgAAAAAEAAQA9QAAAIgDAAAAAA==&#10;" path="m9,5l9,4,7,2,6,,4,,2,,1,2,,4,,5,,7,1,8,2,9r2,l6,9,7,8,9,7,9,5xe" fillcolor="#662b25" stroked="f">
                  <v:path arrowok="t" o:connecttype="custom" o:connectlocs="9,5;9,4;7,2;6,0;4,0;2,0;1,2;0,4;0,5;0,7;1,8;2,9;4,9;6,9;7,8;9,7;9,5" o:connectangles="0,0,0,0,0,0,0,0,0,0,0,0,0,0,0,0,0"/>
                </v:shape>
                <v:shape id="Freeform 261" o:spid="_x0000_s1274" style="position:absolute;left:1806;top:89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X4sMA&#10;AADcAAAADwAAAGRycy9kb3ducmV2LnhtbESPQWsCMRSE74L/ITyhN826qC1bo4ggFnpSa70+N6/J&#10;4uZl2UTd/ntTKHgcZuYbZr7sXC1u1IbKs4LxKANBXHpdsVHwddgM30CEiKyx9kwKfinActHvzbHQ&#10;/s47uu2jEQnCoUAFNsamkDKUlhyGkW+Ik/fjW4cxydZI3eI9wV0t8yybSYcVpwWLDa0tlZf91SnA&#10;43a2PfuTt4ddNOYz5NPJ8Vupl0G3egcRqYvP8H/7QyvIJ6/wdy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X4sMAAADcAAAADwAAAAAAAAAAAAAAAACYAgAAZHJzL2Rv&#10;d25yZXYueG1sUEsFBgAAAAAEAAQA9QAAAIgDAAAAAA==&#10;" path="m5,9r2,l8,8,9,7,9,4,9,3,8,1,7,,5,,3,,2,1,,3,,4,,7,2,8,3,9r2,xe" fillcolor="#662b25" stroked="f">
                  <v:path arrowok="t" o:connecttype="custom" o:connectlocs="5,9;7,9;8,8;9,7;9,4;9,3;8,1;7,0;5,0;3,0;2,1;0,3;0,4;0,7;2,8;3,9;5,9" o:connectangles="0,0,0,0,0,0,0,0,0,0,0,0,0,0,0,0,0"/>
                </v:shape>
                <v:shape id="Freeform 262" o:spid="_x0000_s1275" style="position:absolute;left:1813;top:90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DkL8A&#10;AADcAAAADwAAAGRycy9kb3ducmV2LnhtbERPy4rCMBTdD/gP4QruxtSiIh2jiCAKs/I52zvNnaTY&#10;3JQmaufvzUJweTjv+bJztbhTGyrPCkbDDARx6XXFRsHpuPmcgQgRWWPtmRT8U4Dlovcxx0L7B+/p&#10;fohGpBAOBSqwMTaFlKG05DAMfUOcuD/fOowJtkbqFh8p3NUyz7KpdFhxarDY0NpSeT3cnAI8b6fb&#10;X//j7XEfjfkO+WR8vig16HerLxCRuvgWv9w7rSAfp7XpTDo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awOQvwAAANwAAAAPAAAAAAAAAAAAAAAAAJgCAABkcnMvZG93bnJl&#10;di54bWxQSwUGAAAAAAQABAD1AAAAhAMAAAAA&#10;" path="m5,9l7,8,8,7,9,6,9,4,9,3,8,1,7,1,5,,3,1,2,1,1,3,,4,1,6,2,7,3,8,5,9xe" fillcolor="#662b25" stroked="f">
                  <v:path arrowok="t" o:connecttype="custom" o:connectlocs="5,9;7,8;8,7;9,6;9,4;9,3;8,1;7,1;5,0;3,1;2,1;1,3;0,4;1,6;2,7;3,8;5,9" o:connectangles="0,0,0,0,0,0,0,0,0,0,0,0,0,0,0,0,0"/>
                </v:shape>
                <v:shape id="Freeform 263" o:spid="_x0000_s1276" style="position:absolute;left:1819;top:92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qicQA&#10;AADcAAAADwAAAGRycy9kb3ducmV2LnhtbESPQWuDQBSE74X+h+UVemtWQympdZUQKg25NeaS28N9&#10;UdF9K+5qbH99tlDIcZiZb5g0X0wvZhpda1lBvIpAEFdWt1wrOJXFywaE88gae8uk4Icc5NnjQ4qJ&#10;tlf+pvnoaxEg7BJU0Hg/JFK6qiGDbmUH4uBd7GjQBznWUo94DXDTy3UUvUmDLYeFBgfaNVR1x8ko&#10;2B/K352Oo+KzOGM34deZym5Q6vlp2X6A8LT4e/i/vdcK1q/v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qonEAAAA3AAAAA8AAAAAAAAAAAAAAAAAmAIAAGRycy9k&#10;b3ducmV2LnhtbFBLBQYAAAAABAAEAPUAAACJAwAAAAA=&#10;" path="m4,8r2,l7,7,9,5,9,4,9,2,7,1,6,,4,,2,,1,1,,2,,4,,5,1,7,2,8r2,xe" fillcolor="#662b25" stroked="f">
                  <v:path arrowok="t" o:connecttype="custom" o:connectlocs="4,8;6,8;7,7;9,5;9,4;9,2;7,1;6,0;4,0;2,0;1,1;0,2;0,4;0,5;1,7;2,8;4,8" o:connectangles="0,0,0,0,0,0,0,0,0,0,0,0,0,0,0,0,0"/>
                </v:shape>
                <v:shape id="Freeform 264" o:spid="_x0000_s1277" style="position:absolute;left:1824;top:93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ZS8EA&#10;AADcAAAADwAAAGRycy9kb3ducmV2LnhtbERPz2vCMBS+D/Y/hDfwtqYrq4xqlDEQB56qdl6fzTMp&#10;a15KE7X775fDYMeP7/dyPble3GgMnWcFL1kOgrj1umOj4HjYPL+BCBFZY++ZFPxQgPXq8WGJlfZ3&#10;rum2j0akEA4VKrAxDpWUobXkMGR+IE7cxY8OY4KjkXrEewp3vSzyfC4ddpwaLA70Yan93l+dAmy2&#10;8+3Zn7w91NGYXSjK1+ZLqdnT9L4AEWmK/+I/96dWUJR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EmUvBAAAA3AAAAA8AAAAAAAAAAAAAAAAAmAIAAGRycy9kb3du&#10;cmV2LnhtbFBLBQYAAAAABAAEAPUAAACGAwAAAAA=&#10;" path="m5,9r2,l8,8,9,7,9,4,9,3,8,1,7,,5,,2,,1,1,,3,,4,,7,1,8,2,9r3,xe" fillcolor="#662b25" stroked="f">
                  <v:path arrowok="t" o:connecttype="custom" o:connectlocs="5,9;7,9;8,8;9,7;9,4;9,3;8,1;7,0;5,0;2,0;1,1;0,3;0,4;0,7;1,8;2,9;5,9" o:connectangles="0,0,0,0,0,0,0,0,0,0,0,0,0,0,0,0,0"/>
                </v:shape>
                <v:shape id="Freeform 265" o:spid="_x0000_s1278" style="position:absolute;left:1830;top:94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BcL0A&#10;AADcAAAADwAAAGRycy9kb3ducmV2LnhtbESPzQrCMBCE74LvEFbwpmkFRaqpiCJ49e++NGtbbTa1&#10;SbW+vREEj8PMfMMsV52pxJMaV1pWEI8jEMSZ1SXnCs6n3WgOwnlkjZVlUvAmB6u031tiou2LD/Q8&#10;+lwECLsEFRTe14mULivIoBvbmjh4V9sY9EE2udQNvgLcVHISRTNpsOSwUGBNm4Ky+7E1Ch46rzeX&#10;aWxbe9+9S3nbOk9bpYaDbr0A4anz//CvvdcKJtMYvmfCEZD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5LBcL0AAADcAAAADwAAAAAAAAAAAAAAAACYAgAAZHJzL2Rvd25yZXYu&#10;eG1sUEsFBgAAAAAEAAQA9QAAAIIDAAAAAA==&#10;" path="m4,9l6,8r1,l8,6,8,5,8,3,7,2,6,1,4,,2,1,1,2,,3,,5,,6,1,8r1,l4,9xe" fillcolor="#662b25" stroked="f">
                  <v:path arrowok="t" o:connecttype="custom" o:connectlocs="4,9;6,8;7,8;8,6;8,5;8,3;7,2;6,1;4,0;2,1;1,2;0,3;0,5;0,6;1,8;2,8;4,9" o:connectangles="0,0,0,0,0,0,0,0,0,0,0,0,0,0,0,0,0"/>
                </v:shape>
                <v:shape id="Freeform 266" o:spid="_x0000_s1279" style="position:absolute;left:1834;top:96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uJcEA&#10;AADcAAAADwAAAGRycy9kb3ducmV2LnhtbESPQYvCMBSE74L/ITxhb5paUKRrFBGL4k27F2+P5tmW&#10;Ni+liVr31xtB8DjMzDfMct2bRtypc5VlBdNJBII4t7riQsFflo4XIJxH1thYJgVPcrBeDQdLTLR9&#10;8InuZ1+IAGGXoILS+zaR0uUlGXQT2xIH72o7gz7IrpC6w0eAm0bGUTSXBisOCyW2tC0pr883o+Bw&#10;zP63ehqlu/SC9Q33F8rqVqmfUb/5BeGp99/wp33QCuJZDO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0riXBAAAA3AAAAA8AAAAAAAAAAAAAAAAAmAIAAGRycy9kb3du&#10;cmV2LnhtbFBLBQYAAAAABAAEAPUAAACGAwAAAAA=&#10;" path="m4,8r2,l7,7,8,5,9,4,8,2,7,1,6,,4,,3,,1,1,,2,,4,,5,1,7,3,8r1,xe" fillcolor="#662b25" stroked="f">
                  <v:path arrowok="t" o:connecttype="custom" o:connectlocs="4,8;6,8;7,7;8,5;9,4;8,2;7,1;6,0;4,0;3,0;1,1;0,2;0,4;0,5;1,7;3,8;4,8" o:connectangles="0,0,0,0,0,0,0,0,0,0,0,0,0,0,0,0,0"/>
                </v:shape>
                <v:shape id="Freeform 267" o:spid="_x0000_s1280" style="position:absolute;left:1838;top:977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kDcQA&#10;AADcAAAADwAAAGRycy9kb3ducmV2LnhtbESPQWsCMRSE74L/ITzBm2artspqlCJUFk/Winh8bF43&#10;225elk3U1V9vhEKPw8x8wyxWra3EhRpfOlbwMkxAEOdOl1woOHx9DGYgfEDWWDkmBTfysFp2OwtM&#10;tbvyJ132oRARwj5FBSaEOpXS54Ys+qGriaP37RqLIcqmkLrBa4TbSo6S5E1aLDkuGKxpbSj/3Z+t&#10;gjtltMvutOFT+zNNjuf1ZGtuSvV77fscRKA2/If/2plWMHod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pA3EAAAA3AAAAA8AAAAAAAAAAAAAAAAAmAIAAGRycy9k&#10;b3ducmV2LnhtbFBLBQYAAAAABAAEAPUAAACJAwAAAAA=&#10;" path="m5,l3,,1,2r,1l,5,1,6r,2l3,9r2,l6,9,8,8,10,6r,-1l10,3,8,2,6,,5,xe" fillcolor="#662b25" stroked="f">
                  <v:path arrowok="t" o:connecttype="custom" o:connectlocs="5,0;3,0;1,2;1,3;0,5;1,6;1,8;3,9;5,9;6,9;8,8;10,6;10,5;10,3;8,2;6,0;5,0" o:connectangles="0,0,0,0,0,0,0,0,0,0,0,0,0,0,0,0,0"/>
                </v:shape>
                <v:shape id="Freeform 268" o:spid="_x0000_s1281" style="position:absolute;left:1840;top:99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8ecQA&#10;AADcAAAADwAAAGRycy9kb3ducmV2LnhtbESPQWvCQBSE74L/YXmCN91UrJXoJhShEnpqbRGPj+wz&#10;G5t9G7KrRn99tyD0OMzMN8w6720jLtT52rGCp2kCgrh0uuZKwffX22QJwgdkjY1jUnAjD3k2HKwx&#10;1e7Kn3TZhUpECPsUFZgQ2lRKXxqy6KeuJY7e0XUWQ5RdJXWH1wi3jZwlyUJarDkuGGxpY6j82Z2t&#10;gjsV9FHcacuH/vSS7M+b+bu5KTUe9a8rEIH68B9+tAutYPY8h7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PHnEAAAA3AAAAA8AAAAAAAAAAAAAAAAAmAIAAGRycy9k&#10;b3ducmV2LnhtbFBLBQYAAAAABAAEAPUAAACJAwAAAAA=&#10;" path="m5,l3,,2,1,1,2,,4,1,7,2,8,3,9r2,l6,9,9,8,10,7r,-3l10,2,9,1,6,,5,xe" fillcolor="#662b25" stroked="f">
                  <v:path arrowok="t" o:connecttype="custom" o:connectlocs="5,0;3,0;2,1;1,2;0,4;1,7;2,8;3,9;5,9;6,9;9,8;10,7;10,4;10,2;9,1;6,0;5,0" o:connectangles="0,0,0,0,0,0,0,0,0,0,0,0,0,0,0,0,0"/>
                </v:shape>
                <v:shape id="Freeform 269" o:spid="_x0000_s1282" style="position:absolute;left:1843;top:1009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kGcUA&#10;AADcAAAADwAAAGRycy9kb3ducmV2LnhtbESP3YrCMBSE7xd8h3AW9mbRVBdFqlFUUARB8Gf3+tAc&#10;27LNSWliW316IwheDjPzDTOdt6YQNVUut6yg34tAECdW55wqOJ/W3TEI55E1FpZJwY0czGedjynG&#10;2jZ8oProUxEg7GJUkHlfxlK6JCODrmdL4uBdbGXQB1mlUlfYBLgp5CCKRtJgzmEhw5JWGSX/x6tR&#10;sPzjVWO12dfl7vb9s7Wb0f13o9TXZ7uYgPDU+nf41d5qBYPh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CQZxQAAANwAAAAPAAAAAAAAAAAAAAAAAJgCAABkcnMv&#10;ZG93bnJldi54bWxQSwUGAAAAAAQABAD1AAAAigMAAAAA&#10;" path="m5,l2,,1,1,,3,,4,,6,1,7,2,8r3,2l7,8,8,7,9,6,9,4,9,3,8,1,7,,5,xe" fillcolor="#662b25" stroked="f">
                  <v:path arrowok="t" o:connecttype="custom" o:connectlocs="5,0;2,0;1,1;0,3;0,4;0,6;1,7;2,8;5,10;7,8;8,7;9,6;9,4;9,3;8,1;7,0;5,0" o:connectangles="0,0,0,0,0,0,0,0,0,0,0,0,0,0,0,0,0"/>
                </v:shape>
                <v:shape id="Freeform 270" o:spid="_x0000_s1283" style="position:absolute;left:1845;top:102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HlcQA&#10;AADcAAAADwAAAGRycy9kb3ducmV2LnhtbESPQWsCMRSE74L/ITzBm2Yr1spqlCJUFk9qi3h8bJ6b&#10;tZuXZRN19dc3gtDjMDPfMPNlaytxpcaXjhW8DRMQxLnTJRcKfr6/BlMQPiBrrByTgjt5WC66nTmm&#10;2t14R9d9KESEsE9RgQmhTqX0uSGLfuhq4uidXGMxRNkUUjd4i3BbyVGSTKTFkuOCwZpWhvLf/cUq&#10;eFBG2+xBaz6254/kcFmNN+auVL/Xfs5ABGrDf/jVzrSC0fsEn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B5XEAAAA3AAAAA8AAAAAAAAAAAAAAAAAmAIAAGRycy9k&#10;b3ducmV2LnhtbFBLBQYAAAAABAAEAPUAAACJAwAAAAA=&#10;" path="m5,l4,1,1,2,,3,,5,,6,1,8r3,l5,9,7,8r1,l9,6,10,5,9,3,8,2,7,1,5,xe" fillcolor="#662b25" stroked="f">
                  <v:path arrowok="t" o:connecttype="custom" o:connectlocs="5,0;4,1;1,2;0,3;0,5;0,6;1,8;4,8;5,9;7,8;8,8;9,6;10,5;9,3;8,2;7,1;5,0" o:connectangles="0,0,0,0,0,0,0,0,0,0,0,0,0,0,0,0,0"/>
                </v:shape>
                <v:shape id="Freeform 271" o:spid="_x0000_s1284" style="position:absolute;left:1849;top:104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NvcQA&#10;AADcAAAADwAAAGRycy9kb3ducmV2LnhtbESPQWuDQBSE74X+h+UVemtWA22KdZUQKg25NeaS28N9&#10;UdF9K+5qbH99tlDIcZiZb5g0X0wvZhpda1lBvIpAEFdWt1wrOJXFyzsI55E19pZJwQ85yLPHhxQT&#10;ba/8TfPR1yJA2CWooPF+SKR0VUMG3coOxMG72NGgD3KspR7xGuCml+soepMGWw4LDQ60a6jqjpNR&#10;sD+UvzsdR8VnccZuwq8zld2g1PPTsv0A4Wnx9/B/e68VrF83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DDb3EAAAA3AAAAA8AAAAAAAAAAAAAAAAAmAIAAGRycy9k&#10;b3ducmV2LnhtbFBLBQYAAAAABAAEAPUAAACJAwAAAAA=&#10;" path="m4,l3,,1,1,,2,,4,,6,1,7,3,8r1,l6,8,7,7,8,6,9,4,8,2,7,1,6,,4,xe" fillcolor="#662b25" stroked="f">
                  <v:path arrowok="t" o:connecttype="custom" o:connectlocs="4,0;3,0;1,1;0,2;0,4;0,6;1,7;3,8;4,8;6,8;7,7;8,6;9,4;8,2;7,1;6,0;4,0" o:connectangles="0,0,0,0,0,0,0,0,0,0,0,0,0,0,0,0,0"/>
                </v:shape>
                <v:shape id="Freeform 272" o:spid="_x0000_s1285" style="position:absolute;left:1851;top:105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o7bsA&#10;AADcAAAADwAAAGRycy9kb3ducmV2LnhtbERPSwrCMBDdC94hjOBOUwVFalMRRXDrbz80Y1ttJrWJ&#10;tr29WQguH++fbDpTiQ81rrSsYDaNQBBnVpecK7heDpMVCOeRNVaWSUFPDjbpcJBgrG3LJ/qcfS5C&#10;CLsYFRTe17GULivIoJvamjhwd9sY9AE2udQNtiHcVHIeRUtpsOTQUGBNu4Ky5/ltFLx0Xu9ui5l9&#10;2+ehL+Vj7zztlRqPuu0ahKfO/8U/91ErmC/C2nAmHAGZ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KoaO27AAAA3AAAAA8AAAAAAAAAAAAAAAAAmAIAAGRycy9kb3ducmV2Lnht&#10;bFBLBQYAAAAABAAEAPUAAACAAwAAAAA=&#10;" path="m4,l2,,1,1,,2,,5,,6,1,8,2,9r2,l6,9,7,8,8,6,8,5,8,2,7,1,6,,4,xe" fillcolor="#662b25" stroked="f">
                  <v:path arrowok="t" o:connecttype="custom" o:connectlocs="4,0;2,0;1,1;0,2;0,5;0,6;1,8;2,9;4,9;6,9;7,8;8,6;8,5;8,2;7,1;6,0;4,0" o:connectangles="0,0,0,0,0,0,0,0,0,0,0,0,0,0,0,0,0"/>
                </v:shape>
                <v:shape id="Freeform 273" o:spid="_x0000_s1286" style="position:absolute;left:1853;top:1070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6Z8UA&#10;AADcAAAADwAAAGRycy9kb3ducmV2LnhtbESPQWvCQBSE7wX/w/KE3upGoUWjq4hQsRQLUcHrI/tM&#10;QrJv091VU3+9WxA8DjPzDTNbdKYRF3K+sqxgOEhAEOdWV1woOOw/38YgfEDW2FgmBX/kYTHvvcww&#10;1fbKGV12oRARwj5FBWUIbSqlz0sy6Ae2JY7eyTqDIUpXSO3wGuGmkaMk+ZAGK44LJba0Kimvd2ej&#10;INvX/LVd/xS3+neYdUfzfbptnFKv/W45BRGoC8/wo73RCkbvE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XpnxQAAANwAAAAPAAAAAAAAAAAAAAAAAJgCAABkcnMv&#10;ZG93bnJldi54bWxQSwUGAAAAAAQABAD1AAAAigMAAAAA&#10;" path="m4,l2,1,1,2,,3,,5,,6,1,9r1,l4,10,6,9r1,l8,6,8,5,8,3,7,2,6,1,4,xe" fillcolor="#662b25" stroked="f">
                  <v:path arrowok="t" o:connecttype="custom" o:connectlocs="4,0;2,1;1,2;0,3;0,5;0,6;1,9;2,9;4,10;6,9;7,9;8,6;8,5;8,3;7,2;6,1;4,0" o:connectangles="0,0,0,0,0,0,0,0,0,0,0,0,0,0,0,0,0"/>
                </v:shape>
                <v:shape id="Freeform 274" o:spid="_x0000_s1287" style="position:absolute;left:1854;top:108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T9sEA&#10;AADcAAAADwAAAGRycy9kb3ducmV2LnhtbERPyWrDMBC9F/oPYgq5NXJNaoIbJZRCcSCnLG6vU2sq&#10;mVojYymO8/fVIZDj4+2rzeQ6MdIQWs8KXuYZCOLG65aNgtPx83kJIkRkjZ1nUnClAJv148MKS+0v&#10;vKfxEI1IIRxKVGBj7EspQ2PJYZj7njhxv35wGBMcjNQDXlK462SeZYV02HJqsNjTh6Xm73B2CrCu&#10;iurHf3t73EdjdiF/XdRfSs2epvc3EJGmeBff3FutIC/S/H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oU/bBAAAA3AAAAA8AAAAAAAAAAAAAAAAAmAIAAGRycy9kb3du&#10;cmV2LnhtbFBLBQYAAAAABAAEAPUAAACGAwAAAAA=&#10;" path="m5,l3,,2,1,1,3,,4,1,6,2,7,3,8,5,9,6,8,8,7,9,6,9,4,9,3,8,1,6,,5,xe" fillcolor="#662b25" stroked="f">
                  <v:path arrowok="t" o:connecttype="custom" o:connectlocs="5,0;3,0;2,1;1,3;0,4;1,6;2,7;3,8;5,9;6,8;8,7;9,6;9,4;9,3;8,1;6,0;5,0" o:connectangles="0,0,0,0,0,0,0,0,0,0,0,0,0,0,0,0,0"/>
                </v:shape>
                <v:shape id="Freeform 275" o:spid="_x0000_s1288" style="position:absolute;left:1854;top:1103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678MA&#10;AADcAAAADwAAAGRycy9kb3ducmV2LnhtbESPQWvCQBSE74X+h+UVvNVNPIQSXUXE0OCtiRdvj+wz&#10;Ccm+DdmNpv56t1DwOMzMN8xmN5te3Gh0rWUF8TICQVxZ3XKt4Fxmn18gnEfW2FsmBb/kYLd9f9tg&#10;qu2df+hW+FoECLsUFTTeD6mUrmrIoFvagTh4Vzsa9EGOtdQj3gPc9HIVRYk02HJYaHCgQ0NVV0xG&#10;QX4qHwcdR9kxu2A34feFym5QavEx79cgPM3+Ff5v51rBKonh70w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r678MAAADcAAAADwAAAAAAAAAAAAAAAACYAgAAZHJzL2Rv&#10;d25yZXYueG1sUEsFBgAAAAAEAAQA9QAAAIgDAAAAAA==&#10;" path="m9,4l8,2,7,1,6,,4,,3,,1,1,,2,,4,,6,1,7,3,8r1,l6,8,7,7,8,6,9,4xe" fillcolor="#662b25" stroked="f">
                  <v:path arrowok="t" o:connecttype="custom" o:connectlocs="9,4;8,2;7,1;6,0;4,0;3,0;1,1;0,2;0,4;0,6;1,7;3,8;4,8;6,8;7,7;8,6;9,4" o:connectangles="0,0,0,0,0,0,0,0,0,0,0,0,0,0,0,0,0"/>
                </v:shape>
                <v:shape id="Freeform 276" o:spid="_x0000_s1289" style="position:absolute;left:1854;top:1117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20MQA&#10;AADcAAAADwAAAGRycy9kb3ducmV2LnhtbESP3WrCQBSE7wu+w3IEb4pumkKQ6CoqVISCUP+uD9lj&#10;EsyeDdk1iX36rlDwcpiZb5j5sjeVaKlxpWUFH5MIBHFmdcm5gtPxazwF4TyyxsoyKXiQg+Vi8DbH&#10;VNuOf6g9+FwECLsUFRTe16mULivIoJvYmjh4V9sY9EE2udQNdgFuKhlHUSINlhwWCqxpU1B2O9yN&#10;gvWFN53VZt/W34/3z53dJr/nrVKjYb+agfDU+1f4v73TCuIkhu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dtDEAAAA3AAAAA8AAAAAAAAAAAAAAAAAmAIAAGRycy9k&#10;b3ducmV2LnhtbFBLBQYAAAAABAAEAPUAAACJAwAAAAA=&#10;" path="m5,10r1,l8,9,9,7,9,6,9,4,8,3,6,1,5,,3,1,1,3,,4,,6,,7,1,9r2,1l5,10xe" fillcolor="#662b25" stroked="f">
                  <v:path arrowok="t" o:connecttype="custom" o:connectlocs="5,10;6,10;8,9;9,7;9,6;9,4;8,3;6,1;5,0;3,1;1,3;0,4;0,6;0,7;1,9;3,10;5,10" o:connectangles="0,0,0,0,0,0,0,0,0,0,0,0,0,0,0,0,0"/>
                </v:shape>
                <v:shape id="Freeform 277" o:spid="_x0000_s1290" style="position:absolute;left:1854;top:1133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TS8YA&#10;AADcAAAADwAAAGRycy9kb3ducmV2LnhtbESP3WrCQBSE7wu+w3KE3hTdmECQ1FVUqAQKhWrr9SF7&#10;mgSzZ0N2m58+fbdQ8HKYmW+YzW40jeipc7VlBatlBIK4sLrmUsHH5WWxBuE8ssbGMimYyMFuO3vY&#10;YKbtwO/Un30pAoRdhgoq79tMSldUZNAtbUscvC/bGfRBdqXUHQ4BbhoZR1EqDdYcFips6VhRcTt/&#10;GwWHKx8Hq81b375OT0luT+nP50mpx/m4fwbhafT38H871wriNIG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nTS8YAAADcAAAADwAAAAAAAAAAAAAAAACYAgAAZHJz&#10;L2Rvd25yZXYueG1sUEsFBgAAAAAEAAQA9QAAAIsDAAAAAA==&#10;" path="m5,10l7,9,8,8,9,7,9,4,9,3,8,1,7,1,5,,3,1,2,1,1,3,,4,1,7,2,8,3,9r2,1xe" fillcolor="#662b25" stroked="f">
                  <v:path arrowok="t" o:connecttype="custom" o:connectlocs="5,10;7,9;8,8;9,7;9,4;9,3;8,1;7,1;5,0;3,1;2,1;1,3;0,4;1,7;2,8;3,9;5,10" o:connectangles="0,0,0,0,0,0,0,0,0,0,0,0,0,0,0,0,0"/>
                </v:shape>
                <v:shape id="Freeform 278" o:spid="_x0000_s1291" style="position:absolute;left:1855;top:114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/x68AA&#10;AADcAAAADwAAAGRycy9kb3ducmV2LnhtbESPzYoCMRCE7wu+Q2jB25pRRGTWKIsieBJ23AdoJz0/&#10;mHTCJGp8eyMs7LGoqq+o9TZZI+40hN6xgtm0AEFcO91zq+D3fPhcgQgRWaNxTAqeFGC7GX2ssdTu&#10;wT90r2IrMoRDiQq6GH0pZag7shimzhNnr3GDxZjl0Eo94CPDrZHzolhKiz3nhQ497Tqqr9XNKoin&#10;lBpnTFp505wv0lfX/aVXajJO318gIqX4H/5rH7WC+XIB7zP5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/x68AAAADcAAAADwAAAAAAAAAAAAAAAACYAgAAZHJzL2Rvd25y&#10;ZXYueG1sUEsFBgAAAAAEAAQA9QAAAIUDAAAAAA==&#10;" path="m4,l2,,1,1,,3,,4,,6,1,7,2,8r2,l6,8,7,7,8,6,8,4,8,3,7,1,6,,4,xe" fillcolor="#662b25" stroked="f">
                  <v:path arrowok="t" o:connecttype="custom" o:connectlocs="4,0;2,0;1,1;0,3;0,4;0,6;1,7;2,8;4,8;6,8;7,7;8,6;8,4;8,3;7,1;6,0;4,0" o:connectangles="0,0,0,0,0,0,0,0,0,0,0,0,0,0,0,0,0"/>
                </v:shape>
                <v:shape id="Freeform 279" o:spid="_x0000_s1292" style="position:absolute;left:1854;top:116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87MQA&#10;AADcAAAADwAAAGRycy9kb3ducmV2LnhtbESPQWvCQBSE70L/w/IKvZlNhEpJs0oJDYq3Gi+5PbKv&#10;SUj2bciuGv31rlDocZiZb5hsO5tBXGhynWUFSRSDIK6t7rhRcCqL5QcI55E1DpZJwY0cbDcviwxT&#10;ba/8Q5ejb0SAsEtRQev9mErp6pYMusiOxMH7tZNBH+TUSD3hNcDNIFdxvJYGOw4LLY6Ut1T3x7NR&#10;sD+U91wncfFdVNifcVdR2Y9Kvb3OX58gPM3+P/zX3msFq/U7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/OzEAAAA3AAAAA8AAAAAAAAAAAAAAAAAmAIAAGRycy9k&#10;b3ducmV2LnhtbFBLBQYAAAAABAAEAPUAAACJAwAAAAA=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280" o:spid="_x0000_s1293" style="position:absolute;left:1853;top:118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uGcMA&#10;AADcAAAADwAAAGRycy9kb3ducmV2LnhtbESPT2sCMRTE70K/Q3hCb5p1aRdZjSIFsdCT/6/PzTNZ&#10;3Lwsm6jbb98UCj0OM/MbZr7sXSMe1IXas4LJOANBXHlds1Fw2K9HUxAhImtsPJOCbwqwXLwM5lhq&#10;/+QtPXbRiAThUKICG2NbShkqSw7D2LfEybv6zmFMsjNSd/hMcNfIPMsK6bDmtGCxpQ9L1W13dwrw&#10;uCk2F3/2dr+NxnyF/P3teFLqddivZiAi9fE//Nf+1AryooDfM+kI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1uGcMAAADcAAAADwAAAAAAAAAAAAAAAACYAgAAZHJzL2Rv&#10;d25yZXYueG1sUEsFBgAAAAAEAAQA9QAAAIgDAAAAAA==&#10;" path="m9,4l8,3,7,1,6,1,4,,3,1,1,1,,3,,4,,6,1,7,3,8,4,9,6,8,7,7,8,6,9,4xe" fillcolor="#662b25" stroked="f">
                  <v:path arrowok="t" o:connecttype="custom" o:connectlocs="9,4;8,3;7,1;6,1;4,0;3,1;1,1;0,3;0,4;0,6;1,7;3,8;4,9;6,8;7,7;8,6;9,4" o:connectangles="0,0,0,0,0,0,0,0,0,0,0,0,0,0,0,0,0"/>
                </v:shape>
                <v:shape id="Freeform 281" o:spid="_x0000_s1294" style="position:absolute;left:1852;top:1198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2Ir4A&#10;AADcAAAADwAAAGRycy9kb3ducmV2LnhtbESPSwvCMBCE74L/IazgTVMFH1TTIorg1dd9ada22mxq&#10;E7X+eyMIHoeZ+YZZpq2pxJMaV1pWMBpGIIgzq0vOFZyO28EchPPIGivLpOBNDtKk21lirO2L9/Q8&#10;+FwECLsYFRTe17GULivIoBvamjh4F9sY9EE2udQNvgLcVHIcRVNpsOSwUGBN64Ky2+FhFNx1Xq/P&#10;k5F92Nv2XcrrxnnaKNXvtasFCE+t/4d/7Z1WMJ7O4HsmHAGZ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bNiK+AAAA3AAAAA8AAAAAAAAAAAAAAAAAmAIAAGRycy9kb3ducmV2&#10;LnhtbFBLBQYAAAAABAAEAPUAAACDAwAAAAA=&#10;" path="m8,5l8,3,7,2,6,,4,,2,,1,2,,3,,5,,7,1,8,2,9r2,l6,9,7,8,8,7,8,5xe" fillcolor="#662b25" stroked="f">
                  <v:path arrowok="t" o:connecttype="custom" o:connectlocs="8,5;8,3;7,2;6,0;4,0;2,0;1,2;0,3;0,5;0,7;1,8;2,9;4,9;6,9;7,8;8,7;8,5" o:connectangles="0,0,0,0,0,0,0,0,0,0,0,0,0,0,0,0,0"/>
                </v:shape>
                <v:shape id="Freeform 282" o:spid="_x0000_s1295" style="position:absolute;left:1850;top:1215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BOsEA&#10;AADcAAAADwAAAGRycy9kb3ducmV2LnhtbERPTYvCMBC9L/gfwgheljVdhSJdo6iwIgiC1d3z0Ixt&#10;sZmUJrbVX28OgsfH+54ve1OJlhpXWlbwPY5AEGdWl5wrOJ9+v2YgnEfWWFkmBXdysFwMPuaYaNvx&#10;kdrU5yKEsEtQQeF9nUjpsoIMurGtiQN3sY1BH2CTS91gF8JNJSdRFEuDJYeGAmvaFJRd05tRsP7n&#10;TWe1ObT1/v453dlt/PjbKjUa9qsfEJ56/xa/3DutYBKHteFMO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NQTrBAAAA3AAAAA8AAAAAAAAAAAAAAAAAmAIAAGRycy9kb3du&#10;cmV2LnhtbFBLBQYAAAAABAAEAPUAAACGAwAAAAA=&#10;" path="m9,5l9,3,8,1,6,,5,,3,,2,1,1,3,,5,1,7,2,8,3,9r2,1l6,9,8,8,9,7,9,5xe" fillcolor="#662b25" stroked="f">
                  <v:path arrowok="t" o:connecttype="custom" o:connectlocs="9,5;9,3;8,1;6,0;5,0;3,0;2,1;1,3;0,5;1,7;2,8;3,9;5,10;6,9;8,8;9,7;9,5" o:connectangles="0,0,0,0,0,0,0,0,0,0,0,0,0,0,0,0,0"/>
                </v:shape>
                <v:shape id="Freeform 283" o:spid="_x0000_s1296" style="position:absolute;left:1846;top:123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hZWsQA&#10;AADcAAAADwAAAGRycy9kb3ducmV2LnhtbESPQWvCQBSE74L/YXlCb2ZTKVqjqxShJfRUtYjHR/aZ&#10;jc2+DdlVo7++Kwgeh5n5hpkvO1uLM7W+cqzgNUlBEBdOV1wq+N1+Dt9B+ICssXZMCq7kYbno9+aY&#10;aXfhNZ03oRQRwj5DBSaEJpPSF4Ys+sQ1xNE7uNZiiLItpW7xEuG2lqM0HUuLFccFgw2tDBV/m5NV&#10;cKOcfvIbffG+O07S3Wn19m2uSr0Muo8ZiEBdeIYf7VwrGI2n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oWVrEAAAA3AAAAA8AAAAAAAAAAAAAAAAAmAIAAGRycy9k&#10;b3ducmV2LnhtbFBLBQYAAAAABAAEAPUAAACJAwAAAAA=&#10;" path="m10,4r,-2l9,1,7,,6,,4,,3,1,2,2,,4,2,5,3,8,4,9r2,l7,9,9,8,10,5r,-1xe" fillcolor="#662b25" stroked="f">
                  <v:path arrowok="t" o:connecttype="custom" o:connectlocs="10,4;10,2;9,1;7,0;6,0;4,0;3,1;2,2;0,4;2,5;3,8;4,9;6,9;7,9;9,8;10,5;10,4" o:connectangles="0,0,0,0,0,0,0,0,0,0,0,0,0,0,0,0,0"/>
                </v:shape>
                <v:shape id="Freeform 284" o:spid="_x0000_s1297" style="position:absolute;left:1843;top:125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uuMIA&#10;AADcAAAADwAAAGRycy9kb3ducmV2LnhtbERPz2vCMBS+D/wfwhvsNtN14KQaRTcUoZfqdvH2aJ5p&#10;sXmpTVrrf78cBjt+fL+X69E2YqDO144VvE0TEMSl0zUbBT/fu9c5CB+QNTaOScGDPKxXk6clZtrd&#10;+UjDKRgRQ9hnqKAKoc2k9GVFFv3UtcSRu7jOYoiwM1J3eI/htpFpksykxZpjQ4UtfVZUXk+9VbBz&#10;xbvZ2zqn2zk/f5liO5h+q9TL87hZgAg0hn/xn/ugFaQf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a64wgAAANwAAAAPAAAAAAAAAAAAAAAAAJgCAABkcnMvZG93&#10;bnJldi54bWxQSwUGAAAAAAQABAD1AAAAhwMAAAAA&#10;" path="m10,4r,-1l9,1,7,,6,,3,,2,1,1,3,,4,1,6,2,7,3,8r3,l7,8,9,7,10,6r,-2xe" fillcolor="#662b25" stroked="f">
                  <v:path arrowok="t" o:connecttype="custom" o:connectlocs="10,4;10,3;9,1;7,0;6,0;3,0;2,1;1,3;0,4;1,6;2,7;3,8;6,8;7,8;9,7;10,6;10,4" o:connectangles="0,0,0,0,0,0,0,0,0,0,0,0,0,0,0,0,0"/>
                </v:shape>
                <v:shape id="Freeform 285" o:spid="_x0000_s1298" style="position:absolute;left:1839;top:1269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DgcMA&#10;AADcAAAADwAAAGRycy9kb3ducmV2LnhtbESPQYvCMBSE74L/ITzBm6aK6FKNsgi7FE+uyuLx0Tyb&#10;us1LaaJWf71ZEDwOM/MNs1i1thJXanzpWMFomIAgzp0uuVBw2H8NPkD4gKyxckwK7uRhtex2Fphq&#10;d+Mfuu5CISKEfYoKTAh1KqXPDVn0Q1cTR+/kGoshyqaQusFbhNtKjpNkKi2WHBcM1rQ2lP/tLlbB&#10;gzLaZg/65mN7niW/l/VkY+5K9Xvt5xxEoDa8w692phWMZyP4Px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fDgcMAAADcAAAADwAAAAAAAAAAAAAAAACYAgAAZHJzL2Rv&#10;d25yZXYueG1sUEsFBgAAAAAEAAQA9QAAAIgDAAAAAA==&#10;" path="m4,9l6,8,7,7,9,6,10,4,9,3,7,1,6,,4,,3,,1,1,,3,,4,,6,1,7,3,8,4,9xe" fillcolor="#662b25" stroked="f">
                  <v:path arrowok="t" o:connecttype="custom" o:connectlocs="4,9;6,8;7,7;9,6;10,4;9,3;7,1;6,0;4,0;3,0;1,1;0,3;0,4;0,6;1,7;3,8;4,9" o:connectangles="0,0,0,0,0,0,0,0,0,0,0,0,0,0,0,0,0"/>
                </v:shape>
                <v:shape id="Freeform 286" o:spid="_x0000_s1299" style="position:absolute;left:1834;top:128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/+x8QA&#10;AADcAAAADwAAAGRycy9kb3ducmV2LnhtbESPQWsCMRSE70L/Q3hCb5p1qVZW41IKxUJPq7Ven5tn&#10;srh5WTapbv+9KRR6HGbmG2ZdDq4VV+pD41nBbJqBIK69btgo+Ny/TZYgQkTW2HomBT8UoNw8jNZY&#10;aH/jiq67aESCcChQgY2xK6QMtSWHYeo74uSdfe8wJtkbqXu8JbhrZZ5lC+mw4bRgsaNXS/Vl9+0U&#10;4GG72J780dt9FY35CPn86fCl1ON4eFmBiDTE//Bf+10ryJ9z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/sfEAAAA3AAAAA8AAAAAAAAAAAAAAAAAmAIAAGRycy9k&#10;b3ducmV2LnhtbFBLBQYAAAAABAAEAPUAAACJAwAAAAA=&#10;" path="m5,9l6,8r2,l9,6,9,5,9,3,8,2,6,1,5,,3,1,2,2,1,3,,5,1,6,2,8r1,l5,9xe" fillcolor="#662b25" stroked="f">
                  <v:path arrowok="t" o:connecttype="custom" o:connectlocs="5,9;6,8;8,8;9,6;9,5;9,3;8,2;6,1;5,0;3,1;2,2;1,3;0,5;1,6;2,8;3,8;5,9" o:connectangles="0,0,0,0,0,0,0,0,0,0,0,0,0,0,0,0,0"/>
                </v:shape>
                <v:shape id="Freeform 287" o:spid="_x0000_s1300" style="position:absolute;left:1830;top:130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bXMQA&#10;AADcAAAADwAAAGRycy9kb3ducmV2LnhtbESPT2sCMRTE70K/Q3gFb5rt2lpZjVIEseDJf/X63Lwm&#10;SzcvyybV7bc3BcHjMDO/YWaLztXiQm2oPCt4GWYgiEuvKzYKDvvVYAIiRGSNtWdS8EcBFvOn3gwL&#10;7a+8pcsuGpEgHApUYGNsCilDaclhGPqGOHnfvnUYk2yN1C1eE9zVMs+ysXRYcVqw2NDSUvmz+3UK&#10;8Lger8/+5O1+G43ZhPzt9filVP+5+5iCiNTFR/je/tQK8vcR/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W1zEAAAA3AAAAA8AAAAAAAAAAAAAAAAAmAIAAGRycy9k&#10;b3ducmV2LnhtbFBLBQYAAAAABAAEAPUAAACJAwAAAAA=&#10;" path="m,5l,6,1,8,3,9r1,l6,9,7,8,8,6,9,5,8,3,7,2,6,1,4,,3,1,1,2,,3,,5xe" fillcolor="#662b25" stroked="f">
                  <v:path arrowok="t" o:connecttype="custom" o:connectlocs="0,5;0,6;1,8;3,9;4,9;6,9;7,8;8,6;9,5;8,3;7,2;6,1;4,0;3,1;1,2;0,3;0,5" o:connectangles="0,0,0,0,0,0,0,0,0,0,0,0,0,0,0,0,0"/>
                </v:shape>
                <v:shape id="Freeform 288" o:spid="_x0000_s1301" style="position:absolute;left:1823;top:131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S8sMA&#10;AADcAAAADwAAAGRycy9kb3ducmV2LnhtbESPzWrDMBCE74W8g9hAL6KRa0pT3CghFEwCueTvARZr&#10;a5lYK2Mpjvv2UaCQ4zAz3zCL1ehaMVAfGs8a3mcZCOLKm4ZrDedT+fYFIkRkg61n0vBHAVbLycsC&#10;C+NvfKDhGGuRIBwK1GBj7AqlQmXJYZj5jjh5v753GJPsa2V6vCW4a1WeZZ/KYcNpwWJHP5aqy/Hq&#10;NAx76Yws9zIvm50d/ZU3Um60fp2O628Qkcb4DP+3t0ZDPv+Ax5l0BN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/S8sMAAADcAAAADwAAAAAAAAAAAAAAAACYAgAAZHJzL2Rv&#10;d25yZXYueG1sUEsFBgAAAAAEAAQA9QAAAIgDAAAAAA==&#10;" path="m,5l1,7,2,8,3,9r3,1l7,9,9,8,10,7r,-2l10,4,9,1,7,,6,,3,,2,1,1,4,,5xe" fillcolor="#662b25" stroked="f">
                  <v:path arrowok="t" o:connecttype="custom" o:connectlocs="0,5;1,7;2,8;3,9;6,10;7,9;9,8;10,7;10,5;10,4;9,1;7,0;6,0;3,0;2,1;1,4;0,5" o:connectangles="0,0,0,0,0,0,0,0,0,0,0,0,0,0,0,0,0"/>
                </v:shape>
                <v:shape id="Freeform 289" o:spid="_x0000_s1302" style="position:absolute;left:1819;top:13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3acMA&#10;AADcAAAADwAAAGRycy9kb3ducmV2LnhtbESPzWrDMBCE74W8g9hAL6KRa2hT3CghFEwCueTvARZr&#10;a5lYK2Mpjvv2UaCQ4zAz3zCL1ehaMVAfGs8a3mcZCOLKm4ZrDedT+fYFIkRkg61n0vBHAVbLycsC&#10;C+NvfKDhGGuRIBwK1GBj7AqlQmXJYZj5jjh5v753GJPsa2V6vCW4a1WeZZ/KYcNpwWJHP5aqy/Hq&#10;NAx76Yws9zIvm50d/ZU3Um60fp2O628Qkcb4DP+3t0ZDPv+Ax5l0BN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N3acMAAADcAAAADwAAAAAAAAAAAAAAAACYAgAAZHJzL2Rv&#10;d25yZXYueG1sUEsFBgAAAAAEAAQA9QAAAIgDAAAAAA==&#10;" path="m,4l1,6r,2l3,9r2,1l6,9,9,8,10,6r,-2l10,3,9,1,6,1,5,,3,1,1,1r,2l,4xe" fillcolor="#662b25" stroked="f">
                  <v:path arrowok="t" o:connecttype="custom" o:connectlocs="0,4;1,6;1,8;3,9;5,10;6,9;9,8;10,6;10,4;10,3;9,1;6,1;5,0;3,1;1,1;1,3;0,4" o:connectangles="0,0,0,0,0,0,0,0,0,0,0,0,0,0,0,0,0"/>
                </v:shape>
                <v:shape id="Freeform 290" o:spid="_x0000_s1303" style="position:absolute;left:1812;top:134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0RsQA&#10;AADcAAAADwAAAGRycy9kb3ducmV2LnhtbESPQWuDQBSE74H+h+UVekvWeLDFZg1FKpXcEnPJ7eG+&#10;qui+FXdjbH99NlDocZiZb5jdfjGDmGlynWUF200Egri2uuNGwbkq1m8gnEfWOFgmBT/kYJ89rXaY&#10;anvjI80n34gAYZeigtb7MZXS1S0ZdBs7Egfv204GfZBTI/WEtwA3g4yjKJEGOw4LLY6Ut1T3p6tR&#10;UB6q31xvo+KzuGB/xa8LVf2o1Mvz8vEOwtPi/8N/7VIriF8TeJw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69EbEAAAA3AAAAA8AAAAAAAAAAAAAAAAAmAIAAGRycy9k&#10;b3ducmV2LnhtbFBLBQYAAAAABAAEAPUAAACJAwAAAAA=&#10;" path="m,4l1,6,2,7,3,8r2,l6,8,8,7,9,6,9,4,9,3,8,1,6,,5,,3,,2,1,1,3,,4xe" fillcolor="#662b25" stroked="f">
                  <v:path arrowok="t" o:connecttype="custom" o:connectlocs="0,4;1,6;2,7;3,8;5,8;6,8;8,7;9,6;9,4;9,3;8,1;6,0;5,0;3,0;2,1;1,3;0,4" o:connectangles="0,0,0,0,0,0,0,0,0,0,0,0,0,0,0,0,0"/>
                </v:shape>
                <v:shape id="Freeform 291" o:spid="_x0000_s1304" style="position:absolute;left:1805;top:136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2zMMA&#10;AADcAAAADwAAAGRycy9kb3ducmV2LnhtbESPQYvCMBSE74L/ITzB25qqsC7VKLqLsuDFVS/eHs0z&#10;LTYvtYm1/nsjLHgcZuYbZrZobSkaqn3hWMFwkIAgzpwu2Cg4HtYfXyB8QNZYOiYFD/KwmHc7M0y1&#10;u/MfNftgRISwT1FBHkKVSumznCz6gauIo3d2tcUQZW2krvEe4baUoyT5lBYLjgs5VvSdU3bZ36yC&#10;tduNzcYWW7qetqcfs1s15rZSqt9rl1MQgdrwDv+3f7WC0WQC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g2zMMAAADcAAAADwAAAAAAAAAAAAAAAACYAgAAZHJzL2Rv&#10;d25yZXYueG1sUEsFBgAAAAAEAAQA9QAAAIgDAAAAAA==&#10;" path="m10,4r,-2l9,1,7,,6,,4,,3,1,1,2,,4,1,6,3,7,4,8r2,l7,8,9,7,10,6r,-2xe" fillcolor="#662b25" stroked="f">
                  <v:path arrowok="t" o:connecttype="custom" o:connectlocs="10,4;10,2;9,1;7,0;6,0;4,0;3,1;1,2;0,4;1,6;3,7;4,8;6,8;7,8;9,7;10,6;10,4" o:connectangles="0,0,0,0,0,0,0,0,0,0,0,0,0,0,0,0,0"/>
                </v:shape>
                <v:shape id="Freeform 292" o:spid="_x0000_s1305" style="position:absolute;left:1799;top:1377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qHMAA&#10;AADcAAAADwAAAGRycy9kb3ducmV2LnhtbERPTYvCMBC9C/6HMII3TZVllWoUEVyKp10V8Tg0Y1Nt&#10;JqWJWv31m4Pg8fG+58vWVuJOjS8dKxgNExDEudMlFwoO+81gCsIHZI2VY1LwJA/LRbczx1S7B//R&#10;fRcKEUPYp6jAhFCnUvrckEU/dDVx5M6usRgibAqpG3zEcFvJcZJ8S4slxwaDNa0N5dfdzSp4UUa/&#10;2Yt++NReJsnxtv7amqdS/V67moEI1IaP+O3OtILxJK6NZ+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1qHMAAAADcAAAADwAAAAAAAAAAAAAAAACYAgAAZHJzL2Rvd25y&#10;ZXYueG1sUEsFBgAAAAAEAAQA9QAAAIUDAAAAAA==&#10;" path="m,5l1,7,2,8,3,9r2,l6,9,9,8,10,7r,-2l10,2,9,1,6,,5,,3,,2,1,1,2,,5xe" fillcolor="#662b25" stroked="f">
                  <v:path arrowok="t" o:connecttype="custom" o:connectlocs="0,5;1,7;2,8;3,9;5,9;6,9;9,8;10,7;10,5;10,2;9,1;6,0;5,0;3,0;2,1;1,2;0,5" o:connectangles="0,0,0,0,0,0,0,0,0,0,0,0,0,0,0,0,0"/>
                </v:shape>
                <v:shape id="Freeform 293" o:spid="_x0000_s1306" style="position:absolute;left:1793;top:139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gNMQA&#10;AADcAAAADwAAAGRycy9kb3ducmV2LnhtbESPQWuDQBSE74X+h+UVemtWc2hT6yohVBpya8wlt4f7&#10;oqL7VtzV2P76bKGQ4zAz3zBpvphezDS61rKCeBWBIK6sbrlWcCqLlw0I55E19pZJwQ85yLPHhxQT&#10;ba/8TfPR1yJA2CWooPF+SKR0VUMG3coOxMG72NGgD3KspR7xGuCml+soepUGWw4LDQ60a6jqjpNR&#10;sD+UvzsdR8VnccZuwq8zld2g1PPTsv0A4Wnx9/B/e68VrN/e4e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lYDTEAAAA3AAAAA8AAAAAAAAAAAAAAAAAmAIAAGRycy9k&#10;b3ducmV2LnhtbFBLBQYAAAAABAAEAPUAAACJAwAAAAA=&#10;" path="m9,4l9,2,8,1,6,,5,,3,,2,1,1,2,,4,1,5,2,7,3,8r2,l6,8,8,7,9,5,9,4xe" fillcolor="#662b25" stroked="f">
                  <v:path arrowok="t" o:connecttype="custom" o:connectlocs="9,4;9,2;8,1;6,0;5,0;3,0;2,1;1,2;0,4;1,5;2,7;3,8;5,8;6,8;8,7;9,5;9,4" o:connectangles="0,0,0,0,0,0,0,0,0,0,0,0,0,0,0,0,0"/>
                </v:shape>
                <v:shape id="Freeform 294" o:spid="_x0000_s1307" style="position:absolute;left:1787;top:140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REr0A&#10;AADcAAAADwAAAGRycy9kb3ducmV2LnhtbERPS4oCMRDdD3iHUIK7Ma2LoWmNIorgSph2DlB2qj+Y&#10;VEInary9WQizfLz/epusEQ8aw+BYwWJegCBunB64U/B3OX6XIEJE1mgck4IXBdhuJl9rrLR78i89&#10;6tiJHMKhQgV9jL6SMjQ9WQxz54kz17rRYsxw7KQe8ZnDrZHLoviRFgfODT162vfU3Oq7VRDPKbXO&#10;mFR6016u0te3w3VQajZNuxWISCn+iz/uk1awLPP8fCYfAbl5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JgREr0AAADcAAAADwAAAAAAAAAAAAAAAACYAgAAZHJzL2Rvd25yZXYu&#10;eG1sUEsFBgAAAAAEAAQA9QAAAIIDAAAAAA==&#10;" path="m8,4l8,2,7,1,6,,4,,2,,1,1,,2,,4,,5,1,7,2,8r2,l6,8,7,7,8,5,8,4xe" fillcolor="#662b25" stroked="f">
                  <v:path arrowok="t" o:connecttype="custom" o:connectlocs="8,4;8,2;7,1;6,0;4,0;2,0;1,1;0,2;0,4;0,5;1,7;2,8;4,8;6,8;7,7;8,5;8,4" o:connectangles="0,0,0,0,0,0,0,0,0,0,0,0,0,0,0,0,0"/>
                </v:shape>
                <v:shape id="Freeform 295" o:spid="_x0000_s1308" style="position:absolute;left:1779;top:141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Ql8IA&#10;AADcAAAADwAAAGRycy9kb3ducmV2LnhtbESPT2sCMRTE74LfITyhN826WJGtUUQoCj35//q6eSaL&#10;m5dlk+r22zcFweMwM79h5svO1eJObag8KxiPMhDEpdcVGwXHw+dwBiJEZI21Z1LwSwGWi35vjoX2&#10;D97RfR+NSBAOBSqwMTaFlKG05DCMfEOcvKtvHcYkWyN1i48Ed7XMs2wqHVacFiw2tLZU3vY/TgGe&#10;NtPNt794e9hFY75C/j45nZV6G3SrDxCRuvgKP9tbrSCfjeH/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BCXwgAAANwAAAAPAAAAAAAAAAAAAAAAAJgCAABkcnMvZG93&#10;bnJldi54bWxQSwUGAAAAAAQABAD1AAAAhwMAAAAA&#10;" path="m9,5l9,2,8,1,6,,4,,2,,1,1,,2,,5,,6,1,8,2,9r2,l6,9,8,8,9,6,9,5xe" fillcolor="#662b25" stroked="f">
                  <v:path arrowok="t" o:connecttype="custom" o:connectlocs="9,5;9,2;8,1;6,0;4,0;2,0;1,1;0,2;0,5;0,6;1,8;2,9;4,9;6,9;8,8;9,6;9,5" o:connectangles="0,0,0,0,0,0,0,0,0,0,0,0,0,0,0,0,0"/>
                </v:shape>
                <v:shape id="Freeform 296" o:spid="_x0000_s1309" style="position:absolute;left:1772;top:143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CYsMA&#10;AADcAAAADwAAAGRycy9kb3ducmV2LnhtbESPQWvCQBSE7wX/w/IEb3VjDhJSVxExKN6a9OLtkX1N&#10;QrJvQ3YTo7++Wyj0OMzMN8zuMJtOTDS4xrKCzToCQVxa3XCl4KvI3hMQziNr7CyTgic5OOwXbztM&#10;tX3wJ025r0SAsEtRQe19n0rpypoMurXtiYP3bQeDPsihknrAR4CbTsZRtJUGGw4LNfZ0qqls89Eo&#10;uN6K10lvouyc3bEd8XKnou2VWi3n4wcIT7P/D/+1r1pBnMTweyYc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SCYsMAAADcAAAADwAAAAAAAAAAAAAAAACYAgAAZHJzL2Rv&#10;d25yZXYueG1sUEsFBgAAAAAEAAQA9QAAAIgDAAAAAA==&#10;" path="m4,8r2,l7,7,8,5,9,4,8,2,7,1,6,,4,,3,,1,1,,2,,4,,5,1,7,3,8r1,xe" fillcolor="#662b25" stroked="f">
                  <v:path arrowok="t" o:connecttype="custom" o:connectlocs="4,8;6,8;7,7;8,5;9,4;8,2;7,1;6,0;4,0;3,0;1,1;0,2;0,4;0,5;1,7;3,8;4,8" o:connectangles="0,0,0,0,0,0,0,0,0,0,0,0,0,0,0,0,0"/>
                </v:shape>
                <v:shape id="Freeform 297" o:spid="_x0000_s1310" style="position:absolute;left:1762;top:144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n+cQA&#10;AADcAAAADwAAAGRycy9kb3ducmV2LnhtbESPQWvCQBSE70L/w/IKvZlNLBRJs0oJDYq3Gi+5PbKv&#10;SUj2bciuGv31rlDocZiZb5hsO5tBXGhynWUFSRSDIK6t7rhRcCqL5RqE88gaB8uk4EYOtpuXRYap&#10;tlf+ocvRNyJA2KWooPV+TKV0dUsGXWRH4uD92smgD3JqpJ7wGuBmkKs4/pAGOw4LLY6Ut1T3x7NR&#10;sD+U91wncfFdVNifcVdR2Y9Kvb3OX58gPM3+P/zX3msFq/U7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J/nEAAAA3AAAAA8AAAAAAAAAAAAAAAAAmAIAAGRycy9k&#10;b3ducmV2LnhtbFBLBQYAAAAABAAEAPUAAACJAwAAAAA=&#10;" path="m5,l2,,1,1,,2,,4,,6,1,7,2,8r3,l7,8,8,7,9,6,9,4,9,2,8,1,7,,5,xe" fillcolor="#662b25" stroked="f">
                  <v:path arrowok="t" o:connecttype="custom" o:connectlocs="5,0;2,0;1,1;0,2;0,4;0,6;1,7;2,8;5,8;7,8;8,7;9,6;9,4;9,2;8,1;7,0;5,0" o:connectangles="0,0,0,0,0,0,0,0,0,0,0,0,0,0,0,0,0"/>
                </v:shape>
                <v:shape id="Freeform 298" o:spid="_x0000_s1311" style="position:absolute;left:1752;top:1460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5vsQA&#10;AADcAAAADwAAAGRycy9kb3ducmV2LnhtbESPQWvCQBSE7wX/w/IEb3WjSJHoKiJYlFIhKnh9ZJ9J&#10;SPZturtq6q93CwWPw8x8w8yXnWnEjZyvLCsYDRMQxLnVFRcKTsfN+xSED8gaG8uk4Jc8LBe9tzmm&#10;2t45o9shFCJC2KeooAyhTaX0eUkG/dC2xNG7WGcwROkKqR3eI9w0cpwkH9JgxXGhxJbWJeX14WoU&#10;ZMead9+f++JR/4yy7my+Lo+tU2rQ71YzEIG68Ar/t7dawXg6gb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+b7EAAAA3AAAAA8AAAAAAAAAAAAAAAAAmAIAAGRycy9k&#10;b3ducmV2LnhtbFBLBQYAAAAABAAEAPUAAACJAwAAAAA=&#10;" path="m,5l,7,1,8,2,9r2,1l6,9,7,8,8,7,8,5,8,4,7,2,6,2,4,,2,2,1,2,,4,,5xe" fillcolor="#662b25" stroked="f">
                  <v:path arrowok="t" o:connecttype="custom" o:connectlocs="0,5;0,7;1,8;2,9;4,10;6,9;7,8;8,7;8,5;8,4;7,2;6,2;4,0;2,2;1,2;0,4;0,5" o:connectangles="0,0,0,0,0,0,0,0,0,0,0,0,0,0,0,0,0"/>
                </v:shape>
                <v:shape id="Freeform 299" o:spid="_x0000_s1312" style="position:absolute;left:1741;top:147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WlMMA&#10;AADcAAAADwAAAGRycy9kb3ducmV2LnhtbESPzWrDMBCE74G+g9hCb4lc04TgRjGlUBzIKf/XrbWR&#10;TKyVsZTEefuqUOhxmJlvmEU5uFbcqA+NZwWvkwwEce11w0bBfvc1noMIEVlj65kUPChAuXwaLbDQ&#10;/s4bum2jEQnCoUAFNsaukDLUlhyGie+Ik3f2vcOYZG+k7vGe4K6VeZbNpMOG04LFjj4t1Zft1SnA&#10;QzWrvv3J290mGrMO+fTtcFTq5Xn4eAcRaYj/4b/2SivI51P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MWlMMAAADcAAAADwAAAAAAAAAAAAAAAACYAgAAZHJzL2Rv&#10;d25yZXYueG1sUEsFBgAAAAAEAAQA9QAAAIgDAAAAAA==&#10;" path="m4,l2,,1,1,,2,,4,,6,1,8,2,9r2,l7,9,8,8,9,6,9,4,9,2,8,1,7,,4,xe" fillcolor="#662b25" stroked="f">
                  <v:path arrowok="t" o:connecttype="custom" o:connectlocs="4,0;2,0;1,1;0,2;0,4;0,6;1,8;2,9;4,9;7,9;8,8;9,6;9,4;9,2;8,1;7,0;4,0" o:connectangles="0,0,0,0,0,0,0,0,0,0,0,0,0,0,0,0,0"/>
                </v:shape>
                <v:shape id="Freeform 300" o:spid="_x0000_s1313" style="position:absolute;left:1730;top:149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s/cAA&#10;AADcAAAADwAAAGRycy9kb3ducmV2LnhtbESPzYoCMRCE78K+Q+iFvWlGDzKMRhFlYU/Cjj5AO+n5&#10;waQTJlnNvr0RBI9FVX1FrbfJGnGjMQyOFcxnBQjixumBOwXn0/e0BBEiskbjmBT8U4Dt5mOyxkq7&#10;O//SrY6dyBAOFSroY/SVlKHpyWKYOU+cvdaNFmOWYyf1iPcMt0YuimIpLQ6cF3r0tO+pudZ/VkE8&#10;ptQ6Y1LpTXu6SF9fD5dBqa/PtFuBiJTiO/xq/2gFi3IJzzP5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0s/cAAAADcAAAADwAAAAAAAAAAAAAAAACYAgAAZHJzL2Rvd25y&#10;ZXYueG1sUEsFBgAAAAAEAAQA9QAAAIUDAAAAAA==&#10;" path="m4,8r2,l7,7,8,6,8,4,8,2,7,1,6,,4,,2,,1,1,,2,,4,,6,1,7,2,8r2,xe" fillcolor="#662b25" stroked="f">
                  <v:path arrowok="t" o:connecttype="custom" o:connectlocs="4,8;6,8;7,7;8,6;8,4;8,2;7,1;6,0;4,0;2,0;1,1;0,2;0,4;0,6;1,7;2,8;4,8" o:connectangles="0,0,0,0,0,0,0,0,0,0,0,0,0,0,0,0,0"/>
                </v:shape>
                <v:shape id="Freeform 301" o:spid="_x0000_s1314" style="position:absolute;left:922;top:1137;width:71;height:6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4kMYA&#10;AADcAAAADwAAAGRycy9kb3ducmV2LnhtbESPQWvCQBSE70L/w/KE3nSjhyrRVUQotIdCTU3r8ZF9&#10;JiHZt2F3G7f/3i0Uehxm5htmu4+mFyM531pWsJhnIIgrq1uuFZw/nmdrED4ga+wtk4If8rDfPUy2&#10;mGt74xONRahFgrDPUUETwpBL6auGDPq5HYiTd7XOYEjS1VI7vCW46eUyy56kwZbTQoMDHRuquuLb&#10;KHi7RPf5HuvjV/daLrpyVV6KsVfqcRoPGxCBYvgP/7VftILlegW/Z9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4kMYAAADcAAAADwAAAAAAAAAAAAAAAACYAgAAZHJz&#10;L2Rvd25yZXYueG1sUEsFBgAAAAAEAAQA9QAAAIsDAAAAAA==&#10;" path="m68,l29,28,20,20r-2,4l26,30,,48r2,3l28,33,60,60r2,-2l31,31,71,4,68,xe" fillcolor="#662b25" stroked="f">
                  <v:path arrowok="t" o:connecttype="custom" o:connectlocs="68,0;29,28;20,20;18,24;26,30;0,48;2,51;28,33;60,60;62,58;31,31;71,4;68,0" o:connectangles="0,0,0,0,0,0,0,0,0,0,0,0,0"/>
                </v:shape>
                <v:shape id="Freeform 302" o:spid="_x0000_s1315" style="position:absolute;left:713;top:1150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I4cIA&#10;AADcAAAADwAAAGRycy9kb3ducmV2LnhtbERPTWsCMRC9F/ofwhS81WwFRVejSMEiFATtIvQ2bsbN&#10;YjJZN6lu/fXmIHh8vO/ZonNWXKgNtWcFH/0MBHHpdc2VguJn9T4GESKyRuuZFPxTgMX89WWGufZX&#10;3tJlFyuRQjjkqMDE2ORShtKQw9D3DXHijr51GBNsK6lbvKZwZ+Ugy0bSYc2pwWBDn4bK0+7PKTh+&#10;/07ifm2Lw8ZW5jy87Scm+1Kq99YtpyAidfEpfrjXWsFgnNam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gjhwgAAANwAAAAPAAAAAAAAAAAAAAAAAJgCAABkcnMvZG93&#10;bnJldi54bWxQSwUGAAAAAAQABAD1AAAAhwMAAAAA&#10;" path="m27,l,16r2,3l28,4,27,xe" fillcolor="#662b25" stroked="f">
                  <v:path arrowok="t" o:connecttype="custom" o:connectlocs="27,0;0,16;2,19;28,4;27,0" o:connectangles="0,0,0,0,0"/>
                </v:shape>
                <v:shape id="Freeform 303" o:spid="_x0000_s1316" style="position:absolute;left:909;top:930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tS8cA&#10;AADcAAAADwAAAGRycy9kb3ducmV2LnhtbESPT2sCMRTE7wW/Q3hCL0WztSB2u1FEaBHEg1oQb6+b&#10;t39w87JNUl376Y0geBxm5jdMNutMI07kfG1ZweswAUGcW11zqeB79zmYgPABWWNjmRRcyMNs2nvK&#10;MNX2zBs6bUMpIoR9igqqENpUSp9XZNAPbUscvcI6gyFKV0rt8BzhppGjJBlLgzXHhQpbWlSUH7d/&#10;RsGPWf3u3XrxX6wvb3tpvparw4tV6rnfzT9ABOrCI3xvL7WC0eQd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xLUvHAAAA3AAAAA8AAAAAAAAAAAAAAAAAmAIAAGRy&#10;cy9kb3ducmV2LnhtbFBLBQYAAAAABAAEAPUAAACMAwAAAAA=&#10;" path="m,37r2,3l54,3,52,,,37xe" fillcolor="#662b25" stroked="f">
                  <v:path arrowok="t" o:connecttype="custom" o:connectlocs="0,37;2,40;54,3;52,0;0,37" o:connectangles="0,0,0,0,0"/>
                </v:shape>
                <v:shape id="Freeform 304" o:spid="_x0000_s1317" style="position:absolute;left:767;top:668;width:552;height:346;visibility:visible;mso-wrap-style:square;v-text-anchor:top" coordsize="55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4AsAA&#10;AADcAAAADwAAAGRycy9kb3ducmV2LnhtbERPTYvCMBC9C/6HMMLeNLUHWaupiFDwtLDuIj2OzbQN&#10;NpPaZLX++81B8Ph439vdaDtxp8EbxwqWiwQEceW04UbB708x/wThA7LGzjEpeJKHXT6dbDHT7sHf&#10;dD+FRsQQ9hkqaEPoMyl91ZJFv3A9ceRqN1gMEQ6N1AM+YrjtZJokK2nRcGxosadDS9X19GcVVMu6&#10;SMdrV17Oxa03uDL6q3wq9TEb9xsQgcbwFr/cR60gXcf58Uw8Aj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V4AsAAAADcAAAADwAAAAAAAAAAAAAAAACYAgAAZHJzL2Rvd25y&#10;ZXYueG1sUEsFBgAAAAAEAAQA9QAAAIUDAAAAAA==&#10;" path="m94,178r51,40l86,257,35,216,94,178xm489,231r-60,37l380,225r58,-35l489,231xm2,238l32,219r51,40l47,282r2,3l86,261r51,41l139,299,89,259r59,-39l193,255r2,-3l151,218r16,-10l165,205r-17,11l97,175r54,-37l175,156r2,-2l156,136,213,98r34,31l249,125,216,96,271,59r51,40l284,124r2,3l325,102r57,44l369,155r2,3l385,148r50,39l377,223r-11,-9l364,217r9,8l352,239r1,3l377,227r49,44l368,307,355,296r-4,2l365,309r-13,9l355,321r13,-8l408,346r2,-3l371,311r57,-37l449,292r3,-3l432,272r60,-39l500,239r2,-3l441,187r50,-30l489,154r-51,31l388,146r59,-37l490,148r2,-3l450,106,499,75r8,7l510,80r-8,-7l552,39r-2,-3l500,70,478,49r-4,3l496,72,385,144,329,99,365,76r-2,-3l326,97,275,57,329,21r16,14l348,32,311,r-2,3l326,18,271,55,249,37r-2,2l268,57,213,94r-6,-5l205,92r4,4l153,134,97,89r-2,3l149,136,94,173,52,141r-3,2l90,175,32,214,15,200r-3,3l28,216,,235r2,3xe" fillcolor="#662b25" stroked="f">
                  <v:path arrowok="t" o:connecttype="custom" o:connectlocs="145,218;35,216;489,231;380,225;489,231;32,219;47,282;86,261;139,299;148,220;195,252;167,208;148,216;151,138;177,154;213,98;249,125;271,59;284,124;325,102;369,155;385,148;377,223;364,217;352,239;377,227;368,307;351,298;352,318;368,313;410,343;428,274;452,289;492,233;502,236;491,157;438,185;447,109;492,145;499,75;510,80;552,39;500,70;474,52;385,144;365,76;326,97;329,21;348,32;309,3;271,55;247,39;213,94;205,92;153,134;95,92;94,173;49,143;32,214;12,203;0,235" o:connectangles="0,0,0,0,0,0,0,0,0,0,0,0,0,0,0,0,0,0,0,0,0,0,0,0,0,0,0,0,0,0,0,0,0,0,0,0,0,0,0,0,0,0,0,0,0,0,0,0,0,0,0,0,0,0,0,0,0,0,0,0,0"/>
                  <o:lock v:ext="edit" verticies="t"/>
                </v:shape>
                <v:shape id="Freeform 305" o:spid="_x0000_s1318" style="position:absolute;left:887;top:677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TUMQA&#10;AADcAAAADwAAAGRycy9kb3ducmV2LnhtbESPQWvCQBSE74X+h+UVvEizMVDRNKuUgmAvhUYv3h7Z&#10;ZxKafRvytjH+e7cgeBxm5hum2E6uUyMN0no2sEhSUMSVty3XBo6H3esKlARki51nMnAlge3m+anA&#10;3PoL/9BYhlpFCEuOBpoQ+lxrqRpyKInviaN39oPDEOVQazvgJcJdp7M0XWqHLceFBnv6bKj6Lf+c&#10;gf5anedaykMmX7Jcj2/fUp/mxsxepo93UIGm8Ajf23trIFsv4P9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U1DEAAAA3AAAAA8AAAAAAAAAAAAAAAAAmAIAAGRycy9k&#10;b3ducmV2LnhtbFBLBQYAAAAABAAEAPUAAACJAwAAAAA=&#10;" path="m25,35l47,55r3,-2l28,33,84,3,82,,26,31r,-1l25,31,,45r2,3l25,35xe" fillcolor="#662b25" stroked="f">
                  <v:path arrowok="t" o:connecttype="custom" o:connectlocs="25,35;47,55;50,53;28,33;84,3;82,0;26,31;26,30;25,31;0,45;2,48;25,35" o:connectangles="0,0,0,0,0,0,0,0,0,0,0,0"/>
                </v:shape>
                <v:shape id="Freeform 306" o:spid="_x0000_s1319" style="position:absolute;left:1736;top:1411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jMYA&#10;AADcAAAADwAAAGRycy9kb3ducmV2LnhtbESPT2vCQBTE70K/w/IKvdWNqRWNWUVKW6s9VT14fGRf&#10;/mD2bciuSfz23ULB4zAzv2HS9WBq0VHrKssKJuMIBHFmdcWFgtPx43kOwnlkjbVlUnAjB+vVwyjF&#10;RNuef6g7+EIECLsEFZTeN4mULivJoBvbhjh4uW0N+iDbQuoW+wA3tYyjaCYNVhwWSmzoraTscrga&#10;Bflxmp3fz9vi+v26rT7Nnnfx5EWpp8dhswThafD38H/7SyuIFzH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jMYAAADcAAAADwAAAAAAAAAAAAAAAACYAgAAZHJz&#10;L2Rvd25yZXYueG1sUEsFBgAAAAAEAAQA9QAAAIsDAAAAAA==&#10;" path="m,22r2,3l36,3,34,,,22xe" fillcolor="#662b25" stroked="f">
                  <v:path arrowok="t" o:connecttype="custom" o:connectlocs="0,22;2,25;36,3;34,0;0,22" o:connectangles="0,0,0,0,0"/>
                </v:shape>
                <v:shape id="Freeform 307" o:spid="_x0000_s1320" style="position:absolute;left:716;top:446;width:1132;height:1253;visibility:visible;mso-wrap-style:square;v-text-anchor:top" coordsize="1132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o4cEA&#10;AADcAAAADwAAAGRycy9kb3ducmV2LnhtbESPzarCMBSE94LvEI7gTtOrIFqNchEE3fmHuDw0x7bY&#10;nJQmtrlvfyMILoeZ+YZZbYKpREuNKy0r+BknIIgzq0vOFVwvu9EchPPIGivLpOCPHGzW/d4KU207&#10;PlF79rmIEHYpKii8r1MpXVaQQTe2NXH0HrYx6KNscqkb7CLcVHKSJDNpsOS4UGBN24Ky5/llFATc&#10;Hm8t3btT6HQZnhf5OuxbpYaD8LsE4Sn4b/jT3msFk8UU3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KOHBAAAA3AAAAA8AAAAAAAAAAAAAAAAAmAIAAGRycy9kb3du&#10;cmV2LnhtbFBLBQYAAAAABAAEAPUAAACGAwAAAAA=&#10;" path="m1053,888r-57,35l950,872r58,-35l1053,888xm893,903l874,881r,-9l874,863r-1,-16l871,838r-1,-7l867,827r-2,-3l864,823r-1,1l862,824r,6l863,844r,16l864,871r,15l864,908r1,20l865,938r-4,-6l854,920r-1,-8l851,903r,-11l850,883r,-13l848,857r,-11l847,841r5,-8l857,821r4,-12l864,803r4,6l875,823r8,14l892,849r7,8l902,860r,-3l902,849r-1,-12l898,822r46,49l893,903xm874,915r,-14l874,887r16,18l874,915xm820,684l809,656,794,617,779,581r-5,-15l776,564r5,-3l789,560r4,1l796,567r5,16l809,601r5,15l822,638r16,39l856,721r15,37l881,786r7,27l893,833r2,8l891,836r-8,-14l875,806r-7,-10l860,778,845,744,831,709,820,684xm830,776r-7,-2l819,771r-3,-2l815,766r,-6l815,758r,-1l815,754r1,-2l817,750r2,l822,749r8,1l834,751r1,1l836,754r1,3l837,760r,6l837,771r-1,3l835,775r-2,1l830,776xm804,784r,-2l804,778r,-3l803,772r3,-1l813,772r2,2l818,775r3,2l822,780r-1,2l819,783r-3,1l813,784r-6,l804,784xm803,799r,-1l803,795r1,-4l803,789r2,l811,790r2,1l815,792r2,1l817,796r,1l815,799r-2,l810,799r-5,l803,799xm795,766r-4,-1l789,763r-2,-1l787,760r-1,-4l786,752r,-3l789,748r3,-1l798,749r5,1l807,751r2,1l810,754r,2l810,760r,4l809,766r-3,2l804,768r-4,-1l795,766xm783,813r-3,-1l779,810r-1,-2l778,806r1,-4l780,797r1,-9l780,780r-1,-5l779,771r1,-1l781,769r2,-1l786,768r4,l793,769r1,1l796,774r1,7l798,790r,5l797,800r-1,4l794,808r-2,2l789,812r-3,1l783,813xm789,838r-8,l761,835r-12,l739,835r-3,l733,833r-1,-1l731,831r,-1l732,829r1,-1l735,827r9,-1l760,826r11,1l778,828r5,1l786,831r3,2l790,835r,2l789,838xm758,816r15,1l783,818r3,2l789,821r,2l787,825r-5,l763,822r-13,1l740,823r-6,l731,822r,-1l732,820r1,-1l735,818r8,-2l758,816xm730,799r-1,-16l730,771r,-4l731,764r1,-1l734,762r3,-1l740,761r3,1l745,763r1,2l745,769r-1,9l742,789r,7l743,803r,3l743,808r-1,2l740,812r-3,l735,812r-1,l732,810r-1,-4l730,799xm726,757r-3,l720,757r-1,-1l718,755r-1,-4l717,749r,-3l718,744r1,-1l720,742r3,l726,742r3,l732,742r1,1l734,744r1,2l735,749r,3l734,755r-1,1l732,757r-2,l726,757xm725,766r-1,3l724,770r-3,l715,770r-7,-1l703,769r,-1l702,766r-1,-3l700,761r4,l714,761r8,l726,761r,2l725,766xm722,784r-4,l712,785r-6,-1l704,783r-1,-7l714,776r6,l722,776r,8xm694,749r,-4l696,743r2,l700,743r4,1l709,743r2,l712,744r1,2l713,750r,5l712,757r-3,1l704,758r-5,l696,757r-1,-2l694,749xm686,804r-3,-1l682,802r-1,-1l681,798r,-7l680,782r-1,-10l679,767r2,-3l685,762r3,-1l690,760r2,l694,762r1,2l697,767r1,5l698,780r,7l698,793r-1,5l696,801r-2,2l692,804r-2,l686,804xm693,816r-1,1l691,817r-2,l686,817r-7,-2l668,815r-20,1l639,818r-2,l635,818r-2,-1l632,816r,-1l632,813r2,-1l636,811r8,-2l660,808r17,-1l688,809r3,1l693,812r1,1l693,816xm692,825r,1l691,827r-2,l686,827r-8,-1l665,827r-14,1l641,829r-3,l635,829r-1,-1l633,826r,-2l635,822r4,-1l643,821r11,-1l661,820r9,l680,820r4,l689,821r3,2l692,825xm626,802r-2,-5l623,790r,-5l622,781r,-4l622,772r1,-2l624,768r4,-2l631,765r3,l637,765r1,1l639,767r,3l639,771r,5l639,782r,5l641,795r1,5l642,803r-1,2l639,807r-3,1l633,807r-3,-2l626,802xm615,726r-1,4l614,734r1,2l616,739r2,3l619,747r-1,7l617,761r-2,9l614,780r-2,16l611,821r,28l610,880r,23l610,920r-1,5l607,930r-3,4l600,939r-1,1l598,941,611,568r1,l614,567r2,-3l617,560r-1,-4l615,553r-2,-3l612,550r2,-61l618,487r7,-3l631,481r2,-2l635,483r3,10l639,500r,9l639,518r-1,7l638,529r,4l637,538r-4,9l630,553r-2,3l628,559r,1l631,562r2,2l635,566r2,2l638,570r-1,6l633,587r-4,12l625,604r-1,3l624,609r2,4l629,617r2,2l631,622r,4l630,636r-4,14l624,659r-1,7l622,675r-1,11l620,698r-2,10l617,717r-2,9xm593,356r-9,2l579,358,563,344r1,-8l570,318r3,-6l576,305r5,-6l588,294r12,-8l610,280r4,-3l618,275r2,l621,275r2,l624,276r,3l624,281r-3,2l616,286r-5,5l607,293r-3,2l603,297r1,2l604,300r3,l609,299r6,-4l619,293r2,-1l622,292r1,1l624,294r1,2l624,298r-2,3l619,303r-5,4l611,309r-2,2l608,312r,1l608,314r2,1l611,315r3,-1l617,312r2,-1l621,309r1,2l624,313r,1l624,315r-1,1l622,317r-3,2l616,320r-2,2l613,323r,1l613,326r1,1l615,327r1,l618,326r3,l622,326r1,l624,327r,2l622,333r-4,4l610,344r-10,8l593,356xm602,205r1,-4l604,198r3,-2l609,195r3,-2l614,192r-3,28l610,220r-3,-3l604,215r-1,-2l602,209r,-4xm605,234r-1,4l604,239r-2,1l595,241r-11,1l570,241r-16,-1l542,237r-8,-1l532,235r-5,-1l531,233r11,-1l556,231r9,-2l572,229r5,-3l579,225r1,-2l580,221r,-3l579,214r-2,-2l574,211r-5,-2l567,208r-3,-1l562,205r-1,-3l559,198r,-3l561,193r2,l567,193r4,3l577,202r4,4l581,212r1,3l584,215r5,-2l591,212r2,-1l594,207r1,-3l595,186r-1,-13l592,167r-2,-4l585,160r-5,-2l563,156r-11,-1l553,154r1,-2l557,148r5,-3l571,147r10,3l583,148r2,-1l587,146r,-2l588,141r,-3l585,133r-2,-5l590,128r9,l607,128r4,l611,135r-2,1l604,139r-3,2l599,145r-2,5l597,155r,5l599,164r2,3l603,170r6,2l611,173r,12l609,186r-5,4l601,193r-2,3l597,201r-1,5l597,212r1,4l600,220r2,2l607,226r2,2l608,229r-3,5xm521,234r-2,-1l511,229r-12,-3l486,223r-22,-5l456,215r5,-13l470,212r2,-3l466,200r6,-3l481,192r10,-1l496,191r,l495,193r,2l496,197r1,3l497,202r-3,2l489,209r-3,7l486,219r41,1l525,221r-3,5l521,232r,2xm450,213r-10,-2l424,206r-14,-5l401,199r-8,-1l396,198r5,-1l404,195r2,-2l406,194r1,3l410,199r1,l413,198r4,-3l419,192r,-2l419,188r1,-1l422,185r1,-1l426,186r3,4l433,194r2,2l437,194r4,-3l442,185r,-3l450,184r,1l451,188r3,8l455,199r-5,14xm476,187r-16,9l456,185r2,l464,186r8,l476,187xm388,181r-4,-1l382,178r-1,-1l380,176r1,-1l383,173r4,-1l391,171r6,1l399,173r-2,-3l395,164r,-2l395,160r2,l401,161r3,1l407,163r-1,-2l406,158r1,-2l408,154r2,3l412,161r-1,4l412,168r2,l416,171r1,1l418,174r2,l422,175r2,l426,174r1,-1l427,171r1,-5l429,163r3,-2l433,159r1,2l436,164r1,4l437,171r10,-1l459,168r13,-2l489,164r13,l514,162r9,-3l527,158r-3,l519,156r-2,-1l515,153r-2,-2l513,146r10,-1l531,144r3,l535,144r1,-1l536,142r-11,l511,142r-11,l495,142r,-2l496,137r2,-2l499,134r3,-2l507,132r9,-1l528,131r11,-1l550,130r18,l577,130r1,2l579,135r1,2l581,139r-1,2l579,143r-2,1l574,143r-3,-1l569,141r-4,-1l562,140r-4,1l554,142r-5,5l545,154r-2,4l542,160r7,-1l563,160r8,1l577,162r2,1l581,164r2,2l585,168r3,7l589,181r,7l589,197r-1,9l587,208r-2,-3l582,200r-6,-6l569,188r-6,-2l559,186r-4,l552,188r-1,4l552,196r2,4l557,204r2,3l561,211r3,2l567,214r3,1l573,216r1,2l574,220r-2,3l570,224r-6,1l556,225r-17,1l529,227r2,-2l536,220r5,-4l542,213r-49,l494,212r1,-3l497,207r4,-1l513,205r5,l513,204r-6,-2l505,198r,-2l515,196r15,l534,195r2,-1l537,193r-2,-1l531,191r-8,-1l513,188r-10,-2l488,183r-15,-1l463,181r-11,-2l442,178r-3,-1l439,179r-1,4l436,187r-2,1l433,187r-3,-5l429,180r-1,-1l424,179r-3,1l418,183r-3,1l414,186r,5l412,194r-1,l410,193r-1,-2l409,186r-1,-1l407,187r-5,4l397,193r-3,l394,190r1,-5l397,182r1,-2l396,181r-8,xm389,191r1,4l390,196r-11,-1l359,192r-11,l337,192r-8,l326,192r3,-2l336,184r11,-5l357,173r20,-8l387,162r1,2l389,166r-3,1l379,170r-5,4l372,176r3,3l380,183r7,1l391,185r-1,2l389,191xm283,256r-16,18l248,296r-17,19l225,322r1,-4l231,304r4,-9l241,283r9,-14l259,254r10,-12l277,232r9,-10l294,215r13,-11l312,201r6,-1l335,199r12,l358,200r9,1l370,201r-8,2l342,213r-13,7l314,229r-15,12l283,256xm431,145r12,-3l447,141r10,12l458,155r-1,4l455,162r-1,1l441,164r,-2l438,158r-3,-3l434,154r-3,2l427,159r-4,7l422,170r-1,-2l418,166r-3,-2l415,163r,-2l416,157r-2,-4l413,152r5,-2l431,145xm461,137r8,-1l472,135r-1,3l469,143r-3,5l463,151r-2,-3l457,145r-3,-3l453,140r2,-1l461,137xm474,161r-1,l470,162r-4,l463,162r3,-7l474,161xm477,141r1,-4l478,135r3,-1l487,133r4,l494,133r-2,2l489,140r-1,5l487,147r18,1l505,151r3,4l511,157r1,1l502,159r-13,l482,159r-2,l478,158r-3,-3l472,153r-1,-2l473,147r4,-6xm613,141r,26l612,167r-3,-1l607,164r-3,-2l603,159r,-4l603,151r1,-4l607,145r1,-2l611,141r2,xm610,50l623,20r-1,76l610,50xm621,368r2,-6l626,358r5,-4l636,351r13,-9l656,337r1,1l658,340r2,2l661,344r-2,1l655,348r-5,5l643,362r-11,14l624,382r-2,-4l621,368xm668,353r2,3l670,358r,3l670,364r,3l668,369r-2,3l664,374r-6,7l651,388r-10,11l631,413r-2,3l626,417r-1,1l624,418r-2,-2l621,413r,-14l622,396r1,-3l624,389r2,-2l632,382r8,-8l649,364r8,-10l660,349r2,-1l665,349r3,4xm677,379r,6l677,393r,4l676,401r-3,4l670,408r-12,11l644,433r-3,2l639,437r-2,1l636,438r-1,-3l634,428r,-6l636,417r2,-4l642,406r11,-12l665,379r3,-3l670,374r2,-1l674,374r2,2l677,379xm679,430r3,6l690,444r6,3l700,448r3,1l704,448r,2l703,455r-2,4l698,463r-4,3l690,467r-4,-1l684,465r-3,-2l678,460r-3,-4l673,453r-1,-4l672,447r1,-5l674,439r3,-5l679,430xm679,358r3,-1l686,360r20,12l718,377r8,2l731,379r2,l732,382r2,8l736,396r3,4l744,404r7,4l755,409r3,l760,408r2,-1l765,405r1,-1l767,406r3,4l771,419r1,6l762,421r-18,-8l735,406r-12,-7l710,390r-15,-9l689,377r-5,-4l681,368r-2,-3l678,360r1,-2xm738,379r5,-1l754,377r7,-2l765,373r1,6l766,389r,5l765,399r-1,1l762,402r-2,1l758,404r-4,l752,404r-3,-2l746,401r-4,-4l740,394r-3,-11l738,379xm773,393r,-5l773,385r1,1l776,388r3,2l781,392r-1,1l778,396r-4,1l771,397r1,-1l773,393xm785,358r7,-5l795,348r2,6l799,363r1,5l800,374r-1,3l799,379r-2,3l795,384r-2,2l791,387r-2,l786,387r-4,-2l778,383r-3,-3l774,376r-1,-3l772,372r5,-6l785,358xm814,355r2,2l817,360r-1,3l815,367r-5,6l805,375r,-12l805,356r-1,-4l809,352r5,3xm824,338r8,-3l833,335r1,1l835,340r,2l834,344r-1,2l831,348r-5,3l823,352r-2,l819,352r-4,-3l813,346r3,-3l824,338xm842,346r3,5l850,359r4,10l856,377r-2,-1l850,373r-4,-3l843,369r-3,-1l837,369r-5,1l829,372r-3,2l825,376r-2,6l823,384r3,l834,387r5,10l841,404r7,8l853,416r-1,2l850,422r-3,5l847,434r3,8l853,447r-2,8l846,465r-3,7l840,476r-3,4l833,482r-3,l826,482r-3,-1l821,479r-5,-4l811,469r-4,-6l804,458r-1,-5l804,448r6,-5l815,437r2,-4l818,429r-2,-4l813,421r-3,-2l806,418r-3,l800,418r-5,2l791,423r-7,9l782,436r-1,-7l779,417r-2,-9l776,405r4,-2l789,399r11,-7l812,381r11,-13l833,358r7,-9l842,346xm756,574r-3,3l750,577r-3,-1l744,574r-6,-6l732,562r-1,-1l730,560r,-1l731,558r2,-2l735,556r7,-1l754,555r10,-2l774,548r8,-5l786,539r4,-1l792,539r2,3l796,545r1,3l798,551r,4l797,556r-3,1l787,556r-3,l781,556r-3,2l773,560r-9,7l756,574xm772,595r-5,1l765,595r1,-1l766,590r1,-2l766,587r-1,-2l764,584r-2,l760,586r-2,2l757,593r1,3l760,598r-2,l754,599r-4,l747,599r2,-1l749,594r-2,-3l743,590r-4,-3l737,585r,3l737,593r1,4l740,599r-2,1l734,600r-6,l725,599r3,-4l730,588r,-3l729,581r-3,-4l723,573r-8,-5l709,567r,-3l706,557r-5,-7l698,547r1,-2l700,541r2,-5l702,534r2,l709,535r6,l718,535r3,2l733,540r6,l744,539r3,-2l749,537r1,1l753,543r,2l753,546r-1,1l750,547r-6,1l735,549r-4,l728,550r-4,3l722,555r-1,2l722,560r1,3l726,566r10,11l743,583r4,2l752,585r2,-1l756,582r4,-4l764,576r6,l771,577r1,2l772,583r2,5l776,590r-1,3l772,595xm793,643r-1,1l790,644r-4,l781,643r-3,-2l776,639r-2,-2l772,634r-3,-7l767,621r-2,-5l765,609r,-2l765,605r1,-1l767,603r7,-2l778,601r3,6l785,619r,1l785,621r1,1l786,623r6,12l795,640r,1l793,643xm771,694r-6,-3l761,688r-2,-3l757,681r-1,-9l754,661r,-5l754,652r1,-2l756,650r3,l763,652r3,2l770,654r1,-2l772,651r,-4l772,646r,-1l776,646r2,2l779,650r1,2l780,656r2,11l785,686r1,4l786,694r,2l785,698r-5,-1l771,694xm763,756r-1,-5l762,748r,-2l763,745r3,-1l772,744r5,l779,746r1,2l781,754r,4l780,760r-2,1l773,761r-6,l764,760r-1,-2l763,756xm752,787r1,-7l755,772r1,-3l757,767r3,-2l762,765r3,l767,767r2,2l770,772r1,7l771,786r,9l770,802r-1,4l766,808r-2,2l762,811r-5,-1l754,808r-2,-2l751,802r,-7l752,787xm749,742r4,1l756,744r1,3l758,750r,5l757,758r-3,1l750,759r-6,l741,758r-2,-3l739,749r,-3l740,745r1,-2l742,742r3,l749,742xm747,606r7,-1l757,606r1,2l759,610r,5l761,621r2,9l765,637r,3l766,642r,1l764,644r-2,1l760,645r-4,-1l751,642r-6,-4l741,635r-2,-7l738,621r,-7l739,609r3,-2l747,606xm730,649r4,2l737,651r2,-1l739,648r,-5l739,641r2,l745,644r2,2l749,649r,3l749,656r1,11l752,686r,5l752,695r-1,2l749,698r-6,-1l734,691r-4,-3l726,685r-2,-3l722,679r-1,-8l721,661r,-9l722,648r3,l730,649xm710,620r,-9l710,607r1,-2l712,604r1,l716,603r5,l726,603r3,1l731,605r1,2l732,610r1,11l734,627r1,6l734,639r-1,2l731,642r-2,l724,641r-7,-5l713,631r-1,-1l711,627r-1,-3l710,620xm679,741r3,l684,741r2,1l688,743r,3l689,749r,3l688,755r-3,2l680,758r-5,l672,757r-1,-3l670,749r,-4l671,743r3,-2l679,741xm668,682r-5,-4l661,672r-1,-4l660,663r1,-13l662,638r1,-5l663,629r1,-1l665,628r1,l668,630r3,3l673,634r3,l677,633r1,-4l678,627r1,1l683,630r1,4l685,637r,3l684,644r,4l683,655r-1,9l682,676r-1,6l681,686r-2,2l677,688r-4,-2l668,682xm658,764r4,l664,764r2,2l666,767r2,4l666,775r2,7l668,790r,3l668,798r-2,2l665,801r-2,1l660,802r-3,l654,802r-1,-1l651,799r-1,-7l650,783r-1,-8l650,768r1,-1l652,765r3,-1l658,764xm656,740r5,1l663,742r1,2l664,749r,5l663,757r-2,2l657,759r-4,1l650,759r-2,-3l648,749r-2,-5l648,741r3,-1l656,740xm651,576r4,4l656,582r,3l655,589r-1,2l654,593r,1l653,595r,2l652,601r-1,6l650,613r-4,3l645,617r-2,l640,615r-3,-4l635,607r-1,-3l635,601r,-3l638,591r2,-4l641,582r2,-5l644,576r2,-1l649,575r2,1xm662,448r-5,7l645,467r-4,5l638,473r-2,-1l635,469r,-9l636,452r1,-6l640,442r3,-3l648,436r10,-10l669,417r3,-3l675,413r1,l677,414r,3l677,420r-3,7l671,435r-5,7l662,448xm665,479r-5,3l656,483r-3,l649,482r-6,-3l641,477r7,-5l657,463r6,-7l666,450r3,4l671,458r1,2l673,465r,2l672,472r-3,3l665,479xm692,486r-1,3l690,493r-1,2l686,497r-2,1l680,499r-3,1l672,499r-4,-1l664,497r-3,-2l659,494r-3,-4l656,488r3,-1l671,480r3,-4l676,470r1,-3l678,466r3,2l685,472r3,1l690,476r2,5l692,486xm679,550r-5,-2l671,546r-3,-4l665,539r-3,-6l661,528r,-7l661,517r3,1l671,519r6,l681,519r3,3l690,527r5,4l697,534r,3l694,544r-3,3l688,549r-4,2l679,550xm691,564r-8,-3l680,559r-1,-2l679,557r4,-1l689,554r5,-3l696,549r2,5l702,559r1,6l704,567r-2,l691,564xm688,567r2,1l694,570r6,1l702,571r-4,4l694,580r,6l694,590r-3,l686,589r-4,-3l680,584r3,-2l689,577r,-6l688,567xm674,573r-1,6l673,582r-2,l666,580r-4,-4l660,575r4,-2l670,568r2,-6l674,559r1,1l678,563r3,1l682,565r-3,2l674,573xm657,602r1,-4l659,593r1,-4l661,588r2,-1l665,587r5,2l674,590r1,l676,591r,3l676,597r-1,8l675,611r-1,5l673,621r-1,1l670,623r-2,-1l663,619r-3,-3l658,613r-1,-3l656,608r1,-3l657,602xm653,557r3,-6l657,547r1,1l662,551r4,4l668,555r-4,2l659,561r-2,6l657,569r-3,-1l649,566r-3,-3l645,561r4,-1l653,557xm648,540r4,2l654,543r-1,1l652,546r-1,1l649,547r-3,l644,547r-2,-2l641,544r,-2l641,540r1,-3l642,535r2,3l648,540xm645,507r1,1l650,511r4,3l656,515r,4l656,526r2,10l661,541r-3,-1l650,537r-4,-3l645,529r,-4l645,521r,-10l645,507xm689,596r7,1l701,599r1,2l703,603r1,2l704,608r,10l704,623r-1,4l702,633r,2l700,636r-2,l696,635r-6,-6l684,624r-2,-3l681,618r-1,-3l680,611r,-7l680,599r1,-2l683,596r2,-1l689,596xm706,574r4,1l714,575r5,l717,579r-2,6l717,593r2,4l716,597r-6,-1l704,594r-1,-1l704,590r4,-5l708,578r-2,-4xm699,517r5,2l709,520r3,1l715,521r4,-1l721,519r4,3l734,524r6,-2l743,521r4,9l742,533r-11,l722,530r-2,-2l719,528r-4,1l708,528r-11,-3l688,518r-5,-4l678,514r-13,-3l658,509r-6,-4l646,502r-1,-2l644,498r,-4l644,489r,-2l651,487r1,2l655,494r3,3l661,499r3,2l669,502r8,2l682,503r3,-1l688,502r,1l689,506r3,4l699,517xm694,496r2,-3l696,490r2,2l702,495r7,2l712,498r,3l713,507r3,6l718,515r-1,1l715,517r-2,l711,517r-5,-1l700,513r-3,-3l695,507r-2,-2l693,503r,-4l694,496xm708,458r1,3l714,467r7,7l724,477r,2l722,484r-1,3l718,489r-3,3l711,493r-5,l702,490r-3,-3l697,483r-3,-7l693,473r3,-3l702,466r3,-5l708,458xm684,405r2,2l692,412r8,2l704,414r1,4l709,425r6,4l719,432r,3l715,441r-2,2l709,445r-3,l702,444r-4,-1l693,441r-2,-2l688,437r-2,-3l685,432r-2,-7l683,420r,-11l684,405xm698,408r-4,-2l691,404r-3,-2l686,400r-2,-4l683,392r,-7l684,381r6,4l697,392r8,4l710,399r,2l709,405r-1,2l705,408r-3,1l698,408xm722,427r-5,-1l713,424r-2,-2l710,419r-1,-4l710,412r3,-6l716,402r3,1l729,408r8,6l740,416r-1,2l737,422r-2,3l731,426r-3,1l722,427xm745,443r-4,l737,442r-3,-2l732,438r-2,-5l729,432r2,-2l735,429r6,-6l745,419r2,1l754,423r5,3l761,427r,3l759,436r-2,3l754,441r-3,2l745,443xm765,469r-3,l761,468r-1,-1l757,464r-5,-2l750,461r-3,-13l750,448r3,-1l757,444r4,-3l765,434r1,-4l769,433r3,3l774,439r,2l775,460r,2l773,464r-2,3l765,469xm772,486r-6,-3l764,480r,-3l764,475r3,-1l774,470r2,-3l777,465r1,4l779,478r1,8l781,490r-4,-1l772,486xm779,503r-4,1l773,503r-2,-3l769,498r-4,-6l762,487r2,-2l765,486r7,4l778,493r3,1l782,499r1,2l779,503xm775,507r2,1l781,508r3,-2l785,505r1,4l789,517r1,8l791,530r-1,1l787,533r-2,1l783,535r,-6l780,520r-3,-9l775,507xm756,493r2,-3l760,489r4,9l772,516r5,15l779,539r-2,2l773,544r-6,1l765,545r-4,-6l754,523r-4,-18l749,496r3,-1l756,493xm734,479r1,-5l737,470r4,-3l745,466r6,1l754,470r3,4l758,479r-1,4l754,487r-3,2l745,490r-4,-1l737,487r-2,-4l734,479xm716,463r-3,-4l712,456r-1,-3l711,452r3,-3l720,444r3,-5l725,436r3,3l734,444r5,3l742,448r,2l743,454r,4l743,461r-3,1l735,464r-4,4l730,472r-5,-3l716,463xm734,492r5,3l742,496r,3l741,505r1,6l742,516r-1,l737,517r-5,1l726,517r-4,-2l719,510r-2,-3l716,503r,-5l716,497r3,-2l723,492r3,-7l729,482r1,3l734,492xm641,754r,3l639,759r-3,1l632,761r-4,l625,761r-1,-2l623,757r1,-6l625,747r,-3l625,742r4,-2l634,739r5,1l641,741r,3l642,746r,4l641,754xm638,669r-3,-2l634,665r-1,-2l633,660r,-5l635,648r1,-9l636,629r1,-5l638,622r1,l642,624r3,3l649,627r2,-1l652,624r1,-6l653,616r,1l655,619r2,3l658,623r1,3l658,634r-1,6l656,647r-2,11l653,668r,6l652,676r-2,1l648,677r-5,-2l638,669xm715,682r,6l715,691r-2,3l712,695r-6,l701,691r-4,-4l694,684r-3,-4l690,676r-2,-14l689,646r1,-6l691,638r2,1l695,641r4,3l702,645r2,-1l705,642r1,-4l706,637r3,l712,640r2,2l715,644r,3l716,651r-1,12l715,682xm800,672r2,4l804,677r2,-1l807,676r2,1l810,684r1,4l811,691r,1l810,694r-3,l804,692r-5,-2l795,686r-2,-4l790,676r-4,-17l785,649r4,1l794,651r2,-2l797,647r1,4l800,658r2,6l803,667r-1,l800,668r-1,1l800,672xm813,551r5,4l819,550r,11l819,575r1,6l820,584r2,l825,582r6,-3l836,573r3,-8l840,562r1,4l844,565r8,-4l853,559r1,l854,560r,2l853,567r-1,4l848,586r-2,11l845,595r-4,-4l836,588r-3,-1l832,590r,7l833,601r,2l830,601r-7,-3l819,598r-1,l814,590r-5,-11l805,569r-1,-5l805,564r2,l811,562r2,-3l814,555r-1,-4xm825,620r-4,-11l823,613r4,4l830,618r1,l825,620xm881,499r2,24l884,548r2,26l887,600r1,23l888,645r,18l887,676r-2,20l882,711r-3,12l878,727r-3,-3l867,715r-5,-8l857,699r-5,-10l846,678r-8,-21l833,642r-2,-7l830,633r4,-2l840,629r4,-2l846,627r1,l851,628r4,1l860,629r5,-1l866,627r,-4l864,616r-4,-5l858,609r2,-5l864,590r2,-7l868,579r2,-2l872,576r2,1l875,579r1,3l876,585r,9l876,599r,6l876,615r,10l874,635r-1,7l873,648r-2,4l867,658r-5,5l856,667r-4,3l850,671r12,8l862,681r,4l861,691r,5l874,690r-3,14l876,707r3,-23l877,682r-12,7l868,677r-11,-6l859,670r5,-2l870,664r5,-5l877,650r3,-13l881,624r,-10l881,604r,-13l880,579r-2,-8l875,569r-3,-1l870,568r-3,1l866,571r-1,3l862,584r-2,10l856,602r-3,6l853,610r2,3l857,615r1,3l861,622r,2l861,624r-4,l851,623r-5,l843,623r-3,2l837,626r-5,1l827,626r-2,-1l827,623r6,-2l837,619r2,l834,616r-8,-5l823,605r-2,-3l824,603r8,3l838,609r2,2l839,608r-2,-6l836,596r,-3l838,595r4,4l845,605r1,2l846,607r2,l850,606r1,-3l852,596r2,-11l855,574r2,-10l860,548r1,-11l860,534r-1,-1l858,533r-1,l857,538r-3,12l851,556r-4,3l844,559r-1,1l841,539r-3,1l838,548r-2,14l833,568r-3,5l826,576r-2,1l822,510r-3,l818,520r-1,17l817,543r,3l816,547r-1,1l814,546r-2,-5l810,531r-1,-13l804,495r-2,-9l799,486r1,4l801,499r1,11l804,522r3,17l810,549r,5l809,557r-2,1l806,558r-2,-4l800,543r-3,-13l795,522r-2,-11l789,495r-5,-19l783,458r,-8l785,444r1,-6l790,434r4,-7l799,424r3,-1l807,423r2,1l811,426r,1l812,430r-2,5l807,438r-3,3l801,443r-1,2l799,447r-1,3l798,454r1,4l801,462r2,5l806,473r5,5l815,481r3,3l822,486r8,2l835,488r3,-1l841,484r3,-5l848,474r4,-7l855,461r2,-5l858,452r,-7l857,441r-1,-3l854,435r-1,-2l853,429r1,-2l856,424r2,-3l859,418r,-2l858,413r-2,-3l854,408r-6,-3l846,402r-1,-2l844,396r-1,-3l842,389r-2,-2l838,384r-5,-3l830,381r,-1l830,378r1,-1l833,375r1,l837,374r5,1l847,376r4,2l854,380r3,3l859,384r2,10l867,419r5,17l875,455r3,21l881,499xm874,746r-4,-12l867,728r4,3l876,736r4,2l883,740r-9,6xm794,1203r-52,-50l762,1140r105,-2l794,1203xm730,1141r25,-1l740,1150r-10,-9xm686,1188r-49,-46l673,1142r,-1l673,1142r,l671,1142r-1,1l669,1145r-1,3l669,1152r3,1l674,1154r1,l674,1155r,4l674,1161r1,2l676,1164r2,2l681,1166r2,l685,1166r1,-2l689,1162r1,-1l691,1161r3,1l696,1163r2,-1l700,1162r2,-2l703,1158r,-3l703,1153r-1,-2l701,1149r-1,l702,1146r2,-5l724,1141r13,11l686,1188xm630,1227r-50,-48l630,1142r2,l683,1190r-53,37xm549,1148r-2,3l574,1179r-47,34l479,1166r31,-22l623,1142r-46,33l549,1148xm458,1145r45,-1l477,1164r-19,-19xm427,1202r-51,-54l379,1146r74,-1l474,1166r-47,36xm688,1142r3,l693,1144r1,2l694,1148r,2l693,1152r-2,1l688,1154r-3,-1l683,1152r-2,-2l681,1148r,-2l683,1144r2,-2l688,1142xm313,1166r-3,-1l308,1164r-1,-2l306,1160r1,-2l308,1155r2,-2l313,1153r2,l317,1155r2,3l319,1160r,2l317,1164r-2,1l313,1166xm943,1022r4,-2l952,1020r3,1l957,1023r3,4l962,1029r1,-1l968,1025r5,-1l976,1024r3,2l982,1029r2,4l984,1037r-1,3l981,1043r-5,4l974,1048r2,2l979,1056r,2l979,1061r-1,4l975,1067r-4,2l967,1070r-3,-1l962,1067r-4,-4l957,1061r-2,1l951,1065r-4,1l944,1065r-4,-1l937,1060r-2,-4l935,1052r1,-3l938,1046r4,-3l944,1041r-2,-1l939,1034r,-3l939,1028r1,-3l943,1022xm892,1067r2,l901,1068r3,1l907,1072r3,4l911,1081r-1,4l907,1089r-3,2l900,1092r-6,l891,1092r,3l891,1102r-1,3l887,1108r-4,2l879,1111r-5,-1l871,1108r-3,-3l867,1102r-1,-7l867,1092r-3,1l858,1092r-3,-1l852,1089r-2,-4l850,1080r,-6l853,1071r2,-2l859,1067r6,l867,1067r,-2l867,1059r1,-3l871,1052r3,-2l879,1049r5,1l887,1052r3,4l892,1059r,6l892,1067xm810,1068r3,l819,1069r4,1l825,1072r2,5l829,1081r-2,5l825,1089r-3,2l819,1093r-7,l809,1093r1,4l809,1103r-2,3l805,1109r-3,2l798,1111r-5,l790,1109r-3,-3l785,1103r,-6l785,1093r-2,l777,1093r-3,-1l771,1090r-2,-4l767,1081r2,-5l771,1072r3,-3l777,1068r6,l786,1068r,-3l786,1059r1,-3l790,1053r3,-2l798,1050r5,1l806,1053r3,3l810,1060r1,5l810,1068xm732,1095r,4l732,1105r-1,3l729,1111r-4,2l720,1113r-4,l712,1111r-2,-3l709,1105r,-6l709,1095r-4,2l700,1095r-4,-1l694,1092r-2,-4l691,1083r1,-5l694,1074r3,-3l700,1070r6,l710,1070r-1,-3l710,1061r1,-3l713,1056r3,-3l721,1052r4,1l730,1056r2,2l733,1062r,6l733,1070r3,l742,1071r3,1l749,1074r2,5l752,1083r-1,5l749,1091r-4,3l741,1095r-6,l732,1095xm587,911l538,871r52,-34l587,911xm584,951r-1,1l582,952r-45,l587,916r-3,35xm483,908r52,-35l583,913r-49,37l483,908xm487,828r51,-35l589,832r-54,36l487,828xm482,950r-2,l478,949r-1,-2l476,944r1,-2l478,940r2,-1l482,938r4,1l488,940r1,2l490,944r-1,3l488,949r-2,1l482,950xm450,982r-1,7l448,996r-1,2l444,1000r-3,1l437,1002r-20,l408,1002r,-9l408,979r1,-11l410,965r6,-1l429,962r12,-3l447,958r2,8l450,982xm350,963r-23,1l310,964r-13,l287,963r-5,l279,962r-3,-1l275,959r-1,-3l274,952r,-8l274,937r7,1l301,939r26,1l353,940r27,-2l410,934r24,-3l443,930r,2l444,943r,3l444,948r-2,2l441,951r-5,1l430,954r-12,3l400,959r-23,3l350,963xm399,1003r-3,5l391,1013r-3,1l382,1016r-5,1l370,1018r-18,-1l349,1017r8,-47l366,970r14,l394,968r8,-1l402,971r,12l401,994r-2,9xm279,840r4,4l286,846r,2l286,853r,9l288,877r,3l287,883r-1,1l285,884r-5,-3l277,876r-2,-7l274,863r,-7l274,848r,-6l275,839r2,l279,840xm276,808r,-5l277,800r4,-1l288,798r3,l294,799r2,2l296,802r1,5l296,811r,10l297,832r-1,5l296,840r-1,2l293,843r-1,l289,843r-2,-2l282,837r-2,-5l278,828r-2,-3l276,822r-1,-7l276,808xm277,785r1,-2l279,780r3,-1l285,778r3,l290,779r2,1l294,783r,2l294,785r,3l292,790r-2,2l288,792r-3,l282,792r-3,-2l278,788r-1,-3l277,785xm283,758r3,1l290,760r6,1l303,759r5,l311,759r3,l317,761r3,2l323,766r4,2l334,771r4,1l345,774r7,1l360,775r9,-1l375,772r5,-1l384,769r7,-3l397,763r11,1l417,767r7,-2l428,763r1,6l426,772r-8,3l412,772r-11,-1l398,771r-3,1l393,775r-3,2l386,779r-6,2l372,782r-11,1l350,783r-10,-2l332,779r-6,-3l317,770r-5,-3l305,767r-9,2l287,767r-6,-1l283,758xm259,619r,-6l258,607r,-6l260,597r2,-7l268,584r3,-2l276,580r6,l290,580r15,3l314,587r5,4l323,595r15,10l347,613r-4,2l337,617r-6,1l327,618r3,3l335,627r3,8l339,638r-4,l327,638r-10,-2l313,635r4,4l323,644r6,8l331,658r-5,l317,658r-6,-1l309,657r4,4l318,667r1,4l320,674r-3,-2l310,669r-11,-5l287,656r-7,-5l275,646r-4,-5l267,636r-6,-10l259,619xm270,530r2,-7l272,516r-1,-8l268,501r-2,-7l264,486r-3,-7l261,473r1,-7l265,461r4,-5l272,453r14,-6l296,445r-3,4l283,462r-6,8l274,478r-1,4l272,486r1,4l274,495r3,7l281,509r2,9l285,525r,6l282,536r-3,4l274,545r-2,3l271,553r-1,5l270,563r,7l270,575r-3,2l265,570r-3,-12l265,546r5,-16xm257,430r-4,-6l250,422r-1,2l244,427r-4,2l238,429r-3,-1l233,425r-2,-4l232,417r1,-2l235,413r5,-3l244,409r-2,-3l239,400r,-4l238,393r1,-4l240,388r2,l246,389r2,1l251,394r3,4l256,400r2,-1l262,396r4,l269,395r3,1l274,398r1,3l274,403r-1,3l271,408r-5,5l264,414r,2l266,421r1,3l269,426r2,2l274,429r13,-2l298,424r13,-2l317,421r-1,-25l312,396r-6,2l302,400r-1,1l299,396r-1,-9l299,384r2,-1l303,381r3,l310,380r2,l311,376r-1,-9l310,363r1,-3l312,358r1,-1l315,356r2,l320,357r3,2l326,363r1,5l328,377r,4l330,381r4,l337,381r2,1l341,383r1,2l343,393r,4l342,396r-4,-1l336,395r-2,l331,396r-2,2l328,400r-1,3l327,405r,2l328,412r1,3l332,419r1,1l341,421r13,l366,421r6,l374,417r1,-7l373,407r-1,-1l370,406r-4,-2l363,402r-1,-2l362,398r1,-3l367,393r3,-1l373,390r2,l379,392r2,1l382,389r6,-6l390,381r4,-2l397,378r4,1l404,382r2,3l404,389r-1,4l399,399r-2,2l399,403r4,5l406,412r1,3l407,418r-3,3l402,424r-3,1l397,425r-2,l391,423r-1,-1l386,424r-6,5l378,435r,1l371,436r-17,1l334,437r-16,l305,439r-17,3l273,446r-6,2l262,441r-5,-11xm348,698r6,3l362,705r10,4l377,711r-1,1l374,717r-3,1l368,719r-5,1l359,719r-4,-1l352,715r-2,-4l349,707r-1,-6l348,698xm384,714r2,6l388,729r,6l388,741r-1,3l384,746r-3,2l377,749r-3,l372,748r-2,-1l369,745r-2,-4l365,737r-2,-9l363,724r5,-1l373,722r6,-5l384,714xm403,716r5,-2l412,710r2,-4l415,705r2,6l420,725r1,7l420,740r-1,2l418,745r-2,1l414,747r-3,1l408,747r-2,-1l403,744r-4,-5l396,732r-4,-12l391,715r4,1l403,716xm287,745r1,1l290,747r4,1l300,747r7,-1l312,746r5,1l322,749r6,5l335,757r4,2l345,760r6,l358,761r8,-1l372,759r5,-2l381,755r7,-5l393,748r9,1l412,751r10,-1l426,749r1,8l423,759r-9,2l407,760r-8,-1l392,760r-12,6l369,768r-11,1l348,768r-10,-1l326,761r-10,-6l307,756r-10,1l289,755r-4,-4l287,745xm302,689r-1,5l299,697r-3,2l293,699r-2,-2l289,692r-1,-5l287,680r-2,-12l283,663r6,3l295,670r6,6l305,679r-2,3l302,689xm316,718r-1,4l310,734r-3,3l305,739r-4,l298,739r-3,-1l293,736r-2,-2l290,730r-1,-16l290,703r2,1l297,703r5,-3l306,697r2,6l310,711r4,5l316,718xm319,714r-3,-2l315,711r-2,-2l312,707r-1,-5l311,696r1,-11l313,680r5,4l329,689r7,3l340,695r-1,4l336,706r-3,4l330,712r-2,2l325,715r-3,l319,714xm326,743r-3,l317,742r-5,-2l310,739r2,-2l316,732r2,-4l319,725r1,4l322,737r3,4l326,743xm358,732r1,5l362,743r6,5l370,751r,l368,754r-5,1l357,756r-6,-1l348,752r-3,-2l345,749r3,-2l353,743r4,-7l358,732xm337,746r-2,-1l332,744r-2,-1l329,741r-3,-4l325,732r-2,-9l323,719r5,-1l335,715r5,-6l342,705r3,4l348,717r5,4l356,723r-1,4l353,736r-2,4l348,743r-5,2l337,746xm430,689r11,-15l453,659r6,-9l469,639r8,-12l481,622r6,l495,621r8,l510,620r1,16l509,640r-4,l498,640r-9,l483,641r-6,7l464,664r-14,19l438,698r-6,7l428,707r-1,l426,706r-2,-1l423,703r,-4l424,696r4,-4l430,689xm476,576r12,-10l499,558r5,-4l509,548r2,-3l514,544r2,-1l519,543r2,1l522,546r,2l522,550r-2,6l516,561r-12,9l498,576r,l499,577r2,l504,575r6,-4l517,566r6,-6l530,554r5,-8l540,540r2,-3l545,536r3,-1l550,536r1,2l551,540r,2l549,546r-7,8l535,563r-4,5l524,573r-5,3l516,577r-1,1l514,578r-1,1l514,580r3,-1l524,576r8,-5l536,568r5,-5l545,557r3,-2l549,553r1,-2l552,553r1,1l554,555r-1,2l553,559r-3,3l548,565r-1,3l543,573r-4,3l534,580r-6,2l522,585r-3,2l518,589r2,l524,588r6,-2l533,584r3,-2l540,579r2,-1l543,578r1,1l545,580r-2,5l540,589r-4,2l532,594r-9,2l520,598r2,1l525,599r5,-1l533,597r3,-2l539,593r2,l542,594r,3l540,601r-4,3l533,607r-6,3l521,613r-6,1l505,615r-18,1l479,616,459,598r5,-9l476,576xm517,504r11,1l548,505r10,l569,505r8,l581,505r,11l581,540r-1,26l580,585r-1,15l579,617r,16l578,641r-1,7l575,652r-2,3l572,656r-1,-8l570,636r,-5l570,625r-1,-2l569,621r-1,-1l565,619r-3,1l559,621r-1,2l557,624r-1,-2l552,621r-3,3l547,627r-2,-1l540,625r-3,1l535,629r-1,2l534,635r-1,6l533,644r-1,-3l528,636r-6,-2l520,633r-2,1l517,634r,-16l525,615r12,-6l544,602r5,-6l549,594r,-3l549,590r-2,-1l548,587r3,-5l551,579r,-2l549,574r-1,-1l551,567r5,-9l558,555r,-4l557,549r-1,-1l554,546r-1,l554,545r2,-4l557,539r,-2l557,534r-2,-1l551,530r-4,l543,531r-3,3l533,542r-5,6l528,547r1,-2l528,543r-3,-3l522,538r-3,l517,538r-1,l517,504xm560,675r-4,4l553,683r-4,3l543,688r-5,l532,687r-5,-2l520,683r-15,-4l495,677r-7,-28l494,648r14,-2l511,647r3,2l515,651r1,3l517,659r,2l518,660r1,-1l521,656r1,-6l518,645r-2,-6l519,638r2,1l524,640r3,2l530,646r2,6l530,660r-2,4l531,664r4,-3l536,658r1,-2l537,651r,-4l538,641r,-4l538,635r1,-2l540,631r1,l544,631r1,3l547,637r,4l545,649r,8l542,664r-2,3l542,668r,l544,666r1,-2l548,660r,-5l549,648r,-6l550,636r,-3l551,630r1,-1l553,628r2,1l556,630r,4l556,638r,10l555,660r-3,9l549,672r2,-1l556,667r1,-2l558,661r1,-5l559,648r,-8l559,633r,-3l560,627r1,-1l562,626r1,l564,627r1,1l565,631r,8l567,649r,11l565,666r-3,4l560,675xm435,785r,2l434,789r-1,3l431,793r-2,2l427,793r-3,-1l423,789r-1,-2l422,785r1,-3l424,780r3,-1l429,778r2,1l433,780r1,2l435,785xm438,827r-1,l435,827r-2,l432,825r,-3l430,818r-1,-6l428,808r,-2l429,805r1,-1l432,804r1,l435,804r,1l436,807r,3l437,815r1,8l438,827xm440,846r1,10l442,872r,7l441,881r-1,l437,880r-2,-1l433,877r-3,-5l428,865r-4,-12l423,849r4,1l433,850r5,-2l440,846xm300,841r2,2l305,846r3,4l310,852r-1,4l309,862r,7l311,883r1,3l311,889r,1l310,892r-3,l303,890r-3,-2l297,884r-3,-5l292,872r-2,-15l291,848r2,l296,846r3,-3l300,841xm316,789r-1,2l314,793r-2,3l309,796r-2,l303,796r-2,-3l299,791r,-2l299,789r,-3l301,784r2,-2l307,782r2,l312,782r2,2l315,786r1,3l316,789xm337,792r-1,4l335,798r-2,1l330,800r-2,l325,799r-3,-1l321,796r-1,-4l320,792r1,-3l322,787r3,-1l328,785r2,l333,786r2,1l336,789r1,3l337,792xm342,818r1,10l345,844r-2,2l342,848r-1,1l339,848r-4,-3l331,841r-3,-5l326,830r-1,-5l323,818r,-7l326,808r3,-2l335,807r3,1l340,809r1,1l342,811r,5l342,818xm358,796r,3l356,801r-2,2l352,803r-3,l347,803r-2,-2l342,799r,-3l342,796r,-4l345,790r2,-1l349,788r3,l354,789r2,1l358,792r,4l358,796xm382,796r,3l380,801r-2,2l376,803r-3,l371,803r-3,-2l367,799r-1,-3l366,796r1,-4l368,790r3,-1l373,788r3,l378,789r2,1l382,792r,4l382,796xm356,850r1,2l363,853r6,-1l371,850r2,11l375,877r1,5l376,885r-1,1l374,887r-1,l371,886r-3,-1l366,882r-3,-3l360,872r-4,-14l356,850xm332,850r4,2l341,856r5,-3l348,851r3,11l355,879r2,4l357,887r,2l356,890r-2,l352,890r-3,l347,889r-2,-1l343,886r-3,-4l337,875r-4,-16l332,850xm333,885r,4l332,892r-1,1l329,893r-3,-1l323,890r-3,-3l318,884r-3,-9l314,865r,-7l314,855r1,l319,855r4,-4l325,849r2,6l329,862r1,10l333,885xm406,793r-2,3l403,798r-2,2l398,800r-2,l393,800r-2,-2l389,796r,-3l389,793r,-3l391,788r2,-2l396,786r2,l401,786r2,2l404,790r2,3l406,793xm386,880r-5,-9l379,866r,-3l378,859r-1,-7l377,849r3,2l387,855r3,l392,853r1,-2l393,851r2,10l397,876r,6l395,886r-1,1l392,887r-3,-3l386,880xm408,817r1,7l410,839r,4l409,845r,2l407,847r-4,-2l399,842r-3,-4l394,833r-1,-5l392,822r-1,-6l391,811r1,-1l393,808r2,l398,807r3,l403,807r3,1l407,810r1,3l408,817xm420,792r-1,3l418,798r-2,1l414,800r-2,-1l410,798r-2,-3l408,792r,-2l408,787r2,-2l412,784r2,-1l416,784r2,1l419,787r1,3l420,792xm424,877r2,4l426,883r-2,2l423,885r-2,1l418,885r-2,-1l413,883r-3,-3l407,875r-7,-16l399,849r2,1l408,852r4,-2l414,848r1,-2l415,845r2,4l418,857r2,7l424,877xm415,829r-2,-7l411,815r,-4l411,809r2,-2l415,805r2,-1l419,804r2,1l422,806r1,3l424,813r3,9l431,835r1,5l432,843r,1l431,845r-1,l428,845r-5,-2l420,840r-3,-5l415,829xm388,838r1,7l388,848r-2,1l381,847r-3,-2l375,841r-2,-5l371,828r-1,-10l370,812r1,-2l372,809r3,-1l378,808r3,l384,809r2,1l387,811r,5l387,818r,6l388,838xm368,840r,3l368,845r-1,2l366,848r-1,l362,848r-2,-1l357,846r-4,-4l351,839r-1,-6l348,823r-1,-5l347,815r1,-4l349,810r4,-1l358,810r3,1l363,812r2,1l366,815r,3l366,821r,6l368,840xm321,838r,4l321,845r-1,2l318,848r-2,1l314,848r-2,-1l310,845r-4,-4l305,838r-2,-2l303,831r-1,-8l301,811r1,-3l302,805r1,-2l306,802r3,l314,803r3,1l319,806r1,2l320,809r,4l320,816r,6l321,838xm443,902r,15l443,924r-1,l440,924r-4,-2l436,921r-1,1l435,923r-2,2l429,926r-6,1l419,925r-3,-2l415,923r,1l413,926r-3,3l406,930r-5,l397,929r-3,-2l393,926r,1l392,929r-3,2l383,932r-5,-1l374,930r-2,-2l371,927r-3,3l361,933r-4,l353,931r-2,-1l350,929r-3,2l339,934r-8,-1l326,931r-3,2l316,936r-3,-2l310,932r-2,-3l308,928r-1,1l306,931r-3,1l298,933r-5,-1l290,929r-1,-2l288,926r-2,2l280,930r-4,-1l275,928r-1,-45l278,887r8,5l289,891r1,-3l291,886r1,-1l293,887r4,5l299,895r3,2l306,899r3,1l312,900r2,-1l315,897r1,-2l316,890r,-1l317,890r4,5l323,896r4,2l330,899r3,l335,898r2,-1l338,896r1,-3l339,891r,-2l340,891r5,2l347,895r4,1l354,897r4,l360,896r1,-1l362,893r,-1l362,889r,-1l367,891r10,4l379,895r1,-3l381,891r,-2l381,886r,-2l382,886r4,3l389,891r3,2l395,893r4,l402,891r1,-3l404,885r,-2l406,885r5,3l414,890r4,1l422,892r6,l430,891r1,-1l431,889r1,-2l431,884r,-1l433,884r5,3l441,890r1,l443,893r,9xm244,897r-13,20l217,934r-10,14l201,953r3,-4l208,936r7,-19l227,893r8,-14l248,855r12,-23l266,822r1,39l265,864r-6,8l252,883r-8,14xm65,926r54,-39l174,930r-56,36l65,926xm1072,589r2,1l1077,593r3,1l1081,595r-1,5l1077,610r-10,11l1061,627r-1,-2l1058,617r,-11l1060,601r3,-1l1069,599r3,-5l1072,589xm980,722r1,3l982,727r1,4l981,737r-1,2l978,741r-3,1l973,743r-5,l964,742r-5,-4l957,734r-3,-3l947,729r-6,-3l938,724r1,-1l940,721r2,-1l944,719r-2,-2l939,714r-4,-5l932,707r1,l935,706r6,l944,707r-1,-5l944,698r6,4l956,708r4,4l964,715r1,-7l964,691r,-5l964,683r2,-2l967,680r6,1l978,683r3,3l984,689r1,5l985,698r-3,5l978,708r-1,4l978,716r1,4l980,722xm895,542r88,-2l984,541r2,2l987,546r,2l987,549r-4,l979,550r-2,1l976,555r-1,3l975,562r1,3l978,567r2,l987,569r11,4l1000,574r1,1l1001,577r,1l1000,580r-1,1l994,579r-9,-2l983,577r-2,l981,578r-1,1l981,582r2,4l987,591r4,2l988,595r-8,4l973,602r-4,2l969,603r-1,-2l967,599r-3,-3l962,594r-2,-4l958,586r,-7l958,568r-2,-5l954,559r-1,l952,558r-1,-1l948,556r-2,l946,560r-1,l943,562r-2,2l941,564r-2,-1l936,559r-4,-1l928,557r-5,1l925,560r-1,2l924,564r1,4l927,570r-3,1l919,575r,3l919,581r2,3l924,587r8,7l937,598r9,8l955,614r,5l952,619r-9,-1l939,616r-4,-2l931,610r-5,-5l923,599r-2,-4l920,593r-1,-3l917,589r-2,-1l913,588r-1,1l911,590r-1,3l910,596r,2l905,599r-5,3l899,605r,2l899,609r2,4l903,617r,1l902,619r,3l904,626r4,3l913,635r6,4l925,640r10,-1l939,639r4,1l946,641r,2l950,652r4,10l960,670r5,5l964,676r-3,1l959,679r-1,2l958,685r,4l958,699r,4l956,701r-5,-5l942,691r-5,-1l938,691r,3l938,698r,2l936,700r-3,l927,702r-3,2l935,716r-3,10l935,728r10,7l951,738r3,2l956,743r2,3l960,748r4,1l969,749r7,-1l982,744r3,-4l987,737r1,-1l993,740r6,6l1000,749r1,3l1000,757r-2,3l997,761r-2,l994,760r-1,-1l991,757r-4,-1l984,757r-1,1l982,760r-1,2l978,761r-2,-1l972,759r-3,l968,763r1,l973,764r4,3l982,769r2,-1l986,765r1,-3l987,761r4,2l996,767r3,l1002,766r2,-3l1006,757r,-3l1005,749r-1,-3l1003,744r-3,-5l997,736r-3,-4l989,729r-2,-2l986,724r-2,-3l983,716r1,-5l985,707r3,-3l992,701r6,-3l1001,696r-1,1l994,695r-5,-1l988,691r,-2l987,687r-1,-2l986,682r-3,-4l975,672r-7,-4l964,664r-3,-4l958,657r-3,-7l954,647r2,1l959,649r6,2l973,655r9,1l987,655r1,2l992,660r5,2l999,662r2,3l1007,687r4,9l1013,703r4,5l1020,712r4,4l1027,718r4,1l1034,719r5,l1043,718r2,-1l1045,716r-1,-1l1038,708r-2,-3l1034,702r-2,-4l1031,694r-2,-12l1029,669r3,-6l1034,657r4,-6l1042,647r7,-7l1054,638r-3,-9l1047,617r1,-14l1049,594r-2,l1044,593r-1,l1041,591r,-2l1041,587r1,-2l1044,583r1,-1l1047,582r4,l1052,582r,-3l1051,574r1,-4l1053,568r2,-2l1058,566r3,1l1062,569r1,4l1062,576r-1,5l1060,583r1,l1064,585r1,1l1067,587r,2l1067,593r-1,2l1064,596r-2,l1060,596r-3,-1l1056,595r-1,4l1054,613r,8l1057,627r2,4l1060,634r1,-1l1065,629r7,-5l1078,615r5,-11l1084,596r1,-3l1086,590r-2,l1081,590r-2,-1l1078,588r-1,-2l1076,584r1,-2l1078,580r1,-1l1081,579r3,-1l1085,578r-1,-1l1084,573r,-3l1085,569r1,-1l1089,567r3,1l1094,569r1,2l1095,574r-1,4l1094,579r1,1l1097,580r2,2l1100,585r-1,4l1097,590r-3,1l1093,591r,3l1090,597r-1,4l1088,605r-1,1l1086,610r-2,6l1079,623r-11,14l1064,641r4,7l1074,664r1,6l1075,677r-1,5l1074,686r-3,8l1068,701r-7,10l1056,717r,2l1056,722r-1,2l1053,726r-4,1l1045,729r-5,1l1035,729r-6,-1l1026,726r-6,-4l1018,720r-1,1l1015,725r-2,5l1013,737r3,10l1020,757r,4l1019,765r-2,4l1014,774r-3,7l1006,786r-3,l1002,784r-1,-1l1001,782r-3,l997,787r1,l1000,789r2,1l1006,791r5,-2l1013,787r2,-4l1017,779r4,-4l1024,769r2,-5l1027,758r-3,-12l1020,738r,-4l1021,730r,-1l1027,732r4,2l1035,735r3,l1042,735r4,l1051,734r3,-3l1058,729r4,-4l1063,721r1,-3l1065,716r2,-5l1072,704r4,-9l1079,684r1,-7l1080,669r-1,-7l1077,656r-3,-11l1073,641r6,-7l1089,618r6,-15l1097,596r1,l1101,593r3,-4l1105,585r-1,-4l1102,579r-2,-2l1099,577r,-2l1100,569r-1,-3l1098,564r-3,-2l1090,562r-3,l1084,563r-2,2l1081,567r-1,4l1080,574r-1,1l1075,577r-3,4l1071,583r-4,-1l1066,581r1,-3l1067,571r-1,-3l1065,565r-3,-3l1058,561r-5,l1049,563r-2,3l1047,569r,7l1047,579r-5,l1041,578r-1,-2l1039,575r,l1039,574r,-4l1037,566r-1,-2l1037,563r2,-4l1036,555r-2,-2l1035,549r3,-4l1040,541r,-2l1106,537r1,9l1109,571r,19l1107,614r-3,26l1098,669r-4,16l1088,700r-6,14l1075,726r-7,12l1060,748r-7,10l1045,767r-14,15l1019,792r-8,7l1008,801r-11,-8l969,774r-7,-8l954,759r-8,-10l938,740r-7,-11l923,718r-6,-12l912,692r-4,-10l905,670r-3,-11l900,646r-3,-25l896,597r-2,-39l895,542xm931,571r-1,-2l928,567r,-3l930,563r2,-1l934,563r1,1l937,566r3,3l943,570r1,-1l947,566r3,-2l951,563r1,1l953,567r1,6l952,578r,6l954,589r4,7l962,601r2,4l965,606r-1,1l962,610r-2,3l959,615r-2,-4l953,606r-3,-4l944,597r-4,-3l936,590r-4,-2l928,585r-3,-3l924,578r2,-2l930,575r2,l934,575r-1,-1l931,571xm1035,590r2,3l1039,596r3,1l1043,598r,4l1042,614r3,14l1048,636r-4,3l1036,647r-4,7l1027,660r-3,8l1023,678r1,9l1025,695r2,6l1029,706r6,6l1036,715r-1,l1031,714r-3,-2l1025,709r-4,-4l1017,698r-4,-12l1009,676r-1,-9l1007,664r2,-2l1012,659r-1,-14l1011,629r4,-7l1020,617r4,-4l1031,608r2,-3l1034,602r1,-2l1035,597r,-6l1035,590xm994,554r7,1l1014,555r11,l1029,555r3,1l1032,561r-1,3l1029,566r-2,1l1026,567r1,l1029,568r4,2l1034,574r,3l1032,579r-3,1l1029,581r,4l1031,596r-2,3l1028,602r-2,3l1023,607r-5,6l1013,617r-5,5l1005,627r-1,6l1004,638r,12l1004,658r-3,-1l995,654r-3,-5l991,646r-3,3l984,651r-5,l971,649r-12,-6l945,636r-13,-2l921,634r-2,-1l919,629r,-2l918,625r-4,-1l908,621r-1,-2l908,617r3,-2l911,615r-1,-1l906,613r-2,-4l903,606r2,-2l907,602r4,l912,602r,-3l915,595r1,l917,596r1,1l920,599r1,5l923,607r1,2l926,613r4,3l935,619r5,2l947,624r8,1l963,626r14,-2l982,623r1,-3l981,620r-7,l968,620r-3,l964,619r,-2l966,613r7,-6l980,603r6,-2l995,598r5,-2l1000,591r-3,l992,589r-4,-2l986,583r,-1l987,582r2,l992,582r7,2l1004,585r1,-1l1007,582r,-3l1007,576r-1,-2l1003,571r-5,-2l991,567r-7,-2l981,563r,-2l981,558r,-2l982,555r2,l986,554r5,l994,554xm997,539r2,2l1004,541r,-2l1012,539r,2l1017,541r,-2l1022,539r1,2l1027,541r,-2l1035,540r,l1035,543r-2,5l1031,551r-34,-1l996,548r-2,-2l991,542r,-2l997,539xm1120,763r-51,32l1059,781r-3,2l1066,797r-57,34l986,804r-3,2l1006,833r-59,36l897,815r,-2l897,813r50,-34l945,776r-49,33l894,801r-4,-11l886,781r-4,-11l879,760r-4,-10l907,727r-2,-3l884,739r4,-14l892,709r3,-18l896,681r1,4l900,696r3,7l908,714r7,11l924,739r12,15l948,767r15,13l977,790r23,17l1009,813r11,-8l1044,781r15,-18l1074,743r7,-11l1087,721r7,-12l1100,697r32,-19l1129,675r-27,15l1106,676r4,-15l1115,631r3,-27l1119,581r,-19l1116,535r-1,-9l893,531r,-2l892,523r-1,-16l887,482r-4,-30l879,425r-5,-23l868,382r-5,-15l858,355r-4,-10l850,337r-8,-10l839,324r-3,1l825,329r-14,9l805,342r-6,l792,342r-7,-5l779,327r-3,-13l775,305r-6,l764,311r-6,8l755,322r-5,4l746,328r-4,1l737,331r-7,l719,331r-5,-2l710,327r-6,-4l698,318r-4,-5l691,307r-1,-2l683,305r,18l683,332r-2,7l676,344r-3,3l666,342r,-1l669,339r3,-6l673,327r-2,-3l668,321r-3,-1l663,319r-4,5l651,332r-16,9l623,348r-3,-5l623,340r6,-5l631,333r1,-4l631,327r-1,-3l625,322r-2,l624,322r4,-3l629,318r1,-2l631,314r-1,-3l629,307r-3,-1l625,306r-2,l625,304r3,-3l630,300r,-3l631,295r-1,-3l626,288r-1,-1l626,286r3,-2l630,282r1,-2l630,277r-1,-3l623,269r-4,-1l620,245r1,l622,244r2,-2l625,237r-1,-4l622,228r-1,-2l620,226r3,-38l624,188r2,-1l629,185r1,-4l629,177r-3,-2l624,174r-1,-1l623,137r2,l629,136r2,-1l632,134r1,-2l633,128r,-3l632,123r-2,-1l629,121r-4,-1l624,120r1,-16l631,85r7,-18l644,54r2,-5l625,,600,50r2,5l607,68r3,10l612,86r2,10l614,104r,18l596,122r-42,l530,123r-23,1l488,125r-15,2l458,132r-21,5l411,144r-29,11l367,161r-15,6l337,175r-15,8l309,193r-13,9l285,213r-11,10l260,240r-11,17l239,273r-8,14l225,302r-6,14l216,328r-2,12l222,334r19,-20l251,303r11,-14l278,273r19,-20l315,239r17,-12l347,218r12,-5l378,205r10,-1l399,205r19,6l440,218r20,5l481,229r28,8l537,243r27,4l584,248r13,-1l604,246r3,-1l608,246r1,1l610,249r1,2l611,272r-1,1l604,276r-10,7l589,287r-1,l584,287r-4,4l573,298r-4,5l565,309r-2,7l561,323r-3,11l557,338r-1,1l554,343r,5l553,357r,12l552,383r,17l553,417r1,9l556,435r3,9l561,452r4,8l571,466r5,6l581,476r10,6l595,484r1,-123l597,361r3,-2l604,357r3,-1l603,550r-1,l600,551r-3,4l596,559r,5l598,567r2,1l601,568,590,828,541,791r9,-6l548,782r-10,7l492,754r60,-39l550,711r-6,4l521,698r-2,3l541,717r-52,33l459,727r-3,3l486,752r-36,24l452,779r37,-23l535,791r-52,34l456,803r-2,3l480,828r-24,15l458,846r25,-16l532,870r-52,36l459,889r-2,2l477,908r-15,10l464,921r15,-11l531,952r-33,l497,947r-2,-2l496,944r2,-2l499,940r,-2l498,936r-1,-4l494,931r-2,-1l491,930r-2,l486,931r-2,1l484,931r-2,-2l480,928r-2,-1l476,927r-3,1l471,929r-1,2l470,932r-1,2l470,937r,1l469,938r-2,l464,939r-1,1l463,942r-1,2l464,948r3,2l469,950r1,1l470,951r,1l457,952r-1,-7l455,927r-2,-27l452,866r-2,-19l448,825r-4,-21l441,782r-7,-34l431,735r4,-4l446,725r11,-7l466,710r16,-16l492,683r3,1l504,686r12,3l529,694r6,2l539,696r4,l545,696r6,-4l555,689r7,-7l567,678r-5,50l559,729r-6,2l550,734r-3,3l543,740r-2,5l540,750r,6l541,760r2,4l545,768r5,3l555,774r5,2l567,776r6,-1l577,774r4,-4l583,767r2,-4l587,758r1,-6l587,746r-3,-4l582,738r-3,-3l574,730r-2,-1l572,725r1,-11l574,701r,-13l575,670r,-8l576,662r3,-2l580,659r1,-3l583,650r1,-8l585,628r,-15l587,595r,-18l588,554r,-27l588,506r,-9l585,497r-8,l567,497r-13,l539,497r-15,-2l513,494r-4,-1l508,543r-3,1l499,550r-11,9l475,568r-5,5l466,579r-4,5l461,586r-1,1l457,589r-3,2l454,594r-4,1l442,598r-6,6l424,615r-12,12l402,637r-8,7l388,650r-4,2l381,654r-2,l376,651r-1,-2l375,647r1,-2l378,643r3,-4l383,638r-7,-8l357,614,346,604r-12,-9l323,586r-8,-5l308,578r-8,-3l294,574r-6,l278,574r-3,l275,567r-1,-7l274,557r1,-3l278,548r5,-6l287,539r3,-4l291,529r,-4l291,520r-1,-5l288,510r-2,-4l280,498r-2,-9l277,485r1,-5l279,476r2,-4l297,454r10,-10l313,443r-1,4l308,456r-5,5l301,467r-1,8l300,482r3,13l307,506r1,8l306,525r-1,5l302,536r-3,4l296,543r-7,7l283,558r-3,6l278,566r4,-2l293,563r7,2l312,569r15,8l341,586r17,12l374,614r14,12l392,631r25,-24l413,602,402,588r-6,-7l390,575r-6,-5l379,567r-3,-1l374,566r-4,1l366,568r-8,-1l349,565r-12,-4l323,555r-6,-4l312,547r-3,-3l308,541r-1,-4l307,534r1,-4l310,527r2,-8l313,510r-1,-7l310,497r-2,-5l305,484r,-4l305,476r,-4l306,468r8,-16l320,441r56,l377,441r2,l381,443r1,5l383,452r-1,2l381,456r-2,1l374,459r-3,3l369,467r-1,8l369,483r2,9l373,497r,3l371,501r-3,1l365,503r-4,-1l360,501r,-2l361,490r,-11l361,473r-2,-7l358,463r-3,-2l351,459r-5,-1l334,458r-7,2l322,462r-1,1l322,464r4,-1l333,462r4,l342,462r5,1l351,464r3,3l356,472r1,4l357,481r-1,9l355,499r-5,11l347,517r1,4l358,521r-1,2l358,527r1,2l360,531r3,2l368,534r3,-1l374,531r1,-1l376,529r1,-3l377,525r-6,l372,525r,1l372,526r-4,1l365,526r-2,-1l362,523r,-1l363,523r4,-2l369,519r2,l372,520r1,l376,520r-1,-2l374,514r-2,l370,514r-2,l366,516r-4,1l359,517r-3,l355,516r-2,-2l352,513r3,-3l359,507r4,-1l373,506r2,-1l377,505r1,-1l379,502r,-2l378,498r-3,-8l371,482r1,-5l373,475r1,1l376,477r3,1l382,477r2,-3l386,470r,-3l386,466r-2,l381,466r-4,1l374,467r,-1l374,463r1,-2l376,461r2,l382,459r2,-1l387,455r2,-3l389,449r-2,-6l384,440r2,-1l387,436r2,-4l391,428r2,2l397,433r3,l403,432r4,-3l410,426r3,-4l414,417r-1,-4l412,409r-4,-6l406,400r2,-3l411,388r1,-4l411,379r-1,-2l409,376r-2,-2l403,373r-5,-1l393,373r-4,2l384,377r-5,5l378,385r-3,l368,386r-3,1l360,389r-2,4l356,397r,3l357,403r1,2l361,407r5,2l368,409r,7l365,416r-9,1l345,416r-7,l336,415r-2,-3l333,409r,-3l333,404r1,-3l336,400r1,l339,401r2,1l345,404r2,1l348,402r2,-10l349,385r-2,-4l345,378r-4,-1l336,375r-2,1l334,372r-2,-10l330,357r-3,-4l325,351r-3,-2l320,348r-3,l314,348r-3,1l309,351r-1,2l305,357r-2,4l303,370r2,5l302,375r-4,2l296,379r-2,2l293,384r-1,4l294,398r2,7l299,409r2,l303,406r4,-2l310,403r1,-1l312,416r-5,1l293,419r-12,3l275,423r-4,-4l269,416r3,-2l277,409r3,-3l281,403r,-4l279,395r-3,-3l272,389r-3,-1l265,388r-6,2l257,392r-2,-3l251,384r-3,-2l245,380r-5,-1l237,379r-2,2l233,384r-1,4l232,393r1,7l234,404r-2,2l228,412r-2,3l225,419r1,5l228,429r4,5l236,436r3,l242,436r6,-3l250,432r11,21l260,455r-3,5l255,467r-1,8l255,484r3,10l262,504r3,11l265,524r-3,9l259,542r-2,11l257,564r1,9l260,579r1,2l260,583r-3,4l254,594r-2,9l252,613r,7l254,626r2,5l264,642r7,13l277,670r3,15l282,698r1,10l282,719r-2,15l276,748r-3,13l270,774r-1,12l269,796r1,4l267,806r-9,18l245,850r-18,33l218,899r-7,14l206,926r-4,11l197,950r-1,6l145,954r1,32l121,969r56,-36l191,945r2,-3l180,931r20,-13l198,915r-21,13l123,885r58,-43l219,873r2,-2l185,840r45,-33l248,822r3,-3l233,804r32,-22l262,779r-32,23l185,764r-4,3l227,804r-46,34l139,802r-2,3l178,840r-59,42l63,838r44,-29l105,806,59,835,6,791,55,757r-2,-3l,791r,l,792r2,1l3,793r,l56,837,32,852r2,4l59,840r57,45l61,924r-3,-3l56,924r59,44l90,985r2,3l118,971r28,20l148,1059r8,9l151,970r28,27l180,988,153,963r56,-1l210,956r3,-6l222,939r9,-13l237,919r5,-10l253,893r9,-15l267,871r-3,80l260,951r-9,1l239,951r-12,-1l224,951r-2,2l220,956r,3l220,964r,2l217,969r-9,2l202,971r-5,1l195,973r-2,1l191,976r-1,2l188,983r,4l188,991r2,3l193,1000r5,4l206,1010r7,10l218,1026r7,8l229,1038r4,4l237,1044r4,1l253,1046r16,l277,1045r8,-1l291,1042r4,-3l298,1036r,-3l297,1031r-2,-2l287,1026r-11,-4l267,1018r-10,-4l251,1011r-6,-4l239,1003r-4,-4l232,994r-1,-3l232,990r2,l236,989r2,l242,990r6,3l253,997r6,5l269,1006r11,3l296,1013r20,5l336,1022r17,2l366,1025r9,l383,1024r8,-3l402,1013r5,-4l414,1010r22,l442,1009r5,-2l451,1005r2,-3l456,994r1,-6l457,972r,-9l564,964r-13,8l540,979r-10,6l518,992r-6,4l508,999r-3,3l504,1004r1,3l507,1009r3,1l512,1011r7,l527,1013r4,3l533,1018r2,2l537,1023r1,4l539,1029r6,l547,1027r-2,-4l544,1018r-4,-8l530,1005r-8,-3l525,1000r9,-7l551,983r22,-14l587,961r11,-9l604,948r5,-5l613,939r3,-6l617,928r2,-6l619,916r1,-8l620,893r,-10l620,868r,-20l620,830r,-7l622,825r3,7l629,838r1,1l629,844r,14l630,868r1,12l631,891r1,16l632,921r-1,7l631,932r-1,5l629,944r-6,13l620,962r-4,5l613,970r-4,3l599,980r-11,10l575,1001r-8,5l564,1009r-3,2l560,1013r-1,4l559,1019r1,2l561,1022r2,2l568,1026r4,1l578,1027r7,l593,1027r6,-2l605,1024r7,-3l623,1016r11,-7l642,1004r9,-2l658,1000r8,-2l671,997r3,-3l676,993r2,-2l679,988r1,-2l680,983r,-4l679,972r-2,-9l676,951r1,-11l679,929r3,-7l684,916r4,-7l691,903r2,-7l695,885r2,-16l699,852r,-10l699,835r-1,-3l700,832r2,-2l704,826r1,-6l704,813r-2,-4l701,807r-1,-1l700,804r1,-5l702,793r-1,-2l705,792r8,l719,791r3,-1l722,796r,7l723,811r1,5l722,818r-3,9l719,832r2,5l723,839r1,1l722,847r-2,19l720,875r1,5l723,886r1,10l726,905r3,8l730,920r,6l730,934r-1,12l726,958r,8l726,969r,3l729,977r2,3l734,983r2,1l740,985r3,l752,985r9,1l771,990r5,4l780,999r6,6l794,1010r6,3l805,1014r7,l817,1017r10,2l832,1020r5,l843,1019r4,-1l851,1016r1,-4l853,1009r,-3l852,1004r-1,-2l847,999r-2,-2l839,993r-12,-9l821,980r-4,-2l812,973r-9,-7l793,957r-7,-9l785,944r-2,-3l783,937r,-6l783,922r2,-10l787,901r3,-14l792,872r2,-13l794,848r1,-3l797,842r4,-9l801,831r-1,-2l798,828r-1,-1l798,826r,-4l796,818r-2,-2l795,813r4,-4l802,805r1,-1l806,803r8,l818,803r4,-1l826,800r1,-3l827,793r-1,-2l823,789r-1,l826,788r11,-4l840,781r3,-4l844,767r,-4l847,767r5,9l857,787r3,8l858,801r-6,14l844,830r-4,11l836,850r-6,14l824,876r-2,5l809,880r1,-4l812,865r1,-12l815,844r2,-15l818,820r-6,-1l811,827r-1,12l807,852r-4,18l801,881r-3,14l796,909r-2,12l794,928r,8l794,938r1,3l796,943r2,1l807,951r18,10l846,972r10,6l861,978r-1,-2l850,967r-9,-4l835,959r-9,-6l815,948r-6,-4l804,941r-3,-3l800,933r-1,-4l799,925r1,-5l801,912r3,-13l806,887r12,l815,898r-5,17l809,924r1,5l813,934r6,6l825,944r8,3l840,949r7,2l853,954r3,3l857,959r,1l860,960r,-3l858,951r-5,-4l839,943r-8,-3l823,936r-5,-5l816,928r-1,-3l815,922r1,-4l817,912r3,-11l826,887r11,-22l841,856r,4l842,870r,13l843,896r,10l844,916r3,8l852,931r5,8l865,949r9,9l879,965r6,13l892,996r2,5l894,1005r,3l893,1010r-1,1l890,1012r-4,l884,1011r-11,-5l866,1003r-2,8l865,1013r5,3l874,1019r7,3l884,1022r4,1l894,1022r4,-2l901,1017r2,-5l904,1008r,-6l901,989r-5,-13l892,967r-4,-6l888,961r98,-1l903,1030r-595,6l305,1044r488,-4l787,1042r-4,2l781,1047r-2,3l777,1057r,2l775,1059r-5,3l766,1064r-3,3l761,1071r-1,6l758,1071r-2,-3l753,1066r-3,-2l743,1063r-2,l741,1060r-2,-8l737,1048r-4,-3l728,1043r-7,-1l715,1042r-5,3l705,1047r-2,4l700,1058r,3l697,1062r-6,2l688,1067r-3,4l683,1077r-1,6l683,1090r2,5l689,1099r3,3l698,1104r3,l701,1108r1,7l704,1120r5,3l713,1125r7,1l726,1125r6,-2l735,1120r3,-5l740,1108r,-4l743,1104r7,-2l753,1100r3,-3l758,1092r2,-5l762,1092r2,3l767,1099r4,1l776,1102r2,l778,1106r2,7l782,1118r3,3l791,1123r6,1l803,1123r6,-2l813,1118r2,-5l817,1106r,-4l820,1102r7,-3l832,1097r3,-5l837,1087r1,-6l837,1073r-2,-5l832,1065r-5,-2l821,1061r-3,l818,1058r-1,-7l815,1048r-2,-3l809,1042r-6,-2l874,1040r-6,1l865,1044r-3,3l860,1050r-1,6l858,1058r-2,1l850,1062r-4,2l843,1068r-1,5l841,1081r1,6l844,1092r2,5l851,1099r6,2l859,1102r,3l861,1112r2,5l866,1120r6,3l878,1124r7,-1l891,1120r3,-3l896,1112r2,-7l899,1102r3,-1l908,1099r5,-4l916,1092r2,-5l919,1080r-1,-8l916,1067r-3,-3l910,1062r-8,-2l900,1060r-1,-3l898,1051r-2,-4l894,1044r-3,-3l885,1040r23,-1l934,1019r-3,3l930,1026r,3l930,1032r2,6l933,1039r-2,2l927,1046r-1,4l926,1054r2,6l932,1065r4,4l940,1072r3,1l947,1073r7,-1l956,1070r2,3l963,1078r3,2l971,1081r5,-1l981,1078r4,-5l988,1068r,-4l988,1060r-2,-7l984,1050r2,-2l991,1043r1,-4l993,1034r-1,-5l988,1024r-4,-5l980,1017r-4,-1l972,1016r-6,2l964,1020r-2,-2l957,1013r-3,-2l950,1010r-5,l940,1012r63,-51l1003,1065r-98,61l244,1135r-53,-40l177,1093r61,55l299,1147r,4l300,1152r-2,l296,1153r-1,l294,1155r-1,2l293,1160r1,4l296,1165r2,1l299,1166r,1l298,1170r1,2l299,1174r2,1l303,1178r3,l308,1178r2,-1l312,1175r2,-2l314,1171r1,1l319,1173r2,1l323,1173r2,-1l327,1171r1,-2l329,1166r,-1l328,1163r-2,-2l325,1160r2,l329,1157r,-3l329,1152r,-2l327,1148r-1,-1l326,1147r44,-1l371,1148r-55,42l318,1193r56,-43l424,1204r-26,19l400,1226r27,-20l461,1243r3,-2l430,1204r47,-35l523,1215r-36,28l489,1245r36,-27l561,1253r3,-2l529,1215r48,-34l626,1229r-29,20l599,1252r30,-20l645,1248r3,-3l632,1230r53,-37l726,1231r3,-2l689,1190r50,-35l792,1205r-5,3l790,1211r83,-73l905,1138r71,-45l977,1094r3,1l981,1094r2,l984,1092r,-1l984,1089r-1,-1l1011,1070r1,-120l877,950r-3,-4l874,944r,-23l874,919r19,-11l922,942r2,-2l896,906r50,-31l993,925r-26,16l969,944r26,-16l1008,942r3,-2l999,926r56,-36l1081,921r2,-2l1058,888r46,-28l1102,857r-46,29l1012,835r56,-35l1104,844r3,-2l1072,798r50,-32l1120,763xe" fillcolor="#662b25" stroked="f">
                  <v:path arrowok="t" o:connecttype="custom" o:connectlocs="815,774;735,818;698,772;615,553;623,326;607,226;434,161;535,192;415,161;662,348;781,392;781,429;721,557;764,810;688,755;649,575;694,586;698,636;702,466;777,465;734,492;800,672;861,691;809,557;669,1152;967,1070;810,1060;274,952;317,761;281,509;366,421;288,746;370,751;548,555;548,573;564,627;325,799;333,859;410,880;443,902;404,885;987,548;961,677;1017,708;1068,637;1053,561;1024,668;964,619;1116,535;629,136;602,550;541,745;308,456;363,533;356,417;252,620;188,983;630,868;794,1010;799,925;683,1077;933,1039;599,1252" o:connectangles="0,0,0,0,0,0,0,0,0,0,0,0,0,0,0,0,0,0,0,0,0,0,0,0,0,0,0,0,0,0,0,0,0,0,0,0,0,0,0,0,0,0,0,0,0,0,0,0,0,0,0,0,0,0,0,0,0,0,0,0,0,0,0"/>
                  <o:lock v:ext="edit" verticies="t"/>
                </v:shape>
                <v:shape id="Freeform 308" o:spid="_x0000_s1321" style="position:absolute;left:1812;top:1170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WW8QA&#10;AADcAAAADwAAAGRycy9kb3ducmV2LnhtbESPQWvCQBSE70L/w/IK3nQTlVLTrFKUgsca0/tr9jVJ&#10;m30bstu49te7QsHjMDPfMPk2mE6MNLjWsoJ0noAgrqxuuVZQnt5mzyCcR9bYWSYFF3Kw3TxMcsy0&#10;PfORxsLXIkLYZaig8b7PpHRVQwbd3PbE0fuyg0Ef5VBLPeA5wk0nF0nyJA22HBca7GnXUPVT/BoF&#10;a/l9+kx5+b7/6EIZyrGo7V+h1PQxvL6A8BT8PfzfPmgFi/UKbm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VlvEAAAA3AAAAA8AAAAAAAAAAAAAAAAAmAIAAGRycy9k&#10;b3ducmV2LnhtbFBLBQYAAAAABAAEAPUAAACJAwAAAAA=&#10;" path="m,2l25,33r3,-3l3,,,2xe" fillcolor="#662b25" stroked="f">
                  <v:path arrowok="t" o:connecttype="custom" o:connectlocs="0,2;25,33;28,30;3,0;0,2" o:connectangles="0,0,0,0,0"/>
                </v:shape>
                <v:shape id="Freeform 309" o:spid="_x0000_s1322" style="position:absolute;left:1540;top:625;width:250;height:346;visibility:visible;mso-wrap-style:square;v-text-anchor:top" coordsize="25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d1MUA&#10;AADcAAAADwAAAGRycy9kb3ducmV2LnhtbESP0WoCMRRE3wv9h3ALfdOsQotdjdIKitAKdvUDLpvr&#10;Jri5WTbRXf36RhD6OMzMGWa26F0tLtQG61nBaJiBIC69tlwpOOxXgwmIEJE11p5JwZUCLObPTzPM&#10;te/4ly5FrESCcMhRgYmxyaUMpSGHYegb4uQdfeswJtlWUrfYJbir5TjL3qVDy2nBYENLQ+WpODsF&#10;dotfZnMrRnZy65b8/bM+XndrpV5f+s8piEh9/A8/2hutYPzxB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J3UxQAAANwAAAAPAAAAAAAAAAAAAAAAAJgCAABkcnMv&#10;ZG93bnJldi54bWxQSwUGAAAAAAQABAD1AAAAigMAAAAA&#10;" path="m54,56l94,96,42,135,6,97,54,56xm141,142l89,180,46,137,97,98r44,44xm195,195r-53,40l91,183r52,-39l195,195xm192,288r-56,41l89,280r53,-41l192,288xm2,100r1,l39,137,24,147r3,3l42,139r44,43l52,207r2,3l88,185r51,52l86,278,64,255r-3,3l82,280,69,290r2,4l86,282r47,49l116,343r2,3l135,334r10,10l148,342,138,331r56,-40l243,341r4,-2l197,289r53,-38l247,249r-52,37l145,237r52,-39l242,242r3,-2l200,196r7,-6l204,187r-6,6l147,142r15,-10l160,128r-16,12l100,96,115,84r-2,-3l97,94,57,54r4,-5l59,47r-4,3l3,,,2,52,53,,97r2,3xe" fillcolor="#662b25" stroked="f">
                  <v:path arrowok="t" o:connecttype="custom" o:connectlocs="94,96;6,97;141,142;46,137;141,142;142,235;143,144;192,288;89,280;192,288;3,100;24,147;42,139;52,207;88,185;86,278;61,258;69,290;86,282;116,343;135,334;148,342;194,291;247,339;250,251;195,286;197,198;245,240;207,190;198,193;162,132;144,140;115,84;97,94;61,49;55,50;0,2;0,97" o:connectangles="0,0,0,0,0,0,0,0,0,0,0,0,0,0,0,0,0,0,0,0,0,0,0,0,0,0,0,0,0,0,0,0,0,0,0,0,0,0"/>
                  <o:lock v:ext="edit" verticies="t"/>
                </v:shape>
                <v:shape id="Freeform 310" o:spid="_x0000_s1323" style="position:absolute;left:1677;top:154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1rcUA&#10;AADcAAAADwAAAGRycy9kb3ducmV2LnhtbESPQWvCQBSE70L/w/IKvemmKQQbXaVRlIIXa3vx9sg+&#10;N6HZt2l2TeK/7xYKHoeZ+YZZrkfbiJ46XztW8DxLQBCXTtdsFHx97qZzED4ga2wck4IbeVivHiZL&#10;zLUb+IP6UzAiQtjnqKAKoc2l9GVFFv3MtcTRu7jOYoiyM1J3OES4bWSaJJm0WHNcqLClTUXl9+lq&#10;Fezc8cXsbX2gn/PhvDXHojfXQqmnx/FtASLQGO7h//a7VpC+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HWtxQAAANwAAAAPAAAAAAAAAAAAAAAAAJgCAABkcnMv&#10;ZG93bnJldi54bWxQSwUGAAAAAAQABAD1AAAAigMAAAAA&#10;" path="m,4l,5,1,7,3,8r1,l6,8,8,7,8,5,10,4,8,2,8,1,6,,4,,3,,1,1,,2,,4xe" fillcolor="#662b25" stroked="f">
                  <v:path arrowok="t" o:connecttype="custom" o:connectlocs="0,4;0,5;1,7;3,8;4,8;6,8;8,7;8,5;10,4;8,2;8,1;6,0;4,0;3,0;1,1;0,2;0,4" o:connectangles="0,0,0,0,0,0,0,0,0,0,0,0,0,0,0,0,0"/>
                </v:shape>
                <v:shape id="Freeform 311" o:spid="_x0000_s1324" style="position:absolute;left:1663;top:1560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YlMQA&#10;AADcAAAADwAAAGRycy9kb3ducmV2LnhtbESPQWsCMRSE74L/ITzBm2YrUutqlCJUFk9qi3h8bJ6b&#10;tZuXZRN19dc3gtDjMDPfMPNlaytxpcaXjhW8DRMQxLnTJRcKfr6/Bh8gfEDWWDkmBXfysFx0O3NM&#10;tbvxjq77UIgIYZ+iAhNCnUrpc0MW/dDVxNE7ucZiiLIppG7wFuG2kqMkeZcWS44LBmtaGcp/9xer&#10;4EEZbbMHrfnYnifJ4bIab8xdqX6v/ZyBCNSG//CrnWkFo+kEn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GJTEAAAA3AAAAA8AAAAAAAAAAAAAAAAAmAIAAGRycy9k&#10;b3ducmV2LnhtbFBLBQYAAAAABAAEAPUAAACJAwAAAAA=&#10;" path="m,5l,7,1,8,4,9r1,l7,9,8,8,9,7,10,5,9,3,8,1,7,,5,,4,,1,1,,3,,5xe" fillcolor="#662b25" stroked="f">
                  <v:path arrowok="t" o:connecttype="custom" o:connectlocs="0,5;0,7;1,8;4,9;5,9;7,9;8,8;9,7;10,5;9,3;8,1;7,0;5,0;4,0;1,1;0,3;0,5" o:connectangles="0,0,0,0,0,0,0,0,0,0,0,0,0,0,0,0,0"/>
                </v:shape>
                <v:shape id="Freeform 312" o:spid="_x0000_s1325" style="position:absolute;left:1650;top:157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v18EA&#10;AADcAAAADwAAAGRycy9kb3ducmV2LnhtbERPW2vCMBR+H/gfwhH2NlPLlFmNRQajgz15m6/H5pgU&#10;m5PSZNr9e/Mw2OPHd1+Vg2vFjfrQeFYwnWQgiGuvGzYKDvuPlzcQISJrbD2Tgl8KUK5HTysstL/z&#10;lm67aEQK4VCgAhtjV0gZaksOw8R3xIm7+N5hTLA3Uvd4T+GulXmWzaXDhlODxY7eLdXX3Y9TgMdq&#10;Xp39ydv9NhrzFfLZ6/FbqefxsFmCiDTEf/Gf+1MryBdpbT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L9fBAAAA3AAAAA8AAAAAAAAAAAAAAAAAmAIAAGRycy9kb3du&#10;cmV2LnhtbFBLBQYAAAAABAAEAPUAAACGAwAAAAA=&#10;" path="m,5l,6,1,8r2,l4,9,6,8r1,l8,6,9,5,8,3,7,2,6,1,4,,3,1,1,2,,3,,5xe" fillcolor="#662b25" stroked="f">
                  <v:path arrowok="t" o:connecttype="custom" o:connectlocs="0,5;0,6;1,8;3,8;4,9;6,8;7,8;8,6;9,5;8,3;7,2;6,1;4,0;3,1;1,2;0,3;0,5" o:connectangles="0,0,0,0,0,0,0,0,0,0,0,0,0,0,0,0,0"/>
                </v:shape>
                <v:shape id="Freeform 313" o:spid="_x0000_s1326" style="position:absolute;left:1636;top:158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h38MA&#10;AADcAAAADwAAAGRycy9kb3ducmV2LnhtbESPQYvCMBSE74L/ITzBm6YqLGs1iu6iLHhx1Yu3R/NM&#10;i81LbWKt/94IC3scZuYbZr5sbSkaqn3hWMFomIAgzpwu2Cg4HTeDTxA+IGssHZOCJ3lYLrqdOaba&#10;PfiXmkMwIkLYp6ggD6FKpfRZThb90FXE0bu42mKIsjZS1/iIcFvKcZJ8SIsFx4UcK/rKKbse7lbB&#10;xu0nZmuLHd3Ou/O32a8bc18r1e+1qxmIQG34D/+1f7SC8XQK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fh38MAAADcAAAADwAAAAAAAAAAAAAAAACYAgAAZHJzL2Rv&#10;d25yZXYueG1sUEsFBgAAAAAEAAQA9QAAAIgDAAAAAA==&#10;" path="m,4l,6,1,7,3,8r1,l6,8,8,7,8,6,10,4,8,3,8,1,6,,4,,3,,1,1,,3,,4xe" fillcolor="#662b25" stroked="f">
                  <v:path arrowok="t" o:connecttype="custom" o:connectlocs="0,4;0,6;1,7;3,8;4,8;6,8;8,7;8,6;10,4;8,3;8,1;6,0;4,0;3,0;1,1;0,3;0,4" o:connectangles="0,0,0,0,0,0,0,0,0,0,0,0,0,0,0,0,0"/>
                </v:shape>
                <v:shape id="Freeform 314" o:spid="_x0000_s1327" style="position:absolute;left:1622;top:1594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a+sEA&#10;AADcAAAADwAAAGRycy9kb3ducmV2LnhtbERPTWsCMRC9F/wPYQRvNdGKLVujiGBZPFUr0uOwmW5W&#10;N5NlE3X115tDwePjfc8WnavFhdpQedYwGioQxIU3FZca9j/r1w8QISIbrD2ThhsFWMx7LzPMjL/y&#10;li67WIoUwiFDDTbGJpMyFJYchqFviBP351uHMcG2lKbFawp3tRwrNZUOK04NFhtaWSpOu7PTcKec&#10;vvM7ffFvd3xXh/NqsrE3rQf9bvkJIlIXn+J/d240vKk0P51JR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sGvrBAAAA3AAAAA8AAAAAAAAAAAAAAAAAmAIAAGRycy9kb3du&#10;cmV2LnhtbFBLBQYAAAAABAAEAPUAAACGAwAAAAA=&#10;" path="m,4l1,5,2,7,4,9r2,l7,9,9,7,10,5r,-1l10,2,9,1,7,,6,,4,,2,1,1,2,,4xe" fillcolor="#662b25" stroked="f">
                  <v:path arrowok="t" o:connecttype="custom" o:connectlocs="0,4;1,5;2,7;4,9;6,9;7,9;9,7;10,5;10,4;10,2;9,1;7,0;6,0;4,0;2,1;1,2;0,4" o:connectangles="0,0,0,0,0,0,0,0,0,0,0,0,0,0,0,0,0"/>
                </v:shape>
                <v:shape id="Freeform 315" o:spid="_x0000_s1328" style="position:absolute;left:1610;top:160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cUMQA&#10;AADcAAAADwAAAGRycy9kb3ducmV2LnhtbESPQWsCMRSE70L/Q3gFb5p1tUvZGqUUZAVPam2vr5vX&#10;ZOnmZdlEXf99Uyh4HGbmG2a5HlwrLtSHxrOC2TQDQVx73bBR8H7cTJ5BhIissfVMCm4UYL16GC2x&#10;1P7Ke7ocohEJwqFEBTbGrpQy1JYchqnviJP37XuHMcneSN3jNcFdK/MsK6TDhtOCxY7eLNU/h7NT&#10;gKeqqL78p7fHfTRmF/KnxelDqfHj8PoCItIQ7+H/9lYrmGc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HFDEAAAA3AAAAA8AAAAAAAAAAAAAAAAAmAIAAGRycy9k&#10;b3ducmV2LnhtbFBLBQYAAAAABAAEAPUAAACJAwAAAAA=&#10;" path="m,5l,6,1,7,3,8,4,9,6,8,7,7,8,6,9,5,8,3,7,2,6,1,4,,3,1,1,2,,3,,5xe" fillcolor="#662b25" stroked="f">
                  <v:path arrowok="t" o:connecttype="custom" o:connectlocs="0,5;0,6;1,7;3,8;4,9;6,8;7,7;8,6;9,5;8,3;7,2;6,1;4,0;3,1;1,2;0,3;0,5" o:connectangles="0,0,0,0,0,0,0,0,0,0,0,0,0,0,0,0,0"/>
                </v:shape>
                <v:shape id="Freeform 316" o:spid="_x0000_s1329" style="position:absolute;left:1597;top:161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OpcQA&#10;AADcAAAADwAAAGRycy9kb3ducmV2LnhtbESPwWrDMBBE74X+g9hCb7WUFEpxrIQQYhJya5xLbou1&#10;sY2tlbEU2+3XR4VCj8PMvGGyzWw7MdLgG8caFokCQVw603Cl4VLkb58gfEA22DkmDd/kYbN+fsow&#10;NW7iLxrPoRIRwj5FDXUIfSqlL2uy6BPXE0fv5gaLIcqhkmbAKcJtJ5dKfUiLDceFGnva1VS257vV&#10;cDwVPzuzUPk+v2J7x8OVirbX+vVl3q5ABJrDf/ivfTQa3tUSf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jqXEAAAA3AAAAA8AAAAAAAAAAAAAAAAAmAIAAGRycy9k&#10;b3ducmV2LnhtbFBLBQYAAAAABAAEAPUAAACJAwAAAAA=&#10;" path="m,4l,6,1,7,2,8r2,l6,8,7,7,9,6,9,4,9,3,7,1,6,,4,,2,,1,1,,3,,4xe" fillcolor="#662b25" stroked="f">
                  <v:path arrowok="t" o:connecttype="custom" o:connectlocs="0,4;0,6;1,7;2,8;4,8;6,8;7,7;9,6;9,4;9,3;7,1;6,0;4,0;2,0;1,1;0,3;0,4" o:connectangles="0,0,0,0,0,0,0,0,0,0,0,0,0,0,0,0,0"/>
                </v:shape>
                <v:shape id="Freeform 317" o:spid="_x0000_s1330" style="position:absolute;left:1584;top:162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nvMMA&#10;AADcAAAADwAAAGRycy9kb3ducmV2LnhtbESPQWsCMRSE74L/ITyhN82qrchqFCkUhZ7UWq/PzTNZ&#10;3Lwsm1TXf2+EgsdhZr5h5svWVeJKTSg9KxgOMhDEhdclGwU/+6/+FESIyBorz6TgTgGWi25njrn2&#10;N97SdReNSBAOOSqwMda5lKGw5DAMfE2cvLNvHMYkGyN1g7cEd5UcZdlEOiw5LVis6dNScdn9OQV4&#10;WE/WJ3/0dr+NxnyH0cf74Vept167moGI1MZX+L+90QrG2Rie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nvMMAAADcAAAADwAAAAAAAAAAAAAAAACYAgAAZHJzL2Rv&#10;d25yZXYueG1sUEsFBgAAAAAEAAQA9QAAAIgDAAAAAA==&#10;" path="m,5l,6,2,8,3,9r2,l7,9,8,8,9,6,9,5,9,3,8,1,7,,5,,3,,2,1,,3,,5xe" fillcolor="#662b25" stroked="f">
                  <v:path arrowok="t" o:connecttype="custom" o:connectlocs="0,5;0,6;2,8;3,9;5,9;7,9;8,8;9,6;9,5;9,3;8,1;7,0;5,0;3,0;2,1;0,3;0,5" o:connectangles="0,0,0,0,0,0,0,0,0,0,0,0,0,0,0,0,0"/>
                </v:shape>
                <v:shape id="Freeform 318" o:spid="_x0000_s1331" style="position:absolute;left:1571;top:162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/yMQA&#10;AADcAAAADwAAAGRycy9kb3ducmV2LnhtbESPT2sCMRTE74V+h/AK3mq2/kPWjVIKRaEntdbrc/Oa&#10;LN28LJu4br+9EQSPw8z8hilWvatFR22oPCt4G2YgiEuvKzYKvvefr3MQISJrrD2Tgn8KsFo+PxWY&#10;a3/hLXW7aESCcMhRgY2xyaUMpSWHYegb4uT9+tZhTLI1Urd4SXBXy1GWzaTDitOCxYY+LJV/u7NT&#10;gIf1bH3yR2/322jMVxhNJ4cfpQYv/fsCRKQ+PsL39kYrGGcT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v8jEAAAA3AAAAA8AAAAAAAAAAAAAAAAAmAIAAGRycy9k&#10;b3ducmV2LnhtbFBLBQYAAAAABAAEAPUAAACJAwAAAAA=&#10;" path="m,4l1,6,2,7,3,8,5,9,6,8,8,7,9,6,9,4,9,3,8,1,6,1,5,,3,1,2,1,1,3,,4xe" fillcolor="#662b25" stroked="f">
                  <v:path arrowok="t" o:connecttype="custom" o:connectlocs="0,4;1,6;2,7;3,8;5,9;6,8;8,7;9,6;9,4;9,3;8,1;6,1;5,0;3,1;2,1;1,3;0,4" o:connectangles="0,0,0,0,0,0,0,0,0,0,0,0,0,0,0,0,0"/>
                </v:shape>
                <v:shape id="Freeform 319" o:spid="_x0000_s1332" style="position:absolute;left:1558;top:163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LicMA&#10;AADcAAAADwAAAGRycy9kb3ducmV2LnhtbESP0YrCMBRE3xf8h3AFX4Km67Ii1SiyUBT2xVU/4NJc&#10;m2JzU5pY69+bhYV9HGbmDLPeDq4RPXWh9qzhfZaBIC69qbnScDkX0yWIEJENNp5Jw5MCbDejtzXm&#10;xj/4h/pTrESCcMhRg42xzZUKpSWHYeZb4uRdfecwJtlVynT4SHDXqHmWLZTDmtOCxZa+LJW3091p&#10;6I/SGVkc5byov+3g77yXcq/1ZDzsViAiDfE//Nc+GA0f2Sf8nklHQG1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QLicMAAADcAAAADwAAAAAAAAAAAAAAAACYAgAAZHJzL2Rv&#10;d25yZXYueG1sUEsFBgAAAAAEAAQA9QAAAIgDAAAAAA==&#10;" path="m,5l,6,1,9r2,l4,10,6,9r2,l9,6,10,5,9,3,8,2,6,1,4,,3,1,1,2,,3,,5xe" fillcolor="#662b25" stroked="f">
                  <v:path arrowok="t" o:connecttype="custom" o:connectlocs="0,5;0,6;1,9;3,9;4,10;6,9;8,9;9,6;10,5;9,3;8,2;6,1;4,0;3,1;1,2;0,3;0,5" o:connectangles="0,0,0,0,0,0,0,0,0,0,0,0,0,0,0,0,0"/>
                </v:shape>
                <v:shape id="Freeform 320" o:spid="_x0000_s1333" style="position:absolute;left:1545;top:164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EJMQA&#10;AADcAAAADwAAAGRycy9kb3ducmV2LnhtbESPQWsCMRSE7wX/Q3hCbzWrbRdZNysiFAs9qVWvz80z&#10;Wdy8LJtUt/++KRR6HGbmG6ZcDq4VN+pD41nBdJKBIK69btgo+Ny/Pc1BhIissfVMCr4pwLIaPZRY&#10;aH/nLd120YgE4VCgAhtjV0gZaksOw8R3xMm7+N5hTLI3Uvd4T3DXylmW5dJhw2nBYkdrS/V19+UU&#10;4GGTb87+5O1+G435CLPXl8NRqcfxsFqAiDTE//Bf+10reM5y+D2Tjo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hCTEAAAA3AAAAA8AAAAAAAAAAAAAAAAAmAIAAGRycy9k&#10;b3ducmV2LnhtbFBLBQYAAAAABAAEAPUAAACJAwAAAAA=&#10;" path="m,5l1,6,2,8,3,9r2,l7,9,8,8,9,6,9,5,9,3,8,2,7,,5,,3,,2,2,1,3,,5xe" fillcolor="#662b25" stroked="f">
                  <v:path arrowok="t" o:connecttype="custom" o:connectlocs="0,5;1,6;2,8;3,9;5,9;7,9;8,8;9,6;9,5;9,3;8,2;7,0;5,0;3,0;2,2;1,3;0,5" o:connectangles="0,0,0,0,0,0,0,0,0,0,0,0,0,0,0,0,0"/>
                </v:shape>
                <v:shape id="Freeform 321" o:spid="_x0000_s1334" style="position:absolute;left:1532;top:164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tPcIA&#10;AADcAAAADwAAAGRycy9kb3ducmV2LnhtbESPQYvCMBSE7wv+h/AEb2uiwq5Uo4hYFG9aL94ezbMt&#10;bV5KE7W7v94sCHscZuYbZrnubSMe1PnKsYbJWIEgzp2puNBwydLPOQgfkA02jknDD3lYrwYfS0yM&#10;e/KJHudQiAhhn6CGMoQ2kdLnJVn0Y9cSR+/mOoshyq6QpsNnhNtGTpX6khYrjgsltrQtKa/Pd6vh&#10;cMx+t2ai0l16xfqO+ytldav1aNhvFiAC9eE//G4fjIaZ+oa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S09wgAAANwAAAAPAAAAAAAAAAAAAAAAAJgCAABkcnMvZG93&#10;bnJldi54bWxQSwUGAAAAAAQABAD1AAAAhwMAAAAA&#10;" path="m4,8r2,l7,7,8,5,9,4,8,2,7,1,6,,4,,3,,1,1,,2,,4,,5,1,7,3,8r1,xe" fillcolor="#662b25" stroked="f">
                  <v:path arrowok="t" o:connecttype="custom" o:connectlocs="4,8;6,8;7,7;8,5;9,4;8,2;7,1;6,0;4,0;3,0;1,1;0,2;0,4;0,5;1,7;3,8;4,8" o:connectangles="0,0,0,0,0,0,0,0,0,0,0,0,0,0,0,0,0"/>
                </v:shape>
                <v:shape id="Freeform 322" o:spid="_x0000_s1335" style="position:absolute;left:1519;top:165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1zb8A&#10;AADcAAAADwAAAGRycy9kb3ducmV2LnhtbERPy4rCMBTdC/MP4Q6403R8IR2jDAOi4Mr39trcSco0&#10;N6WJWv/eLASXh/OeLVpXiRs1ofSs4KufgSAuvC7ZKDjsl70piBCRNVaeScGDAizmH50Z5trfeUu3&#10;XTQihXDIUYGNsc6lDIUlh6Hva+LE/fnGYUywMVI3eE/hrpKDLJtIhyWnBos1/Voq/ndXpwCPq8nq&#10;4s/e7rfRmE0YjEfHk1Ldz/bnG0SkNr7FL/daKxhmaW06k46An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4LXNvwAAANwAAAAPAAAAAAAAAAAAAAAAAJgCAABkcnMvZG93bnJl&#10;di54bWxQSwUGAAAAAAQABAD1AAAAhAMAAAAA&#10;" path="m,4l,6,1,7,2,9r2,l7,9,8,7,9,6,9,4,9,2,8,1,7,,4,,2,,1,1,,2,,4xe" fillcolor="#662b25" stroked="f">
                  <v:path arrowok="t" o:connecttype="custom" o:connectlocs="0,4;0,6;1,7;2,9;4,9;7,9;8,7;9,6;9,4;9,2;8,1;7,0;4,0;2,0;1,1;0,2;0,4" o:connectangles="0,0,0,0,0,0,0,0,0,0,0,0,0,0,0,0,0"/>
                </v:shape>
                <v:shape id="Freeform 323" o:spid="_x0000_s1336" style="position:absolute;left:1503;top:166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QVsMA&#10;AADcAAAADwAAAGRycy9kb3ducmV2LnhtbESPQWsCMRSE70L/Q3hCb5rVqrSrUYogFjyptb0+N89k&#10;cfOybFJd/70RhB6HmfmGmS1aV4kLNaH0rGDQz0AQF16XbBR871e9dxAhImusPJOCGwVYzF86M8y1&#10;v/KWLrtoRIJwyFGBjbHOpQyFJYeh72vi5J184zAm2RipG7wmuKvkMMsm0mHJacFiTUtLxXn35xTg&#10;YT1ZH/2vt/ttNGYThuPR4Uep1277OQURqY3/4Wf7Syt4yz7g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wQVsMAAADcAAAADwAAAAAAAAAAAAAAAACYAgAAZHJzL2Rv&#10;d25yZXYueG1sUEsFBgAAAAAEAAQA9QAAAIgDAAAAAA==&#10;" path="m,5l,7,2,8,3,9r2,l7,9,8,8,9,7,9,5,9,3,8,2,7,,5,,3,,2,2,,3,,5xe" fillcolor="#662b25" stroked="f">
                  <v:path arrowok="t" o:connecttype="custom" o:connectlocs="0,5;0,7;2,8;3,9;5,9;7,9;8,8;9,7;9,5;9,3;8,2;7,0;5,0;3,0;2,2;0,3;0,5" o:connectangles="0,0,0,0,0,0,0,0,0,0,0,0,0,0,0,0,0"/>
                </v:shape>
                <v:shape id="Freeform 324" o:spid="_x0000_s1337" style="position:absolute;left:1489;top:166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vFsEA&#10;AADcAAAADwAAAGRycy9kb3ducmV2LnhtbERPz2vCMBS+D/wfwhN2m6luK1KNIsJwsJN2zuuzeSbF&#10;5qU0Wdv998thsOPH93u9HV0jeupC7VnBfJaBIK68rtko+CzfnpYgQkTW2HgmBT8UYLuZPKyx0H7g&#10;I/WnaEQK4VCgAhtjW0gZKksOw8y3xIm7+c5hTLAzUnc4pHDXyEWW5dJhzanBYkt7S9X99O0U4PmQ&#10;H67+4m15jMZ8hMXry/lLqcfpuFuBiDTGf/Gf+10reJ6n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LxbBAAAA3AAAAA8AAAAAAAAAAAAAAAAAmAIAAGRycy9kb3du&#10;cmV2LnhtbFBLBQYAAAAABAAEAPUAAACGAwAAAAA=&#10;" path="m,4l1,6,2,7,3,8,5,9,6,8,8,7,9,6,9,4,9,3,8,1,6,1,5,,3,1,2,1,1,3,,4xe" fillcolor="#662b25" stroked="f">
                  <v:path arrowok="t" o:connecttype="custom" o:connectlocs="0,4;1,6;2,7;3,8;5,9;6,8;8,7;9,6;9,4;9,3;8,1;6,1;5,0;3,1;2,1;1,3;0,4" o:connectangles="0,0,0,0,0,0,0,0,0,0,0,0,0,0,0,0,0"/>
                </v:shape>
                <v:shape id="Freeform 325" o:spid="_x0000_s1338" style="position:absolute;left:1473;top:1673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GD8MA&#10;AADcAAAADwAAAGRycy9kb3ducmV2LnhtbESPQWvCQBSE7wX/w/KE3uomFUqJ2YiIocFbjRdvj+wz&#10;Ccm+DdnVxP56t1DocZiZb5h0O5te3Gl0rWUF8SoCQVxZ3XKt4Fzmb58gnEfW2FsmBQ9ysM0WLykm&#10;2k78TfeTr0WAsEtQQeP9kEjpqoYMupUdiIN3taNBH+RYSz3iFOCml+9R9CENthwWGhxo31DVnW5G&#10;QXEsf/Y6jvJDfsHuhl8XKrtBqdflvNuA8DT7//Bfu9AK1nEMv2fCEZ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2GD8MAAADcAAAADwAAAAAAAAAAAAAAAACYAgAAZHJzL2Rv&#10;d25yZXYueG1sUEsFBgAAAAAEAAQA9QAAAIgDAAAAAA==&#10;" path="m,4l1,6,2,7,3,8r2,l6,8,8,7,9,6,9,4,9,2,8,1,6,,5,,3,,2,1,1,2,,4xe" fillcolor="#662b25" stroked="f">
                  <v:path arrowok="t" o:connecttype="custom" o:connectlocs="0,4;1,6;2,7;3,8;5,8;6,8;8,7;9,6;9,4;9,2;8,1;6,0;5,0;3,0;2,1;1,2;0,4" o:connectangles="0,0,0,0,0,0,0,0,0,0,0,0,0,0,0,0,0"/>
                </v:shape>
                <v:shape id="Freeform 326" o:spid="_x0000_s1339" style="position:absolute;left:1457;top:1678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3y8QA&#10;AADcAAAADwAAAGRycy9kb3ducmV2LnhtbESPQWsCMRSE7wX/Q3iCt5pVi8pqFBFalp5aFfH42Dw3&#10;q5uXZRN19dc3BcHjMDPfMPNlaytxpcaXjhUM+gkI4tzpkgsFu+3n+xSED8gaK8ek4E4elovO2xxT&#10;7W78S9dNKESEsE9RgQmhTqX0uSGLvu9q4ugdXWMxRNkUUjd4i3BbyWGSjKXFkuOCwZrWhvLz5mIV&#10;PCijn+xBX3xoT5Nkf1l/fJu7Ur1uu5qBCNSGV/jZzrSC0WAI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rt8vEAAAA3AAAAA8AAAAAAAAAAAAAAAAAmAIAAGRycy9k&#10;b3ducmV2LnhtbFBLBQYAAAAABAAEAPUAAACJAwAAAAA=&#10;" path="m,4l,7,1,8,3,9r1,l6,9,8,8,9,7,10,4,9,2,8,1,6,,4,,3,,1,1,,2,,4xe" fillcolor="#662b25" stroked="f">
                  <v:path arrowok="t" o:connecttype="custom" o:connectlocs="0,4;0,7;1,8;3,9;4,9;6,9;8,8;9,7;10,4;9,2;8,1;6,0;4,0;3,0;1,1;0,2;0,4" o:connectangles="0,0,0,0,0,0,0,0,0,0,0,0,0,0,0,0,0"/>
                </v:shape>
                <v:shape id="Freeform 327" o:spid="_x0000_s1340" style="position:absolute;left:1440;top:168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SUMUA&#10;AADcAAAADwAAAGRycy9kb3ducmV2LnhtbESPT2vCQBTE74V+h+UVems2/qGV6CYUwRI8tVrE4yP7&#10;zMZm34bsqtFP3y0UPA4z8xtmUQy2FWfqfeNYwShJQRBXTjdcK/jerl5mIHxA1tg6JgVX8lDkjw8L&#10;zLS78BedN6EWEcI+QwUmhC6T0leGLPrEdcTRO7jeYoiyr6Xu8RLhtpXjNH2VFhuOCwY7WhqqfjYn&#10;q+BGJX2WN/rg/XB8S3en5XRtrko9Pw3vcxCBhnAP/7dLrWAyms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xJQxQAAANwAAAAPAAAAAAAAAAAAAAAAAJgCAABkcnMv&#10;ZG93bnJldi54bWxQSwUGAAAAAAQABAD1AAAAigMAAAAA&#10;" path="m6,l4,,2,2,1,3,,5,1,7,2,8,4,9r2,l7,9,9,8,10,7r,-2l10,3,9,2,7,,6,xe" fillcolor="#662b25" stroked="f">
                  <v:path arrowok="t" o:connecttype="custom" o:connectlocs="6,0;4,0;2,2;1,3;0,5;1,7;2,8;4,9;6,9;7,9;9,8;10,7;10,5;10,3;9,2;7,0;6,0" o:connectangles="0,0,0,0,0,0,0,0,0,0,0,0,0,0,0,0,0"/>
                </v:shape>
                <v:shape id="Freeform 328" o:spid="_x0000_s1341" style="position:absolute;left:1424;top:168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ll8MA&#10;AADcAAAADwAAAGRycy9kb3ducmV2LnhtbESPQYvCMBSE78L+h/CEvdm0roh0jSKyRfGm9eLt0bxt&#10;S5uX0kTt7q83guBxmJlvmOV6MK24Ue9qywqSKAZBXFhdc6ngnGeTBQjnkTW2lknBHzlYrz5GS0y1&#10;vfORbidfigBhl6KCyvsuldIVFRl0ke2Ig/dre4M+yL6Uusd7gJtWTuN4Lg3WHBYq7GhbUdGcrkbB&#10;/pD/b3USZz/ZBZsr7i6UN51Sn+Nh8w3C0+Df4Vd7rxV8JT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ll8MAAADcAAAADwAAAAAAAAAAAAAAAACYAgAAZHJzL2Rv&#10;d25yZXYueG1sUEsFBgAAAAAEAAQA9QAAAIgDAAAAAA==&#10;" path="m,4l,6,1,7,3,8r1,l6,8,7,7,8,6,9,4,8,2,7,1,6,,4,,3,,1,1,,2,,4xe" fillcolor="#662b25" stroked="f">
                  <v:path arrowok="t" o:connecttype="custom" o:connectlocs="0,4;0,6;1,7;3,8;4,8;6,8;7,7;8,6;9,4;8,2;7,1;6,0;4,0;3,0;1,1;0,2;0,4" o:connectangles="0,0,0,0,0,0,0,0,0,0,0,0,0,0,0,0,0"/>
                </v:shape>
                <v:shape id="Freeform 329" o:spid="_x0000_s1342" style="position:absolute;left:1407;top:169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okMEA&#10;AADcAAAADwAAAGRycy9kb3ducmV2LnhtbESP3WoCMRSE7wXfIRzBO81aschqFLEUeiW4+gDHzdkf&#10;TE7CJtX07U2h0MthZr5htvtkjXjQEHrHChbzAgRx7XTPrYLr5XO2BhEiskbjmBT8UID9bjzaYqnd&#10;k8/0qGIrMoRDiQq6GH0pZag7shjmzhNnr3GDxZjl0Eo94DPDrZFvRfEuLfacFzr0dOyovlffVkE8&#10;pdQ4Y9Lam+Zyk766f9x6paaTdNiAiJTif/iv/aUVLBcr+D2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KJDBAAAA3AAAAA8AAAAAAAAAAAAAAAAAmAIAAGRycy9kb3du&#10;cmV2LnhtbFBLBQYAAAAABAAEAPUAAACGAwAAAAA=&#10;" path="m4,l2,,1,1,,2,,4,,6,1,7,2,8r2,l6,8,7,7,8,6,8,4,8,2,7,1,6,,4,xe" fillcolor="#662b25" stroked="f">
                  <v:path arrowok="t" o:connecttype="custom" o:connectlocs="4,0;2,0;1,1;0,2;0,4;0,6;1,7;2,8;4,8;6,8;7,7;8,6;8,4;8,2;7,1;6,0;4,0" o:connectangles="0,0,0,0,0,0,0,0,0,0,0,0,0,0,0,0,0"/>
                </v:shape>
                <v:shape id="Freeform 330" o:spid="_x0000_s1343" style="position:absolute;left:1388;top:1697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vWb4A&#10;AADcAAAADwAAAGRycy9kb3ducmV2LnhtbESPzQrCMBCE74LvEFbwZtMqilSjiCJ49e++NGtbbTa1&#10;iVrf3giCx2FmvmHmy9ZU4kmNKy0rSKIYBHFmdcm5gtNxO5iCcB5ZY2WZFLzJwXLR7cwx1fbFe3oe&#10;fC4ChF2KCgrv61RKlxVk0EW2Jg7exTYGfZBNLnWDrwA3lRzG8UQaLDksFFjTuqDsdngYBXed1+vz&#10;OLEPe9u+S3ndOE8bpfq9djUD4an1//CvvdMKRskEvmfCE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w71m+AAAA3AAAAA8AAAAAAAAAAAAAAAAAmAIAAGRycy9kb3ducmV2&#10;LnhtbFBLBQYAAAAABAAEAPUAAACDAwAAAAA=&#10;" path="m4,l2,,1,1,,2,,4,,5,1,8,2,9r2,l6,9,7,8,8,5,8,4,8,2,7,1,6,,4,xe" fillcolor="#662b25" stroked="f">
                  <v:path arrowok="t" o:connecttype="custom" o:connectlocs="4,0;2,0;1,1;0,2;0,4;0,5;1,8;2,9;4,9;6,9;7,8;8,5;8,4;8,2;7,1;6,0;4,0" o:connectangles="0,0,0,0,0,0,0,0,0,0,0,0,0,0,0,0,0"/>
                </v:shape>
                <v:shape id="Freeform 331" o:spid="_x0000_s1344" style="position:absolute;left:1369;top:170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3YsQA&#10;AADcAAAADwAAAGRycy9kb3ducmV2LnhtbESPT2sCMRTE7wW/Q3iF3mpWa7WsmxUpFAVP/muvr5tn&#10;snTzsmyirt/eFAo9DjPzG6ZY9K4RF+pC7VnBaJiBIK68rtkoOOw/nt9AhIissfFMCm4UYFEOHgrM&#10;tb/yli67aESCcMhRgY2xzaUMlSWHYehb4uSdfOcwJtkZqTu8Jrhr5DjLptJhzWnBYkvvlqqf3dkp&#10;wONquvr2X97ut9GYTRi/To6fSj099ss5iEh9/A//tddawctoBr9n0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mt2LEAAAA3AAAAA8AAAAAAAAAAAAAAAAAmAIAAGRycy9k&#10;b3ducmV2LnhtbFBLBQYAAAAABAAEAPUAAACJAwAAAAA=&#10;" path="m5,l3,,2,1,1,2,,5,1,6,2,8,3,9r2,l6,9,8,8,9,6,9,5,9,2,8,1,6,,5,xe" fillcolor="#662b25" stroked="f">
                  <v:path arrowok="t" o:connecttype="custom" o:connectlocs="5,0;3,0;2,1;1,2;0,5;1,6;2,8;3,9;5,9;6,9;8,8;9,6;9,5;9,2;8,1;6,0;5,0" o:connectangles="0,0,0,0,0,0,0,0,0,0,0,0,0,0,0,0,0"/>
                </v:shape>
                <v:shape id="Freeform 332" o:spid="_x0000_s1345" style="position:absolute;left:1352;top:170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jEMEA&#10;AADcAAAADwAAAGRycy9kb3ducmV2LnhtbERPz2vCMBS+D/wfwhN2m6luK1KNIsJwsJN2zuuzeSbF&#10;5qU0Wdv998thsOPH93u9HV0jeupC7VnBfJaBIK68rtko+CzfnpYgQkTW2HgmBT8UYLuZPKyx0H7g&#10;I/WnaEQK4VCgAhtjW0gZKksOw8y3xIm7+c5hTLAzUnc4pHDXyEWW5dJhzanBYkt7S9X99O0U4PmQ&#10;H67+4m15jMZ8hMXry/lLqcfpuFuBiDTGf/Gf+10reJ6n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5IxDBAAAA3AAAAA8AAAAAAAAAAAAAAAAAmAIAAGRycy9kb3du&#10;cmV2LnhtbFBLBQYAAAAABAAEAPUAAACGAwAAAAA=&#10;" path="m,5l,7,1,8,3,9r1,l6,9,7,8,8,7,9,5,8,3,7,2,6,,4,,3,,1,2,,3,,5xe" fillcolor="#662b25" stroked="f">
                  <v:path arrowok="t" o:connecttype="custom" o:connectlocs="0,5;0,7;1,8;3,9;4,9;6,9;7,8;8,7;9,5;8,3;7,2;6,0;4,0;3,0;1,2;0,3;0,5" o:connectangles="0,0,0,0,0,0,0,0,0,0,0,0,0,0,0,0,0"/>
                </v:shape>
                <v:shape id="Freeform 333" o:spid="_x0000_s1346" style="position:absolute;left:1336;top:170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tGMQA&#10;AADcAAAADwAAAGRycy9kb3ducmV2LnhtbESPT4vCMBTE7wt+h/AEb2vqCstajaIuiuDFfxdvj+aZ&#10;FpuX2sRav/1GEPY4zMxvmMmstaVoqPaFYwWDfgKCOHO6YKPgdFx9/oDwAVlj6ZgUPMnDbNr5mGCq&#10;3YP31ByCERHCPkUFeQhVKqXPcrLo+64ijt7F1RZDlLWRusZHhNtSfiXJt7RYcFzIsaJlTtn1cLcK&#10;Vm43NGtbbOl23p5/zW7RmPtCqV63nY9BBGrDf/jd3mgFw8EIXmfi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7RjEAAAA3AAAAA8AAAAAAAAAAAAAAAAAmAIAAGRycy9k&#10;b3ducmV2LnhtbFBLBQYAAAAABAAEAPUAAACJAwAAAAA=&#10;" path="m,4l,6,1,7,3,8r1,l6,8,8,7,9,6,10,4,9,2,8,1,6,,4,,3,,1,1,,2,,4xe" fillcolor="#662b25" stroked="f">
                  <v:path arrowok="t" o:connecttype="custom" o:connectlocs="0,4;0,6;1,7;3,8;4,8;6,8;8,7;9,6;10,4;9,2;8,1;6,0;4,0;3,0;1,1;0,2;0,4" o:connectangles="0,0,0,0,0,0,0,0,0,0,0,0,0,0,0,0,0"/>
                </v:shape>
                <v:shape id="Freeform 334" o:spid="_x0000_s1347" style="position:absolute;left:1320;top:170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pKb0A&#10;AADcAAAADwAAAGRycy9kb3ducmV2LnhtbERPvQrCMBDeBd8hnOCmqQoi1SgiFsVN6+J2NGdb2lxK&#10;E7X69GYQHD++/9WmM7V4UutKywom4wgEcWZ1ybmCa5qMFiCcR9ZYWyYFb3KwWfd7K4y1ffGZnhef&#10;ixDCLkYFhfdNLKXLCjLoxrYhDtzdtgZ9gG0udYuvEG5qOY2iuTRYcmgosKFdQVl1eRgFx1P62elJ&#10;lOyTG1YPPNworRqlhoNuuwThqfN/8c991Apm0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E3pKb0AAADcAAAADwAAAAAAAAAAAAAAAACYAgAAZHJzL2Rvd25yZXYu&#10;eG1sUEsFBgAAAAAEAAQA9QAAAIIDAAAAAA==&#10;" path="m,4l,6,1,7,3,8r2,l7,8,8,7,9,6,9,4,9,2,8,1,7,,5,,3,,1,1,,2,,4xe" fillcolor="#662b25" stroked="f">
                  <v:path arrowok="t" o:connecttype="custom" o:connectlocs="0,4;0,6;1,7;3,8;5,8;7,8;8,7;9,6;9,4;9,2;8,1;7,0;5,0;3,0;1,1;0,2;0,4" o:connectangles="0,0,0,0,0,0,0,0,0,0,0,0,0,0,0,0,0"/>
                </v:shape>
                <v:shape id="Freeform 335" o:spid="_x0000_s1348" style="position:absolute;left:1305;top:170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kLsAA&#10;AADcAAAADwAAAGRycy9kb3ducmV2LnhtbESPzYoCMRCE74LvEFrwphkVFpk1yqIseBJ23AdoJz0/&#10;mHTCJKvx7c2C4LGoqq+ozS5ZI240hN6xgsW8AEFcO91zq+D3/D1bgwgRWaNxTAoeFGC3HY82WGp3&#10;5x+6VbEVGcKhRAVdjL6UMtQdWQxz54mz17jBYsxyaKUe8J7h1shlUXxIiz3nhQ497Tuqr9WfVRBP&#10;KTXOmLT2pjlfpK+uh0uv1HSSvj5BRErxHX61j1rBarmA/zP5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PkLsAAAADcAAAADwAAAAAAAAAAAAAAAACYAgAAZHJzL2Rvd25y&#10;ZXYueG1sUEsFBgAAAAAEAAQA9QAAAIUDAAAAAA==&#10;" path="m4,8r2,l7,7,8,6,8,4,8,2,7,1,6,,4,,2,,1,1,,2,,4,,6,1,7,2,8r2,xe" fillcolor="#662b25" stroked="f">
                  <v:path arrowok="t" o:connecttype="custom" o:connectlocs="4,8;6,8;7,7;8,6;8,4;8,2;7,1;6,0;4,0;2,0;1,1;0,2;0,4;0,6;1,7;2,8;4,8" o:connectangles="0,0,0,0,0,0,0,0,0,0,0,0,0,0,0,0,0"/>
                </v:shape>
                <v:shape id="Freeform 336" o:spid="_x0000_s1349" style="position:absolute;left:1286;top:170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SxcEA&#10;AADcAAAADwAAAGRycy9kb3ducmV2LnhtbESPQYvCMBSE74L/ITxhb5paQaRrFBGL4k27F2+P5tmW&#10;Ni+liVr31xtB8DjMzDfMct2bRtypc5VlBdNJBII4t7riQsFflo4XIJxH1thYJgVPcrBeDQdLTLR9&#10;8InuZ1+IAGGXoILS+zaR0uUlGXQT2xIH72o7gz7IrpC6w0eAm0bGUTSXBisOCyW2tC0pr883o+Bw&#10;zP63ehqlu/SC9Q33F8rqVqmfUb/5BeGp99/wp33QCmZxDO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T0sXBAAAA3AAAAA8AAAAAAAAAAAAAAAAAmAIAAGRycy9kb3du&#10;cmV2LnhtbFBLBQYAAAAABAAEAPUAAACGAwAAAAA=&#10;" path="m,4l1,6r,1l3,8r2,l6,8,8,7,9,6,9,4,9,2,8,1,6,,5,,3,,1,1r,1l,4xe" fillcolor="#662b25" stroked="f">
                  <v:path arrowok="t" o:connecttype="custom" o:connectlocs="0,4;1,6;1,7;3,8;5,8;6,8;8,7;9,6;9,4;9,2;8,1;6,0;5,0;3,0;1,1;1,2;0,4" o:connectangles="0,0,0,0,0,0,0,0,0,0,0,0,0,0,0,0,0"/>
                </v:shape>
                <v:shape id="Freeform 337" o:spid="_x0000_s1350" style="position:absolute;left:1268;top:170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fwsAA&#10;AADcAAAADwAAAGRycy9kb3ducmV2LnhtbESPzYoCMRCE7wu+Q2jB25pRQWTWKIsieBJ29AHaSc8P&#10;Jp0wiRrf3iws7LGoqq+o9TZZIx40hN6xgtm0AEFcO91zq+ByPnyuQISIrNE4JgUvCrDdjD7WWGr3&#10;5B96VLEVGcKhRAVdjL6UMtQdWQxT54mz17jBYsxyaKUe8Jnh1sh5USylxZ7zQoeedh3Vt+puFcRT&#10;So0zJq28ac5X6avb/torNRmn7y8QkVL8D/+1j1rBYr6A3zP5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3fwsAAAADcAAAADwAAAAAAAAAAAAAAAACYAgAAZHJzL2Rvd25y&#10;ZXYueG1sUEsFBgAAAAAEAAQA9QAAAIUDAAAAAA==&#10;" path="m4,l2,,1,1,,2,,4,,6,1,7,2,8r2,l6,8,7,7,8,6,8,4,8,2,7,1,6,,4,xe" fillcolor="#662b25" stroked="f">
                  <v:path arrowok="t" o:connecttype="custom" o:connectlocs="4,0;2,0;1,1;0,2;0,4;0,6;1,7;2,8;4,8;6,8;7,7;8,6;8,4;8,2;7,1;6,0;4,0" o:connectangles="0,0,0,0,0,0,0,0,0,0,0,0,0,0,0,0,0"/>
                </v:shape>
                <v:shape id="Freeform 338" o:spid="_x0000_s1351" style="position:absolute;left:1252;top:170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jqMMA&#10;AADcAAAADwAAAGRycy9kb3ducmV2LnhtbESPQWsCMRSE7wX/Q3iCt5p1a6WsRhFBFDyptb0+N6/J&#10;0s3Lskl1/fdGKHgcZuYbZrboXC0u1IbKs4LRMANBXHpdsVHweVy/foAIEVlj7ZkU3CjAYt57mWGh&#10;/ZX3dDlEIxKEQ4EKbIxNIWUoLTkMQ98QJ+/Htw5jkq2RusVrgrta5lk2kQ4rTgsWG1pZKn8Pf04B&#10;njaTzdl/e3vcR2N2IX8fn76UGvS75RREpC4+w//trVbwlo/h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jjqMMAAADcAAAADwAAAAAAAAAAAAAAAACYAgAAZHJzL2Rv&#10;d25yZXYueG1sUEsFBgAAAAAEAAQA9QAAAIgDAAAAAA==&#10;" path="m5,l3,1,2,2,1,3,,5,1,6,2,8r1,l5,9,6,8r2,l9,6,9,5,9,3,8,2,6,1,5,xe" fillcolor="#662b25" stroked="f">
                  <v:path arrowok="t" o:connecttype="custom" o:connectlocs="5,0;3,1;2,2;1,3;0,5;1,6;2,8;3,8;5,9;6,8;8,8;9,6;9,5;9,3;8,2;6,1;5,0" o:connectangles="0,0,0,0,0,0,0,0,0,0,0,0,0,0,0,0,0"/>
                </v:shape>
                <v:shape id="Freeform 339" o:spid="_x0000_s1352" style="position:absolute;left:1237;top:170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lAsQA&#10;AADcAAAADwAAAGRycy9kb3ducmV2LnhtbESPQWsCMRSE74L/ITzBm2artspqlCJUFk/Winh8bF43&#10;225elk3U1V9vhEKPw8x8wyxWra3EhRpfOlbwMkxAEOdOl1woOHx9DGYgfEDWWDkmBTfysFp2OwtM&#10;tbvyJ132oRARwj5FBSaEOpXS54Ys+qGriaP37RqLIcqmkLrBa4TbSo6S5E1aLDkuGKxpbSj/3Z+t&#10;gjtltMvutOFT+zNNjuf1ZGtuSvV77fscRKA2/If/2plWMB69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u5QLEAAAA3AAAAA8AAAAAAAAAAAAAAAAAmAIAAGRycy9k&#10;b3ducmV2LnhtbFBLBQYAAAAABAAEAPUAAACJAwAAAAA=&#10;" path="m4,l3,,1,2,,3,,5,,7,1,8,3,9r1,l7,9,8,8,9,7,10,5,9,3,8,2,7,,4,xe" fillcolor="#662b25" stroked="f">
                  <v:path arrowok="t" o:connecttype="custom" o:connectlocs="4,0;3,0;1,2;0,3;0,5;0,7;1,8;3,9;4,9;7,9;8,8;9,7;10,5;9,3;8,2;7,0;4,0" o:connectangles="0,0,0,0,0,0,0,0,0,0,0,0,0,0,0,0,0"/>
                </v:shape>
                <v:shape id="Freeform 340" o:spid="_x0000_s1353" style="position:absolute;left:1223;top:1700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S9cQA&#10;AADcAAAADwAAAGRycy9kb3ducmV2LnhtbESPQWvCQBSE7wX/w/IEb3WjgpToKiJYlFIhKnh9ZJ9J&#10;SPZturtq6q/vCgWPw8x8w8yXnWnEjZyvLCsYDRMQxLnVFRcKTsfN+wcIH5A1NpZJwS95WC56b3NM&#10;tb1zRrdDKESEsE9RQRlCm0rp85IM+qFtiaN3sc5giNIVUju8R7hp5DhJptJgxXGhxJbWJeX14WoU&#10;ZMead9+f++JR/4yy7my+Lo+tU2rQ71YzEIG68Ar/t7dawWQ8he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kvXEAAAA3AAAAA8AAAAAAAAAAAAAAAAAmAIAAGRycy9k&#10;b3ducmV2LnhtbFBLBQYAAAAABAAEAPUAAACJAwAAAAA=&#10;" path="m,6l,7,1,9r1,l4,10,6,9r1,l8,7,8,6,8,4,7,2,6,1,4,,2,1,1,2,,4,,6xe" fillcolor="#662b25" stroked="f">
                  <v:path arrowok="t" o:connecttype="custom" o:connectlocs="0,6;0,7;1,9;2,9;4,10;6,9;7,9;8,7;8,6;8,4;7,2;6,1;4,0;2,1;1,2;0,4;0,6" o:connectangles="0,0,0,0,0,0,0,0,0,0,0,0,0,0,0,0,0"/>
                </v:shape>
                <v:shape id="Freeform 341" o:spid="_x0000_s1354" style="position:absolute;left:1207;top:169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938QA&#10;AADcAAAADwAAAGRycy9kb3ducmV2LnhtbESPT2sCMRTE70K/Q3gFb5rt2lpZjVIEseDJf/X63Lwm&#10;SzcvyybV7bc3BcHjMDO/YWaLztXiQm2oPCt4GWYgiEuvKzYKDvvVYAIiRGSNtWdS8EcBFvOn3gwL&#10;7a+8pcsuGpEgHApUYGNsCilDaclhGPqGOHnfvnUYk2yN1C1eE9zVMs+ysXRYcVqw2NDSUvmz+3UK&#10;8Lger8/+5O1+G43ZhPzt9filVP+5+5iCiNTFR/je/tQKRvk7/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fd/EAAAA3AAAAA8AAAAAAAAAAAAAAAAAmAIAAGRycy9k&#10;b3ducmV2LnhtbFBLBQYAAAAABAAEAPUAAACJAwAAAAA=&#10;" path="m5,l3,,1,1r,1l,5,1,7r,1l3,9r2,l6,9,8,8,9,7,9,5,9,2,8,1,6,,5,xe" fillcolor="#662b25" stroked="f">
                  <v:path arrowok="t" o:connecttype="custom" o:connectlocs="5,0;3,0;1,1;1,2;0,5;1,7;1,8;3,9;5,9;6,9;8,8;9,7;9,5;9,2;8,1;6,0;5,0" o:connectangles="0,0,0,0,0,0,0,0,0,0,0,0,0,0,0,0,0"/>
                </v:shape>
                <v:shape id="Freeform 342" o:spid="_x0000_s1355" style="position:absolute;left:1192;top:169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4d78A&#10;AADcAAAADwAAAGRycy9kb3ducmV2LnhtbERPzYrCMBC+L/gOYQQvQdPtwiLVKCIUBS+u+gBDMzbF&#10;ZlKaWLtvbw4Le/z4/tfb0bVioD40njV8LjIQxJU3DdcabtdyvgQRIrLB1jNp+KUA283kY42F8S/+&#10;oeESa5FCOBSowcbYFUqFypLDsPAdceLuvncYE+xrZXp8pXDXqjzLvpXDhlODxY72lqrH5ek0DGfp&#10;jCzPMi+bkx39kw9SHrSeTcfdCkSkMf6L/9xHo+ErT2vTmXQE1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IPh3vwAAANwAAAAPAAAAAAAAAAAAAAAAAJgCAABkcnMvZG93bnJl&#10;di54bWxQSwUGAAAAAAQABAD1AAAAhAMAAAAA&#10;" path="m,5l,7,1,9r1,l4,10,6,9r1,l8,7,10,5,8,3,7,2,6,1,4,,2,1,1,2,,3,,5xe" fillcolor="#662b25" stroked="f">
                  <v:path arrowok="t" o:connecttype="custom" o:connectlocs="0,5;0,7;1,9;2,9;4,10;6,9;7,9;8,7;10,5;8,3;7,2;6,1;4,0;2,1;1,2;0,3;0,5" o:connectangles="0,0,0,0,0,0,0,0,0,0,0,0,0,0,0,0,0"/>
                </v:shape>
                <v:shape id="Freeform 343" o:spid="_x0000_s1356" style="position:absolute;left:1176;top:1696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vB8QA&#10;AADcAAAADwAAAGRycy9kb3ducmV2LnhtbESPQWsCMRSE74L/ITzBm2ar0upqlCJUFk/Winh8bF43&#10;225elk3U1V9vhEKPw8x8wyxWra3EhRpfOlbwMkxAEOdOl1woOHx9DKYgfEDWWDkmBTfysFp2OwtM&#10;tbvyJ132oRARwj5FBSaEOpXS54Ys+qGriaP37RqLIcqmkLrBa4TbSo6S5FVaLDkuGKxpbSj/3Z+t&#10;gjtltMvutOFT+/OWHM/rydbclOr32vc5iEBt+A//tTOtYDya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j7wfEAAAA3AAAAA8AAAAAAAAAAAAAAAAAmAIAAGRycy9k&#10;b3ducmV2LnhtbFBLBQYAAAAABAAEAPUAAACJAwAAAAA=&#10;" path="m,4l1,6,2,8,3,9r3,l7,9,9,8,10,6r,-2l10,2,9,1,7,,6,,3,,2,1,1,2,,4xe" fillcolor="#662b25" stroked="f">
                  <v:path arrowok="t" o:connecttype="custom" o:connectlocs="0,4;1,6;2,8;3,9;6,9;7,9;9,8;10,6;10,4;10,2;9,1;7,0;6,0;3,0;2,1;1,2;0,4" o:connectangles="0,0,0,0,0,0,0,0,0,0,0,0,0,0,0,0,0"/>
                </v:shape>
                <v:shape id="Freeform 344" o:spid="_x0000_s1357" style="position:absolute;left:1160;top:169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Y5cIA&#10;AADcAAAADwAAAGRycy9kb3ducmV2LnhtbERPz2vCMBS+D/Y/hDfYbU1nQUZnlDlxDLy4uktvj+aZ&#10;FpuXLom1++/NQfD48f1erCbbi5F86BwreM1yEMSN0x0bBb+H7csbiBCRNfaOScE/BVgtHx8WWGp3&#10;4R8aq2hECuFQooI2xqGUMjQtWQyZG4gTd3TeYkzQG6k9XlK47eUsz+fSYsepocWBPltqTtXZKti6&#10;fWG+bLejv3pXb8x+PZrzWqnnp+njHUSkKd7FN/e3VlAUaX46k46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hjlwgAAANwAAAAPAAAAAAAAAAAAAAAAAJgCAABkcnMvZG93&#10;bnJldi54bWxQSwUGAAAAAAQABAD1AAAAhwMAAAAA&#10;" path="m5,l4,,2,1,,2,,4,,6,2,7,4,8r1,l7,8,8,7,9,6,10,4,9,2,8,1,7,,5,xe" fillcolor="#662b25" stroked="f">
                  <v:path arrowok="t" o:connecttype="custom" o:connectlocs="5,0;4,0;2,1;0,2;0,4;0,6;2,7;4,8;5,8;7,8;8,7;9,6;10,4;9,2;8,1;7,0;5,0" o:connectangles="0,0,0,0,0,0,0,0,0,0,0,0,0,0,0,0,0"/>
                </v:shape>
                <v:shape id="Freeform 345" o:spid="_x0000_s1358" style="position:absolute;left:1145;top:1689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rTb4A&#10;AADcAAAADwAAAGRycy9kb3ducmV2LnhtbESPzQrCMBCE74LvEFbwZtMqilSjiCJ49e++NGtbbTa1&#10;iVrf3giCx2FmvmHmy9ZU4kmNKy0rSKIYBHFmdcm5gtNxO5iCcB5ZY2WZFLzJwXLR7cwx1fbFe3oe&#10;fC4ChF2KCgrv61RKlxVk0EW2Jg7exTYGfZBNLnWDrwA3lRzG8UQaLDksFFjTuqDsdngYBXed1+vz&#10;OLEPe9u+S3ndOE8bpfq9djUD4an1//CvvdMKRqMEvmfCE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sK02+AAAA3AAAAA8AAAAAAAAAAAAAAAAAmAIAAGRycy9kb3ducmV2&#10;LnhtbFBLBQYAAAAABAAEAPUAAACDAwAAAAA=&#10;" path="m4,l2,1,1,2,,3,,5,,6,1,8r1,l4,9,6,8r1,l8,6,8,5,8,3,7,2,6,1,4,xe" fillcolor="#662b25" stroked="f">
                  <v:path arrowok="t" o:connecttype="custom" o:connectlocs="4,0;2,1;1,2;0,3;0,5;0,6;1,8;2,8;4,9;6,8;7,8;8,6;8,5;8,3;7,2;6,1;4,0" o:connectangles="0,0,0,0,0,0,0,0,0,0,0,0,0,0,0,0,0"/>
                </v:shape>
                <v:shape id="Freeform 346" o:spid="_x0000_s1359" style="position:absolute;left:1130;top:168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EGMQA&#10;AADcAAAADwAAAGRycy9kb3ducmV2LnhtbESPQWuDQBSE74H+h+UVekvWKJRis4YilUpuibnk9nBf&#10;VXTfirsxtr8+Gyj0OMzMN8xuv5hBzDS5zrKC7SYCQVxb3XGj4FwV6zcQziNrHCyTgh9ysM+eVjtM&#10;tb3xkeaTb0SAsEtRQev9mErp6pYMuo0diYP3bSeDPsipkXrCW4CbQcZR9CoNdhwWWhwpb6nuT1ej&#10;oDxUv7neRsVnccH+il8XqvpRqZfn5eMdhKfF/4f/2qVWkCQxPM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RBjEAAAA3AAAAA8AAAAAAAAAAAAAAAAAmAIAAGRycy9k&#10;b3ducmV2LnhtbFBLBQYAAAAABAAEAPUAAACJAwAAAAA=&#10;" path="m,4l,5,1,7,3,8r1,l6,8,7,7,8,5,9,4,8,2,7,1,6,,4,,3,,1,1,,2,,4xe" fillcolor="#662b25" stroked="f">
                  <v:path arrowok="t" o:connecttype="custom" o:connectlocs="0,4;0,5;1,7;3,8;4,8;6,8;7,7;8,5;9,4;8,2;7,1;6,0;4,0;3,0;1,1;0,2;0,4" o:connectangles="0,0,0,0,0,0,0,0,0,0,0,0,0,0,0,0,0"/>
                </v:shape>
                <v:shape id="Freeform 347" o:spid="_x0000_s1360" style="position:absolute;left:1115;top:1679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OMMQA&#10;AADcAAAADwAAAGRycy9kb3ducmV2LnhtbESPT2vCQBTE7wW/w/KE3urGRrSkriJCS/BU/yA9PrKv&#10;2Wj2bciuGv30XUHwOMzMb5jpvLO1OFPrK8cKhoMEBHHhdMWlgt326+0DhA/IGmvHpOBKHuaz3ssU&#10;M+0uvKbzJpQiQthnqMCE0GRS+sKQRT9wDXH0/lxrMUTZllK3eIlwW8v3JBlLixXHBYMNLQ0Vx83J&#10;KrhRTj/5jb75tztMkv1pOVqZq1Kv/W7xCSJQF57hRzvXCtI0hfuZe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STjDEAAAA3AAAAA8AAAAAAAAAAAAAAAAAmAIAAGRycy9k&#10;b3ducmV2LnhtbFBLBQYAAAAABAAEAPUAAACJAwAAAAA=&#10;" path="m,5l,7,1,8,2,9r2,l7,9,8,8,9,7,10,5,9,3,8,1,7,,4,,2,,1,1,,3,,5xe" fillcolor="#662b25" stroked="f">
                  <v:path arrowok="t" o:connecttype="custom" o:connectlocs="0,5;0,7;1,8;2,9;4,9;7,9;8,8;9,7;10,5;9,3;8,1;7,0;4,0;2,0;1,1;0,3;0,5" o:connectangles="0,0,0,0,0,0,0,0,0,0,0,0,0,0,0,0,0"/>
                </v:shape>
                <v:shape id="Freeform 348" o:spid="_x0000_s1361" style="position:absolute;left:1100;top:167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1dcMA&#10;AADcAAAADwAAAGRycy9kb3ducmV2LnhtbESPW2sCMRSE3wv9D+EU+laz3hbZGqUUxIJPXvt6ujlN&#10;Fjcnyybq+u+NIPg4zMw3zHTeuVqcqQ2VZwX9XgaCuPS6YqNgt118TECEiKyx9kwKrhRgPnt9mWKh&#10;/YXXdN5EIxKEQ4EKbIxNIWUoLTkMPd8QJ+/ftw5jkq2RusVLgrtaDrIslw4rTgsWG/q2VB43J6cA&#10;98t8+ed/vd2uozGrMBiP9gel3t+6r08Qkbr4DD/aP1rBcDiC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F1dcMAAADcAAAADwAAAAAAAAAAAAAAAACYAgAAZHJzL2Rv&#10;d25yZXYueG1sUEsFBgAAAAAEAAQA9QAAAIgDAAAAAA==&#10;" path="m5,l3,,2,1,,2,,4,,5,2,7,3,9r2,l7,9,8,7,9,5,9,4,9,2,8,1,7,,5,xe" fillcolor="#662b25" stroked="f">
                  <v:path arrowok="t" o:connecttype="custom" o:connectlocs="5,0;3,0;2,1;0,2;0,4;0,5;2,7;3,9;5,9;7,9;8,7;9,5;9,4;9,2;8,1;7,0;5,0" o:connectangles="0,0,0,0,0,0,0,0,0,0,0,0,0,0,0,0,0"/>
                </v:shape>
                <v:shape id="Freeform 349" o:spid="_x0000_s1362" style="position:absolute;left:1085;top:167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cbMIA&#10;AADcAAAADwAAAGRycy9kb3ducmV2LnhtbESPQYvCMBSE74L/ITxhb5qqrEg1iohlxZvWi7dH82xL&#10;m5fSRK3+erMgeBxm5htmue5MLe7UutKygvEoAkGcWV1yruCcJsM5COeRNdaWScGTHKxX/d4SY20f&#10;fKT7yeciQNjFqKDwvomldFlBBt3INsTBu9rWoA+yzaVu8RHgppaTKJpJgyWHhQIb2haUVaebUbA/&#10;pK+tHkfJLrlgdcO/C6VVo9TPoNssQHjq/Df8ae+1gun0F/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9xswgAAANwAAAAPAAAAAAAAAAAAAAAAAJgCAABkcnMvZG93&#10;bnJldi54bWxQSwUGAAAAAAQABAD1AAAAhwMAAAAA&#10;" path="m5,l3,,2,1,1,3,,4,1,6,2,7,3,8r2,l6,8,8,7,9,6,9,4,9,3,8,1,6,,5,xe" fillcolor="#662b25" stroked="f">
                  <v:path arrowok="t" o:connecttype="custom" o:connectlocs="5,0;3,0;2,1;1,3;0,4;1,6;2,7;3,8;5,8;6,8;8,7;9,6;9,4;9,3;8,1;6,0;5,0" o:connectangles="0,0,0,0,0,0,0,0,0,0,0,0,0,0,0,0,0"/>
                </v:shape>
                <v:shape id="Freeform 350" o:spid="_x0000_s1363" style="position:absolute;left:1069;top:166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zOb4A&#10;AADcAAAADwAAAGRycy9kb3ducmV2LnhtbESPzQrCMBCE74LvEFbwpqmKItVURBG8+ndfmrWtbTa1&#10;iVrf3giCx2FmvmGWq9ZU4kmNKywrGA0jEMSp1QVnCs6n3WAOwnlkjZVlUvAmB6uk21lirO2LD/Q8&#10;+kwECLsYFeTe17GULs3JoBvamjh4V9sY9EE2mdQNvgLcVHIcRTNpsOCwkGNNm5zS8vgwCu46qzeX&#10;6cg+bLl7F/K2dZ62SvV77XoBwlPr/+Ffe68VTCYz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Fszm+AAAA3AAAAA8AAAAAAAAAAAAAAAAAmAIAAGRycy9kb3ducmV2&#10;LnhtbFBLBQYAAAAABAAEAPUAAACDAwAAAAA=&#10;" path="m4,l2,1,1,2,,3,,5,,6,1,8r1,l4,9,6,8r1,l8,6,8,5,8,3,7,2,6,1,4,xe" fillcolor="#662b25" stroked="f">
                  <v:path arrowok="t" o:connecttype="custom" o:connectlocs="4,0;2,1;1,2;0,3;0,5;0,6;1,8;2,8;4,9;6,8;7,8;8,6;8,5;8,3;7,2;6,1;4,0" o:connectangles="0,0,0,0,0,0,0,0,0,0,0,0,0,0,0,0,0"/>
                </v:shape>
                <v:shape id="Freeform 351" o:spid="_x0000_s1364" style="position:absolute;left:1052;top:1658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IM8QA&#10;AADcAAAADwAAAGRycy9kb3ducmV2LnhtbESPQWvCQBSE70L/w/IK3nTTKlWim1CESvDUqojHR/aZ&#10;TZt9G7KrRn99t1DwOMzMN8wy720jLtT52rGCl3ECgrh0uuZKwX73MZqD8AFZY+OYFNzIQ549DZaY&#10;anflL7psQyUihH2KCkwIbSqlLw1Z9GPXEkfv5DqLIcqukrrDa4TbRr4myZu0WHNcMNjSylD5sz1b&#10;BXcq6LO405qP/fcsOZxX0425KTV87t8XIAL14RH+bxdawWQyg7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SDPEAAAA3AAAAA8AAAAAAAAAAAAAAAAAmAIAAGRycy9k&#10;b3ducmV2LnhtbFBLBQYAAAAABAAEAPUAAACJAwAAAAA=&#10;" path="m,5l,7,1,8,3,9r1,l6,9,7,8,9,7,10,5,9,2,7,1,6,,4,,3,,1,1,,2,,5xe" fillcolor="#662b25" stroked="f">
                  <v:path arrowok="t" o:connecttype="custom" o:connectlocs="0,5;0,7;1,8;3,9;4,9;6,9;7,8;9,7;10,5;9,2;7,1;6,0;4,0;3,0;1,1;0,2;0,5" o:connectangles="0,0,0,0,0,0,0,0,0,0,0,0,0,0,0,0,0"/>
                </v:shape>
                <v:shape id="Freeform 352" o:spid="_x0000_s1365" style="position:absolute;left:1036;top:165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cQcAA&#10;AADcAAAADwAAAGRycy9kb3ducmV2LnhtbERPTYvCMBC9L/gfwgje1lRdVqlGEWGX4slVEY9DMzbV&#10;ZlKaqNVfvzkIHh/ve7ZobSVu1PjSsYJBPwFBnDtdcqFgv/v5nIDwAVlj5ZgUPMjDYt75mGGq3Z3/&#10;6LYNhYgh7FNUYEKoUyl9bsii77uaOHIn11gMETaF1A3eY7it5DBJvqXFkmODwZpWhvLL9moVPCmj&#10;TfakXz6253FyuK6+1uahVK/bLqcgArXhLX65M61gNIpr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bcQcAAAADcAAAADwAAAAAAAAAAAAAAAACYAgAAZHJzL2Rvd25y&#10;ZXYueG1sUEsFBgAAAAAEAAQA9QAAAIUDAAAAAA==&#10;" path="m6,l3,1,2,2,1,3,,5,1,6,2,8r1,l6,9,8,8r1,l10,6r,-1l10,3,9,2,8,1,6,xe" fillcolor="#662b25" stroked="f">
                  <v:path arrowok="t" o:connecttype="custom" o:connectlocs="6,0;3,1;2,2;1,3;0,5;1,6;2,8;3,8;6,9;8,8;9,8;10,6;10,5;10,3;9,2;8,1;6,0" o:connectangles="0,0,0,0,0,0,0,0,0,0,0,0,0,0,0,0,0"/>
                </v:shape>
                <v:shape id="Freeform 353" o:spid="_x0000_s1366" style="position:absolute;left:1022;top:164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WacIA&#10;AADcAAAADwAAAGRycy9kb3ducmV2LnhtbESPQYvCMBSE74L/ITxhb5qqsGg1iohlxZvWi7dH82xL&#10;m5fSRK3+erMgeBxm5htmue5MLe7UutKygvEoAkGcWV1yruCcJsMZCOeRNdaWScGTHKxX/d4SY20f&#10;fKT7yeciQNjFqKDwvomldFlBBt3INsTBu9rWoA+yzaVu8RHgppaTKPqVBksOCwU2tC0oq043o2B/&#10;SF9bPY6SXXLB6oZ/F0qrRqmfQbdZgPDU+W/4095rBdPpH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tZpwgAAANwAAAAPAAAAAAAAAAAAAAAAAJgCAABkcnMvZG93&#10;bnJldi54bWxQSwUGAAAAAAQABAD1AAAAhwMAAAAA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354" o:spid="_x0000_s1367" style="position:absolute;left:1007;top:1638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9q7sA&#10;AADcAAAADwAAAGRycy9kb3ducmV2LnhtbERPyQrCMBC9C/5DGMGbpq5INS2iCF7d7kMzttVmUpuo&#10;9e/NQfD4ePsqbU0lXtS40rKC0TACQZxZXXKu4HzaDRYgnEfWWFkmBR9ykCbdzgpjbd98oNfR5yKE&#10;sItRQeF9HUvpsoIMuqGtiQN3tY1BH2CTS93gO4SbSo6jaC4NlhwaCqxpU1B2Pz6NgofO681lNrJP&#10;e999SnnbOk9bpfq9dr0E4an1f/HPvdcKJtMwP5wJR0A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/m/au7AAAA3AAAAA8AAAAAAAAAAAAAAAAAmAIAAGRycy9kb3ducmV2Lnht&#10;bFBLBQYAAAAABAAEAPUAAACAAwAAAAA=&#10;" path="m4,l2,,1,1,,2,,5,,7,1,8,2,9r2,l6,9,7,8,8,7,8,5,8,2,7,1,6,,4,xe" fillcolor="#662b25" stroked="f">
                  <v:path arrowok="t" o:connecttype="custom" o:connectlocs="4,0;2,0;1,1;0,2;0,5;0,7;1,8;2,9;4,9;6,9;7,8;8,7;8,5;8,2;7,1;6,0;4,0" o:connectangles="0,0,0,0,0,0,0,0,0,0,0,0,0,0,0,0,0"/>
                </v:shape>
                <v:shape id="Freeform 355" o:spid="_x0000_s1368" style="position:absolute;left:991;top:1630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GocQA&#10;AADcAAAADwAAAGRycy9kb3ducmV2LnhtbESPT4vCMBTE74LfITzBm6buyrpUo4iwS/HkPxaPj+Zt&#10;07V5KU3U6qc3woLHYWZ+w8wWra3EhRpfOlYwGiYgiHOnSy4UHPZfg08QPiBrrByTght5WMy7nRmm&#10;2l15S5ddKESEsE9RgQmhTqX0uSGLfuhq4uj9usZiiLIppG7wGuG2km9J8iEtlhwXDNa0MpSfdmer&#10;4E4ZbbI7ffOx/ZskP+fVeG1uSvV77XIKIlAbXuH/dqYVvI9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BqHEAAAA3AAAAA8AAAAAAAAAAAAAAAAAmAIAAGRycy9k&#10;b3ducmV2LnhtbFBLBQYAAAAABAAEAPUAAACJAwAAAAA=&#10;" path="m,5l1,6,2,8r1,l5,9,6,8r2,l10,6r,-1l10,3,8,2,6,1,5,,3,1,2,2,1,3,,5xe" fillcolor="#662b25" stroked="f">
                  <v:path arrowok="t" o:connecttype="custom" o:connectlocs="0,5;1,6;2,8;3,8;5,9;6,8;8,8;10,6;10,5;10,3;8,2;6,1;5,0;3,1;2,2;1,3;0,5" o:connectangles="0,0,0,0,0,0,0,0,0,0,0,0,0,0,0,0,0"/>
                </v:shape>
                <v:shape id="Freeform 356" o:spid="_x0000_s1369" style="position:absolute;left:977;top:162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Y1sQA&#10;AADcAAAADwAAAGRycy9kb3ducmV2LnhtbESPQWvCQBSE74L/YXlCb2ZTK1aiqxShJfRUtYjHR/aZ&#10;jc2+DdlVo7++Kwgeh5n5hpkvO1uLM7W+cqzgNUlBEBdOV1wq+N1+DqcgfEDWWDsmBVfysFz0e3PM&#10;tLvwms6bUIoIYZ+hAhNCk0npC0MWfeIa4ugdXGsxRNmWUrd4iXBby1GaTqTFiuOCwYZWhoq/zckq&#10;uFFOP/mNvnjfHd/T3Wk1/jZXpV4G3ccMRKAuPMOPdq4VvI1H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mNbEAAAA3AAAAA8AAAAAAAAAAAAAAAAAmAIAAGRycy9k&#10;b3ducmV2LnhtbFBLBQYAAAAABAAEAPUAAACJAwAAAAA=&#10;" path="m,4l,6,1,7,4,8,5,9,7,8,9,7,9,6,10,4,9,3,9,1,7,,5,,4,,1,1,,3,,4xe" fillcolor="#662b25" stroked="f">
                  <v:path arrowok="t" o:connecttype="custom" o:connectlocs="0,4;0,6;1,7;4,8;5,9;7,8;9,7;9,6;10,4;9,3;9,1;7,0;5,0;4,0;1,1;0,3;0,4" o:connectangles="0,0,0,0,0,0,0,0,0,0,0,0,0,0,0,0,0"/>
                </v:shape>
                <v:shape id="Freeform 357" o:spid="_x0000_s1370" style="position:absolute;left:964;top:161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efMMA&#10;AADcAAAADwAAAGRycy9kb3ducmV2LnhtbESPW2sCMRSE3wv9D+EU+laz3hbZGqUUxIJPXvt6ujlN&#10;Fjcnyybq+u+NIPg4zMw3zHTeuVqcqQ2VZwX9XgaCuPS6YqNgt118TECEiKyx9kwKrhRgPnt9mWKh&#10;/YXXdN5EIxKEQ4EKbIxNIWUoLTkMPd8QJ+/ftw5jkq2RusVLgrtaDrIslw4rTgsWG/q2VB43J6cA&#10;98t8+ed/vd2uozGrMBiP9gel3t+6r08Qkbr4DD/aP1rBcDSE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efMMAAADcAAAADwAAAAAAAAAAAAAAAACYAgAAZHJzL2Rv&#10;d25yZXYueG1sUEsFBgAAAAAEAAQA9QAAAIgDAAAAAA==&#10;" path="m,4l,6,1,7,3,9r1,l6,9,7,7,8,6,9,4,8,2,7,1,6,,4,,3,,1,1,,2,,4xe" fillcolor="#662b25" stroked="f">
                  <v:path arrowok="t" o:connecttype="custom" o:connectlocs="0,4;0,6;1,7;3,9;4,9;6,9;7,7;8,6;9,4;8,2;7,1;6,0;4,0;3,0;1,1;0,2;0,4" o:connectangles="0,0,0,0,0,0,0,0,0,0,0,0,0,0,0,0,0"/>
                </v:shape>
                <v:shape id="Freeform 358" o:spid="_x0000_s1371" style="position:absolute;left:950;top:160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lOcQA&#10;AADcAAAADwAAAGRycy9kb3ducmV2LnhtbESPT2vCQBTE7wW/w/IEb3VjG7SkriJCS/BU/yA9PrKv&#10;2Wj2bciuGv30XUHwOMzMb5jpvLO1OFPrK8cKRsMEBHHhdMWlgt326/UDhA/IGmvHpOBKHuaz3ssU&#10;M+0uvKbzJpQiQthnqMCE0GRS+sKQRT90DXH0/lxrMUTZllK3eIlwW8u3JBlLixXHBYMNLQ0Vx83J&#10;KrhRTj/5jb75tztMkv1pma7MValBv1t8ggjUhWf40c61gvc0hfuZe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pTnEAAAA3AAAAA8AAAAAAAAAAAAAAAAAmAIAAGRycy9k&#10;b3ducmV2LnhtbFBLBQYAAAAABAAEAPUAAACJAwAAAAA=&#10;" path="m,5l,6,1,8r2,l4,9,6,8r1,l8,6,10,5,8,3,7,2,6,1,4,,3,1,1,2,,3,,5xe" fillcolor="#662b25" stroked="f">
                  <v:path arrowok="t" o:connecttype="custom" o:connectlocs="0,5;0,6;1,8;3,8;4,9;6,8;7,8;8,6;10,5;8,3;7,2;6,1;4,0;3,1;1,2;0,3;0,5" o:connectangles="0,0,0,0,0,0,0,0,0,0,0,0,0,0,0,0,0"/>
                </v:shape>
                <v:shape id="Freeform 359" o:spid="_x0000_s1372" style="position:absolute;left:937;top:159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yScMA&#10;AADcAAAADwAAAGRycy9kb3ducmV2LnhtbESPUWvCMBSF3wX/Q7iCL0FTnZNRjSJCceCLc/sBl+au&#10;KTY3pYm1+/fLYODj4ZzzHc52P7hG9NSF2rOGxTwDQVx6U3Ol4euzmL2BCBHZYOOZNPxQgP1uPNpi&#10;bvyDP6i/xkokCIccNdgY21ypUFpyGOa+JU7et+8cxiS7SpkOHwnuGrXMsrVyWHNasNjS0VJ5u96d&#10;hv4inZHFRS6L+mwHf+eTlCetp5PhsAERaYjP8H/73Wh4Wb3C35l0BN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6yScMAAADcAAAADwAAAAAAAAAAAAAAAACYAgAAZHJzL2Rv&#10;d25yZXYueG1sUEsFBgAAAAAEAAQA9QAAAIgDAAAAAA==&#10;" path="m,4l1,6r,2l4,9r2,1l7,9,9,8,10,6r,-2l10,3,9,2,7,1,6,,4,1,1,2r,1l,4xe" fillcolor="#662b25" stroked="f">
                  <v:path arrowok="t" o:connecttype="custom" o:connectlocs="0,4;1,6;1,8;4,9;6,10;7,9;9,8;10,6;10,4;10,3;9,2;7,1;6,0;4,1;1,2;1,3;0,4" o:connectangles="0,0,0,0,0,0,0,0,0,0,0,0,0,0,0,0,0"/>
                </v:shape>
                <v:shape id="Freeform 360" o:spid="_x0000_s1373" style="position:absolute;left:925;top:158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Z+sEA&#10;AADcAAAADwAAAGRycy9kb3ducmV2LnhtbESP3WoCMRSE7wu+QzhC72rWKiJbo4hF8Ero2gc4bs7+&#10;YHISNlHj2zdCwcthZr5hVptkjbjREHrHCqaTAgRx7XTPrYLf0/5jCSJEZI3GMSl4UIDNevS2wlK7&#10;O//QrYqtyBAOJSroYvSllKHuyGKYOE+cvcYNFmOWQyv1gPcMt0Z+FsVCWuw5L3ToaddRfamuVkE8&#10;ptQ4Y9LSm+Z0lr66fJ97pd7HafsFIlKKr/B/+6AVzOYLeJ7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lmfrBAAAA3AAAAA8AAAAAAAAAAAAAAAAAmAIAAGRycy9kb3du&#10;cmV2LnhtbFBLBQYAAAAABAAEAPUAAACGAwAAAAA=&#10;" path="m,4l,6,1,7,2,8r2,l6,8,7,7,8,6,8,4,8,2,7,1,6,,4,,2,,1,1,,2,,4xe" fillcolor="#662b25" stroked="f">
                  <v:path arrowok="t" o:connecttype="custom" o:connectlocs="0,4;0,6;1,7;2,8;4,8;6,8;7,7;8,6;8,4;8,2;7,1;6,0;4,0;2,0;1,1;0,2;0,4" o:connectangles="0,0,0,0,0,0,0,0,0,0,0,0,0,0,0,0,0"/>
                </v:shape>
                <v:shape id="Freeform 361" o:spid="_x0000_s1374" style="position:absolute;left:911;top:157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JpcMA&#10;AADcAAAADwAAAGRycy9kb3ducmV2LnhtbESPUWvCMBSF3wX/Q7iCL0FTncxRjSJCceCLc/sBl+au&#10;KTY3pYm1+/fLYODj4ZzzHc52P7hG9NSF2rOGxTwDQVx6U3Ol4euzmL2BCBHZYOOZNPxQgP1uPNpi&#10;bvyDP6i/xkokCIccNdgY21ypUFpyGOa+JU7et+8cxiS7SpkOHwnuGrXMslflsOa0YLGlo6Xydr07&#10;Df1FOiOLi1wW9dkO/s4nKU9aTyfDYQMi0hCf4f/2u9HwslrD35l0BN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CJpcMAAADcAAAADwAAAAAAAAAAAAAAAACYAgAAZHJzL2Rv&#10;d25yZXYueG1sUEsFBgAAAAAEAAQA9QAAAIgDAAAAAA==&#10;" path="m10,5l9,3,7,2,6,1,4,,3,1,1,2,,3,,5,,6,1,8r2,l4,10,6,8r1,l9,6,10,5xe" fillcolor="#662b25" stroked="f">
                  <v:path arrowok="t" o:connecttype="custom" o:connectlocs="10,5;9,3;7,2;6,1;4,0;3,1;1,2;0,3;0,5;0,6;1,8;3,8;4,10;6,8;7,8;9,6;10,5" o:connectangles="0,0,0,0,0,0,0,0,0,0,0,0,0,0,0,0,0"/>
                </v:shape>
                <v:shape id="Freeform 362" o:spid="_x0000_s1375" style="position:absolute;left:897;top:156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nnsIA&#10;AADcAAAADwAAAGRycy9kb3ducmV2LnhtbERPz2vCMBS+D/wfwht4m+mmDOmMMicVoZfqdvH2aN7S&#10;sualNrGt/705CDt+fL9Xm9E2oqfO144VvM4SEMSl0zUbBT/f2csShA/IGhvHpOBGHjbrydMKU+0G&#10;PlJ/CkbEEPYpKqhCaFMpfVmRRT9zLXHkfl1nMUTYGak7HGK4beRbkrxLizXHhgpb+qqo/DtdrYLM&#10;FXOzt3VOl3N+3pli25vrVqnp8/j5ASLQGP7FD/dBK5gv4tp4Jh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meewgAAANwAAAAPAAAAAAAAAAAAAAAAAJgCAABkcnMvZG93&#10;bnJldi54bWxQSwUGAAAAAAQABAD1AAAAhwMAAAAA&#10;" path="m10,4r,-2l9,1,7,,6,,4,,3,1,1,2,,4,1,6,3,7,4,8r2,l7,8,9,7,10,6r,-2xe" fillcolor="#662b25" stroked="f">
                  <v:path arrowok="t" o:connecttype="custom" o:connectlocs="10,4;10,2;9,1;7,0;6,0;4,0;3,1;1,2;0,4;1,6;3,7;4,8;6,8;7,8;9,7;10,6;10,4" o:connectangles="0,0,0,0,0,0,0,0,0,0,0,0,0,0,0,0,0"/>
                </v:shape>
                <v:shape id="Freeform 363" o:spid="_x0000_s1376" style="position:absolute;left:885;top:1551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UNr4A&#10;AADcAAAADwAAAGRycy9kb3ducmV2LnhtbESPSwvCMBCE74L/IazgTVOfaDWKKIJXX/elWdtqs6lN&#10;1PrvjSB4HGbmG2a+rE0hnlS53LKCXjcCQZxYnXOq4HTcdiYgnEfWWFgmBW9ysFw0G3OMtX3xnp4H&#10;n4oAYRejgsz7MpbSJRkZdF1bEgfvYiuDPsgqlbrCV4CbQvajaCwN5hwWMixpnVFyOzyMgrtOy/V5&#10;1LMPe9u+c3ndOE8bpdqtejUD4an2//CvvdMKBsMpfM+EI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cVDa+AAAA3AAAAA8AAAAAAAAAAAAAAAAAmAIAAGRycy9kb3ducmV2&#10;LnhtbFBLBQYAAAAABAAEAPUAAACDAwAAAAA=&#10;" path="m,5l,6,1,8r1,l4,9,6,8r1,l8,6,8,5,8,3,7,2,6,1,4,,2,1,1,2,,3,,5xe" fillcolor="#662b25" stroked="f">
                  <v:path arrowok="t" o:connecttype="custom" o:connectlocs="0,5;0,6;1,8;2,8;4,9;6,8;7,8;8,6;8,5;8,3;7,2;6,1;4,0;2,1;1,2;0,3;0,5" o:connectangles="0,0,0,0,0,0,0,0,0,0,0,0,0,0,0,0,0"/>
                </v:shape>
                <v:shape id="Freeform 364" o:spid="_x0000_s1377" style="position:absolute;left:872;top:1540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158EA&#10;AADcAAAADwAAAGRycy9kb3ducmV2LnhtbERPy4rCMBTdD/gP4QruNHV8jFSjiDBSZqXOMLi8NNem&#10;2tyUJmr16ycLYZaH816sWluJGzW+dKxgOEhAEOdOl1wo+Pn+7M9A+ICssXJMCh7kYbXsvC0w1e7O&#10;e7odQiFiCPsUFZgQ6lRKnxuy6AeuJo7cyTUWQ4RNIXWD9xhuK/meJFNpseTYYLCmjaH8crhaBU/K&#10;aJc9acvH9vyR/F434y/zUKrXbddzEIHa8C9+uTOtYDSJ8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fNefBAAAA3AAAAA8AAAAAAAAAAAAAAAAAmAIAAGRycy9kb3du&#10;cmV2LnhtbFBLBQYAAAAABAAEAPUAAACGAwAAAAA=&#10;" path="m,5l1,7,2,8,3,9r2,l6,9,9,8,10,7r,-2l10,3,9,1,6,,5,,3,,2,1,1,3,,5xe" fillcolor="#662b25" stroked="f">
                  <v:path arrowok="t" o:connecttype="custom" o:connectlocs="0,5;1,7;2,8;3,9;5,9;6,9;9,8;10,7;10,5;10,3;9,1;6,0;5,0;3,0;2,1;1,3;0,5" o:connectangles="0,0,0,0,0,0,0,0,0,0,0,0,0,0,0,0,0"/>
                </v:shape>
                <v:shape id="Freeform 365" o:spid="_x0000_s1378" style="position:absolute;left:862;top:1529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/z8MA&#10;AADcAAAADwAAAGRycy9kb3ducmV2LnhtbESPQYvCMBSE78L+h/CEvdm0Lop0jSKyRfGm9eLt0bxt&#10;S5uX0kTt7q83guBxmJlvmOV6MK24Ue9qywqSKAZBXFhdc6ngnGeTBQjnkTW2lknBHzlYrz5GS0y1&#10;vfORbidfigBhl6KCyvsuldIVFRl0ke2Ig/dre4M+yL6Uusd7gJtWTuN4Lg3WHBYq7GhbUdGcrkbB&#10;/pD/b3USZz/ZBZsr7i6UN51Sn+Nh8w3C0+Df4Vd7rxV8zRJ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/z8MAAADcAAAADwAAAAAAAAAAAAAAAACYAgAAZHJzL2Rv&#10;d25yZXYueG1sUEsFBgAAAAAEAAQA9QAAAIgDAAAAAA==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366" o:spid="_x0000_s1379" style="position:absolute;left:851;top:151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tOsMA&#10;AADcAAAADwAAAGRycy9kb3ducmV2LnhtbESPW2sCMRSE3wv+h3AKvtVs1wtlNYoUikKfvPb1uDkm&#10;i5uTZRN1++9NoeDjMDPfMLNF52pxozZUnhW8DzIQxKXXFRsF+93X2weIEJE11p5JwS8FWMx7LzMs&#10;tL/zhm7baESCcChQgY2xKaQMpSWHYeAb4uSdfeswJtkaqVu8J7irZZ5lE+mw4rRgsaFPS+Vle3UK&#10;8LCarE7+x9vdJhrzHfLx6HBUqv/aLacgInXxGf5vr7WC4TiHv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tOsMAAADcAAAADwAAAAAAAAAAAAAAAACYAgAAZHJzL2Rv&#10;d25yZXYueG1sUEsFBgAAAAAEAAQA9QAAAIgDAAAAAA==&#10;" path="m4,9r2,l8,8,9,7,9,5,9,3,8,1,6,,4,,2,,1,1,,3,,5,,7,1,8,2,9r2,xe" fillcolor="#662b25" stroked="f">
                  <v:path arrowok="t" o:connecttype="custom" o:connectlocs="4,9;6,9;8,8;9,7;9,5;9,3;8,1;6,0;4,0;2,0;1,1;0,3;0,5;0,7;1,8;2,9;4,9" o:connectangles="0,0,0,0,0,0,0,0,0,0,0,0,0,0,0,0,0"/>
                </v:shape>
                <v:shape id="Freeform 367" o:spid="_x0000_s1380" style="position:absolute;left:841;top:150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sv8EA&#10;AADcAAAADwAAAGRycy9kb3ducmV2LnhtbESP3WoCMRSE7wXfIRzBO81ascjWKGIRvCq49gGOm7M/&#10;mJyETdT49k2h0MthZr5hNrtkjXjQEHrHChbzAgRx7XTPrYLvy3G2BhEiskbjmBS8KMBuOx5tsNTu&#10;yWd6VLEVGcKhRAVdjL6UMtQdWQxz54mz17jBYsxyaKUe8Jnh1si3oniXFnvOCx16OnRU36q7VRC/&#10;UmqcMWntTXO5Sl/dPq+9UtNJ2n+AiJTif/ivfdIKlqsl/J7JR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rL/BAAAA3AAAAA8AAAAAAAAAAAAAAAAAmAIAAGRycy9kb3du&#10;cmV2LnhtbFBLBQYAAAAABAAEAPUAAACGAwAAAAA=&#10;" path="m4,l2,,1,1,,3,,4,,6,1,7,2,8r2,l6,8,7,7,8,6,8,4,8,3,7,1,6,,4,xe" fillcolor="#662b25" stroked="f">
                  <v:path arrowok="t" o:connecttype="custom" o:connectlocs="4,0;2,0;1,1;0,3;0,4;0,6;1,7;2,8;4,8;6,8;7,7;8,6;8,4;8,3;7,1;6,0;4,0" o:connectangles="0,0,0,0,0,0,0,0,0,0,0,0,0,0,0,0,0"/>
                </v:shape>
                <v:shape id="Freeform 368" o:spid="_x0000_s1381" style="position:absolute;left:830;top:149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cV8UA&#10;AADcAAAADwAAAGRycy9kb3ducmV2LnhtbESPQWvCQBSE70L/w/IKvZld2yoldZUiDUpvJr3k9si+&#10;JiHZtyG7auqv7xYEj8PMfMOst5PtxZlG3zrWsEgUCOLKmZZrDd9FNn8D4QOywd4xafglD9vNw2yN&#10;qXEXPtI5D7WIEPYpamhCGFIpfdWQRZ+4gTh6P260GKIca2lGvES47eWzUitpseW40OBAu4aqLj9Z&#10;DYev4rozC5V9ZiV2J9yXVHSD1k+P08c7iEBTuIdv7YPR8LJ8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JxXxQAAANwAAAAPAAAAAAAAAAAAAAAAAJgCAABkcnMv&#10;ZG93bnJldi54bWxQSwUGAAAAAAQABAD1AAAAigMAAAAA&#10;" path="m,4l,6,1,7,2,8r2,l6,8,7,7,9,6,9,4,9,3,7,1,6,,4,,2,,1,1,,3,,4xe" fillcolor="#662b25" stroked="f">
                  <v:path arrowok="t" o:connecttype="custom" o:connectlocs="0,4;0,6;1,7;2,8;4,8;6,8;7,7;9,6;9,4;9,3;7,1;6,0;4,0;2,0;1,1;0,3;0,4" o:connectangles="0,0,0,0,0,0,0,0,0,0,0,0,0,0,0,0,0"/>
                </v:shape>
                <v:shape id="Freeform 369" o:spid="_x0000_s1382" style="position:absolute;left:821;top:1480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//8UA&#10;AADcAAAADwAAAGRycy9kb3ducmV2LnhtbESPQWvCQBSE7wX/w/KE3upGxSLRVURQLKWFqOD1kX0m&#10;Idm3cXfV1F/fLRQ8DjPzDTNfdqYRN3K+sqxgOEhAEOdWV1woOB42b1MQPiBrbCyTgh/ysFz0XuaY&#10;anvnjG77UIgIYZ+igjKENpXS5yUZ9APbEkfvbJ3BEKUrpHZ4j3DTyFGSvEuDFceFEltal5TX+6tR&#10;kB1q/vjafheP+jLMupP5PD92TqnXfreagQjUhWf4v73TCsa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X//xQAAANwAAAAPAAAAAAAAAAAAAAAAAJgCAABkcnMv&#10;ZG93bnJldi54bWxQSwUGAAAAAAQABAD1AAAAigMAAAAA&#10;" path="m,5l,7,1,8,2,9r2,1l6,9,7,8,8,7,8,5,8,4,7,3,6,2,4,,2,2,1,3,,4,,5xe" fillcolor="#662b25" stroked="f">
                  <v:path arrowok="t" o:connecttype="custom" o:connectlocs="0,5;0,7;1,8;2,9;4,10;6,9;7,8;8,7;8,5;8,4;7,3;6,2;4,0;2,2;1,3;0,4;0,5" o:connectangles="0,0,0,0,0,0,0,0,0,0,0,0,0,0,0,0,0"/>
                </v:shape>
                <v:shape id="Freeform 370" o:spid="_x0000_s1383" style="position:absolute;left:811;top:147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AqsQA&#10;AADcAAAADwAAAGRycy9kb3ducmV2LnhtbESPT4vCMBTE7wt+h/AEb5qqrCzVKP5BWfDiqhdvj+aZ&#10;FpuX2sRav/1mQdjjMDO/YWaL1paiodoXjhUMBwkI4szpgo2C82nb/wLhA7LG0jEpeJGHxbzzMcNU&#10;uyf/UHMMRkQI+xQV5CFUqZQ+y8miH7iKOHpXV1sMUdZG6hqfEW5LOUqSibRYcFzIsaJ1Ttnt+LAK&#10;tu4wNjtb7Ol+2V825rBqzGOlVK/bLqcgArXhP/xuf2sF488J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wKrEAAAA3AAAAA8AAAAAAAAAAAAAAAAAmAIAAGRycy9k&#10;b3ducmV2LnhtbFBLBQYAAAAABAAEAPUAAACJAwAAAAA=&#10;" path="m,4l,5,1,7,3,8r1,l6,8,8,7,9,5,10,4,9,2,8,1,6,,4,,3,,1,1,,2,,4xe" fillcolor="#662b25" stroked="f">
                  <v:path arrowok="t" o:connecttype="custom" o:connectlocs="0,4;0,5;1,7;3,8;4,8;6,8;8,7;9,5;10,4;9,2;8,1;6,0;4,0;3,0;1,1;0,2;0,4" o:connectangles="0,0,0,0,0,0,0,0,0,0,0,0,0,0,0,0,0"/>
                </v:shape>
                <v:shape id="Freeform 371" o:spid="_x0000_s1384" style="position:absolute;left:801;top:145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zAr4A&#10;AADcAAAADwAAAGRycy9kb3ducmV2LnhtbESPSwvCMBCE74L/IazgTVMVH1SjiCJ49XVfmrWtNpva&#10;pFr/vREEj8PMfMMsVo0pxJMql1tWMOhHIIgTq3NOFZxPu94MhPPIGgvLpOBNDlbLdmuBsbYvPtDz&#10;6FMRIOxiVJB5X8ZSuiQjg65vS+LgXW1l0AdZpVJX+ApwU8hhFE2kwZzDQoYlbTJK7sfaKHjotNxc&#10;xgNb2/vuncvb1nnaKtXtNOs5CE+N/4d/7b1WMBpP4X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W8wK+AAAA3AAAAA8AAAAAAAAAAAAAAAAAmAIAAGRycy9kb3ducmV2&#10;LnhtbFBLBQYAAAAABAAEAPUAAACDAwAAAAA=&#10;" path="m4,9r2,l7,8,8,7,8,4,8,3,7,1,6,,4,,2,,1,1,,3,,4,,7,1,8,2,9r2,xe" fillcolor="#662b25" stroked="f">
                  <v:path arrowok="t" o:connecttype="custom" o:connectlocs="4,9;6,9;7,8;8,7;8,4;8,3;7,1;6,0;4,0;2,0;1,1;0,3;0,4;0,7;1,8;2,9;4,9" o:connectangles="0,0,0,0,0,0,0,0,0,0,0,0,0,0,0,0,0"/>
                </v:shape>
                <v:shape id="Freeform 372" o:spid="_x0000_s1385" style="position:absolute;left:792;top:144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a0L8A&#10;AADcAAAADwAAAGRycy9kb3ducmV2LnhtbERPy4rCMBTdD/gP4QruxtQnUo0iA4PCrNRx3F6ba1Js&#10;bkoTtfP3ZiG4PJz3YtW6StypCaVnBYN+BoK48Lpko+D38P05AxEissbKMyn4pwCrZedjgbn2D97R&#10;fR+NSCEcclRgY6xzKUNhyWHo+5o4cRffOIwJNkbqBh8p3FVymGVT6bDk1GCxpi9LxXV/cwrwuJlu&#10;zv7k7WEXjfkJw8n4+KdUr9uu5yAitfEtfrm3WsFoktamM+k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5rQvwAAANwAAAAPAAAAAAAAAAAAAAAAAJgCAABkcnMvZG93bnJl&#10;di54bWxQSwUGAAAAAAQABAD1AAAAhAMAAAAA&#10;" path="m4,9l7,8r1,l9,6,9,5,9,3,8,2,7,1,4,,2,1,1,2,,3,,5,,6,1,8r1,l4,9xe" fillcolor="#662b25" stroked="f">
                  <v:path arrowok="t" o:connecttype="custom" o:connectlocs="4,9;7,8;8,8;9,6;9,5;9,3;8,2;7,1;4,0;2,1;1,2;0,3;0,5;0,6;1,8;2,8;4,9" o:connectangles="0,0,0,0,0,0,0,0,0,0,0,0,0,0,0,0,0"/>
                </v:shape>
                <v:shape id="Freeform 373" o:spid="_x0000_s1386" style="position:absolute;left:784;top:142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VcEA&#10;AADcAAAADwAAAGRycy9kb3ducmV2LnhtbESP3WoCMRSE7wu+QziCdzWr0mJXo4gi9KrQtQ9w3Jz9&#10;weQkbKLGtzeFQi+HmfmGWW+TNeJGQ+gdK5hNCxDEtdM9twp+TsfXJYgQkTUax6TgQQG2m9HLGkvt&#10;7vxNtyq2IkM4lKigi9GXUoa6I4th6jxx9ho3WIxZDq3UA94z3Bo5L4p3abHnvNChp31H9aW6WgXx&#10;K6XGGZOW3jSns/TV5XDulZqM024FIlKK/+G/9qdWsHj7gN8z+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jm1XBAAAA3AAAAA8AAAAAAAAAAAAAAAAAmAIAAGRycy9kb3du&#10;cmV2LnhtbFBLBQYAAAAABAAEAPUAAACGAwAAAAA=&#10;" path="m4,8r2,l7,7,8,6,8,4,8,2,7,1,6,,4,,2,,1,1,,2,,4,,6,1,7,2,8r2,xe" fillcolor="#662b25" stroked="f">
                  <v:path arrowok="t" o:connecttype="custom" o:connectlocs="4,8;6,8;7,7;8,6;8,4;8,2;7,1;6,0;4,0;2,0;1,1;0,2;0,4;0,6;1,7;2,8;4,8" o:connectangles="0,0,0,0,0,0,0,0,0,0,0,0,0,0,0,0,0"/>
                </v:shape>
                <v:shape id="Freeform 374" o:spid="_x0000_s1387" style="position:absolute;left:776;top:1416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CocEA&#10;AADcAAAADwAAAGRycy9kb3ducmV2LnhtbERPTYvCMBC9C/6HMIIX0dQVylKNooIiLAjW1fPQzLZl&#10;m0lpsm31128OgsfH+15telOJlhpXWlYwn0UgiDOrS84VfF8P008QziNrrCyTggc52KyHgxUm2nZ8&#10;oTb1uQgh7BJUUHhfJ1K6rCCDbmZr4sD92MagD7DJpW6wC+Gmkh9RFEuDJYeGAmvaF5T9pn9Gwe7O&#10;+85qc27rr8dkcbLH+Hk7KjUe9dslCE+9f4tf7pNWsIjD/HA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aQqHBAAAA3AAAAA8AAAAAAAAAAAAAAAAAmAIAAGRycy9kb3du&#10;cmV2LnhtbFBLBQYAAAAABAAEAPUAAACGAwAAAAA=&#10;" path="m5,10l7,9,8,8,9,7,9,6,9,3,8,2,7,1,5,,3,1,1,2,,3,,6,,7,1,8,3,9r2,1xe" fillcolor="#662b25" stroked="f">
                  <v:path arrowok="t" o:connecttype="custom" o:connectlocs="5,10;7,9;8,8;9,7;9,6;9,3;8,2;7,1;5,0;3,1;1,2;0,3;0,6;0,7;1,8;3,9;5,10" o:connectangles="0,0,0,0,0,0,0,0,0,0,0,0,0,0,0,0,0"/>
                </v:shape>
                <v:shape id="Freeform 375" o:spid="_x0000_s1388" style="position:absolute;left:769;top:140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SY8UA&#10;AADcAAAADwAAAGRycy9kb3ducmV2LnhtbESPQWvCQBSE7wX/w/IEb83GCqFEV1GLUvBibS+5PbLP&#10;TTD7NmbXJP333UKhx2FmvmFWm9E2oqfO144VzJMUBHHpdM1Gwdfn4fkVhA/IGhvHpOCbPGzWk6cV&#10;5toN/EH9JRgRIexzVFCF0OZS+rIiiz5xLXH0rq6zGKLsjNQdDhFuG/mSppm0WHNcqLClfUXl7fKw&#10;Cg7uvDBHW5/oXpyKN3Pe9eaxU2o2HbdLEIHG8B/+a79rBYts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ZJjxQAAANwAAAAPAAAAAAAAAAAAAAAAAJgCAABkcnMv&#10;ZG93bnJldi54bWxQSwUGAAAAAAQABAD1AAAAigMAAAAA&#10;" path="m10,4l8,2,7,1,6,,4,,3,,1,1,,2,,4,,6,1,7,3,8r1,l6,8,7,7,8,6,10,4xe" fillcolor="#662b25" stroked="f">
                  <v:path arrowok="t" o:connecttype="custom" o:connectlocs="10,4;8,2;7,1;6,0;4,0;3,0;1,1;0,2;0,4;0,6;1,7;3,8;4,8;6,8;7,7;8,6;10,4" o:connectangles="0,0,0,0,0,0,0,0,0,0,0,0,0,0,0,0,0"/>
                </v:shape>
                <v:shape id="Freeform 376" o:spid="_x0000_s1389" style="position:absolute;left:762;top:139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DmcAA&#10;AADcAAAADwAAAGRycy9kb3ducmV2LnhtbESPzYoCMRCE7wu+Q2jB25pRQWTWKIsieBJ23AdoJz0/&#10;mHTCJGp8eyMs7LGoqq+o9TZZI+40hN6xgtm0AEFcO91zq+D3fPhcgQgRWaNxTAqeFGC7GX2ssdTu&#10;wT90r2IrMoRDiQq6GH0pZag7shimzhNnr3GDxZjl0Eo94CPDrZHzolhKiz3nhQ497Tqqr9XNKoin&#10;lBpnTFp505wv0lfX/aVXajJO318gIqX4H/5rH7WCxXIO7zP5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vDmcAAAADcAAAADwAAAAAAAAAAAAAAAACYAgAAZHJzL2Rvd25y&#10;ZXYueG1sUEsFBgAAAAAEAAQA9QAAAIUDAAAAAA==&#10;" path="m4,l2,,1,1,,2,,4,,5,1,7,2,8r2,l6,8,7,7,8,5,8,4,8,2,7,1,6,,4,xe" fillcolor="#662b25" stroked="f">
                  <v:path arrowok="t" o:connecttype="custom" o:connectlocs="4,0;2,0;1,1;0,2;0,4;0,5;1,7;2,8;4,8;6,8;7,7;8,5;8,4;8,2;7,1;6,0;4,0" o:connectangles="0,0,0,0,0,0,0,0,0,0,0,0,0,0,0,0,0"/>
                </v:shape>
                <v:shape id="Freeform 377" o:spid="_x0000_s1390" style="position:absolute;left:753;top:137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TxsIA&#10;AADcAAAADwAAAGRycy9kb3ducmV2LnhtbESP3YrCMBSE74V9h3AW9iZoqoJI1ygiFBe88e8BDs3Z&#10;pticlCbW7ttvBMHLYWa+YVabwTWipy7UnjVMJxkI4tKbmisN10sxXoIIEdlg45k0/FGAzfpjtMLc&#10;+AefqD/HSiQIhxw12BjbXKlQWnIYJr4lTt6v7xzGJLtKmQ4fCe4aNcuyhXJYc1qw2NLOUnk7352G&#10;/iidkcVRzor6YAd/572Ue62/PoftN4hIQ3yHX+0fo2G+mMPzTDoCa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tPGwgAAANwAAAAPAAAAAAAAAAAAAAAAAJgCAABkcnMvZG93&#10;bnJldi54bWxQSwUGAAAAAAQABAD1AAAAhwMAAAAA&#10;" path="m,6l1,7,2,9r1,1l6,10r1,l9,9,10,7r,-1l10,3,9,2,7,1,6,,3,1,2,2,1,3,,6xe" fillcolor="#662b25" stroked="f">
                  <v:path arrowok="t" o:connecttype="custom" o:connectlocs="0,6;1,7;2,9;3,10;6,10;7,10;9,9;10,7;10,6;10,3;9,2;7,1;6,0;3,1;2,2;1,3;0,6" o:connectangles="0,0,0,0,0,0,0,0,0,0,0,0,0,0,0,0,0"/>
                </v:shape>
                <v:shape id="Freeform 378" o:spid="_x0000_s1391" style="position:absolute;left:746;top:136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aaMMA&#10;AADcAAAADwAAAGRycy9kb3ducmV2LnhtbESPT2sCMRTE7wW/Q3hCbzWr1UVWo0ihWOjJ/9fn5pks&#10;bl6WTarbb98UBI/DzPyGmS87V4sbtaHyrGA4yEAQl15XbBTsd59vUxAhImusPZOCXwqwXPRe5lho&#10;f+cN3bbRiAThUKACG2NTSBlKSw7DwDfEybv41mFMsjVSt3hPcFfLUZbl0mHFacFiQx+Wyuv2xynA&#10;wzpfn/3J290mGvMdRpPx4ajUa79bzUBE6uIz/Gh/aQXv+Rj+z6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JaaMMAAADcAAAADwAAAAAAAAAAAAAAAACYAgAAZHJzL2Rv&#10;d25yZXYueG1sUEsFBgAAAAAEAAQA9QAAAIgDAAAAAA==&#10;" path="m4,l3,1,1,2,,3,,5,,6,1,7,3,8,4,9,6,8,7,7,8,6,9,5,8,3,7,2,6,1,4,xe" fillcolor="#662b25" stroked="f">
                  <v:path arrowok="t" o:connecttype="custom" o:connectlocs="4,0;3,1;1,2;0,3;0,5;0,6;1,7;3,8;4,9;6,8;7,7;8,6;9,5;8,3;7,2;6,1;4,0" o:connectangles="0,0,0,0,0,0,0,0,0,0,0,0,0,0,0,0,0"/>
                </v:shape>
                <v:shape id="Freeform 379" o:spid="_x0000_s1392" style="position:absolute;left:741;top:134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/88MA&#10;AADcAAAADwAAAGRycy9kb3ducmV2LnhtbESPW2sCMRSE3wv+h3AKvtVsvSxlNYoUikKfvPb1uDkm&#10;i5uTZRN1++9NoeDjMDPfMLNF52pxozZUnhW8DzIQxKXXFRsF+93X2weIEJE11p5JwS8FWMx7LzMs&#10;tL/zhm7baESCcChQgY2xKaQMpSWHYeAb4uSdfeswJtkaqVu8J7ir5TDLcumw4rRgsaFPS+Vle3UK&#10;8LDKVyf/4+1uE435DsPJ+HBUqv/aLacgInXxGf5vr7WCUT6Bv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7/88MAAADcAAAADwAAAAAAAAAAAAAAAACYAgAAZHJzL2Rv&#10;d25yZXYueG1sUEsFBgAAAAAEAAQA9QAAAIgDAAAAAA==&#10;" path="m4,9l6,8r1,l8,6,9,5,8,3,7,2,6,1,4,,3,1,1,2,,3,,5,,6,1,8r2,l4,9xe" fillcolor="#662b25" stroked="f">
                  <v:path arrowok="t" o:connecttype="custom" o:connectlocs="4,9;6,8;7,8;8,6;9,5;8,3;7,2;6,1;4,0;3,1;1,2;0,3;0,5;0,6;1,8;3,8;4,9" o:connectangles="0,0,0,0,0,0,0,0,0,0,0,0,0,0,0,0,0"/>
                </v:shape>
                <v:shape id="Freeform 380" o:spid="_x0000_s1393" style="position:absolute;left:735;top:1338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CtcUA&#10;AADcAAAADwAAAGRycy9kb3ducmV2LnhtbESPQWvCQBSE7wX/w/KE3urGKmlJXUUCldBTa0V6fGRf&#10;s9Hs25BdY/TXu4WCx2FmvmEWq8E2oqfO144VTCcJCOLS6ZorBbvv96dXED4ga2wck4ILeVgtRw8L&#10;zLQ78xf121CJCGGfoQITQptJ6UtDFv3EtcTR+3WdxRBlV0nd4TnCbSOfkySVFmuOCwZbyg2Vx+3J&#10;KrhSQZ/FlTb8Mxxekv0pn3+Yi1KP42H9BiLQEO7h/3ahFczSFP7O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sK1xQAAANwAAAAPAAAAAAAAAAAAAAAAAJgCAABkcnMv&#10;ZG93bnJldi54bWxQSwUGAAAAAAQABAD1AAAAigMAAAAA&#10;" path="m5,9r2,l8,8,9,7,10,5,9,4,8,1,7,,5,,3,,1,1,,4,,5,,7,1,8,3,9r2,xe" fillcolor="#662b25" stroked="f">
                  <v:path arrowok="t" o:connecttype="custom" o:connectlocs="5,9;7,9;8,8;9,7;10,5;9,4;8,1;7,0;5,0;3,0;1,1;0,4;0,5;0,7;1,8;3,9;5,9" o:connectangles="0,0,0,0,0,0,0,0,0,0,0,0,0,0,0,0,0"/>
                </v:shape>
                <v:shape id="Freeform 381" o:spid="_x0000_s1394" style="position:absolute;left:730;top:132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IncIA&#10;AADcAAAADwAAAGRycy9kb3ducmV2LnhtbESPQYvCMBSE74L/ITzBm6YqqFSjiFiUvWm9eHs0z7a0&#10;eSlN1Lq/frMgeBxm5htmve1MLZ7UutKygsk4AkGcWV1yruCaJqMlCOeRNdaWScGbHGw3/d4aY21f&#10;fKbnxeciQNjFqKDwvomldFlBBt3YNsTBu9vWoA+yzaVu8RXgppbTKJpLgyWHhQIb2heUVZeHUXD6&#10;SX/3ehIlh+SG1QOPN0qrRqnhoNutQHjq/Df8aZ+0gtl8Af9nw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sidwgAAANwAAAAPAAAAAAAAAAAAAAAAAJgCAABkcnMvZG93&#10;bnJldi54bWxQSwUGAAAAAAQABAD1AAAAhwMAAAAA&#10;" path="m4,8r2,l8,7,9,5,9,4,9,2,8,1,6,,4,,2,,1,1,,2,,4,,5,1,7,2,8r2,xe" fillcolor="#662b25" stroked="f">
                  <v:path arrowok="t" o:connecttype="custom" o:connectlocs="4,8;6,8;8,7;9,5;9,4;9,2;8,1;6,0;4,0;2,0;1,1;0,2;0,4;0,5;1,7;2,8;4,8" o:connectangles="0,0,0,0,0,0,0,0,0,0,0,0,0,0,0,0,0"/>
                </v:shape>
                <v:shape id="Freeform 382" o:spid="_x0000_s1395" style="position:absolute;left:724;top:1312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tzbsA&#10;AADcAAAADwAAAGRycy9kb3ducmV2LnhtbERPSwrCMBDdC94hjODOpiqKVFMRRXDrbz80Y1vbTGoT&#10;td7eLASXj/dfrTtTixe1rrSsYBzFIIgzq0vOFVzO+9EChPPIGmvLpOBDDtZpv7fCRNs3H+l18rkI&#10;IewSVFB43yRSuqwggy6yDXHgbrY16ANsc6lbfIdwU8tJHM+lwZJDQ4ENbQvKqtPTKHjovNleZ2P7&#10;tNX+U8r7znnaKTUcdJslCE+d/4t/7oNWMJ2H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olrc27AAAA3AAAAA8AAAAAAAAAAAAAAAAAmAIAAGRycy9kb3ducmV2Lnht&#10;bFBLBQYAAAAABAAEAPUAAACAAwAAAAA=&#10;" path="m4,9r2,l7,7,8,6,8,4,8,2,7,1,6,,4,,2,,1,1,,2,,4,,6,1,7,2,9r2,xe" fillcolor="#662b25" stroked="f">
                  <v:path arrowok="t" o:connecttype="custom" o:connectlocs="4,9;6,9;7,7;8,6;8,4;8,2;7,1;6,0;4,0;2,0;1,1;0,2;0,4;0,6;1,7;2,9;4,9" o:connectangles="0,0,0,0,0,0,0,0,0,0,0,0,0,0,0,0,0"/>
                </v:shape>
                <v:shape id="Freeform 383" o:spid="_x0000_s1396" style="position:absolute;left:718;top:1296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rPMQA&#10;AADcAAAADwAAAGRycy9kb3ducmV2LnhtbESPQWvCQBSE74L/YXmCl6IbKwSbuooKFUEoqLXnR/aZ&#10;BLNvQ3ZNor/eLRQ8DjPzDTNfdqYUDdWusKxgMo5AEKdWF5wp+Dl9jWYgnEfWWFomBXdysFz0e3NM&#10;tG35QM3RZyJA2CWoIPe+SqR0aU4G3dhWxMG72NqgD7LOpK6xDXBTyvcoiqXBgsNCjhVtckqvx5tR&#10;sP7lTWu1+W6q/f1turPb+HHeKjUcdKtPEJ46/wr/t3dawTT+gL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6zzEAAAA3AAAAA8AAAAAAAAAAAAAAAAAmAIAAGRycy9k&#10;b3ducmV2LnhtbFBLBQYAAAAABAAEAPUAAACJAwAAAAA=&#10;" path="m4,10l6,9,7,8,8,7,9,5,8,3,7,1,6,1,4,,3,1,1,1,,3,,5,,7,1,8,3,9r1,1xe" fillcolor="#662b25" stroked="f">
                  <v:path arrowok="t" o:connecttype="custom" o:connectlocs="4,10;6,9;7,8;8,7;9,5;8,3;7,1;6,1;4,0;3,1;1,1;0,3;0,5;0,7;1,8;3,9;4,10" o:connectangles="0,0,0,0,0,0,0,0,0,0,0,0,0,0,0,0,0"/>
                </v:shape>
                <v:shape id="Freeform 384" o:spid="_x0000_s1397" style="position:absolute;left:714;top:128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ph8AA&#10;AADcAAAADwAAAGRycy9kb3ducmV2LnhtbERPTYvCMBC9C/6HMII3TV1lXapRRFgpnlxdlj0OzdhU&#10;m0lpolZ/vTkIHh/ve75sbSWu1PjSsYLRMAFBnDtdcqHg9/A9+ALhA7LGyjEpuJOH5aLbmWOq3Y1/&#10;6LoPhYgh7FNUYEKoUyl9bsiiH7qaOHJH11gMETaF1A3eYrit5EeSfEqLJccGgzWtDeXn/cUqeFBG&#10;u+xBG/5vT9Pk77KebM1dqX6vXc1ABGrDW/xyZ1rBeBr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pph8AAAADcAAAADwAAAAAAAAAAAAAAAACYAgAAZHJzL2Rvd25y&#10;ZXYueG1sUEsFBgAAAAAEAAQA9QAAAIUDAAAAAA==&#10;" path="m5,9l7,8r1,l9,6,10,5,9,3,8,2,7,1,5,,4,1,1,2,,3,,5,,6,1,8r3,l5,9xe" fillcolor="#662b25" stroked="f">
                  <v:path arrowok="t" o:connecttype="custom" o:connectlocs="5,9;7,8;8,8;9,6;10,5;9,3;8,2;7,1;5,0;4,1;1,2;0,3;0,5;0,6;1,8;4,8;5,9" o:connectangles="0,0,0,0,0,0,0,0,0,0,0,0,0,0,0,0,0"/>
                </v:shape>
                <v:shape id="Freeform 385" o:spid="_x0000_s1398" style="position:absolute;left:711;top:1269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jr8MA&#10;AADcAAAADwAAAGRycy9kb3ducmV2LnhtbESPQYvCMBSE78L+h/CEvdm0Lqh0jSKyRfGm9eLt0bxt&#10;S5uX0kTt7q83guBxmJlvmOV6MK24Ue9qywqSKAZBXFhdc6ngnGeTBQjnkTW2lknBHzlYrz5GS0y1&#10;vfORbidfigBhl6KCyvsuldIVFRl0ke2Ig/dre4M+yL6Uusd7gJtWTuN4Jg3WHBYq7GhbUdGcrkbB&#10;/pD/b3USZz/ZBZsr7i6UN51Sn+Nh8w3C0+Df4Vd7rxV8zR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Jjr8MAAADcAAAADwAAAAAAAAAAAAAAAACYAgAAZHJzL2Rv&#10;d25yZXYueG1sUEsFBgAAAAAEAAQA9QAAAIgDAAAAAA==&#10;" path="m4,8r3,l8,7,9,5,9,4,9,2,8,1,7,,4,,2,,1,1,,2,,4,,5,1,7,2,8r2,xe" fillcolor="#662b25" stroked="f">
                  <v:path arrowok="t" o:connecttype="custom" o:connectlocs="4,8;7,8;8,7;9,5;9,4;9,2;8,1;7,0;4,0;2,0;1,1;0,2;0,4;0,5;1,7;2,8;4,8" o:connectangles="0,0,0,0,0,0,0,0,0,0,0,0,0,0,0,0,0"/>
                </v:shape>
                <v:shape id="Freeform 386" o:spid="_x0000_s1399" style="position:absolute;left:708;top:125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M+r4A&#10;AADcAAAADwAAAGRycy9kb3ducmV2LnhtbESPSwvCMBCE74L/IazgTVMVH1SjiCJ49XVfmrWtNpva&#10;pFr/vREEj8PMfMMsVo0pxJMql1tWMOhHIIgTq3NOFZxPu94MhPPIGgvLpOBNDlbLdmuBsbYvPtDz&#10;6FMRIOxiVJB5X8ZSuiQjg65vS+LgXW1l0AdZpVJX+ApwU8hhFE2kwZzDQoYlbTJK7sfaKHjotNxc&#10;xgNb2/vuncvb1nnaKtXtNOs5CE+N/4d/7b1WMJoO4X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UDPq+AAAA3AAAAA8AAAAAAAAAAAAAAAAAmAIAAGRycy9kb3ducmV2&#10;LnhtbFBLBQYAAAAABAAEAPUAAACDAwAAAAA=&#10;" path="m4,9r2,l7,8,8,7,8,4,8,2,7,1,6,,4,,2,,1,1,,2,,4,,7,1,8,2,9r2,xe" fillcolor="#662b25" stroked="f">
                  <v:path arrowok="t" o:connecttype="custom" o:connectlocs="4,9;6,9;7,8;8,7;8,4;8,2;7,1;6,0;4,0;2,0;1,1;0,2;0,4;0,7;1,8;2,9;4,9" o:connectangles="0,0,0,0,0,0,0,0,0,0,0,0,0,0,0,0,0"/>
                </v:shape>
                <v:shape id="Freeform 387" o:spid="_x0000_s1400" style="position:absolute;left:704;top:124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YQ8IA&#10;AADcAAAADwAAAGRycy9kb3ducmV2LnhtbESPQYvCMBSE74L/ITxhb5qqsEo1iohlxZvWi7dH82xL&#10;m5fSRK3+erMgeBxm5htmue5MLe7UutKygvEoAkGcWV1yruCcJsM5COeRNdaWScGTHKxX/d4SY20f&#10;fKT7yeciQNjFqKDwvomldFlBBt3INsTBu9rWoA+yzaVu8RHgppaTKPqVBksOCwU2tC0oq043o2B/&#10;SF9bPY6SXXLB6oZ/F0qrRqmfQbdZgPDU+W/4095rBdPZF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FhDwgAAANwAAAAPAAAAAAAAAAAAAAAAAJgCAABkcnMvZG93&#10;bnJldi54bWxQSwUGAAAAAAQABAD1AAAAhwMAAAAA&#10;" path="m5,8r1,l8,7,9,6,9,4,9,2,8,1,6,,5,,3,,2,1,1,2,,4,1,6,2,7,3,8r2,xe" fillcolor="#662b25" stroked="f">
                  <v:path arrowok="t" o:connecttype="custom" o:connectlocs="5,8;6,8;8,7;9,6;9,4;9,2;8,1;6,0;5,0;3,0;2,1;1,2;0,4;1,6;2,7;3,8;5,8" o:connectangles="0,0,0,0,0,0,0,0,0,0,0,0,0,0,0,0,0"/>
                </v:shape>
                <v:shape id="Freeform 388" o:spid="_x0000_s1401" style="position:absolute;left:703;top:122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oq8EA&#10;AADcAAAADwAAAGRycy9kb3ducmV2LnhtbESP3WoCMRSE7wu+QziCdzWrllZWo4gi9KrQtQ9w3Jz9&#10;weQkbKLGtzeFQi+HmfmGWW+TNeJGQ+gdK5hNCxDEtdM9twp+TsfXJYgQkTUax6TgQQG2m9HLGkvt&#10;7vxNtyq2IkM4lKigi9GXUoa6I4th6jxx9ho3WIxZDq3UA94z3Bo5L4p3abHnvNChp31H9aW6WgXx&#10;K6XGGZOW3jSns/TV5XDulZqM024FIlKK/+G/9qdWsPh4g98z+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XaKvBAAAA3AAAAA8AAAAAAAAAAAAAAAAAmAIAAGRycy9kb3du&#10;cmV2LnhtbFBLBQYAAAAABAAEAPUAAACGAwAAAAA=&#10;" path="m4,8r2,l7,7,8,6,8,4,8,2,7,1,6,,4,,2,,1,1,,2,,4,,6,1,7,2,8r2,xe" fillcolor="#662b25" stroked="f">
                  <v:path arrowok="t" o:connecttype="custom" o:connectlocs="4,8;6,8;7,7;8,6;8,4;8,2;7,1;6,0;4,0;2,0;1,1;0,2;0,4;0,6;1,7;2,8;4,8" o:connectangles="0,0,0,0,0,0,0,0,0,0,0,0,0,0,0,0,0"/>
                </v:shape>
                <v:shape id="Freeform 389" o:spid="_x0000_s1402" style="position:absolute;left:701;top:121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Ujr4A&#10;AADcAAAADwAAAGRycy9kb3ducmV2LnhtbESPSwvCMBCE74L/IazgTVMVH1SjiCJ49XVfmrWtNpva&#10;pFr/vREEj8PMfMMsVo0pxJMql1tWMOhHIIgTq3NOFZxPu94MhPPIGgvLpOBNDlbLdmuBsbYvPtDz&#10;6FMRIOxiVJB5X8ZSuiQjg65vS+LgXW1l0AdZpVJX+ApwU8hhFE2kwZzDQoYlbTJK7sfaKHjotNxc&#10;xgNb2/vuncvb1nnaKtXtNOs5CE+N/4d/7b1WMJqO4X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9lI6+AAAA3AAAAA8AAAAAAAAAAAAAAAAAmAIAAGRycy9kb3ducmV2&#10;LnhtbFBLBQYAAAAABAAEAPUAAACDAwAAAAA=&#10;" path="m4,9r2,l7,8,8,6,8,4,8,2,7,1,6,,4,,2,,1,1,,2,,4,,6,1,8,2,9r2,xe" fillcolor="#662b25" stroked="f">
                  <v:path arrowok="t" o:connecttype="custom" o:connectlocs="4,9;6,9;7,8;8,6;8,4;8,2;7,1;6,0;4,0;2,0;1,1;0,2;0,4;0,6;1,8;2,9;4,9" o:connectangles="0,0,0,0,0,0,0,0,0,0,0,0,0,0,0,0,0"/>
                </v:shape>
                <v:shape id="Freeform 390" o:spid="_x0000_s1403" style="position:absolute;left:698;top:120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3WcQA&#10;AADcAAAADwAAAGRycy9kb3ducmV2LnhtbESPW2sCMRSE3wv9D+EUfKvZetnKapRSKBZ88lZfj5vT&#10;ZOnmZNmkuv57Iwg+DjPzDTNbdK4WJ2pD5VnBWz8DQVx6XbFRsNt+vU5AhIissfZMCi4UYDF/fpph&#10;of2Z13TaRCMShEOBCmyMTSFlKC05DH3fECfv17cOY5KtkbrFc4K7Wg6yLJcOK04LFhv6tFT+bf6d&#10;Atwv8+XRH7zdrqMxqzAYj/Y/SvVeuo8piEhdfITv7W+tYPie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191nEAAAA3AAAAA8AAAAAAAAAAAAAAAAAmAIAAGRycy9k&#10;b3ducmV2LnhtbFBLBQYAAAAABAAEAPUAAACJAwAAAAA=&#10;" path="m5,9r1,l8,8,9,6,9,5,9,3,8,2,6,1,5,,3,1,2,2,1,3,,5,1,6,2,8,3,9r2,xe" fillcolor="#662b25" stroked="f">
                  <v:path arrowok="t" o:connecttype="custom" o:connectlocs="5,9;6,9;8,8;9,6;9,5;9,3;8,2;6,1;5,0;3,1;2,2;1,3;0,5;1,6;2,8;3,9;5,9" o:connectangles="0,0,0,0,0,0,0,0,0,0,0,0,0,0,0,0,0"/>
                </v:shape>
                <v:shape id="Freeform 391" o:spid="_x0000_s1404" style="position:absolute;left:698;top:118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eQMIA&#10;AADcAAAADwAAAGRycy9kb3ducmV2LnhtbESPQYvCMBSE74L/ITzBm6YqrFKNImJR9qb14u3RPNvS&#10;5qU0Uev++o0geBxm5htmtelMLR7UutKygsk4AkGcWV1yruCSJqMFCOeRNdaWScGLHGzW/d4KY22f&#10;fKLH2eciQNjFqKDwvomldFlBBt3YNsTBu9nWoA+yzaVu8RngppbTKPqRBksOCwU2tCsoq853o+D4&#10;m/7t9CRK9skVqzserpRWjVLDQbddgvDU+W/40z5qBbP5HN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15AwgAAANwAAAAPAAAAAAAAAAAAAAAAAJgCAABkcnMvZG93&#10;bnJldi54bWxQSwUGAAAAAAQABAD1AAAAhwMAAAAA&#10;" path="m4,8r2,l7,7,8,6,9,4,8,2,7,1,6,,4,,3,,1,1,,2,,4,,6,1,7,3,8r1,xe" fillcolor="#662b25" stroked="f">
                  <v:path arrowok="t" o:connecttype="custom" o:connectlocs="4,8;6,8;7,7;8,6;9,4;8,2;7,1;6,0;4,0;3,0;1,1;0,2;0,4;0,6;1,7;3,8;4,8" o:connectangles="0,0,0,0,0,0,0,0,0,0,0,0,0,0,0,0,0"/>
                </v:shape>
                <v:shape id="Freeform 392" o:spid="_x0000_s1405" style="position:absolute;left:698;top:1171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7ELsA&#10;AADcAAAADwAAAGRycy9kb3ducmV2LnhtbERPyQrCMBC9C/5DGMGbpiouVNMiiuDV7T40Y1ttJrWJ&#10;Wv/eHASPj7ev0tZU4kWNKy0rGA0jEMSZ1SXnCs6n3WABwnlkjZVlUvAhB2nS7aww1vbNB3odfS5C&#10;CLsYFRTe17GULivIoBvamjhwV9sY9AE2udQNvkO4qeQ4imbSYMmhocCaNgVl9+PTKHjovN5cpiP7&#10;tPfdp5S3rfO0Varfa9dLEJ5a/xf/3HutYDIPa8OZcARk8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/8OxC7AAAA3AAAAA8AAAAAAAAAAAAAAAAAmAIAAGRycy9kb3ducmV2Lnht&#10;bFBLBQYAAAAABAAEAPUAAACAAwAAAAA=&#10;" path="m4,9r2,l7,7,8,6,8,4,8,3,7,1,6,,4,,2,,1,1,,3,,4,,6,1,7,2,9r2,xe" fillcolor="#662b25" stroked="f">
                  <v:path arrowok="t" o:connecttype="custom" o:connectlocs="4,9;6,9;7,7;8,6;8,4;8,3;7,1;6,0;4,0;2,0;1,1;0,3;0,4;0,6;1,7;2,9;4,9" o:connectangles="0,0,0,0,0,0,0,0,0,0,0,0,0,0,0,0,0"/>
                </v:shape>
                <v:shape id="Freeform 393" o:spid="_x0000_s1406" style="position:absolute;left:696;top:11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y8cMA&#10;AADcAAAADwAAAGRycy9kb3ducmV2LnhtbESPUWvCMBSF3wX/Q7iCL0FTHThXjSJCceCLc/sBl+au&#10;KTY3pYm1+/fLYODj4ZzzHc52P7hG9NSF2rOGxTwDQVx6U3Ol4euzmK1BhIhssPFMGn4owH43Hm0x&#10;N/7BH9RfYyUShEOOGmyMba5UKC05DHPfEifv23cOY5JdpUyHjwR3jVpm2Uo5rDktWGzpaKm8Xe9O&#10;Q3+RzsjiIpdFfbaDv/NJypPW08lw2ICINMRn+L/9bjS8vL7B35l0BN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9y8cMAAADcAAAADwAAAAAAAAAAAAAAAACYAgAAZHJzL2Rv&#10;d25yZXYueG1sUEsFBgAAAAAEAAQA9QAAAIgDAAAAAA==&#10;" path="m5,10l7,9,9,8,9,7,10,5,9,4,9,1,7,1,5,,4,1,2,1,,4,,5,,7,2,8,4,9r1,1xe" fillcolor="#662b25" stroked="f">
                  <v:path arrowok="t" o:connecttype="custom" o:connectlocs="5,10;7,9;9,8;9,7;10,5;9,4;9,1;7,1;5,0;4,1;2,1;0,4;0,5;0,7;2,8;4,9;5,10" o:connectangles="0,0,0,0,0,0,0,0,0,0,0,0,0,0,0,0,0"/>
                </v:shape>
                <v:shape id="Freeform 394" o:spid="_x0000_s1407" style="position:absolute;left:695;top:114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2E70A&#10;AADcAAAADwAAAGRycy9kb3ducmV2LnhtbERPvQrCMBDeBd8hnOCmqQoi1SgiFsVN6+J2NGdb2lxK&#10;E7X69GYQHD++/9WmM7V4UutKywom4wgEcWZ1ybmCa5qMFiCcR9ZYWyYFb3KwWfd7K4y1ffGZnhef&#10;ixDCLkYFhfdNLKXLCjLoxrYhDtzdtgZ9gG0udYuvEG5qOY2iuTRYcmgosKFdQVl1eRgFx1P62elJ&#10;lOyTG1YPPNworRqlhoNuuwThqfN/8c991Apmi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iu2E70AAADcAAAADwAAAAAAAAAAAAAAAACYAgAAZHJzL2Rvd25yZXYu&#10;eG1sUEsFBgAAAAAEAAQA9QAAAIIDAAAAAA==&#10;" path="m5,8r2,l8,7,9,6,9,4,9,3,8,1,7,,5,,3,,1,1,,3,,4,,6,1,7,3,8r2,xe" fillcolor="#662b25" stroked="f">
                  <v:path arrowok="t" o:connecttype="custom" o:connectlocs="5,8;7,8;8,7;9,6;9,4;9,3;8,1;7,0;5,0;3,0;1,1;0,3;0,4;0,6;1,7;3,8;5,8" o:connectangles="0,0,0,0,0,0,0,0,0,0,0,0,0,0,0,0,0"/>
                </v:shape>
                <v:shape id="Freeform 395" o:spid="_x0000_s1408" style="position:absolute;left:693;top:112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0mcMA&#10;AADcAAAADwAAAGRycy9kb3ducmV2LnhtbESPQYvCMBSE78L+h/AW9qapCiJdo+iKi+BFqxdvj+Zt&#10;Wmxeuk2s9d8bQfA4zMw3zGzR2Uq01PjSsYLhIAFBnDtdslFwOm76UxA+IGusHJOCO3lYzD96M0y1&#10;u/GB2iwYESHsU1RQhFCnUvq8IIt+4Gri6P25xmKIsjFSN3iLcFvJUZJMpMWS40KBNf0UlF+yq1Ww&#10;cfux+bXljv7Pu/Pa7Fetua6U+vrslt8gAnXhHX61t1rBeDq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l0mcMAAADcAAAADwAAAAAAAAAAAAAAAACYAgAAZHJzL2Rv&#10;d25yZXYueG1sUEsFBgAAAAAEAAQA9QAAAIgDAAAAAA==&#10;" path="m5,8r2,l9,7,9,6,10,4,9,3,9,1,7,,5,,3,,1,1,,3,,4,,6,1,7,3,8r2,xe" fillcolor="#662b25" stroked="f">
                  <v:path arrowok="t" o:connecttype="custom" o:connectlocs="5,8;7,8;9,7;9,6;10,4;9,3;9,1;7,0;5,0;3,0;1,1;0,3;0,4;0,6;1,7;3,8;5,8" o:connectangles="0,0,0,0,0,0,0,0,0,0,0,0,0,0,0,0,0"/>
                </v:shape>
                <v:shape id="Freeform 396" o:spid="_x0000_s1409" style="position:absolute;left:693;top:1109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q7sMA&#10;AADcAAAADwAAAGRycy9kb3ducmV2LnhtbESPQYvCMBSE74L/ITzBm6YqiFSjqIuy4EXdvXh7NM+0&#10;2Lx0m1i7/94IgsdhZr5hFqvWlqKh2heOFYyGCQjizOmCjYLfn91gBsIHZI2lY1LwTx5Wy25ngal2&#10;Dz5Rcw5GRAj7FBXkIVSplD7LyaIfuoo4eldXWwxR1kbqGh8Rbks5TpKptFhwXMixom1O2e18twp2&#10;7jgxe1sc6O9yuHyZ46Yx941S/V67noMI1IZP+N3+1gomszG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vq7sMAAADcAAAADwAAAAAAAAAAAAAAAACYAgAAZHJzL2Rv&#10;d25yZXYueG1sUEsFBgAAAAAEAAQA9QAAAIgDAAAAAA==&#10;" path="m6,8r1,l9,7,10,6r,-2l10,2,9,1,7,,6,,3,,2,1,1,2,,4,1,6,2,7,3,8r3,xe" fillcolor="#662b25" stroked="f">
                  <v:path arrowok="t" o:connecttype="custom" o:connectlocs="6,8;7,8;9,7;10,6;10,4;10,2;9,1;7,0;6,0;3,0;2,1;1,2;0,4;1,6;2,7;3,8;6,8" o:connectangles="0,0,0,0,0,0,0,0,0,0,0,0,0,0,0,0,0"/>
                </v:shape>
                <v:shape id="Freeform 397" o:spid="_x0000_s1410" style="position:absolute;left:694;top:1094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H18QA&#10;AADcAAAADwAAAGRycy9kb3ducmV2LnhtbESPQWvCQBSE70L/w/IK3nTTKlWim1CESvDUqojHR/aZ&#10;TZt9G7KrRn99t1DwOMzMN8wy720jLtT52rGCl3ECgrh0uuZKwX73MZqD8AFZY+OYFNzIQ549DZaY&#10;anflL7psQyUihH2KCkwIbSqlLw1Z9GPXEkfv5DqLIcqukrrDa4TbRr4myZu0WHNcMNjSylD5sz1b&#10;BXcq6LO405qP/fcsOZxX0425KTV87t8XIAL14RH+bxdawWQ+g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h9fEAAAA3AAAAA8AAAAAAAAAAAAAAAAAmAIAAGRycy9k&#10;b3ducmV2LnhtbFBLBQYAAAAABAAEAPUAAACJAwAAAAA=&#10;" path="m6,9r1,l9,8,10,7r,-3l10,3,9,1,7,,6,,4,,2,1,1,3,,4,1,7,2,8,4,9r2,xe" fillcolor="#662b25" stroked="f">
                  <v:path arrowok="t" o:connecttype="custom" o:connectlocs="6,9;7,9;9,8;10,7;10,4;10,3;9,1;7,0;6,0;4,0;2,1;1,3;0,4;1,7;2,8;4,9;6,9" o:connectangles="0,0,0,0,0,0,0,0,0,0,0,0,0,0,0,0,0"/>
                </v:shape>
                <v:shape id="Freeform 398" o:spid="_x0000_s1411" style="position:absolute;left:695;top:1080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fo8QA&#10;AADcAAAADwAAAGRycy9kb3ducmV2LnhtbESPT4vCMBTE78J+h/AWvGm6q7hSjbIIK8WTfxbx+Gie&#10;TXebl9JErX56Iwgeh5n5DTOdt7YSZ2p86VjBRz8BQZw7XXKh4Hf30xuD8AFZY+WYFFzJw3z21pli&#10;qt2FN3TehkJECPsUFZgQ6lRKnxuy6PuuJo7e0TUWQ5RNIXWDlwi3lfxMkpG0WHJcMFjTwlD+vz1Z&#10;BTfKaJ3daMmH9u8r2Z8Ww5W5KtV9b78nIAK14RV+tjOtYDAe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H6PEAAAA3AAAAA8AAAAAAAAAAAAAAAAAmAIAAGRycy9k&#10;b3ducmV2LnhtbFBLBQYAAAAABAAEAPUAAACJAwAAAAA=&#10;" path="m6,9l7,8,9,7,10,6r,-2l10,3,9,1,7,1,6,,4,1,3,1,1,3,,4,1,6,3,7,4,8,6,9xe" fillcolor="#662b25" stroked="f">
                  <v:path arrowok="t" o:connecttype="custom" o:connectlocs="6,9;7,8;9,7;10,6;10,4;10,3;9,1;7,1;6,0;4,1;3,1;1,3;0,4;1,6;3,7;4,8;6,9" o:connectangles="0,0,0,0,0,0,0,0,0,0,0,0,0,0,0,0,0"/>
                </v:shape>
                <v:shape id="Freeform 399" o:spid="_x0000_s1412" style="position:absolute;left:696;top:106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6OMUA&#10;AADcAAAADwAAAGRycy9kb3ducmV2LnhtbESPT2sCMRTE7wW/Q3hCbzWrrVa2RhHBsnjyTxGPj83r&#10;ZtvNy7KJuvrpjSB4HGbmN8xk1tpKnKjxpWMF/V4Cgjh3uuRCwc9u+TYG4QOyxsoxKbiQh9m08zLB&#10;VLszb+i0DYWIEPYpKjAh1KmUPjdk0fdcTRy9X9dYDFE2hdQNniPcVnKQJCNpseS4YLCmhaH8f3u0&#10;Cq6U0Tq70jcf2r/PZH9cfKzMRanXbjv/AhGoDc/wo51pBe/jId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Lo4xQAAANwAAAAPAAAAAAAAAAAAAAAAAJgCAABkcnMv&#10;ZG93bnJldi54bWxQSwUGAAAAAAQABAD1AAAAigMAAAAA&#10;" path="m,5l2,6,3,8r1,l6,9,7,8r2,l10,6r,-1l10,3,9,2,7,1,6,,4,1,3,2,2,3,,5xe" fillcolor="#662b25" stroked="f">
                  <v:path arrowok="t" o:connecttype="custom" o:connectlocs="0,5;2,6;3,8;4,8;6,9;7,8;9,8;10,6;10,5;10,3;9,2;7,1;6,0;4,1;3,2;2,3;0,5" o:connectangles="0,0,0,0,0,0,0,0,0,0,0,0,0,0,0,0,0"/>
                </v:shape>
                <v:shape id="Freeform 400" o:spid="_x0000_s1413" style="position:absolute;left:699;top:105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HfsMA&#10;AADcAAAADwAAAGRycy9kb3ducmV2LnhtbESPT2sCMRTE7wW/Q3iCt5pV20VWo4hQLPTk/+tz80wW&#10;Ny/LJtXtt28KBY/DzPyGmS87V4s7taHyrGA0zEAQl15XbBQc9h+vUxAhImusPZOCHwqwXPRe5lho&#10;/+At3XfRiAThUKACG2NTSBlKSw7D0DfEybv61mFMsjVSt/hIcFfLcZbl0mHFacFiQ2tL5W337RTg&#10;cZNvLv7s7X4bjfkK4/e340mpQb9bzUBE6uIz/N/+1Aom0xz+zq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CHfsMAAADcAAAADwAAAAAAAAAAAAAAAACYAgAAZHJzL2Rv&#10;d25yZXYueG1sUEsFBgAAAAAEAAQA9QAAAIgDAAAAAA==&#10;" path="m,4l,7,1,8,3,9r1,l6,9,7,8,8,7,9,4,8,3,7,1,6,,4,,3,,1,1,,3,,4xe" fillcolor="#662b25" stroked="f">
                  <v:path arrowok="t" o:connecttype="custom" o:connectlocs="0,4;0,7;1,8;3,9;4,9;6,9;7,8;8,7;9,4;8,3;7,1;6,0;4,0;3,0;1,1;0,3;0,4" o:connectangles="0,0,0,0,0,0,0,0,0,0,0,0,0,0,0,0,0"/>
                </v:shape>
                <v:shape id="Freeform 401" o:spid="_x0000_s1414" style="position:absolute;left:701;top:103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i5cQA&#10;AADcAAAADwAAAGRycy9kb3ducmV2LnhtbESPT2sCMRTE74V+h/CE3mpWa1W2m5VSKAqe/NdeXzfP&#10;ZHHzsmyirt/eFAo9DjPzG6ZY9K4RF+pC7VnBaJiBIK68rtko2O8+n+cgQkTW2HgmBTcKsCgfHwrM&#10;tb/yhi7baESCcMhRgY2xzaUMlSWHYehb4uQdfecwJtkZqTu8Jrhr5DjLptJhzWnBYksflqrT9uwU&#10;4GE5Xf74b293m2jMOoxfJ4cvpZ4G/fsbiEh9/A//tVdawct8Br9n0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IuXEAAAA3AAAAA8AAAAAAAAAAAAAAAAAmAIAAGRycy9k&#10;b3ducmV2LnhtbFBLBQYAAAAABAAEAPUAAACJAwAAAAA=&#10;" path="m,5l,6,1,8,2,9r2,l6,9,7,8,8,6,9,5,8,3,7,2,6,,4,,2,,1,2,,3,,5xe" fillcolor="#662b25" stroked="f">
                  <v:path arrowok="t" o:connecttype="custom" o:connectlocs="0,5;0,6;1,8;2,9;4,9;6,9;7,8;8,6;9,5;8,3;7,2;6,0;4,0;2,0;1,2;0,3;0,5" o:connectangles="0,0,0,0,0,0,0,0,0,0,0,0,0,0,0,0,0"/>
                </v:shape>
                <v:shape id="Freeform 402" o:spid="_x0000_s1415" style="position:absolute;left:704;top:102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6Fb0A&#10;AADcAAAADwAAAGRycy9kb3ducmV2LnhtbERPvQrCMBDeBd8hnOCmqQoi1SgiFsVN6+J2NGdb2lxK&#10;E7X69GYQHD++/9WmM7V4UutKywom4wgEcWZ1ybmCa5qMFiCcR9ZYWyYFb3KwWfd7K4y1ffGZnhef&#10;ixDCLkYFhfdNLKXLCjLoxrYhDtzdtgZ9gG0udYuvEG5qOY2iuTRYcmgosKFdQVl1eRgFx1P62elJ&#10;lOyTG1YPPNworRqlhoNuuwThqfN/8c991Apmi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F26Fb0AAADcAAAADwAAAAAAAAAAAAAAAACYAgAAZHJzL2Rvd25yZXYu&#10;eG1sUEsFBgAAAAAEAAQA9QAAAIIDAAAAAA==&#10;" path="m,4l,6,1,7,2,8r2,l6,8,7,7,8,6,9,4,8,2,7,1,6,,4,,2,,1,1,,2,,4xe" fillcolor="#662b25" stroked="f">
                  <v:path arrowok="t" o:connecttype="custom" o:connectlocs="0,4;0,6;1,7;2,8;4,8;6,8;7,7;8,6;9,4;8,2;7,1;6,0;4,0;2,0;1,1;0,2;0,4" o:connectangles="0,0,0,0,0,0,0,0,0,0,0,0,0,0,0,0,0"/>
                </v:shape>
                <v:shape id="Freeform 403" o:spid="_x0000_s1416" style="position:absolute;left:707;top:100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TDMQA&#10;AADcAAAADwAAAGRycy9kb3ducmV2LnhtbESPQWsCMRSE74X+h/CE3mpWa8Wum5VSKAqe1Npen5tn&#10;srh5WTZR139vCoUeh5n5hikWvWvEhbpQe1YwGmYgiCuvazYKvnafzzMQISJrbDyTghsFWJSPDwXm&#10;2l95Q5dtNCJBOOSowMbY5lKGypLDMPQtcfKOvnMYk+yM1B1eE9w1cpxlU+mw5rRgsaUPS9Vpe3YK&#10;cL+cLg/+x9vdJhqzDuPXyf5bqadB/z4HEamP/+G/9koreJm9we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/EwzEAAAA3AAAAA8AAAAAAAAAAAAAAAAAmAIAAGRycy9k&#10;b3ducmV2LnhtbFBLBQYAAAAABAAEAPUAAACJAwAAAAA=&#10;" path="m9,4l8,3,7,1,6,1,4,,2,1,1,1,,3,,4,,6,1,7,2,8,4,9,6,8,7,7,8,6,9,4xe" fillcolor="#662b25" stroked="f">
                  <v:path arrowok="t" o:connecttype="custom" o:connectlocs="9,4;8,3;7,1;6,1;4,0;2,1;1,1;0,3;0,4;0,6;1,7;2,8;4,9;6,8;7,7;8,6;9,4" o:connectangles="0,0,0,0,0,0,0,0,0,0,0,0,0,0,0,0,0"/>
                </v:shape>
                <v:shape id="Freeform 404" o:spid="_x0000_s1417" style="position:absolute;left:710;top:98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H38IA&#10;AADcAAAADwAAAGRycy9kb3ducmV2LnhtbERPz2vCMBS+D/wfwht4m+kmyOyMMicVoZfqdvH2aN7S&#10;sualNrGt/705CDt+fL9Xm9E2oqfO144VvM4SEMSl0zUbBT/f2cs7CB+QNTaOScGNPGzWk6cVptoN&#10;fKT+FIyIIexTVFCF0KZS+rIii37mWuLI/brOYoiwM1J3OMRw28i3JFlIizXHhgpb+qqo/DtdrYLM&#10;FXOzt3VOl3N+3pli25vrVqnp8/j5ASLQGP7FD/dBK5gv4/x4Jh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EffwgAAANwAAAAPAAAAAAAAAAAAAAAAAJgCAABkcnMvZG93&#10;bnJldi54bWxQSwUGAAAAAAQABAD1AAAAhwMAAAAA&#10;" path="m4,l3,,1,1,,2,,4,,5,1,7,3,8r1,l6,8,8,7,9,5,10,4,9,2,8,1,6,,4,xe" fillcolor="#662b25" stroked="f">
                  <v:path arrowok="t" o:connecttype="custom" o:connectlocs="4,0;3,0;1,1;0,2;0,4;0,5;1,7;3,8;4,8;6,8;8,7;9,5;10,4;9,2;8,1;6,0;4,0" o:connectangles="0,0,0,0,0,0,0,0,0,0,0,0,0,0,0,0,0"/>
                </v:shape>
                <v:shape id="Freeform 405" o:spid="_x0000_s1418" style="position:absolute;left:713;top:97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q5sUA&#10;AADcAAAADwAAAGRycy9kb3ducmV2LnhtbESPQWvCQBSE70L/w/IK3nSTKq3GrFKESujJWhGPj+xr&#10;Nm32bciuGv31XaHQ4zAz3zD5qreNOFPna8cK0nECgrh0uuZKwf7zbTQD4QOyxsYxKbiSh9XyYZBj&#10;pt2FP+i8C5WIEPYZKjAhtJmUvjRk0Y9dSxy9L9dZDFF2ldQdXiLcNvIpSZ6lxZrjgsGW1obKn93J&#10;KrhRQdviRhs+9t8vyeG0nr6bq1LDx/51ASJQH/7Df+1CK5jMU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irmxQAAANwAAAAPAAAAAAAAAAAAAAAAAJgCAABkcnMv&#10;ZG93bnJldi54bWxQSwUGAAAAAAQABAD1AAAAigMAAAAA&#10;" path="m10,4l9,2,8,1,7,,5,,2,,1,1,,2,,4,,6,1,8,2,9r3,l7,9,8,8,9,6,10,4xe" fillcolor="#662b25" stroked="f">
                  <v:path arrowok="t" o:connecttype="custom" o:connectlocs="10,4;9,2;8,1;7,0;5,0;2,0;1,1;0,2;0,4;0,6;1,8;2,9;5,9;7,9;8,8;9,6;10,4" o:connectangles="0,0,0,0,0,0,0,0,0,0,0,0,0,0,0,0,0"/>
                </v:shape>
                <v:shape id="Freeform 406" o:spid="_x0000_s1419" style="position:absolute;left:718;top:954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JasYA&#10;AADcAAAADwAAAGRycy9kb3ducmV2LnhtbESPQWvCQBSE74L/YXmFXorZVEFqdBUrNAQKQqPt+ZF9&#10;JqHZtyG7TWJ/fVcoeBxm5htmsxtNI3rqXG1ZwXMUgyAurK65VHA+vc1eQDiPrLGxTAqu5GC3nU42&#10;mGg78Af1uS9FgLBLUEHlfZtI6YqKDLrItsTBu9jOoA+yK6XucAhw08h5HC+lwZrDQoUtHSoqvvMf&#10;o+D1iw+D1ebYt+/Xp0Vm0+XvZ6rU48O4X4PwNPp7+L+daQWL1Rxu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EJasYAAADcAAAADwAAAAAAAAAAAAAAAACYAgAAZHJz&#10;L2Rvd25yZXYueG1sUEsFBgAAAAAEAAQA9QAAAIsDAAAAAA==&#10;" path="m9,6l9,3,8,2,7,1,5,,3,1,2,2,1,3,,6,1,7,2,9r1,l5,10,7,9r1,l9,7,9,6xe" fillcolor="#662b25" stroked="f">
                  <v:path arrowok="t" o:connecttype="custom" o:connectlocs="9,6;9,3;8,2;7,1;5,0;3,1;2,2;1,3;0,6;1,7;2,9;3,9;5,10;7,9;8,9;9,7;9,6" o:connectangles="0,0,0,0,0,0,0,0,0,0,0,0,0,0,0,0,0"/>
                </v:shape>
                <v:shape id="Freeform 407" o:spid="_x0000_s1420" style="position:absolute;left:726;top:94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WJcEA&#10;AADcAAAADwAAAGRycy9kb3ducmV2LnhtbESP3WoCMRSE7wXfIRyhd5q1gtjVKGIpeCV07QMcN2d/&#10;MDkJm1Tj2zdCwcthZr5hNrtkjbjREHrHCuazAgRx7XTPrYKf89d0BSJEZI3GMSl4UIDddjzaYKnd&#10;nb/pVsVWZAiHEhV0MfpSylB3ZDHMnCfOXuMGizHLoZV6wHuGWyPfi2IpLfacFzr0dOiovla/VkE8&#10;pdQ4Y9LKm+Z8kb66fl56pd4mab8GESnFV/i/fdQKFh8LeJ7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yFiXBAAAA3AAAAA8AAAAAAAAAAAAAAAAAmAIAAGRycy9kb3du&#10;cmV2LnhtbFBLBQYAAAAABAAEAPUAAACGAwAAAAA=&#10;" path="m8,4l8,2,7,1,6,,4,,2,,1,1,,2,,4,,6,1,7,2,8r2,l6,8,7,7,8,6,8,4xe" fillcolor="#662b25" stroked="f">
                  <v:path arrowok="t" o:connecttype="custom" o:connectlocs="8,4;8,2;7,1;6,0;4,0;2,0;1,1;0,2;0,4;0,6;1,7;2,8;4,8;6,8;7,7;8,6;8,4" o:connectangles="0,0,0,0,0,0,0,0,0,0,0,0,0,0,0,0,0"/>
                </v:shape>
                <v:shape id="Freeform 408" o:spid="_x0000_s1421" style="position:absolute;left:731;top:92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JfsUA&#10;AADcAAAADwAAAGRycy9kb3ducmV2LnhtbESPQWvCQBSE74L/YXmCN920lVajayhCJXhqrYjHR/Y1&#10;mzb7NmTXGP31bqHQ4zAz3zCrrLe16Kj1lWMFD9MEBHHhdMWlgsPn22QOwgdkjbVjUnAlD9l6OFhh&#10;qt2FP6jbh1JECPsUFZgQmlRKXxiy6KeuIY7el2sthijbUuoWLxFua/mYJM/SYsVxwWBDG0PFz/5s&#10;Fdwop/f8Rls+9d8vyfG8me3MVanxqH9dggjUh//wXzvXCp4WM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Yl+xQAAANwAAAAPAAAAAAAAAAAAAAAAAJgCAABkcnMv&#10;ZG93bnJldi54bWxQSwUGAAAAAAQABAD1AAAAigMAAAAA&#10;" path="m10,4l9,3,9,2,7,1,4,,3,1,1,2,,3,,4,,6,1,7,3,8,4,9,7,8,9,7,9,6,10,4xe" fillcolor="#662b25" stroked="f">
                  <v:path arrowok="t" o:connecttype="custom" o:connectlocs="10,4;9,3;9,2;7,1;4,0;3,1;1,2;0,3;0,4;0,6;1,7;3,8;4,9;7,8;9,7;9,6;10,4" o:connectangles="0,0,0,0,0,0,0,0,0,0,0,0,0,0,0,0,0"/>
                </v:shape>
                <v:shape id="Freeform 409" o:spid="_x0000_s1422" style="position:absolute;left:738;top:911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ydL4A&#10;AADcAAAADwAAAGRycy9kb3ducmV2LnhtbESPzQrCMBCE74LvEFbwpqmKotUooghe/bsvzdpWm01t&#10;Uq1vbwTB4zAz3zCLVWMK8aTK5ZYVDPoRCOLE6pxTBefTrjcF4TyyxsIyKXiTg9Wy3VpgrO2LD/Q8&#10;+lQECLsYFWTel7GULsnIoOvbkjh4V1sZ9EFWqdQVvgLcFHIYRRNpMOewkGFJm4yS+7E2Ch46LTeX&#10;8cDW9r575/K2dZ62SnU7zXoOwlPj/+Ffe68VjGZj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xcnS+AAAA3AAAAA8AAAAAAAAAAAAAAAAAmAIAAGRycy9kb3ducmV2&#10;LnhtbFBLBQYAAAAABAAEAPUAAACDAwAAAAA=&#10;" path="m8,4l8,2,7,1,6,,4,,2,,1,1,,2,,4,,5,1,8,2,9r2,l6,9,7,8,8,5,8,4xe" fillcolor="#662b25" stroked="f">
                  <v:path arrowok="t" o:connecttype="custom" o:connectlocs="8,4;8,2;7,1;6,0;4,0;2,0;1,1;0,2;0,4;0,5;1,8;2,9;4,9;6,9;7,8;8,5;8,4" o:connectangles="0,0,0,0,0,0,0,0,0,0,0,0,0,0,0,0,0"/>
                </v:shape>
                <v:shape id="Freeform 410" o:spid="_x0000_s1423" style="position:absolute;left:743;top:89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Ro8QA&#10;AADcAAAADwAAAGRycy9kb3ducmV2LnhtbESPW2sCMRSE3wv9D+EUfKvZelnqapRSKBZ88lZfj5vT&#10;ZOnmZNmkuv57Iwg+DjPzDTNbdK4WJ2pD5VnBWz8DQVx6XbFRsNt+vb6DCBFZY+2ZFFwowGL+/DTD&#10;Qvszr+m0iUYkCIcCFdgYm0LKUFpyGPq+IU7er28dxiRbI3WL5wR3tRxkWS4dVpwWLDb0aan82/w7&#10;Bbhf5sujP3i7XUdjVmEwHu1/lOq9dB9TEJG6+Ajf299awXCS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5EaPEAAAA3AAAAA8AAAAAAAAAAAAAAAAAmAIAAGRycy9k&#10;b3ducmV2LnhtbFBLBQYAAAAABAAEAPUAAACJAwAAAAA=&#10;" path="m,5l1,7r,1l3,9r2,l6,9,8,8,9,7,9,5,9,4,8,2,6,,5,,3,,1,2r,2l,5xe" fillcolor="#662b25" stroked="f">
                  <v:path arrowok="t" o:connecttype="custom" o:connectlocs="0,5;1,7;1,8;3,9;5,9;6,9;8,8;9,7;9,5;9,4;8,2;6,0;5,0;3,0;1,2;1,4;0,5" o:connectangles="0,0,0,0,0,0,0,0,0,0,0,0,0,0,0,0,0"/>
                </v:shape>
                <v:shape id="Freeform 411" o:spid="_x0000_s1424" style="position:absolute;left:749;top:881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fq8UA&#10;AADcAAAADwAAAGRycy9kb3ducmV2LnhtbESPQWvCQBSE7wX/w/KE3uqmCtXGbERbLAUvNvbi7ZF9&#10;bkKzb9PsGuO/dwtCj8PMfMNkq8E2oqfO144VPE8SEMSl0zUbBd+H7dMChA/IGhvHpOBKHlb56CHD&#10;VLsLf1FfBCMihH2KCqoQ2lRKX1Zk0U9cSxy9k+sshig7I3WHlwi3jZwmyYu0WHNcqLClt4rKn+Js&#10;FWzdfmY+bL2j3+Pu+G72m96cN0o9jof1EkSgIfyH7+1PrWD2Ooe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d+rxQAAANwAAAAPAAAAAAAAAAAAAAAAAJgCAABkcnMv&#10;ZG93bnJldi54bWxQSwUGAAAAAAQABAD1AAAAigMAAAAA&#10;" path="m,4l,6,1,7,3,8r1,l6,8,7,7,8,6,10,4,8,2,7,1,6,,4,,3,,1,1,,2,,4xe" fillcolor="#662b25" stroked="f">
                  <v:path arrowok="t" o:connecttype="custom" o:connectlocs="0,4;0,6;1,7;3,8;4,8;6,8;7,7;8,6;10,4;8,2;7,1;6,0;4,0;3,0;1,1;0,2;0,4" o:connectangles="0,0,0,0,0,0,0,0,0,0,0,0,0,0,0,0,0"/>
                </v:shape>
                <v:shape id="Freeform 412" o:spid="_x0000_s1425" style="position:absolute;left:756;top:86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L2cIA&#10;AADcAAAADwAAAGRycy9kb3ducmV2LnhtbERPz2vCMBS+D/wfwht4m+kmyOyMMicVoZfqdvH2aN7S&#10;sualNrGt/705CDt+fL9Xm9E2oqfO144VvM4SEMSl0zUbBT/f2cs7CB+QNTaOScGNPGzWk6cVptoN&#10;fKT+FIyIIexTVFCF0KZS+rIii37mWuLI/brOYoiwM1J3OMRw28i3JFlIizXHhgpb+qqo/DtdrYLM&#10;FXOzt3VOl3N+3pli25vrVqnp8/j5ASLQGP7FD/dBK5gv49p4Jh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kvZwgAAANwAAAAPAAAAAAAAAAAAAAAAAJgCAABkcnMvZG93&#10;bnJldi54bWxQSwUGAAAAAAQABAD1AAAAhwMAAAAA&#10;" path="m6,8r1,l9,7,10,5r,-1l10,2,9,1,7,,6,,4,,1,1r,1l,4,1,5r,2l4,8r2,xe" fillcolor="#662b25" stroked="f">
                  <v:path arrowok="t" o:connecttype="custom" o:connectlocs="6,8;7,8;9,7;10,5;10,4;10,2;9,1;7,0;6,0;4,0;1,1;1,2;0,4;1,5;1,7;4,8;6,8" o:connectangles="0,0,0,0,0,0,0,0,0,0,0,0,0,0,0,0,0"/>
                </v:shape>
                <v:shape id="Freeform 413" o:spid="_x0000_s1426" style="position:absolute;left:766;top:85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F0cQA&#10;AADcAAAADwAAAGRycy9kb3ducmV2LnhtbESPT2sCMRTE74V+h/CE3mpWa0W3m5VSKAqe/NdeXzfP&#10;ZHHzsmyirt/eFAo9DjPzG6ZY9K4RF+pC7VnBaJiBIK68rtko2O8+n2cgQkTW2HgmBTcKsCgfHwrM&#10;tb/yhi7baESCcMhRgY2xzaUMlSWHYehb4uQdfecwJtkZqTu8Jrhr5DjLptJhzWnBYksflqrT9uwU&#10;4GE5Xf74b293m2jMOoxfJ4cvpZ4G/fsbiEh9/A//tVdawct8Dr9n0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hdHEAAAA3AAAAA8AAAAAAAAAAAAAAAAAmAIAAGRycy9k&#10;b3ducmV2LnhtbFBLBQYAAAAABAAEAPUAAACJAwAAAAA=&#10;" path="m,4l,5,1,8,3,9r1,l6,9,7,8,8,5,9,4,8,2,7,1,6,,4,,3,,1,1,,2,,4xe" fillcolor="#662b25" stroked="f">
                  <v:path arrowok="t" o:connecttype="custom" o:connectlocs="0,4;0,5;1,8;3,9;4,9;6,9;7,8;8,5;9,4;8,2;7,1;6,0;4,0;3,0;1,1;0,2;0,4" o:connectangles="0,0,0,0,0,0,0,0,0,0,0,0,0,0,0,0,0"/>
                </v:shape>
                <v:shape id="Freeform 414" o:spid="_x0000_s1427" style="position:absolute;left:773;top:83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ldMAA&#10;AADcAAAADwAAAGRycy9kb3ducmV2LnhtbERP3WqDMBS+H+wdwhn0JqxxMsZwpmUMxEJvXLsHOJgz&#10;IzMnYlJ1b99cFHr58f2X+9UNYqYp9J41vGwzEMStNz13Gn7O1fM7iBCRDQ6eScM/BdjvHh9KLIxf&#10;+JvmU+xECuFQoAYb41goFVpLDsPWj8SJ+/WTw5jg1Ckz4ZLC3aDyLHtTDntODRZH+rLU/p0uTsPc&#10;SGdk1ci86o929Reupay13jytnx8gIq3xLr65D0bDa5bmpzPpCKjd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lldMAAAADcAAAADwAAAAAAAAAAAAAAAACYAgAAZHJzL2Rvd25y&#10;ZXYueG1sUEsFBgAAAAAEAAQA9QAAAIUDAAAAAA==&#10;" path="m,6l1,7,2,9r1,l6,10,7,9r2,l10,7r,-1l10,4,9,2,7,1,6,,3,1,2,2,1,4,,6xe" fillcolor="#662b25" stroked="f">
                  <v:path arrowok="t" o:connecttype="custom" o:connectlocs="0,6;1,7;2,9;3,9;6,10;7,9;9,9;10,7;10,6;10,4;9,2;7,1;6,0;3,1;2,2;1,4;0,6" o:connectangles="0,0,0,0,0,0,0,0,0,0,0,0,0,0,0,0,0"/>
                </v:shape>
                <v:shape id="Freeform 415" o:spid="_x0000_s1428" style="position:absolute;left:781;top:82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RNcQA&#10;AADcAAAADwAAAGRycy9kb3ducmV2LnhtbESPzWrDMBCE74W8g9hAb42c4IbiRgkhEFLoyflprhtr&#10;K5lYK2Optvv2VaHQ4zAz3zCrzega0VMXas8K5rMMBHHldc1Gwfm0f3oBESKyxsYzKfimAJv15GGF&#10;hfYDl9QfoxEJwqFABTbGtpAyVJYchplviZP36TuHMcnOSN3hkOCukYssW0qHNacFiy3tLFX345dT&#10;gJfD8nDzV29PZTTmPSye88uHUo/TcfsKItIY/8N/7TetIM/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0TXEAAAA3AAAAA8AAAAAAAAAAAAAAAAAmAIAAGRycy9k&#10;b3ducmV2LnhtbFBLBQYAAAAABAAEAPUAAACJAwAAAAA=&#10;" path="m5,l3,1,2,2,1,3,,5,1,6,2,8r1,l5,9,6,8r2,l9,6,9,5,9,3,8,2,6,1,5,xe" fillcolor="#662b25" stroked="f">
                  <v:path arrowok="t" o:connecttype="custom" o:connectlocs="5,0;3,1;2,2;1,3;0,5;1,6;2,8;3,8;5,9;6,8;8,8;9,6;9,5;9,3;8,2;6,1;5,0" o:connectangles="0,0,0,0,0,0,0,0,0,0,0,0,0,0,0,0,0"/>
                </v:shape>
              </v:group>
              <v:group id="Group 617" o:spid="_x0000_s1429" style="position:absolute;left:4229;top:2774;width:8286;height:8770" coordorigin="667,438" coordsize="1305,1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<v:shape id="Freeform 417" o:spid="_x0000_s1430" style="position:absolute;left:792;top:80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q2cQA&#10;AADcAAAADwAAAGRycy9kb3ducmV2LnhtbESPT2sCMRTE74V+h/AK3mq2/kPWjVIKRaEntdbrc/Oa&#10;LN28LJu4br+9EQSPw8z8hilWvatFR22oPCt4G2YgiEuvKzYKvvefr3MQISJrrD2Tgn8KsFo+PxWY&#10;a3/hLXW7aESCcMhRgY2xyaUMpSWHYegb4uT9+tZhTLI1Urd4SXBXy1GWzaTDitOCxYY+LJV/u7NT&#10;gIf1bH3yR2/322jMVxhNJ4cfpQYv/fsCRKQ+PsL39kYrmGRj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u6tnEAAAA3AAAAA8AAAAAAAAAAAAAAAAAmAIAAGRycy9k&#10;b3ducmV2LnhtbFBLBQYAAAAABAAEAPUAAACJAwAAAAA=&#10;" path="m4,l2,,1,1,,2,,4,,6,1,7,2,9r2,l7,9,8,7,9,6,9,4,9,2,8,1,7,,4,xe" fillcolor="#662b25" stroked="f">
                  <v:path arrowok="t" o:connecttype="custom" o:connectlocs="4,0;2,0;1,1;0,2;0,4;0,6;1,7;2,9;4,9;7,9;8,7;9,6;9,4;9,2;8,1;7,0;4,0" o:connectangles="0,0,0,0,0,0,0,0,0,0,0,0,0,0,0,0,0"/>
                </v:shape>
                <v:shape id="Freeform 418" o:spid="_x0000_s1431" style="position:absolute;left:800;top:797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+L8IA&#10;AADcAAAADwAAAGRycy9kb3ducmV2LnhtbESPQYvCMBSE74L/ITxhb5q4iEjXKCJblL1p99Lbo3m2&#10;pc1LaaLW/fUbQfA4zMw3zHo72FbcqPe1Yw3zmQJBXDhTc6nhN0unKxA+IBtsHZOGB3nYbsajNSbG&#10;3flEt3MoRYSwT1BDFUKXSOmLiiz6meuIo3dxvcUQZV9K0+M9wm0rP5VaSos1x4UKO9pXVDTnq9Vw&#10;/Mn+9mau0u80x+aKh5yyptP6YzLsvkAEGsI7/GofjYaFWsD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X4vwgAAANwAAAAPAAAAAAAAAAAAAAAAAJgCAABkcnMvZG93&#10;bnJldi54bWxQSwUGAAAAAAQABAD1AAAAhwMAAAAA&#10;" path="m5,8r1,l8,7,9,6,9,4,9,2,8,1,6,,5,,3,,2,1,1,2,,4,1,6,2,7,3,8r2,xe" fillcolor="#662b25" stroked="f">
                  <v:path arrowok="t" o:connecttype="custom" o:connectlocs="5,8;6,8;8,7;9,6;9,4;9,2;8,1;6,0;5,0;3,0;2,1;1,2;0,4;1,6;2,7;3,8;5,8" o:connectangles="0,0,0,0,0,0,0,0,0,0,0,0,0,0,0,0,0"/>
                </v:shape>
                <v:shape id="Freeform 419" o:spid="_x0000_s1432" style="position:absolute;left:809;top:784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0B8QA&#10;AADcAAAADwAAAGRycy9kb3ducmV2LnhtbESPQWsCMRSE74X+h/CE3mpisa2sRilCy9KTWhGPj81z&#10;s7p5WTZRV3+9EQoeh5n5hpnMOleLE7Wh8qxh0FcgiAtvKi41rP++X0cgQkQ2WHsmDRcKMJs+P00w&#10;M/7MSzqtYikShEOGGmyMTSZlKCw5DH3fECdv51uHMcm2lKbFc4K7Wr4p9SEdVpwWLDY0t1QcVken&#10;4Uo5LfIr/fC223+qzXE+/LUXrV963dcYRKQuPsL/7dxoGKp3uJ9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dAfEAAAA3AAAAA8AAAAAAAAAAAAAAAAAmAIAAGRycy9k&#10;b3ducmV2LnhtbFBLBQYAAAAABAAEAPUAAACJAwAAAAA=&#10;" path="m5,9l6,8,8,7,10,6r,-2l10,3,8,1,6,1,5,,3,1,2,1,1,3,,4,1,6,2,7,3,8,5,9xe" fillcolor="#662b25" stroked="f">
                  <v:path arrowok="t" o:connecttype="custom" o:connectlocs="5,9;6,8;8,7;10,6;10,4;10,3;8,1;6,1;5,0;3,1;2,1;1,3;0,4;1,6;2,7;3,8;5,9" o:connectangles="0,0,0,0,0,0,0,0,0,0,0,0,0,0,0,0,0"/>
                </v:shape>
                <v:shape id="Freeform 420" o:spid="_x0000_s1433" style="position:absolute;left:819;top:7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JQcMA&#10;AADcAAAADwAAAGRycy9kb3ducmV2LnhtbESPT2sCMRTE74LfITyhN81WdJGtUUqhWOjJP6vX181r&#10;snTzsmxSXb+9EQSPw8z8hlmue9eIM3Wh9qzgdZKBIK68rtkoOOw/xwsQISJrbDyTgisFWK+GgyUW&#10;2l94S+ddNCJBOBSowMbYFlKGypLDMPEtcfJ+fecwJtkZqTu8JLhr5DTLcumw5rRgsaUPS9Xf7t8p&#10;wHKTb378ydv9NhrzHabzWXlU6mXUv7+BiNTHZ/jR/tIKZlk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lJQcMAAADcAAAADwAAAAAAAAAAAAAAAACYAgAAZHJzL2Rv&#10;d25yZXYueG1sUEsFBgAAAAAEAAQA9QAAAIgDAAAAAA==&#10;" path="m9,5l9,2,8,1,6,,5,,3,,2,1,1,2,,5,1,6,2,8,3,9r2,l6,9,8,8,9,6,9,5xe" fillcolor="#662b25" stroked="f">
                  <v:path arrowok="t" o:connecttype="custom" o:connectlocs="9,5;9,2;8,1;6,0;5,0;3,0;2,1;1,2;0,5;1,6;2,8;3,9;5,9;6,9;8,8;9,6;9,5" o:connectangles="0,0,0,0,0,0,0,0,0,0,0,0,0,0,0,0,0"/>
                </v:shape>
                <v:shape id="Freeform 421" o:spid="_x0000_s1434" style="position:absolute;left:828;top:76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gWMIA&#10;AADcAAAADwAAAGRycy9kb3ducmV2LnhtbESPQYvCMBSE7wv+h/AEb2uiyK5Uo4hYFG9aL94ezbMt&#10;bV5KE7W7v94sCHscZuYbZrnubSMe1PnKsYbJWIEgzp2puNBwydLPOQgfkA02jknDD3lYrwYfS0yM&#10;e/KJHudQiAhhn6CGMoQ2kdLnJVn0Y9cSR+/mOoshyq6QpsNnhNtGTpX6khYrjgsltrQtKa/Pd6vh&#10;cMx+t2ai0l16xfqO+ytldav1aNhvFiAC9eE//G4fjIaZ+oa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+BYwgAAANwAAAAPAAAAAAAAAAAAAAAAAJgCAABkcnMvZG93&#10;bnJldi54bWxQSwUGAAAAAAQABAD1AAAAhwMAAAAA&#10;" path="m5,l3,,2,1,1,2,,4,1,6,2,7,3,8r2,l6,8,8,7,9,6,9,4,9,2,8,1,6,,5,xe" fillcolor="#662b25" stroked="f">
                  <v:path arrowok="t" o:connecttype="custom" o:connectlocs="5,0;3,0;2,1;1,2;0,4;1,6;2,7;3,8;5,8;6,8;8,7;9,6;9,4;9,2;8,1;6,0;5,0" o:connectangles="0,0,0,0,0,0,0,0,0,0,0,0,0,0,0,0,0"/>
                </v:shape>
                <v:shape id="Freeform 422" o:spid="_x0000_s1435" style="position:absolute;left:837;top:74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pcsAA&#10;AADcAAAADwAAAGRycy9kb3ducmV2LnhtbERP3WqDMBS+H+wdwhn0JqxxMsZwpmUMxEJvXLsHOJgz&#10;IzMnYlJ1b99cFHr58f2X+9UNYqYp9J41vGwzEMStNz13Gn7O1fM7iBCRDQ6eScM/BdjvHh9KLIxf&#10;+JvmU+xECuFQoAYb41goFVpLDsPWj8SJ+/WTw5jg1Ckz4ZLC3aDyLHtTDntODRZH+rLU/p0uTsPc&#10;SGdk1ci86o929Reupay13jytnx8gIq3xLr65D0bDa5bWpjPpCKjd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9pcsAAAADcAAAADwAAAAAAAAAAAAAAAACYAgAAZHJzL2Rvd25y&#10;ZXYueG1sUEsFBgAAAAAEAAQA9QAAAIUDAAAAAA==&#10;" path="m6,l4,1,3,1,2,3,,4,2,6,3,7,4,8r2,2l7,8,9,7,10,6r,-2l10,3,9,1,7,1,6,xe" fillcolor="#662b25" stroked="f">
                  <v:path arrowok="t" o:connecttype="custom" o:connectlocs="6,0;4,1;3,1;2,3;0,4;2,6;3,7;4,8;6,10;7,8;9,7;10,6;10,4;10,3;9,1;7,1;6,0" o:connectangles="0,0,0,0,0,0,0,0,0,0,0,0,0,0,0,0,0"/>
                </v:shape>
                <v:shape id="Freeform 423" o:spid="_x0000_s1436" style="position:absolute;left:849;top:73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5LcEA&#10;AADcAAAADwAAAGRycy9kb3ducmV2LnhtbESP3WoCMRSE7wXfIRyhd5q1FNHVKGIRelXo6gMcN2d/&#10;MDkJm6jx7ZtCwcthZr5hNrtkjbjTEHrHCuazAgRx7XTPrYLz6ThdgggRWaNxTAqeFGC3HY82WGr3&#10;4B+6V7EVGcKhRAVdjL6UMtQdWQwz54mz17jBYsxyaKUe8JHh1sj3olhIiz3nhQ49HTqqr9XNKojf&#10;KTXOmLT0pjldpK+un5deqbdJ2q9BRErxFf5vf2kFH8UK/s7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6eS3BAAAA3AAAAA8AAAAAAAAAAAAAAAAAmAIAAGRycy9kb3du&#10;cmV2LnhtbFBLBQYAAAAABAAEAPUAAACGAwAAAAA=&#10;" path="m,4l,6,1,7,2,8r2,l6,8,7,7,8,6,8,4,8,3,7,1,6,,4,,2,,1,1,,3,,4xe" fillcolor="#662b25" stroked="f">
                  <v:path arrowok="t" o:connecttype="custom" o:connectlocs="0,4;0,6;1,7;2,8;4,8;6,8;7,7;8,6;8,4;8,3;7,1;6,0;4,0;2,0;1,1;0,3;0,4" o:connectangles="0,0,0,0,0,0,0,0,0,0,0,0,0,0,0,0,0"/>
                </v:shape>
                <v:shape id="Freeform 424" o:spid="_x0000_s1437" style="position:absolute;left:860;top:72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Gbb4A&#10;AADcAAAADwAAAGRycy9kb3ducmV2LnhtbERPy2oCMRTdC/5DuEJ3mlFKkdEoohRcFRz7AXcmdx6Y&#10;3IRJqvHvzaLg8nDe232yRtxpDINjBctFAYK4cXrgTsHv9Xu+BhEiskbjmBQ8KcB+N51ssdTuwRe6&#10;V7ETOYRDiQr6GH0pZWh6shgWzhNnrnWjxZjh2Ek94iOHWyNXRfElLQ6cG3r0dOypuVV/VkH8Sal1&#10;xqS1N+21lr66nepBqY9ZOmxARErxLf53n7WCz2Wen8/kIyB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7ZRm2+AAAA3AAAAA8AAAAAAAAAAAAAAAAAmAIAAGRycy9kb3ducmV2&#10;LnhtbFBLBQYAAAAABAAEAPUAAACDAwAAAAA=&#10;" path="m,4l,6,1,7,2,8r2,l6,8,7,7,8,6,8,4,8,2,7,1,6,,4,,2,,1,1,,2,,4xe" fillcolor="#662b25" stroked="f">
                  <v:path arrowok="t" o:connecttype="custom" o:connectlocs="0,4;0,6;1,7;2,8;4,8;6,8;7,7;8,6;8,4;8,2;7,1;6,0;4,0;2,0;1,1;0,2;0,4" o:connectangles="0,0,0,0,0,0,0,0,0,0,0,0,0,0,0,0,0"/>
                </v:shape>
                <v:shape id="Freeform 425" o:spid="_x0000_s1438" style="position:absolute;left:870;top:71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se8UA&#10;AADcAAAADwAAAGRycy9kb3ducmV2LnhtbESPT2vCQBTE7wW/w/IEb3WTWoqk2YhWFMGLf3rx9si+&#10;bkKzb2N2jfHbdwuFHoeZ+Q2TLwbbiJ46XztWkE4TEMSl0zUbBZ/nzfMchA/IGhvHpOBBHhbF6CnH&#10;TLs7H6k/BSMihH2GCqoQ2kxKX1Zk0U9dSxy9L9dZDFF2RuoO7xFuG/mSJG/SYs1xocKWPioqv083&#10;q2DjDjOztfWerpf9ZW0Oq97cVkpNxsPyHUSgIfyH/9o7reA1Te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Sx7xQAAANwAAAAPAAAAAAAAAAAAAAAAAJgCAABkcnMv&#10;ZG93bnJldi54bWxQSwUGAAAAAAQABAD1AAAAigMAAAAA&#10;" path="m,4l,5,1,7,3,8r1,l6,8,7,7,8,5,10,4,8,2,7,1,6,,4,,3,,1,1,,2,,4xe" fillcolor="#662b25" stroked="f">
                  <v:path arrowok="t" o:connecttype="custom" o:connectlocs="0,4;0,5;1,7;3,8;4,8;6,8;7,7;8,5;10,4;8,2;7,1;6,0;4,0;3,0;1,1;0,2;0,4" o:connectangles="0,0,0,0,0,0,0,0,0,0,0,0,0,0,0,0,0"/>
                </v:shape>
                <v:shape id="Freeform 426" o:spid="_x0000_s1439" style="position:absolute;left:881;top:70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Zn8QA&#10;AADcAAAADwAAAGRycy9kb3ducmV2LnhtbESPT2sCMRTE7wW/Q3hCbzXrolJWo0ihWOjJP1uvz80z&#10;Wdy8LJtUt9++EQSPw8z8hlmseteIK3Wh9qxgPMpAEFde12wUHPafb+8gQkTW2HgmBX8UYLUcvCyw&#10;0P7GW7ruohEJwqFABTbGtpAyVJYchpFviZN39p3DmGRnpO7wluCukXmWzaTDmtOCxZY+LFWX3a9T&#10;gOVmtjn5o7f7bTTmO+TTSfmj1OuwX89BROrjM/xof2kFk3EO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72Z/EAAAA3AAAAA8AAAAAAAAAAAAAAAAAmAIAAGRycy9k&#10;b3ducmV2LnhtbFBLBQYAAAAABAAEAPUAAACJAwAAAAA=&#10;" path="m9,5l8,3,7,2,6,1,4,,3,1,1,2,,3,,5,,6,1,7,3,8,4,9,6,8,7,7,8,6,9,5xe" fillcolor="#662b25" stroked="f">
                  <v:path arrowok="t" o:connecttype="custom" o:connectlocs="9,5;8,3;7,2;6,1;4,0;3,1;1,2;0,3;0,5;0,6;1,7;3,8;4,9;6,8;7,7;8,6;9,5" o:connectangles="0,0,0,0,0,0,0,0,0,0,0,0,0,0,0,0,0"/>
                </v:shape>
                <v:shape id="Freeform 427" o:spid="_x0000_s1440" style="position:absolute;left:891;top:69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Xl8QA&#10;AADcAAAADwAAAGRycy9kb3ducmV2LnhtbESPT4vCMBTE7wt+h/AEb2vquixSjaIuiuDFfxdvj+aZ&#10;FpuX2sRav/1GEPY4zMxvmMmstaVoqPaFYwWDfgKCOHO6YKPgdFx9jkD4gKyxdEwKnuRhNu18TDDV&#10;7sF7ag7BiAhhn6KCPIQqldJnOVn0fVcRR+/iaoshytpIXeMjwm0pv5LkR1osOC7kWNEyp+x6uFsF&#10;K7cbmrUttnQ7b8+/ZrdozH2hVK/bzscgArXhP/xub7SC78EQXmfi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F5fEAAAA3AAAAA8AAAAAAAAAAAAAAAAAmAIAAGRycy9k&#10;b3ducmV2LnhtbFBLBQYAAAAABAAEAPUAAACJAwAAAAA=&#10;" path="m10,4l9,3,7,1,6,,4,,3,,1,1,,3,,4,,6,1,7,3,8r1,l6,8,7,7,9,6,10,4xe" fillcolor="#662b25" stroked="f">
                  <v:path arrowok="t" o:connecttype="custom" o:connectlocs="10,4;9,3;7,1;6,0;4,0;3,0;1,1;0,3;0,4;0,6;1,7;3,8;4,8;6,8;7,7;9,6;10,4" o:connectangles="0,0,0,0,0,0,0,0,0,0,0,0,0,0,0,0,0"/>
                </v:shape>
                <v:shape id="Freeform 428" o:spid="_x0000_s1441" style="position:absolute;left:902;top:687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o8sMA&#10;AADcAAAADwAAAGRycy9kb3ducmV2LnhtbESPQWuDQBSE74X8h+UFequrRUoxWaWESkJv1Vy8PdxX&#10;Fd234m4S01/fLRR6HGbmG2ZfrGYSV1rcYFlBEsUgiFurB+4UnOvy6RWE88gaJ8uk4E4OinzzsMdM&#10;2xt/0rXynQgQdhkq6L2fMyld25NBF9mZOHhfdjHog1w6qRe8BbiZ5HMcv0iDA4eFHmc69NSO1cUo&#10;OH3U3wedxOV72eB4wWND9Tgr9bhd33YgPK3+P/zXPmkFaZLC75lw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Do8sMAAADcAAAADwAAAAAAAAAAAAAAAACYAgAAZHJzL2Rv&#10;d25yZXYueG1sUEsFBgAAAAAEAAQA9QAAAIgDAAAAAA==&#10;" path="m9,4l8,2,7,1,6,,4,,3,,1,1,,2,,4,,6,1,7,3,8r1,l6,8,7,7,8,6,9,4xe" fillcolor="#662b25" stroked="f">
                  <v:path arrowok="t" o:connecttype="custom" o:connectlocs="9,4;8,2;7,1;6,0;4,0;3,0;1,1;0,2;0,4;0,6;1,7;3,8;4,8;6,8;7,7;8,6;9,4" o:connectangles="0,0,0,0,0,0,0,0,0,0,0,0,0,0,0,0,0"/>
                </v:shape>
                <v:shape id="Freeform 429" o:spid="_x0000_s1442" style="position:absolute;left:915;top:67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i2sUA&#10;AADcAAAADwAAAGRycy9kb3ducmV2LnhtbESPQWvCQBSE74X+h+UVems2irYS3YQiWIKnVot4fGSf&#10;2djs25BdNfrru4WCx2FmvmEWxWBbcabeN44VjJIUBHHldMO1gu/t6mUGwgdkja1jUnAlD0X++LDA&#10;TLsLf9F5E2oRIewzVGBC6DIpfWXIok9cRxy9g+sthij7WuoeLxFuWzlO01dpseG4YLCjpaHqZ3Oy&#10;Cm5U0md5ow/eD8e3dHdaTtbmqtTz0/A+BxFoCPfwf7vUCiaj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OLaxQAAANwAAAAPAAAAAAAAAAAAAAAAAJgCAABkcnMv&#10;ZG93bnJldi54bWxQSwUGAAAAAAQABAD1AAAAigMAAAAA&#10;" path="m10,5r,-2l9,2,7,,6,,3,,1,2r,1l,5,1,6r,2l3,9r3,l7,9,9,8,10,6r,-1xe" fillcolor="#662b25" stroked="f">
                  <v:path arrowok="t" o:connecttype="custom" o:connectlocs="10,5;10,3;9,2;7,0;6,0;3,0;1,2;1,3;0,5;1,6;1,8;3,9;6,9;7,9;9,8;10,6;10,5" o:connectangles="0,0,0,0,0,0,0,0,0,0,0,0,0,0,0,0,0"/>
                </v:shape>
                <v:shape id="Freeform 430" o:spid="_x0000_s1443" style="position:absolute;left:927;top:66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THsMA&#10;AADcAAAADwAAAGRycy9kb3ducmV2LnhtbESPQYvCMBSE74L/ITzBm6ZdRKQay1K2rHjTevH2aN62&#10;pc1LaaJ299dvBMHjMDPfMLt0NJ240+AaywriZQSCuLS64UrBpcgXGxDOI2vsLJOCX3KQ7qeTHSba&#10;PvhE97OvRICwS1BB7X2fSOnKmgy6pe2Jg/djB4M+yKGSesBHgJtOfkTRWhpsOCzU2FNWU9meb0bB&#10;4Vj8ZTqO8q/8iu0Nv69UtL1S89n4uQXhafTv8Kt90ApW8RqeZ8IR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7THsMAAADcAAAADwAAAAAAAAAAAAAAAACYAgAAZHJzL2Rv&#10;d25yZXYueG1sUEsFBgAAAAAEAAQA9QAAAIgDAAAAAA==&#10;" path="m9,4l9,2,8,1,6,,5,,3,,2,1,1,2,,4,1,5,2,7,3,8r2,l6,8,8,7,9,5,9,4xe" fillcolor="#662b25" stroked="f">
                  <v:path arrowok="t" o:connecttype="custom" o:connectlocs="9,4;9,2;8,1;6,0;5,0;3,0;2,1;1,2;0,4;1,5;2,7;3,8;5,8;6,8;8,7;9,5;9,4" o:connectangles="0,0,0,0,0,0,0,0,0,0,0,0,0,0,0,0,0"/>
                </v:shape>
                <v:shape id="Freeform 431" o:spid="_x0000_s1444" style="position:absolute;left:941;top:65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6B8QA&#10;AADcAAAADwAAAGRycy9kb3ducmV2LnhtbESPQWsCMRSE70L/Q3iF3jSrqC1bs4sIxYIntbbX180z&#10;Wdy8LJtU139vBKHHYWa+YRZl7xpxpi7UnhWMRxkI4srrmo2Cr/3H8A1EiMgaG8+k4EoByuJpsMBc&#10;+wtv6byLRiQIhxwV2BjbXMpQWXIYRr4lTt7Rdw5jkp2RusNLgrtGTrJsLh3WnBYstrSyVJ12f04B&#10;Htbz9a//8Xa/jcZswmQ2PXwr9fLcL99BROrjf/jR/tQKpuNXuJ9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egfEAAAA3AAAAA8AAAAAAAAAAAAAAAAAmAIAAGRycy9k&#10;b3ducmV2LnhtbFBLBQYAAAAABAAEAPUAAACJAwAAAAA=&#10;" path="m9,5l8,3,7,2,6,,4,,3,,1,2,,3,,5,,6,1,8,3,9r1,l6,9,7,8,8,6,9,5xe" fillcolor="#662b25" stroked="f">
                  <v:path arrowok="t" o:connecttype="custom" o:connectlocs="9,5;8,3;7,2;6,0;4,0;3,0;1,2;0,3;0,5;0,6;1,8;3,9;4,9;6,9;7,8;8,6;9,5" o:connectangles="0,0,0,0,0,0,0,0,0,0,0,0,0,0,0,0,0"/>
                </v:shape>
                <v:shape id="Freeform 432" o:spid="_x0000_s1445" style="position:absolute;left:953;top:64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F5sIA&#10;AADcAAAADwAAAGRycy9kb3ducmV2LnhtbERPz2vCMBS+D/Y/hDfYbU3dZIxqFHVUBC+u26W3R/NM&#10;i81LbWJb//vlMNjx4/u9XE+2FQP1vnGsYJakIIgrpxs2Cn6+85cPED4ga2wdk4I7eVivHh+WmGk3&#10;8hcNRTAihrDPUEEdQpdJ6auaLPrEdcSRO7veYoiwN1L3OMZw28rXNH2XFhuODTV2tKupuhQ3qyB3&#10;pzezt82RruWx/DSn7WBuW6Wen6bNAkSgKfyL/9wHrWA+i2v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4XmwgAAANwAAAAPAAAAAAAAAAAAAAAAAJgCAABkcnMvZG93&#10;bnJldi54bWxQSwUGAAAAAAQABAD1AAAAhwMAAAAA&#10;" path="m10,4r,-2l9,1,7,,5,,3,,2,1,1,2,,4,1,5,2,7,3,8r2,l7,8,9,7,10,5r,-1xe" fillcolor="#662b25" stroked="f">
                  <v:path arrowok="t" o:connecttype="custom" o:connectlocs="10,4;10,2;9,1;7,0;5,0;3,0;2,1;1,2;0,4;1,5;2,7;3,8;5,8;7,8;9,7;10,5;10,4" o:connectangles="0,0,0,0,0,0,0,0,0,0,0,0,0,0,0,0,0"/>
                </v:shape>
                <v:shape id="Freeform 433" o:spid="_x0000_s1446" style="position:absolute;left:967;top:63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L7sQA&#10;AADcAAAADwAAAGRycy9kb3ducmV2LnhtbESPQWsCMRSE70L/Q3iF3jSrqLRbs4sIxYIntbbX180z&#10;Wdy8LJtU139vBKHHYWa+YRZl7xpxpi7UnhWMRxkI4srrmo2Cr/3H8BVEiMgaG8+k4EoByuJpsMBc&#10;+wtv6byLRiQIhxwV2BjbXMpQWXIYRr4lTt7Rdw5jkp2RusNLgrtGTrJsLh3WnBYstrSyVJ12f04B&#10;Htbz9a//8Xa/jcZswmQ2PXwr9fLcL99BROrjf/jR/tQKpuM3uJ9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S+7EAAAA3AAAAA8AAAAAAAAAAAAAAAAAmAIAAGRycy9k&#10;b3ducmV2LnhtbFBLBQYAAAAABAAEAPUAAACJAwAAAAA=&#10;" path="m9,4l9,3,8,1,6,,5,,3,,2,1,1,3,,4,1,6,2,7,3,8,5,9,6,8,8,7,9,6,9,4xe" fillcolor="#662b25" stroked="f">
                  <v:path arrowok="t" o:connecttype="custom" o:connectlocs="9,4;9,3;8,1;6,0;5,0;3,0;2,1;1,3;0,4;1,6;2,7;3,8;5,9;6,8;8,7;9,6;9,4" o:connectangles="0,0,0,0,0,0,0,0,0,0,0,0,0,0,0,0,0"/>
                </v:shape>
                <v:shape id="Freeform 434" o:spid="_x0000_s1447" style="position:absolute;left:981;top:63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ozr8A&#10;AADcAAAADwAAAGRycy9kb3ducmV2LnhtbERPy4rCMBTdD/gP4QruxtSiIh2jiCAKs/I52zvNnaTY&#10;3JQmaufvzUJweTjv+bJztbhTGyrPCkbDDARx6XXFRsHpuPmcgQgRWWPtmRT8U4Dlovcxx0L7B+/p&#10;fohGpBAOBSqwMTaFlKG05DAMfUOcuD/fOowJtkbqFh8p3NUyz7KpdFhxarDY0NpSeT3cnAI8b6fb&#10;X//j7XEfjfkO+WR8vig16HerLxCRuvgWv9w7rWCcp/npTDo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iSjOvwAAANwAAAAPAAAAAAAAAAAAAAAAAJgCAABkcnMvZG93bnJl&#10;di54bWxQSwUGAAAAAAQABAD1AAAAhAMAAAAA&#10;" path="m9,4l9,2,8,1,6,,5,,3,,2,1,1,2,,4,1,7,2,8,3,9r2,l6,9,8,8,9,7,9,4xe" fillcolor="#662b25" stroked="f">
                  <v:path arrowok="t" o:connecttype="custom" o:connectlocs="9,4;9,2;8,1;6,0;5,0;3,0;2,1;1,2;0,4;1,7;2,8;3,9;5,9;6,9;8,8;9,7;9,4" o:connectangles="0,0,0,0,0,0,0,0,0,0,0,0,0,0,0,0,0"/>
                </v:shape>
                <v:shape id="Freeform 435" o:spid="_x0000_s1448" style="position:absolute;left:994;top:62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mxsUA&#10;AADcAAAADwAAAGRycy9kb3ducmV2LnhtbESPQWvCQBSE70L/w/IKvelGW0RiVqktKQUvanvJ7ZF9&#10;bkKzb9PsmqT/visIHoeZ+YbJtqNtRE+drx0rmM8SEMSl0zUbBd9f+XQFwgdkjY1jUvBHHrabh0mG&#10;qXYDH6k/BSMihH2KCqoQ2lRKX1Zk0c9cSxy9s+sshig7I3WHQ4TbRi6SZCkt1hwXKmzpraLy53Sx&#10;CnJ3eDYftt7Tb7Ev3s1h15vLTqmnx/F1DSLQGO7hW/tTK3hZzOF6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ebGxQAAANwAAAAPAAAAAAAAAAAAAAAAAJgCAABkcnMv&#10;ZG93bnJldi54bWxQSwUGAAAAAAQABAD1AAAAigMAAAAA&#10;" path="m10,4r,-2l9,1,7,,5,,3,,2,1,1,2,,4,1,6,2,7,3,8r2,l7,8,9,7,10,6r,-2xe" fillcolor="#662b25" stroked="f">
                  <v:path arrowok="t" o:connecttype="custom" o:connectlocs="10,4;10,2;9,1;7,0;5,0;3,0;2,1;1,2;0,4;1,6;2,7;3,8;5,8;7,8;9,7;10,6;10,4" o:connectangles="0,0,0,0,0,0,0,0,0,0,0,0,0,0,0,0,0"/>
                </v:shape>
                <v:shape id="Freeform 436" o:spid="_x0000_s1449" style="position:absolute;left:1008;top:61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foMEA&#10;AADcAAAADwAAAGRycy9kb3ducmV2LnhtbESPQYvCMBSE74L/ITxhb5paRKRrFBGL4k27F2+P5tmW&#10;Ni+liVr31xtB8DjMzDfMct2bRtypc5VlBdNJBII4t7riQsFflo4XIJxH1thYJgVPcrBeDQdLTLR9&#10;8InuZ1+IAGGXoILS+zaR0uUlGXQT2xIH72o7gz7IrpC6w0eAm0bGUTSXBisOCyW2tC0pr883o+Bw&#10;zP63ehqlu/SC9Q33F8rqVqmfUb/5BeGp99/wp33QCmZxDO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5H6DBAAAA3AAAAA8AAAAAAAAAAAAAAAAAmAIAAGRycy9kb3du&#10;cmV2LnhtbFBLBQYAAAAABAAEAPUAAACGAwAAAAA=&#10;" path="m9,4l9,2,8,1,6,,5,,3,,2,1,1,2,,4,1,6,2,7,3,8r2,l6,8,8,7,9,6,9,4xe" fillcolor="#662b25" stroked="f">
                  <v:path arrowok="t" o:connecttype="custom" o:connectlocs="9,4;9,2;8,1;6,0;5,0;3,0;2,1;1,2;0,4;1,6;2,7;3,8;5,8;6,8;8,7;9,6;9,4" o:connectangles="0,0,0,0,0,0,0,0,0,0,0,0,0,0,0,0,0"/>
                </v:shape>
                <v:shape id="Freeform 437" o:spid="_x0000_s1450" style="position:absolute;left:1022;top:60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2ucMA&#10;AADcAAAADwAAAGRycy9kb3ducmV2LnhtbESPQWsCMRSE7wX/Q3iCt5p1a6WsRhFBFDyptb0+N6/J&#10;0s3Lskl1/fdGKHgcZuYbZrboXC0u1IbKs4LRMANBXHpdsVHweVy/foAIEVlj7ZkU3CjAYt57mWGh&#10;/ZX3dDlEIxKEQ4EKbIxNIWUoLTkMQ98QJ+/Htw5jkq2RusVrgrta5lk2kQ4rTgsWG1pZKn8Pf04B&#10;njaTzdl/e3vcR2N2IX8fn76UGvS75RREpC4+w//trVYwzt/g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u2ucMAAADcAAAADwAAAAAAAAAAAAAAAACYAgAAZHJzL2Rv&#10;d25yZXYueG1sUEsFBgAAAAAEAAQA9QAAAIgDAAAAAA==&#10;" path="m9,4l9,2,8,1,6,,5,,3,,1,1r,1l,4,1,7r,1l3,9r2,l6,9,8,8,9,7,9,4xe" fillcolor="#662b25" stroked="f">
                  <v:path arrowok="t" o:connecttype="custom" o:connectlocs="9,4;9,2;8,1;6,0;5,0;3,0;1,1;1,2;0,4;1,7;1,8;3,9;5,9;6,9;8,8;9,7;9,4" o:connectangles="0,0,0,0,0,0,0,0,0,0,0,0,0,0,0,0,0"/>
                </v:shape>
                <v:shape id="Freeform 438" o:spid="_x0000_s1451" style="position:absolute;left:1035;top:60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FXsUA&#10;AADcAAAADwAAAGRycy9kb3ducmV2LnhtbESPQWvCQBSE70L/w/IKvemmaZASXaVRlIIXa3vx9sg+&#10;N6HZt2l2TeK/7xYKHoeZ+YZZrkfbiJ46XztW8DxLQBCXTtdsFHx97qavIHxA1tg4JgU38rBePUyW&#10;mGs38Af1p2BEhLDPUUEVQptL6cuKLPqZa4mjd3GdxRBlZ6TucIhw28g0SebSYs1xocKWNhWV36er&#10;VbBzxxezt/WBfs6H89Yci95cC6WeHse3BYhAY7iH/9vvWkGW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kVexQAAANwAAAAPAAAAAAAAAAAAAAAAAJgCAABkcnMv&#10;ZG93bnJldi54bWxQSwUGAAAAAAQABAD1AAAAigMAAAAA&#10;" path="m10,4l9,2,9,1,7,,4,,3,,1,1,,2,,4,,6,1,7,3,8r1,l7,8,9,7,9,6,10,4xe" fillcolor="#662b25" stroked="f">
                  <v:path arrowok="t" o:connecttype="custom" o:connectlocs="10,4;9,2;9,1;7,0;4,0;3,0;1,1;0,2;0,4;0,6;1,7;3,8;4,8;7,8;9,7;9,6;10,4" o:connectangles="0,0,0,0,0,0,0,0,0,0,0,0,0,0,0,0,0"/>
                </v:shape>
                <v:shape id="Freeform 439" o:spid="_x0000_s1452" style="position:absolute;left:1049;top:597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H1MQA&#10;AADcAAAADwAAAGRycy9kb3ducmV2LnhtbESPQWuDQBSE74X+h+UVemtWQxuKdZUQKg25NeaS28N9&#10;UdF9K+5qbH99tlDIcZiZb5g0X0wvZhpda1lBvIpAEFdWt1wrOJXFyzsI55E19pZJwQ85yLPHhxQT&#10;ba/8TfPR1yJA2CWooPF+SKR0VUMG3coOxMG72NGgD3KspR7xGuCml+so2kiDLYeFBgfaNVR1x8ko&#10;2B/K352Oo+KzOGM34deZym5Q6vlp2X6A8LT4e/i/vdcKXtdv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h9TEAAAA3AAAAA8AAAAAAAAAAAAAAAAAmAIAAGRycy9k&#10;b3ducmV2LnhtbFBLBQYAAAAABAAEAPUAAACJAwAAAAA=&#10;" path="m9,4l8,2,7,1,6,,4,,3,,1,1,,2,,4,,6,1,7,3,8r1,l6,8,7,7,8,6,9,4xe" fillcolor="#662b25" stroked="f">
                  <v:path arrowok="t" o:connecttype="custom" o:connectlocs="9,4;8,2;7,1;6,0;4,0;3,0;1,1;0,2;0,4;0,6;1,7;3,8;4,8;6,8;7,7;8,6;9,4" o:connectangles="0,0,0,0,0,0,0,0,0,0,0,0,0,0,0,0,0"/>
                </v:shape>
                <v:shape id="Freeform 440" o:spid="_x0000_s1453" style="position:absolute;left:1063;top:59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VIcMA&#10;AADcAAAADwAAAGRycy9kb3ducmV2LnhtbESPQWsCMRSE70L/Q3iF3jTbRZeyGqUUioWe1KrX5+aZ&#10;LG5elk2q6783guBxmJlvmNmid404UxdqzwreRxkI4srrmo2Cv8338ANEiMgaG8+k4EoBFvOXwQxL&#10;7S+8ovM6GpEgHEpUYGNsSylDZclhGPmWOHlH3zmMSXZG6g4vCe4amWdZIR3WnBYstvRlqTqt/50C&#10;3C6L5cHvvd2sojG/IZ+Mtzul3l77zymISH18hh/tH61gnBd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wVIcMAAADcAAAADwAAAAAAAAAAAAAAAACYAgAAZHJzL2Rv&#10;d25yZXYueG1sUEsFBgAAAAAEAAQA9QAAAIgDAAAAAA==&#10;" path="m9,4l8,2,7,1,6,,4,,3,,1,1,,2,,4,,7,1,8,3,9r1,l6,9,7,8,8,7,9,4xe" fillcolor="#662b25" stroked="f">
                  <v:path arrowok="t" o:connecttype="custom" o:connectlocs="9,4;8,2;7,1;6,0;4,0;3,0;1,1;0,2;0,4;0,7;1,8;3,9;4,9;6,9;7,8;8,7;9,4" o:connectangles="0,0,0,0,0,0,0,0,0,0,0,0,0,0,0,0,0"/>
                </v:shape>
                <v:shape id="Freeform 441" o:spid="_x0000_s1454" style="position:absolute;left:1079;top:58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bKcUA&#10;AADcAAAADwAAAGRycy9kb3ducmV2LnhtbESPQWvCQBSE7wX/w/KE3uqmVmqJ2Yi2KAUvNvbi7ZF9&#10;bkKzb2N2jfHfu4VCj8PMfMNky8E2oqfO144VPE8SEMSl0zUbBd+HzdMbCB+QNTaOScGNPCzz0UOG&#10;qXZX/qK+CEZECPsUFVQhtKmUvqzIop+4ljh6J9dZDFF2RuoOrxFuGzlNkldpsea4UGFL7xWVP8XF&#10;Kti4/YvZ2npH5+Pu+GH2695c1ko9jofVAkSgIfyH/9qfWsFsOof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NspxQAAANwAAAAPAAAAAAAAAAAAAAAAAJgCAABkcnMv&#10;ZG93bnJldi54bWxQSwUGAAAAAAQABAD1AAAAigMAAAAA&#10;" path="m10,4r,-2l9,1,7,,6,,4,,3,1,2,2,,4,2,6,3,7,4,8r2,l7,8,9,7,10,6r,-2xe" fillcolor="#662b25" stroked="f">
                  <v:path arrowok="t" o:connecttype="custom" o:connectlocs="10,4;10,2;9,1;7,0;6,0;4,0;3,1;2,2;0,4;2,6;3,7;4,8;6,8;7,8;9,7;10,6;10,4" o:connectangles="0,0,0,0,0,0,0,0,0,0,0,0,0,0,0,0,0"/>
                </v:shape>
                <v:shape id="Freeform 442" o:spid="_x0000_s1455" style="position:absolute;left:1095;top:58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PW8IA&#10;AADcAAAADwAAAGRycy9kb3ducmV2LnhtbERPz2vCMBS+D/wfwhvsNtN1MqQaRTcUoZfqdvH2aJ5p&#10;sXmpTVrrf78cBjt+fL+X69E2YqDO144VvE0TEMSl0zUbBT/fu9c5CB+QNTaOScGDPKxXk6clZtrd&#10;+UjDKRgRQ9hnqKAKoc2k9GVFFv3UtcSRu7jOYoiwM1J3eI/htpFpknxIizXHhgpb+qyovJ56q2Dn&#10;inezt3VOt3N+/jLFdjD9VqmX53GzABFoDP/iP/dBK5ilcW0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09bwgAAANwAAAAPAAAAAAAAAAAAAAAAAJgCAABkcnMvZG93&#10;bnJldi54bWxQSwUGAAAAAAQABAD1AAAAhwMAAAAA&#10;" path="m10,4l9,2,9,1,7,,4,,3,,1,1,,2,,4,,6,1,7,3,8r1,l7,8,9,7,9,6,10,4xe" fillcolor="#662b25" stroked="f">
                  <v:path arrowok="t" o:connecttype="custom" o:connectlocs="10,4;9,2;9,1;7,0;4,0;3,0;1,1;0,2;0,4;0,6;1,7;3,8;4,8;7,8;9,7;9,6;10,4" o:connectangles="0,0,0,0,0,0,0,0,0,0,0,0,0,0,0,0,0"/>
                </v:shape>
                <v:shape id="Freeform 443" o:spid="_x0000_s1456" style="position:absolute;left:1111;top:57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l8874A&#10;AADcAAAADwAAAGRycy9kb3ducmV2LnhtbESPzQrCMBCE74LvEFbwpqmiotUooghe/bsvzdpWm01t&#10;Uq1vbwTB4zAz3zCLVWMK8aTK5ZYVDPoRCOLE6pxTBefTrjcF4TyyxsIyKXiTg9Wy3VpgrO2LD/Q8&#10;+lQECLsYFWTel7GULsnIoOvbkjh4V1sZ9EFWqdQVvgLcFHIYRRNpMOewkGFJm4yS+7E2Ch46LTeX&#10;8cDW9r575/K2dZ62SnU7zXoOwlPj/+Ffe68VjIYz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pfPO+AAAA3AAAAA8AAAAAAAAAAAAAAAAAmAIAAGRycy9kb3ducmV2&#10;LnhtbFBLBQYAAAAABAAEAPUAAACDAwAAAAA=&#10;" path="m8,5l8,4,7,2,6,,4,,2,,1,2,,4,,5,,7,1,8,2,9r2,l6,9,7,8,8,7,8,5xe" fillcolor="#662b25" stroked="f">
                  <v:path arrowok="t" o:connecttype="custom" o:connectlocs="8,5;8,4;7,2;6,0;4,0;2,0;1,2;0,4;0,5;0,7;1,8;2,9;4,9;6,9;7,8;8,7;8,5" o:connectangles="0,0,0,0,0,0,0,0,0,0,0,0,0,0,0,0,0"/>
                </v:shape>
                <v:shape id="Freeform 444" o:spid="_x0000_s1457" style="position:absolute;left:1126;top:569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g2cEA&#10;AADcAAAADwAAAGRycy9kb3ducmV2LnhtbERPy4rCMBTdD/gP4QqzGTR1FJFqFBUUYUDwub4017bY&#10;3JQmttWvN4sBl4fzni1aU4iaKpdbVjDoRyCIE6tzThWcT5veBITzyBoLy6TgSQ4W887XDGNtGz5Q&#10;ffSpCCHsYlSQeV/GUrokI4Oub0viwN1sZdAHWKVSV9iEcFPI3ygaS4M5h4YMS1pnlNyPD6NgdeV1&#10;Y7XZ1+Xf82e4s9vx67JV6rvbLqcgPLX+I/5377SC0TD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DoNnBAAAA3AAAAA8AAAAAAAAAAAAAAAAAmAIAAGRycy9kb3du&#10;cmV2LnhtbFBLBQYAAAAABAAEAPUAAACGAwAAAAA=&#10;" path="m9,5l9,3,8,2,6,1,5,,3,1,2,2,1,3,,5,1,7,2,8,3,9r2,1l6,9,8,8,9,7,9,5xe" fillcolor="#662b25" stroked="f">
                  <v:path arrowok="t" o:connecttype="custom" o:connectlocs="9,5;9,3;8,2;6,1;5,0;3,1;2,2;1,3;0,5;1,7;2,8;3,9;5,10;6,9;8,8;9,7;9,5" o:connectangles="0,0,0,0,0,0,0,0,0,0,0,0,0,0,0,0,0"/>
                </v:shape>
                <v:shape id="Freeform 445" o:spid="_x0000_s1458" style="position:absolute;left:1140;top:567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4ucQA&#10;AADcAAAADwAAAGRycy9kb3ducmV2LnhtbESPT4vCMBTE74LfITzBm6buyrpUo4iwS/HkPxaPj+Zt&#10;07V5KU3U6qc3woLHYWZ+w8wWra3EhRpfOlYwGiYgiHOnSy4UHPZfg08QPiBrrByTght5WMy7nRmm&#10;2l15S5ddKESEsE9RgQmhTqX0uSGLfuhq4uj9usZiiLIppG7wGuG2km9J8iEtlhwXDNa0MpSfdmer&#10;4E4ZbbI7ffOx/ZskP+fVeG1uSvV77XIKIlAbXuH/dqYVjN9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uLnEAAAA3AAAAA8AAAAAAAAAAAAAAAAAmAIAAGRycy9k&#10;b3ducmV2LnhtbFBLBQYAAAAABAAEAPUAAACJAwAAAAA=&#10;" path="m10,4r,-2l9,1,7,,6,,4,,3,1,2,2,,4,2,5,3,7,4,9r2,l7,9,9,7,10,5r,-1xe" fillcolor="#662b25" stroked="f">
                  <v:path arrowok="t" o:connecttype="custom" o:connectlocs="10,4;10,2;9,1;7,0;6,0;4,0;3,1;2,2;0,4;2,5;3,7;4,9;6,9;7,9;9,7;10,5;10,4" o:connectangles="0,0,0,0,0,0,0,0,0,0,0,0,0,0,0,0,0"/>
                </v:shape>
                <v:shape id="Freeform 446" o:spid="_x0000_s1459" style="position:absolute;left:1155;top:56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ubMUA&#10;AADcAAAADwAAAGRycy9kb3ducmV2LnhtbESPQWvCQBSE7wX/w/IEb3VjLKVEV2laIoIXa3vx9sg+&#10;N6HZtzG7JvHfdwuFHoeZ+YZZb0fbiJ46XztWsJgnIIhLp2s2Cr4+i8cXED4ga2wck4I7edhuJg9r&#10;zLQb+IP6UzAiQthnqKAKoc2k9GVFFv3ctcTRu7jOYoiyM1J3OES4bWSaJM/SYs1xocKW3ioqv083&#10;q6Bwx6XZ2fpA1/Ph/G6OeW9uuVKz6fi6AhFoDP/hv/ZeK3hap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u5sxQAAANwAAAAPAAAAAAAAAAAAAAAAAJgCAABkcnMv&#10;ZG93bnJldi54bWxQSwUGAAAAAAQABAD1AAAAigMAAAAA&#10;" path="m10,4r,-2l9,1,7,,5,,3,,2,1,1,2,,4,1,6,2,7,3,8r2,l7,8,9,7,10,6r,-2xe" fillcolor="#662b25" stroked="f">
                  <v:path arrowok="t" o:connecttype="custom" o:connectlocs="10,4;10,2;9,1;7,0;5,0;3,0;2,1;1,2;0,4;1,6;2,7;3,8;5,8;7,8;9,7;10,6;10,4" o:connectangles="0,0,0,0,0,0,0,0,0,0,0,0,0,0,0,0,0"/>
                </v:shape>
                <v:shape id="Freeform 447" o:spid="_x0000_s1460" style="position:absolute;left:1170;top:56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gZMMA&#10;AADcAAAADwAAAGRycy9kb3ducmV2LnhtbESPW2sCMRSE3wv9D+EU+laz3hbZGqUUxIJPXvt6ujlN&#10;Fjcnyybq+u+NIPg4zMw3zHTeuVqcqQ2VZwX9XgaCuPS6YqNgt118TECEiKyx9kwKrhRgPnt9mWKh&#10;/YXXdN5EIxKEQ4EKbIxNIWUoLTkMPd8QJ+/ftw5jkq2RusVLgrtaDrIslw4rTgsWG/q2VB43J6cA&#10;98t8+ed/vd2uozGrMBiP9gel3t+6r08Qkbr4DD/aP1rBaDiE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IgZMMAAADcAAAADwAAAAAAAAAAAAAAAACYAgAAZHJzL2Rv&#10;d25yZXYueG1sUEsFBgAAAAAEAAQA9QAAAIgDAAAAAA==&#10;" path="m9,4l9,3,8,1,6,1,5,,3,1,2,1,1,3,,4,1,6,2,7,3,8,5,9,6,8,8,7,9,6,9,4xe" fillcolor="#662b25" stroked="f">
                  <v:path arrowok="t" o:connecttype="custom" o:connectlocs="9,4;9,3;8,1;6,1;5,0;3,1;2,1;1,3;0,4;1,6;2,7;3,8;5,9;6,8;8,7;9,6;9,4" o:connectangles="0,0,0,0,0,0,0,0,0,0,0,0,0,0,0,0,0"/>
                </v:shape>
                <v:shape id="Freeform 448" o:spid="_x0000_s1461" style="position:absolute;left:1185;top:559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0ksIA&#10;AADcAAAADwAAAGRycy9kb3ducmV2LnhtbESPzarCMBSE94LvEI7gTlN/EKlGEbEod6d14+7QHNvS&#10;5qQ0Uet9+psLgsthZr5h1tvO1OJJrSstK5iMIxDEmdUl5wquaTJagnAeWWNtmRS8ycF20++tMdb2&#10;xWd6XnwuAoRdjAoK75tYSpcVZNCNbUMcvLttDfog21zqFl8Bbmo5jaKFNFhyWCiwoX1BWXV5GAWn&#10;n/R3rydRckhuWD3weKO0apQaDrrdCoSnzn/Dn/ZJK5jP5vB/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bSSwgAAANwAAAAPAAAAAAAAAAAAAAAAAJgCAABkcnMvZG93&#10;bnJldi54bWxQSwUGAAAAAAQABAD1AAAAhwMAAAAA&#10;" path="m9,4l9,2,8,1,6,,5,,3,,2,1,1,2,,4,1,5,2,7,3,8r2,l6,8,8,7,9,5,9,4xe" fillcolor="#662b25" stroked="f">
                  <v:path arrowok="t" o:connecttype="custom" o:connectlocs="9,4;9,2;8,1;6,0;5,0;3,0;2,1;1,2;0,4;1,5;2,7;3,8;5,8;6,8;8,7;9,5;9,4" o:connectangles="0,0,0,0,0,0,0,0,0,0,0,0,0,0,0,0,0"/>
                </v:shape>
                <v:shape id="Freeform 449" o:spid="_x0000_s1462" style="position:absolute;left:1198;top:55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2GMUA&#10;AADcAAAADwAAAGRycy9kb3ducmV2LnhtbESPQWvCQBSE7wX/w/KE3uqmWqXEbERbLAUvNvbi7ZF9&#10;bkKzb9PsGuO/dwtCj8PMfMNkq8E2oqfO144VPE8SEMSl0zUbBd+H7dMrCB+QNTaOScGVPKzy0UOG&#10;qXYX/qK+CEZECPsUFVQhtKmUvqzIop+4ljh6J9dZDFF2RuoOLxFuGzlNkoW0WHNcqLClt4rKn+Js&#10;FWzdfmY+bL2j3+Pu+G72m96cN0o9jof1EkSgIfyH7+1PreBlNoe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3YYxQAAANwAAAAPAAAAAAAAAAAAAAAAAJgCAABkcnMv&#10;ZG93bnJldi54bWxQSwUGAAAAAAQABAD1AAAAigMAAAAA&#10;" path="m5,l4,,1,1,,2,,4,,6,1,7,4,8r1,l7,8,8,7,9,6,10,4,9,2,8,1,7,,5,xe" fillcolor="#662b25" stroked="f">
                  <v:path arrowok="t" o:connecttype="custom" o:connectlocs="5,0;4,0;1,1;0,2;0,4;0,6;1,7;4,8;5,8;7,8;8,7;9,6;10,4;9,2;8,1;7,0;5,0" o:connectangles="0,0,0,0,0,0,0,0,0,0,0,0,0,0,0,0,0"/>
                </v:shape>
                <v:shape id="Freeform 450" o:spid="_x0000_s1463" style="position:absolute;left:1212;top:55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PfsIA&#10;AADcAAAADwAAAGRycy9kb3ducmV2LnhtbESPQYvCMBSE74L/ITzBm6bqIlKNImJR9qb14u3RPNvS&#10;5qU0Uev++o0geBxm5htmtelMLR7UutKygsk4AkGcWV1yruCSJqMFCOeRNdaWScGLHGzW/d4KY22f&#10;fKLH2eciQNjFqKDwvomldFlBBt3YNsTBu9nWoA+yzaVu8RngppbTKJpLgyWHhQIb2hWUVee7UXD8&#10;Tf92ehIl++SK1R0PV0qrRqnhoNsuQXjq/Df8aR+1gp/ZHN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49+wgAAANwAAAAPAAAAAAAAAAAAAAAAAJgCAABkcnMvZG93&#10;bnJldi54bWxQSwUGAAAAAAQABAD1AAAAhwMAAAAA&#10;" path="m5,8r1,l8,7,9,6,9,4,9,2,8,1,6,,5,,3,,1,1r,1l,4,1,6r,1l3,8r2,xe" fillcolor="#662b25" stroked="f">
                  <v:path arrowok="t" o:connecttype="custom" o:connectlocs="5,8;6,8;8,7;9,6;9,4;9,2;8,1;6,0;5,0;3,0;1,1;1,2;0,4;1,6;1,7;3,8;5,8" o:connectangles="0,0,0,0,0,0,0,0,0,0,0,0,0,0,0,0,0"/>
                </v:shape>
                <v:shape id="Freeform 451" o:spid="_x0000_s1464" style="position:absolute;left:1226;top:55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mZ8QA&#10;AADcAAAADwAAAGRycy9kb3ducmV2LnhtbESPW2sCMRSE3wv+h3AE32q21ktZjSJCUeiTt/b1dHNM&#10;lm5Olk3U9d83guDjMDPfMLNF6ypxoSaUnhW89TMQxIXXJRsFh/3n6weIEJE1Vp5JwY0CLOadlxnm&#10;2l95S5ddNCJBOOSowMZY51KGwpLD0Pc1cfJOvnEYk2yM1A1eE9xVcpBlY+mw5LRgsaaVpeJvd3YK&#10;8Lger3/9j7f7bTTmKwxGw+O3Ur1uu5yCiNTGZ/jR3mgFw/cJ3M+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5JmfEAAAA3AAAAA8AAAAAAAAAAAAAAAAAmAIAAGRycy9k&#10;b3ducmV2LnhtbFBLBQYAAAAABAAEAPUAAACJAwAAAAA=&#10;" path="m9,5l9,3,8,2,6,,5,,3,,2,2,1,3,,5,1,6,2,8,3,9r2,l6,9,8,8,9,6,9,5xe" fillcolor="#662b25" stroked="f">
                  <v:path arrowok="t" o:connecttype="custom" o:connectlocs="9,5;9,3;8,2;6,0;5,0;3,0;2,2;1,3;0,5;1,6;2,8;3,9;5,9;6,9;8,8;9,6;9,5" o:connectangles="0,0,0,0,0,0,0,0,0,0,0,0,0,0,0,0,0"/>
                </v:shape>
                <v:shape id="Freeform 452" o:spid="_x0000_s1465" style="position:absolute;left:1241;top:552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s38EA&#10;AADcAAAADwAAAGRycy9kb3ducmV2LnhtbERPy4rCMBTdD/gP4QqzGTR1FJFqFBUUYUDwub4017bY&#10;3JQmttWvN4sBl4fzni1aU4iaKpdbVjDoRyCIE6tzThWcT5veBITzyBoLy6TgSQ4W887XDGNtGz5Q&#10;ffSpCCHsYlSQeV/GUrokI4Oub0viwN1sZdAHWKVSV9iEcFPI3ygaS4M5h4YMS1pnlNyPD6NgdeV1&#10;Y7XZ1+Xf82e4s9vx67JV6rvbLqcgPLX+I/5377SC0TCsDW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1rN/BAAAA3AAAAA8AAAAAAAAAAAAAAAAAmAIAAGRycy9kb3du&#10;cmV2LnhtbFBLBQYAAAAABAAEAPUAAACGAwAAAAA=&#10;" path="m9,6l9,4,8,2,7,1,5,,3,1,2,2,,4,,6,,7,2,9r1,1l5,10r2,l8,9,9,7,9,6xe" fillcolor="#662b25" stroked="f">
                  <v:path arrowok="t" o:connecttype="custom" o:connectlocs="9,6;9,4;8,2;7,1;5,0;3,1;2,2;0,4;0,6;0,7;2,9;3,10;5,10;7,10;8,9;9,7;9,6" o:connectangles="0,0,0,0,0,0,0,0,0,0,0,0,0,0,0,0,0"/>
                </v:shape>
                <v:shape id="Freeform 453" o:spid="_x0000_s1466" style="position:absolute;left:1257;top:55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0v8UA&#10;AADcAAAADwAAAGRycy9kb3ducmV2LnhtbESPQWvCQBSE74L/YXmCN920lVajayhCJXhqrYjHR/Y1&#10;mzb7NmTXGP31bqHQ4zAz3zCrrLe16Kj1lWMFD9MEBHHhdMWlgsPn22QOwgdkjbVjUnAlD9l6OFhh&#10;qt2FP6jbh1JECPsUFZgQmlRKXxiy6KeuIY7el2sthijbUuoWLxFua/mYJM/SYsVxwWBDG0PFz/5s&#10;Fdwop/f8Rls+9d8vyfG8me3MVanxqH9dggjUh//wXzvXCmZPC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LS/xQAAANwAAAAPAAAAAAAAAAAAAAAAAJgCAABkcnMv&#10;ZG93bnJldi54bWxQSwUGAAAAAAQABAD1AAAAigMAAAAA&#10;" path="m10,5r,-3l9,1,7,,6,,3,,1,1r,1l,5,1,7r,1l3,9r3,l7,9,9,8,10,7r,-2xe" fillcolor="#662b25" stroked="f">
                  <v:path arrowok="t" o:connecttype="custom" o:connectlocs="10,5;10,2;9,1;7,0;6,0;3,0;1,1;1,2;0,5;1,7;1,8;3,9;6,9;7,9;9,8;10,7;10,5" o:connectangles="0,0,0,0,0,0,0,0,0,0,0,0,0,0,0,0,0"/>
                </v:shape>
                <v:shape id="Freeform 454" o:spid="_x0000_s1467" style="position:absolute;left:1273;top:55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uX8IA&#10;AADcAAAADwAAAGRycy9kb3ducmV2LnhtbERPz2vCMBS+D/Y/hDfYbU2VskltFBEcxZNTGTs+mmfT&#10;rXkpSdTqX78cBjt+fL+r5Wh7cSEfOscKJlkOgrhxuuNWwfGweZmBCBFZY++YFNwowHLx+FBhqd2V&#10;P+iyj61IIRxKVGBiHEopQ2PIYsjcQJy4k/MWY4K+ldrjNYXbXk7z/FVa7Dg1GBxobaj52Z+tgjvV&#10;tKvv9M5f4/db/nleF1tzU+r5aVzNQUQa47/4z11rBUWR5qc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G5fwgAAANwAAAAPAAAAAAAAAAAAAAAAAJgCAABkcnMvZG93&#10;bnJldi54bWxQSwUGAAAAAAQABAD1AAAAhwMAAAAA&#10;" path="m10,5l8,2,7,1,6,,4,,3,,1,1,,2,,5,,6,1,8,3,9r1,l6,9,7,8,8,6,10,5xe" fillcolor="#662b25" stroked="f">
                  <v:path arrowok="t" o:connecttype="custom" o:connectlocs="10,5;8,2;7,1;6,0;4,0;3,0;1,1;0,2;0,5;0,6;1,8;3,9;4,9;6,9;7,8;8,6;10,5" o:connectangles="0,0,0,0,0,0,0,0,0,0,0,0,0,0,0,0,0"/>
                </v:shape>
                <v:shape id="Freeform 455" o:spid="_x0000_s1468" style="position:absolute;left:1290;top:55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o9cQA&#10;AADcAAAADwAAAGRycy9kb3ducmV2LnhtbESPT2sCMRTE7wW/Q3hCbzWrrFJWo4ggFnryz9brc/NM&#10;FjcvyybV7bdvhEKPw8z8hlmseteIO3Wh9qxgPMpAEFde12wUnI7bt3cQISJrbDyTgh8KsFoOXhZY&#10;aP/gPd0P0YgE4VCgAhtjW0gZKksOw8i3xMm7+s5hTLIzUnf4SHDXyEmWzaTDmtOCxZY2lqrb4dsp&#10;wHI321382dvjPhrzGSbTvPxS6nXYr+cgIvXxP/zX/tAK8nwM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aaPXEAAAA3AAAAA8AAAAAAAAAAAAAAAAAmAIAAGRycy9k&#10;b3ducmV2LnhtbFBLBQYAAAAABAAEAPUAAACJAwAAAAA=&#10;" path="m9,5l8,2,7,1,6,,4,,3,,1,1,,2,,5,,6,1,8,3,9r1,l6,9,7,8,8,6,9,5xe" fillcolor="#662b25" stroked="f">
                  <v:path arrowok="t" o:connecttype="custom" o:connectlocs="9,5;8,2;7,1;6,0;4,0;3,0;1,1;0,2;0,5;0,6;1,8;3,9;4,9;6,9;7,8;8,6;9,5" o:connectangles="0,0,0,0,0,0,0,0,0,0,0,0,0,0,0,0,0"/>
                </v:shape>
                <v:shape id="Freeform 456" o:spid="_x0000_s1469" style="position:absolute;left:1310;top:55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2gsMA&#10;AADcAAAADwAAAGRycy9kb3ducmV2LnhtbESPQWsCMRSE74L/ITzBm2ZdtlJWo4ggFjyptb0+N6/J&#10;0s3Lskl1/femUOhxmJlvmOW6d424URdqzwpm0wwEceV1zUbB+3k3eQURIrLGxjMpeFCA9Wo4WGKp&#10;/Z2PdDtFIxKEQ4kKbIxtKWWoLDkMU98SJ+/Ldw5jkp2RusN7grtG5lk2lw5rTgsWW9paqr5PP04B&#10;Xvbz/dV/ens+RmMOIX8pLh9KjUf9ZgEiUh//w3/tN62gKHL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2gsMAAADcAAAADwAAAAAAAAAAAAAAAACYAgAAZHJzL2Rv&#10;d25yZXYueG1sUEsFBgAAAAAEAAQA9QAAAIgDAAAAAA==&#10;" path="m,5l,7,1,8,3,9r1,l6,9,7,8,8,7,9,5,8,3,7,1,6,,4,,3,,1,1,,3,,5xe" fillcolor="#662b25" stroked="f">
                  <v:path arrowok="t" o:connecttype="custom" o:connectlocs="0,5;0,7;1,8;3,9;4,9;6,9;7,8;8,7;9,5;8,3;7,1;6,0;4,0;3,0;1,1;0,3;0,5" o:connectangles="0,0,0,0,0,0,0,0,0,0,0,0,0,0,0,0,0"/>
                </v:shape>
                <v:shape id="Freeform 457" o:spid="_x0000_s1470" style="position:absolute;left:1352;top:43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fm8IA&#10;AADcAAAADwAAAGRycy9kb3ducmV2LnhtbESPzarCMBSE94LvEI7gTlN/EKlGEbEod6d14+7QHNvS&#10;5qQ0Uet9+psLgsthZr5h1tvO1OJJrSstK5iMIxDEmdUl5wquaTJagnAeWWNtmRS8ycF20++tMdb2&#10;xWd6XnwuAoRdjAoK75tYSpcVZNCNbUMcvLttDfog21zqFl8Bbmo5jaKFNFhyWCiwoX1BWXV5GAWn&#10;n/R3rydRckhuWD3weKO0apQaDrrdCoSnzn/Dn/ZJK5jPZ/B/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l+bwgAAANwAAAAPAAAAAAAAAAAAAAAAAJgCAABkcnMvZG93&#10;bnJldi54bWxQSwUGAAAAAAQABAD1AAAAhwMAAAAA&#10;" path="m5,8r1,l8,7,9,6,9,4,9,3,8,1,6,,5,,3,,2,1,1,3,,4,1,6,2,7,3,8r2,xe" fillcolor="#662b25" stroked="f">
                  <v:path arrowok="t" o:connecttype="custom" o:connectlocs="5,8;6,8;8,7;9,6;9,4;9,3;8,1;6,0;5,0;3,0;2,1;1,3;0,4;1,6;2,7;3,8;5,8" o:connectangles="0,0,0,0,0,0,0,0,0,0,0,0,0,0,0,0,0"/>
                </v:shape>
                <v:shape id="Freeform 458" o:spid="_x0000_s1471" style="position:absolute;left:1369;top:44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3LbcMA&#10;AADcAAAADwAAAGRycy9kb3ducmV2LnhtbESPT2sCMRTE70K/Q3gFb5pVVpGtUaRQFDz5Z9vr6+Y1&#10;Wbp5WTZRt9++EQSPw8z8hlmue9eIK3Wh9qxgMs5AEFde12wUnE8fowWIEJE1Np5JwR8FWK9eBkss&#10;tL/xga7HaESCcChQgY2xLaQMlSWHYexb4uT9+M5hTLIzUnd4S3DXyGmWzaXDmtOCxZbeLVW/x4tT&#10;gOV2vv32X96eDtGYfZjO8vJTqeFrv3kDEamPz/CjvdMK8jyH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3LbcMAAADcAAAADwAAAAAAAAAAAAAAAACYAgAAZHJzL2Rv&#10;d25yZXYueG1sUEsFBgAAAAAEAAQA9QAAAIgDAAAAAA==&#10;" path="m5,9l6,8,8,7,9,6,9,4,9,3,8,1,6,1,5,,3,1,1,1r,2l,4,1,6r,1l3,8,5,9xe" fillcolor="#662b25" stroked="f">
                  <v:path arrowok="t" o:connecttype="custom" o:connectlocs="5,9;6,8;8,7;9,6;9,4;9,3;8,1;6,1;5,0;3,1;1,1;1,3;0,4;1,6;1,7;3,8;5,9" o:connectangles="0,0,0,0,0,0,0,0,0,0,0,0,0,0,0,0,0"/>
                </v:shape>
                <v:shape id="Freeform 459" o:spid="_x0000_s1472" style="position:absolute;left:1388;top:443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TVr4A&#10;AADcAAAADwAAAGRycy9kb3ducmV2LnhtbESPzQrCMBCE74LvEFbwpqmiItVURBG8+ndfmrWtbTa1&#10;iVrf3giCx2FmvmGWq9ZU4kmNKywrGA0jEMSp1QVnCs6n3WAOwnlkjZVlUvAmB6uk21lirO2LD/Q8&#10;+kwECLsYFeTe17GULs3JoBvamjh4V9sY9EE2mdQNvgLcVHIcRTNpsOCwkGNNm5zS8vgwCu46qzeX&#10;6cg+bLl7F/K2dZ62SvV77XoBwlPr/+Ffe68VTCZ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87k1a+AAAA3AAAAA8AAAAAAAAAAAAAAAAAmAIAAGRycy9kb3ducmV2&#10;LnhtbFBLBQYAAAAABAAEAPUAAACDAwAAAAA=&#10;" path="m4,9l6,8,7,7,8,6,8,4,8,3,7,1,6,1,4,,2,1,1,1,,3,,4,,6,1,7,2,8,4,9xe" fillcolor="#662b25" stroked="f">
                  <v:path arrowok="t" o:connecttype="custom" o:connectlocs="4,9;6,8;7,7;8,6;8,4;8,3;7,1;6,1;4,0;2,1;1,1;0,3;0,4;0,6;1,7;2,8;4,9" o:connectangles="0,0,0,0,0,0,0,0,0,0,0,0,0,0,0,0,0"/>
                </v:shape>
                <v:shape id="Freeform 460" o:spid="_x0000_s1473" style="position:absolute;left:1404;top:44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wgcMA&#10;AADcAAAADwAAAGRycy9kb3ducmV2LnhtbESPQWsCMRSE7wX/Q3iCt5pVtktZjSKCKHhSa3t9bl6T&#10;pZuXZRN1/femUOhxmJlvmPmyd424URdqzwom4wwEceV1zUbBx2nz+g4iRGSNjWdS8KAAy8XgZY6l&#10;9nc+0O0YjUgQDiUqsDG2pZShsuQwjH1LnLxv3zmMSXZG6g7vCe4aOc2yQjqsOS1YbGltqfo5Xp0C&#10;PG+L7cV/eXs6RGP2YfqWnz+VGg371QxEpD7+h//aO60gzwv4PZ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PwgcMAAADcAAAADwAAAAAAAAAAAAAAAACYAgAAZHJzL2Rv&#10;d25yZXYueG1sUEsFBgAAAAAEAAQA9QAAAIgDAAAAAA==&#10;" path="m5,9r1,l8,7,9,6,9,4,9,2,8,1,6,,5,,3,,1,1r,1l,4,1,6r,1l3,9r2,xe" fillcolor="#662b25" stroked="f">
                  <v:path arrowok="t" o:connecttype="custom" o:connectlocs="5,9;6,9;8,7;9,6;9,4;9,2;8,1;6,0;5,0;3,0;1,1;1,2;0,4;1,6;1,7;3,9;5,9" o:connectangles="0,0,0,0,0,0,0,0,0,0,0,0,0,0,0,0,0"/>
                </v:shape>
                <v:shape id="Freeform 461" o:spid="_x0000_s1474" style="position:absolute;left:1420;top:44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GsMA&#10;AADcAAAADwAAAGRycy9kb3ducmV2LnhtbESPW2sCMRSE34X+h3AKfdNsZb2wGkWEYqFP3l+Pm2Oy&#10;dHOybFLd/ntTKPg4zMw3zHzZuVrcqA2VZwXvgwwEcel1xUbBYf/Rn4IIEVlj7ZkU/FKA5eKlN8dC&#10;+ztv6baLRiQIhwIV2BibQspQWnIYBr4hTt7Vtw5jkq2RusV7grtaDrNsLB1WnBYsNrS2VH7vfpwC&#10;PG7Gm4s/e7vfRmO+wnCUH09Kvb12qxmISF18hv/bn1pBnk/g7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9VGsMAAADcAAAADwAAAAAAAAAAAAAAAACYAgAAZHJzL2Rv&#10;d25yZXYueG1sUEsFBgAAAAAEAAQA9QAAAIgDAAAAAA==&#10;" path="m5,9r2,l8,8,9,6,9,4,9,2,8,1,7,,5,,2,,1,1,,2,,4,,6,1,8,2,9r3,xe" fillcolor="#662b25" stroked="f">
                  <v:path arrowok="t" o:connecttype="custom" o:connectlocs="5,9;7,9;8,8;9,6;9,4;9,2;8,1;7,0;5,0;2,0;1,1;0,2;0,4;0,6;1,8;2,9;5,9" o:connectangles="0,0,0,0,0,0,0,0,0,0,0,0,0,0,0,0,0"/>
                </v:shape>
                <v:shape id="Freeform 462" o:spid="_x0000_s1475" style="position:absolute;left:1435;top:45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iWcIA&#10;AADcAAAADwAAAGRycy9kb3ducmV2LnhtbERPz2vCMBS+D/Y/hDfYbU2VskltFBEcxZNTGTs+mmfT&#10;rXkpSdTqX78cBjt+fL+r5Wh7cSEfOscKJlkOgrhxuuNWwfGweZmBCBFZY++YFNwowHLx+FBhqd2V&#10;P+iyj61IIRxKVGBiHEopQ2PIYsjcQJy4k/MWY4K+ldrjNYXbXk7z/FVa7Dg1GBxobaj52Z+tgjvV&#10;tKvv9M5f4/db/nleF1tzU+r5aVzNQUQa47/4z11rBUWR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mJZwgAAANwAAAAPAAAAAAAAAAAAAAAAAJgCAABkcnMvZG93&#10;bnJldi54bWxQSwUGAAAAAAQABAD1AAAAhwMAAAAA&#10;" path="m5,9r1,l9,8,10,7r,-2l10,3,9,1,6,,5,,3,,2,1,1,3,,5,1,7,2,8,3,9r2,xe" fillcolor="#662b25" stroked="f">
                  <v:path arrowok="t" o:connecttype="custom" o:connectlocs="5,9;6,9;9,8;10,7;10,5;10,3;9,1;6,0;5,0;3,0;2,1;1,3;0,5;1,7;2,8;3,9;5,9" o:connectangles="0,0,0,0,0,0,0,0,0,0,0,0,0,0,0,0,0"/>
                </v:shape>
                <v:shape id="Freeform 463" o:spid="_x0000_s1476" style="position:absolute;left:1451;top:45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k88MA&#10;AADcAAAADwAAAGRycy9kb3ducmV2LnhtbESPT2sCMRTE70K/Q3iF3jRbWUVXo4hQLPTk/+tz80yW&#10;bl6WTarbb28KBY/DzPyGmS87V4sbtaHyrOB9kIEgLr2u2Cg47D/6ExAhImusPZOCXwqwXLz05lho&#10;f+ct3XbRiAThUKACG2NTSBlKSw7DwDfEybv61mFMsjVSt3hPcFfLYZaNpcOK04LFhtaWyu/dj1OA&#10;x814c/Fnb/fbaMxXGI7y40mpt9duNQMRqYvP8H/7UyvI8yn8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xk88MAAADcAAAADwAAAAAAAAAAAAAAAACYAgAAZHJzL2Rv&#10;d25yZXYueG1sUEsFBgAAAAAEAAQA9QAAAIgDAAAAAA==&#10;" path="m4,9l6,8r2,l8,6,9,5,8,3,8,2,6,1,4,,3,1,1,2,,3,,5,,6,1,8r2,l4,9xe" fillcolor="#662b25" stroked="f">
                  <v:path arrowok="t" o:connecttype="custom" o:connectlocs="4,9;6,8;8,8;8,6;9,5;8,3;8,2;6,1;4,0;3,1;1,2;0,3;0,5;0,6;1,8;3,8;4,9" o:connectangles="0,0,0,0,0,0,0,0,0,0,0,0,0,0,0,0,0"/>
                </v:shape>
                <v:shape id="Freeform 464" o:spid="_x0000_s1477" style="position:absolute;left:1467;top:46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XMcEA&#10;AADcAAAADwAAAGRycy9kb3ducmV2LnhtbERPTWvCQBC9F/oflil4q5sULRJdRUKDwVuNF29DdkxC&#10;srMhu5rYX989CB4f73uzm0wn7jS4xrKCeB6BIC6tbrhScC6yzxUI55E1dpZJwYMc7LbvbxtMtB35&#10;l+4nX4kQwi5BBbX3fSKlK2sy6Oa2Jw7c1Q4GfYBDJfWAYwg3nfyKom9psOHQUGNPaU1le7oZBfmx&#10;+Et1HGU/2QXbGx4uVLS9UrOPab8G4WnyL/HTnWsFi2W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hVzHBAAAA3AAAAA8AAAAAAAAAAAAAAAAAmAIAAGRycy9kb3du&#10;cmV2LnhtbFBLBQYAAAAABAAEAPUAAACGAwAAAAA=&#10;" path="m4,8r2,l7,7,8,6,9,4,8,2,7,1,6,,4,,2,,1,1,,2,,4,,6,1,7,2,8r2,xe" fillcolor="#662b25" stroked="f">
                  <v:path arrowok="t" o:connecttype="custom" o:connectlocs="4,8;6,8;7,7;8,6;9,4;8,2;7,1;6,0;4,0;2,0;1,1;0,2;0,4;0,6;1,7;2,8;4,8" o:connectangles="0,0,0,0,0,0,0,0,0,0,0,0,0,0,0,0,0"/>
                </v:shape>
                <v:shape id="Freeform 465" o:spid="_x0000_s1478" style="position:absolute;left:1483;top:46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v8sMA&#10;AADcAAAADwAAAGRycy9kb3ducmV2LnhtbESP3YrCMBSE7xf2HcJZ2JugqeKKdI0iQnHBG/8e4NAc&#10;m7LNSWli7b79RhC8HGbmG2a5HlwjeupC7VnDZJyBIC69qbnScDkXowWIEJENNp5Jwx8FWK/e35aY&#10;G3/nI/WnWIkE4ZCjBhtjmysVSksOw9i3xMm7+s5hTLKrlOnwnuCuUdMsmyuHNacFiy1tLZW/p5vT&#10;0B+kM7I4yGlR7+3gb7yTcqf158ew+QYRaYiv8LP9YzTMvibwOJOOgF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bv8sMAAADcAAAADwAAAAAAAAAAAAAAAACYAgAAZHJzL2Rv&#10;d25yZXYueG1sUEsFBgAAAAAEAAQA9QAAAIgDAAAAAA==&#10;" path="m6,10l7,9,9,8,10,6r,-2l10,3,9,1,7,1,6,,4,1,2,1r,2l,4,2,6r,2l4,9r2,1xe" fillcolor="#662b25" stroked="f">
                  <v:path arrowok="t" o:connecttype="custom" o:connectlocs="6,10;7,9;9,8;10,6;10,4;10,3;9,1;7,1;6,0;4,1;2,1;2,3;0,4;2,6;2,8;4,9;6,10" o:connectangles="0,0,0,0,0,0,0,0,0,0,0,0,0,0,0,0,0"/>
                </v:shape>
                <v:shape id="Freeform 466" o:spid="_x0000_s1479" style="position:absolute;left:1501;top:4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gX8MA&#10;AADcAAAADwAAAGRycy9kb3ducmV2LnhtbESPT2sCMRTE74LfITzBm2ZdVGQ1ShGKQk/+7fV180yW&#10;bl6WTarbb98UBI/DzPyGWW06V4s7taHyrGAyzkAQl15XbBScT++jBYgQkTXWnknBLwXYrPu9FRba&#10;P/hA92M0IkE4FKjAxtgUUobSksMw9g1x8m6+dRiTbI3ULT4S3NUyz7K5dFhxWrDY0NZS+X38cQrw&#10;spvvvvynt6dDNOYj5LPp5arUcNC9LUFE6uIr/GzvtYLpLIf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FgX8MAAADcAAAADwAAAAAAAAAAAAAAAACYAgAAZHJzL2Rv&#10;d25yZXYueG1sUEsFBgAAAAAEAAQA9QAAAIgDAAAAAA==&#10;" path="m5,9r2,l8,8,9,6,9,5,9,3,8,1,7,,5,,2,,1,1,,3,,5,,6,1,8,2,9r3,xe" fillcolor="#662b25" stroked="f">
                  <v:path arrowok="t" o:connecttype="custom" o:connectlocs="5,9;7,9;8,8;9,6;9,5;9,3;8,1;7,0;5,0;2,0;1,1;0,3;0,5;0,6;1,8;2,9;5,9" o:connectangles="0,0,0,0,0,0,0,0,0,0,0,0,0,0,0,0,0"/>
                </v:shape>
                <v:shape id="Freeform 467" o:spid="_x0000_s1480" style="position:absolute;left:1517;top:47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JRsUA&#10;AADcAAAADwAAAGRycy9kb3ducmV2LnhtbESPQWvCQBSE70L/w/IKvZld2yoldZUiDUpvJr3k9si+&#10;JiHZtyG7auqv7xYEj8PMfMOst5PtxZlG3zrWsEgUCOLKmZZrDd9FNn8D4QOywd4xafglD9vNw2yN&#10;qXEXPtI5D7WIEPYpamhCGFIpfdWQRZ+4gTh6P260GKIca2lGvES47eWzUitpseW40OBAu4aqLj9Z&#10;DYev4rozC5V9ZiV2J9yXVHSD1k+P08c7iEBTuIdv7YPR8Lp8g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8lGxQAAANwAAAAPAAAAAAAAAAAAAAAAAJgCAABkcnMv&#10;ZG93bnJldi54bWxQSwUGAAAAAAQABAD1AAAAigMAAAAA&#10;" path="m4,8r2,l8,7,9,5,9,4,9,2,8,1,6,,4,,2,,1,1,,2,,4,,5,1,7,2,8r2,xe" fillcolor="#662b25" stroked="f">
                  <v:path arrowok="t" o:connecttype="custom" o:connectlocs="4,8;6,8;8,7;9,5;9,4;9,2;8,1;6,0;4,0;2,0;1,1;0,2;0,4;0,5;1,7;2,8;4,8" o:connectangles="0,0,0,0,0,0,0,0,0,0,0,0,0,0,0,0,0"/>
                </v:shape>
                <v:shape id="Freeform 468" o:spid="_x0000_s1481" style="position:absolute;left:1533;top:48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5rsEA&#10;AADcAAAADwAAAGRycy9kb3ducmV2LnhtbESP3WoCMRSE7wXfIRzBO81atMjWKGIRvCq49gGOm7M/&#10;mJyETdT49k2h0MthZr5hNrtkjXjQEHrHChbzAgRx7XTPrYLvy3G2BhEiskbjmBS8KMBuOx5tsNTu&#10;yWd6VLEVGcKhRAVdjL6UMtQdWQxz54mz17jBYsxyaKUe8Jnh1si3oniXFnvOCx16OnRU36q7VRC/&#10;UmqcMWntTXO5Sl/dPq+9UtNJ2n+AiJTif/ivfdIKlqsl/J7JR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I+a7BAAAA3AAAAA8AAAAAAAAAAAAAAAAAmAIAAGRycy9kb3du&#10;cmV2LnhtbFBLBQYAAAAABAAEAPUAAACGAwAAAAA=&#10;" path="m4,8r2,l7,7,8,5,8,4,8,2,7,1,6,,4,,2,,1,1,,2,,4,,5,1,7,2,8r2,xe" fillcolor="#662b25" stroked="f">
                  <v:path arrowok="t" o:connecttype="custom" o:connectlocs="4,8;6,8;7,7;8,5;8,4;8,2;7,1;6,0;4,0;2,0;1,1;0,2;0,4;0,5;1,7;2,8;4,8" o:connectangles="0,0,0,0,0,0,0,0,0,0,0,0,0,0,0,0,0"/>
                </v:shape>
                <v:shape id="Freeform 469" o:spid="_x0000_s1482" style="position:absolute;left:1548;top:48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ymsUA&#10;AADcAAAADwAAAGRycy9kb3ducmV2LnhtbESPQWvCQBSE7wX/w/KE3upG0SLRVURQLKWFqOD1kX0m&#10;Idm3cXfV1F/fLRQ8DjPzDTNfdqYRN3K+sqxgOEhAEOdWV1woOB42b1MQPiBrbCyTgh/ysFz0XuaY&#10;anvnjG77UIgIYZ+igjKENpXS5yUZ9APbEkfvbJ3BEKUrpHZ4j3DTyFGSvEuDFceFEltal5TX+6tR&#10;kB1q/vjafheP+jLMupP5PD92TqnXfreagQjUhWf4v73TCsa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7KaxQAAANwAAAAPAAAAAAAAAAAAAAAAAJgCAABkcnMv&#10;ZG93bnJldi54bWxQSwUGAAAAAAQABAD1AAAAigMAAAAA&#10;" path="m4,10l6,9,7,8,8,7,8,4,8,3,7,2,6,1,4,,2,1,1,2,,3,,4,,7,1,8,2,9r2,1xe" fillcolor="#662b25" stroked="f">
                  <v:path arrowok="t" o:connecttype="custom" o:connectlocs="4,10;6,9;7,8;8,7;8,4;8,3;7,2;6,1;4,0;2,1;1,2;0,3;0,4;0,7;1,8;2,9;4,10" o:connectangles="0,0,0,0,0,0,0,0,0,0,0,0,0,0,0,0,0"/>
                </v:shape>
                <v:shape id="Freeform 470" o:spid="_x0000_s1483" style="position:absolute;left:1561;top:49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Nz8UA&#10;AADcAAAADwAAAGRycy9kb3ducmV2LnhtbESPQWvCQBSE74X+h+UVvNVN1YYSs0pVlIIXtV5ye2Rf&#10;N6HZtzG7xvTfdwsFj8PMfMPky8E2oqfO144VvIwTEMSl0zUbBefP7fMbCB+QNTaOScEPeVguHh9y&#10;zLS78ZH6UzAiQthnqKAKoc2k9GVFFv3YtcTR+3KdxRBlZ6Tu8BbhtpGTJEmlxZrjQoUtrSsqv09X&#10;q2DrDlOzs/WeLsW+2JjDqjfXlVKjp+F9DiLQEO7h//aHVjB7T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g3PxQAAANwAAAAPAAAAAAAAAAAAAAAAAJgCAABkcnMv&#10;ZG93bnJldi54bWxQSwUGAAAAAAQABAD1AAAAigMAAAAA&#10;" path="m6,8r1,l9,7,10,6r,-2l10,3,9,1,7,,6,,3,,2,1,1,3,,4,1,6,2,7,3,8r3,xe" fillcolor="#662b25" stroked="f">
                  <v:path arrowok="t" o:connecttype="custom" o:connectlocs="6,8;7,8;9,7;10,6;10,4;10,3;9,1;7,0;6,0;3,0;2,1;1,3;0,4;1,6;2,7;3,8;6,8" o:connectangles="0,0,0,0,0,0,0,0,0,0,0,0,0,0,0,0,0"/>
                </v:shape>
                <v:shape id="Freeform 471" o:spid="_x0000_s1484" style="position:absolute;left:1576;top:501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oVMYA&#10;AADcAAAADwAAAGRycy9kb3ducmV2LnhtbESPT2vCQBTE7wW/w/KE3uqmf2wldROqRRG8WOvF2yP7&#10;ugnNvo3ZNcZv7wqCx2FmfsNM897WoqPWV44VPI8SEMSF0xUbBbvfxdMEhA/IGmvHpOBMHvJs8DDF&#10;VLsT/1C3DUZECPsUFZQhNKmUvijJoh+5hjh6f661GKJsjdQtniLc1vIlSd6lxYrjQokNzUsq/rdH&#10;q2DhNq9maas1Hfbr/bfZzDpznCn1OOy/PkEE6sM9fGuvtIK38Qd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aoVMYAAADcAAAADwAAAAAAAAAAAAAAAACYAgAAZHJz&#10;L2Rvd25yZXYueG1sUEsFBgAAAAAEAAQA9QAAAIsDAAAAAA==&#10;" path="m5,8r1,l8,7,10,6r,-2l10,2,8,1,6,,5,,3,,1,1r,1l,4,1,6r,1l3,8r2,xe" fillcolor="#662b25" stroked="f">
                  <v:path arrowok="t" o:connecttype="custom" o:connectlocs="5,8;6,8;8,7;10,6;10,4;10,2;8,1;6,0;5,0;3,0;1,1;1,2;0,4;1,6;1,7;3,8;5,8" o:connectangles="0,0,0,0,0,0,0,0,0,0,0,0,0,0,0,0,0"/>
                </v:shape>
                <v:shape id="Freeform 472" o:spid="_x0000_s1485" style="position:absolute;left:1591;top:508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Jf8MA&#10;AADcAAAADwAAAGRycy9kb3ducmV2LnhtbERPW2vCMBR+H/gfwhH2MjR1myLVKK6wIgwG8/Z8aI5t&#10;sTkpSdbW/frlYbDHj+++3g6mER05X1tWMJsmIIgLq2suFZyO75MlCB+QNTaWScGdPGw3o4c1ptr2&#10;/EXdIZQihrBPUUEVQptK6YuKDPqpbYkjd7XOYIjQlVI77GO4aeRzkiykwZpjQ4UtZRUVt8O3UfB2&#10;4ay32nx27cf96WVv88XPOVfqcTzsViACDeFf/OfeawWv8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Jf8MAAADcAAAADwAAAAAAAAAAAAAAAACYAgAAZHJzL2Rv&#10;d25yZXYueG1sUEsFBgAAAAAEAAQA9QAAAIgDAAAAAA==&#10;" path="m4,10l6,9,7,8,8,6,9,4,8,3,7,1,6,,4,,3,,1,1,,3,,4,,6,1,8,3,9r1,1xe" fillcolor="#662b25" stroked="f">
                  <v:path arrowok="t" o:connecttype="custom" o:connectlocs="4,10;6,9;7,8;8,6;9,4;8,3;7,1;6,0;4,0;3,0;1,1;0,3;0,4;0,6;1,8;3,9;4,10" o:connectangles="0,0,0,0,0,0,0,0,0,0,0,0,0,0,0,0,0"/>
                </v:shape>
                <v:shape id="Freeform 473" o:spid="_x0000_s1486" style="position:absolute;left:1604;top:51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ZvcYA&#10;AADcAAAADwAAAGRycy9kb3ducmV2LnhtbESPT2vCQBTE7wW/w/KE3uqmfyw1dROqRRG8WOvF2yP7&#10;ugnNvo3ZNcZv7wqCx2FmfsNM897WoqPWV44VPI8SEMSF0xUbBbvfxdMHCB+QNdaOScGZPOTZ4GGK&#10;qXYn/qFuG4yIEPYpKihDaFIpfVGSRT9yDXH0/lxrMUTZGqlbPEW4reVLkrxLixXHhRIbmpdU/G+P&#10;VsHCbV7N0lZrOuzX+2+zmXXmOFPqcdh/fYII1Id7+NZeaQVv4wl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WZvcYAAADcAAAADwAAAAAAAAAAAAAAAACYAgAAZHJz&#10;L2Rvd25yZXYueG1sUEsFBgAAAAAEAAQA9QAAAIsDAAAAAA==&#10;" path="m5,8r2,l8,7,9,6,10,4,9,2,8,1,7,,5,,4,,2,1,,2,,4,,6,2,7,4,8r1,xe" fillcolor="#662b25" stroked="f">
                  <v:path arrowok="t" o:connecttype="custom" o:connectlocs="5,8;7,8;8,7;9,6;10,4;9,2;8,1;7,0;5,0;4,0;2,1;0,2;0,4;0,6;2,7;4,8;5,8" o:connectangles="0,0,0,0,0,0,0,0,0,0,0,0,0,0,0,0,0"/>
                </v:shape>
                <v:shape id="Freeform 474" o:spid="_x0000_s1487" style="position:absolute;left:1620;top:52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djL0A&#10;AADcAAAADwAAAGRycy9kb3ducmV2LnhtbERPvQrCMBDeBd8hnOCmqSIi1SgiFsVN6+J2NGdb2lxK&#10;E7X69GYQHD++/9WmM7V4UutKywom4wgEcWZ1ybmCa5qMFiCcR9ZYWyYFb3KwWfd7K4y1ffGZnhef&#10;ixDCLkYFhfdNLKXLCjLoxrYhDtzdtgZ9gG0udYuvEG5qOY2iuTRYcmgosKFdQVl1eRgFx1P62elJ&#10;lOyTG1YPPNworRqlhoNuuwThqfN/8c991Apm8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o2djL0AAADcAAAADwAAAAAAAAAAAAAAAACYAgAAZHJzL2Rvd25yZXYu&#10;eG1sUEsFBgAAAAAEAAQA9QAAAIIDAAAAAA==&#10;" path="m4,8r3,l8,7,9,6,9,4,9,3,8,1,7,,4,,2,,1,1,,3,,4,,6,1,7,2,8r2,xe" fillcolor="#662b25" stroked="f">
                  <v:path arrowok="t" o:connecttype="custom" o:connectlocs="4,8;7,8;8,7;9,6;9,4;9,3;8,1;7,0;4,0;2,0;1,1;0,3;0,4;0,6;1,7;2,8;4,8" o:connectangles="0,0,0,0,0,0,0,0,0,0,0,0,0,0,0,0,0"/>
                </v:shape>
                <v:shape id="Freeform 475" o:spid="_x0000_s1488" style="position:absolute;left:1634;top:532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qX8YA&#10;AADcAAAADwAAAGRycy9kb3ducmV2LnhtbESPQWvCQBSE70L/w/IKvYhurCWU1E1oBUUQhKa150f2&#10;NQnNvg3ZNYn+elcoeBxm5htmlY2mET11rrasYDGPQBAXVtdcKvj+2sxeQTiPrLGxTArO5CBLHyYr&#10;TLQd+JP63JciQNglqKDyvk2kdEVFBt3ctsTB+7WdQR9kV0rd4RDgppHPURRLgzWHhQpbWldU/OUn&#10;o+Djh9eD1ebQt/vzdLmz2/hy3Cr19Di+v4HwNPp7+L+90wpe4gX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wqX8YAAADcAAAADwAAAAAAAAAAAAAAAACYAgAAZHJz&#10;L2Rvd25yZXYueG1sUEsFBgAAAAAEAAQA9QAAAIsDAAAAAA==&#10;" path="m5,10r1,l8,9,9,7,9,6,9,4,8,2,6,1,5,,3,1,1,2r,2l,6,1,7r,2l3,10r2,xe" fillcolor="#662b25" stroked="f">
                  <v:path arrowok="t" o:connecttype="custom" o:connectlocs="5,10;6,10;8,9;9,7;9,6;9,4;8,2;6,1;5,0;3,1;1,2;1,4;0,6;1,7;1,9;3,10;5,10" o:connectangles="0,0,0,0,0,0,0,0,0,0,0,0,0,0,0,0,0"/>
                </v:shape>
                <v:shape id="Freeform 476" o:spid="_x0000_s1489" style="position:absolute;left:1648;top:54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q4sMA&#10;AADcAAAADwAAAGRycy9kb3ducmV2LnhtbESPQWsCMRSE70L/Q3iF3jTbRZeyGqUUioWe1KrX5+aZ&#10;LG5elk2q6783guBxmJlvmNmid404UxdqzwreRxkI4srrmo2Cv8338ANEiMgaG8+k4EoBFvOXwQxL&#10;7S+8ovM6GpEgHEpUYGNsSylDZclhGPmWOHlH3zmMSXZG6g4vCe4amWdZIR3WnBYstvRlqTqt/50C&#10;3C6L5cHvvd2sojG/IZ+Mtzul3l77zymISH18hh/tH61gXOR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2q4sMAAADcAAAADwAAAAAAAAAAAAAAAACYAgAAZHJzL2Rv&#10;d25yZXYueG1sUEsFBgAAAAAEAAQA9QAAAIgDAAAAAA==&#10;" path="m4,9l6,8,7,7,8,6,9,4,8,3,7,1,6,,4,,3,,1,1,,3,,4,,6,1,7,3,8,4,9xe" fillcolor="#662b25" stroked="f">
                  <v:path arrowok="t" o:connecttype="custom" o:connectlocs="4,9;6,8;7,7;8,6;9,4;8,3;7,1;6,0;4,0;3,0;1,1;0,3;0,4;0,6;1,7;3,8;4,9" o:connectangles="0,0,0,0,0,0,0,0,0,0,0,0,0,0,0,0,0"/>
                </v:shape>
                <v:shape id="Freeform 477" o:spid="_x0000_s1490" style="position:absolute;left:1661;top:55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PecMA&#10;AADcAAAADwAAAGRycy9kb3ducmV2LnhtbESPT2sCMRTE7wW/Q3hCbzWr1UVWo0ihWOjJ/9fn5pks&#10;bl6WTarbb98UBI/DzPyGmS87V4sbtaHyrGA4yEAQl15XbBTsd59vUxAhImusPZOCXwqwXPRe5lho&#10;f+cN3bbRiAThUKACG2NTSBlKSw7DwDfEybv41mFMsjVSt3hPcFfLUZbl0mHFacFiQx+Wyuv2xynA&#10;wzpfn/3J290mGvMdRpPx4ajUa79bzUBE6uIz/Gh/aQXj/B3+z6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EPecMAAADcAAAADwAAAAAAAAAAAAAAAACYAgAAZHJzL2Rv&#10;d25yZXYueG1sUEsFBgAAAAAEAAQA9QAAAIgDAAAAAA==&#10;" path="m5,9r2,l8,8,9,7,9,5,9,2,8,1,7,,5,,2,,1,1,,2,,5,,7,1,8,2,9r3,xe" fillcolor="#662b25" stroked="f">
                  <v:path arrowok="t" o:connecttype="custom" o:connectlocs="5,9;7,9;8,8;9,7;9,5;9,2;8,1;7,0;5,0;2,0;1,1;0,2;0,5;0,7;1,8;2,9;5,9" o:connectangles="0,0,0,0,0,0,0,0,0,0,0,0,0,0,0,0,0"/>
                </v:shape>
                <v:shape id="Freeform 478" o:spid="_x0000_s1491" style="position:absolute;left:1674;top:559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qrb4A&#10;AADcAAAADwAAAGRycy9kb3ducmV2LnhtbESPzQrCMBCE74LvEFbwpqmiItVURBG8+ndfmrWtbTa1&#10;iVrf3giCx2FmvmGWq9ZU4kmNKywrGA0jEMSp1QVnCs6n3WAOwnlkjZVlUvAmB6uk21lirO2LD/Q8&#10;+kwECLsYFeTe17GULs3JoBvamjh4V9sY9EE2mdQNvgLcVHIcRTNpsOCwkGNNm5zS8vgwCu46qzeX&#10;6cg+bLl7F/K2dZ62SvV77XoBwlPr/+Ffe68VTGY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Caq2+AAAA3AAAAA8AAAAAAAAAAAAAAAAAmAIAAGRycy9kb3ducmV2&#10;LnhtbFBLBQYAAAAABAAEAPUAAACDAwAAAAA=&#10;" path="m4,9l6,8,7,7,8,6,8,4,8,3,7,2,6,1,4,,2,1,1,2,,3,,4,,6,1,7,2,8,4,9xe" fillcolor="#662b25" stroked="f">
                  <v:path arrowok="t" o:connecttype="custom" o:connectlocs="4,9;6,8;7,7;8,6;8,4;8,3;7,2;6,1;4,0;2,1;1,2;0,3;0,4;0,6;1,7;2,8;4,9" o:connectangles="0,0,0,0,0,0,0,0,0,0,0,0,0,0,0,0,0"/>
                </v:shape>
                <v:shape id="Freeform 479" o:spid="_x0000_s1492" style="position:absolute;left:1685;top:56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ylsMA&#10;AADcAAAADwAAAGRycy9kb3ducmV2LnhtbESPT2sCMRTE7wW/Q3iCt5pVdJHVKEUoCp782+vr5pks&#10;3bwsm1TXb98UBI/DzPyGWaw6V4sbtaHyrGA0zEAQl15XbBScjp/vMxAhImusPZOCBwVYLXtvCyy0&#10;v/OebodoRIJwKFCBjbEppAylJYdh6Bvi5F196zAm2RqpW7wnuKvlOMty6bDitGCxobWl8ufw6xTg&#10;eZNvvv2Xt8d9NGYXxtPJ+aLUoN99zEFE6uIr/GxvtYJJPoX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QylsMAAADcAAAADwAAAAAAAAAAAAAAAACYAgAAZHJzL2Rv&#10;d25yZXYueG1sUEsFBgAAAAAEAAQA9QAAAIgDAAAAAA==&#10;" path="m5,9r2,l8,8,9,6,9,4,9,3,8,1,7,,5,,3,,2,1,,3,,4,,6,2,8,3,9r2,xe" fillcolor="#662b25" stroked="f">
                  <v:path arrowok="t" o:connecttype="custom" o:connectlocs="5,9;7,9;8,8;9,6;9,4;9,3;8,1;7,0;5,0;3,0;2,1;0,3;0,4;0,6;2,8;3,9;5,9" o:connectangles="0,0,0,0,0,0,0,0,0,0,0,0,0,0,0,0,0"/>
                </v:shape>
                <v:shape id="Freeform 480" o:spid="_x0000_s1493" style="position:absolute;left:1697;top:57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I/8EA&#10;AADcAAAADwAAAGRycy9kb3ducmV2LnhtbESP3WoCMRSE7wu+QzgF72q2IousRimVgleCax/guDn7&#10;g8lJ2KQa394IQi+HmfmGWW+TNeJKYxgcK/icFSCIG6cH7hT8nn4+liBCRNZoHJOCOwXYbiZva6y0&#10;u/GRrnXsRIZwqFBBH6OvpAxNTxbDzHni7LVutBizHDupR7xluDVyXhSltDhwXujR03dPzaX+swri&#10;IaXWGZOW3rSns/T1ZXcelJq+p68ViEgp/odf7b1WsChLeJ7JR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6CP/BAAAA3AAAAA8AAAAAAAAAAAAAAAAAmAIAAGRycy9kb3du&#10;cmV2LnhtbFBLBQYAAAAABAAEAPUAAACGAwAAAAA=&#10;" path="m4,8r2,l7,7,8,5,8,4,8,2,7,1,6,,4,,2,,1,1,,2,,4,,5,1,7,2,8r2,xe" fillcolor="#662b25" stroked="f">
                  <v:path arrowok="t" o:connecttype="custom" o:connectlocs="4,8;6,8;7,7;8,5;8,4;8,2;7,1;6,0;4,0;2,0;1,1;0,2;0,4;0,5;1,7;2,8;4,8" o:connectangles="0,0,0,0,0,0,0,0,0,0,0,0,0,0,0,0,0"/>
                </v:shape>
                <v:shape id="Freeform 481" o:spid="_x0000_s1494" style="position:absolute;left:1710;top:58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JesMA&#10;AADcAAAADwAAAGRycy9kb3ducmV2LnhtbESPT2sCMRTE74V+h/AK3mq2oqusRhGhKPTk/+tz80yW&#10;bl6WTarbb28KBY/DzPyGmS06V4sbtaHyrOCjn4EgLr2u2Cg47D/fJyBCRNZYeyYFvxRgMX99mWGh&#10;/Z23dNtFIxKEQ4EKbIxNIWUoLTkMfd8QJ+/qW4cxydZI3eI9wV0tB1mWS4cVpwWLDa0sld+7H6cA&#10;j+t8ffFnb/fbaMxXGIyGx5NSvbduOQURqYvP8H97oxUM8zH8nU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oJesMAAADcAAAADwAAAAAAAAAAAAAAAACYAgAAZHJzL2Rv&#10;d25yZXYueG1sUEsFBgAAAAAEAAQA9QAAAIgDAAAAAA==&#10;" path="m4,9r2,l7,7,8,6,9,4,8,2,7,1,6,,4,,3,,1,1,,2,,4,,6,1,7,3,9r1,xe" fillcolor="#662b25" stroked="f">
                  <v:path arrowok="t" o:connecttype="custom" o:connectlocs="4,9;6,9;7,7;8,6;9,4;8,2;7,1;6,0;4,0;3,0;1,1;0,2;0,4;0,6;1,7;3,9;4,9" o:connectangles="0,0,0,0,0,0,0,0,0,0,0,0,0,0,0,0,0"/>
                </v:shape>
                <v:shape id="Freeform 482" o:spid="_x0000_s1495" style="position:absolute;left:1721;top:598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+OcEA&#10;AADcAAAADwAAAGRycy9kb3ducmV2LnhtbERPy4rCMBTdC/5DuMLsbKqIDtUog6CUWY0PBpeX5trU&#10;aW5KE7X69ZOF4PJw3otVZ2txo9ZXjhWMkhQEceF0xaWC42Ez/AThA7LG2jEpeJCH1bLfW2Cm3Z13&#10;dNuHUsQQ9hkqMCE0mZS+MGTRJ64hjtzZtRZDhG0pdYv3GG5rOU7TqbRYcWww2NDaUPG3v1oFT8rp&#10;J3/Slk/dZZb+XteTb/NQ6mPQfc1BBOrCW/xy51rBZBr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PjnBAAAA3AAAAA8AAAAAAAAAAAAAAAAAmAIAAGRycy9kb3du&#10;cmV2LnhtbFBLBQYAAAAABAAEAPUAAACGAwAAAAA=&#10;" path="m6,9l7,8r2,l10,6r,-1l10,3,9,2,7,1,6,,3,1,2,2,1,3,,5,1,6,2,8r1,l6,9xe" fillcolor="#662b25" stroked="f">
                  <v:path arrowok="t" o:connecttype="custom" o:connectlocs="6,9;7,8;9,8;10,6;10,5;10,3;9,2;7,1;6,0;3,1;2,2;1,3;0,5;1,6;2,8;3,8;6,9" o:connectangles="0,0,0,0,0,0,0,0,0,0,0,0,0,0,0,0,0"/>
                </v:shape>
                <v:shape id="Freeform 483" o:spid="_x0000_s1496" style="position:absolute;left:1735;top:608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FM74A&#10;AADcAAAADwAAAGRycy9kb3ducmV2LnhtbESPzQrCMBCE74LvEFbwpqmiotUooghe/bsvzdpWm01t&#10;Uq1vbwTB4zAz3zCLVWMK8aTK5ZYVDPoRCOLE6pxTBefTrjcF4TyyxsIyKXiTg9Wy3VpgrO2LD/Q8&#10;+lQECLsYFWTel7GULsnIoOvbkjh4V1sZ9EFWqdQVvgLcFHIYRRNpMOewkGFJm4yS+7E2Ch46LTeX&#10;8cDW9r575/K2dZ62SnU7zXoOwlPj/+Ffe68VjCYz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DxTO+AAAA3AAAAA8AAAAAAAAAAAAAAAAAmAIAAGRycy9kb3ducmV2&#10;LnhtbFBLBQYAAAAABAAEAPUAAACDAwAAAAA=&#10;" path="m4,9r2,l7,8,8,5,8,4,8,2,7,1,6,,4,,2,,1,1,,2,,4,,5,1,8,2,9r2,xe" fillcolor="#662b25" stroked="f">
                  <v:path arrowok="t" o:connecttype="custom" o:connectlocs="4,9;6,9;7,8;8,5;8,4;8,2;7,1;6,0;4,0;2,0;1,1;0,2;0,4;0,5;1,8;2,9;4,9" o:connectangles="0,0,0,0,0,0,0,0,0,0,0,0,0,0,0,0,0"/>
                </v:shape>
                <v:shape id="Freeform 484" o:spid="_x0000_s1497" style="position:absolute;left:1747;top:62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LUcEA&#10;AADcAAAADwAAAGRycy9kb3ducmV2LnhtbERPTWvCQBC9F/oflil4q5sUsRJdRUKDwVuNF29DdkxC&#10;srMhu5rYX989CB4f73uzm0wn7jS4xrKCeB6BIC6tbrhScC6yzxUI55E1dpZJwYMc7LbvbxtMtB35&#10;l+4nX4kQwi5BBbX3fSKlK2sy6Oa2Jw7c1Q4GfYBDJfWAYwg3nfyKoqU02HBoqLGntKayPd2MgvxY&#10;/KU6jrKf7ILtDQ8XKtpeqdnHtF+D8DT5l/jpzrWCxXe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UC1HBAAAA3AAAAA8AAAAAAAAAAAAAAAAAmAIAAGRycy9kb3du&#10;cmV2LnhtbFBLBQYAAAAABAAEAPUAAACGAwAAAAA=&#10;" path="m4,8r2,l7,7,8,6,9,4,8,2,7,1,6,,4,,3,,1,1,,2,,4,,6,1,7,3,8r1,xe" fillcolor="#662b25" stroked="f">
                  <v:path arrowok="t" o:connecttype="custom" o:connectlocs="4,8;6,8;7,7;8,6;9,4;8,2;7,1;6,0;4,0;3,0;1,1;0,2;0,4;0,6;1,7;3,8;4,8" o:connectangles="0,0,0,0,0,0,0,0,0,0,0,0,0,0,0,0,0"/>
                </v:shape>
                <v:shape id="Freeform 485" o:spid="_x0000_s1498" style="position:absolute;left:1758;top:63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BecMA&#10;AADcAAAADwAAAGRycy9kb3ducmV2LnhtbESPQYvCMBSE74L/ITzBm6YuokvXKCKsFE+uyrLHR/Ns&#10;qs1LaaJWf71ZEDwOM/MNM1u0thJXanzpWMFomIAgzp0uuVBw2H8PPkH4gKyxckwK7uRhMe92Zphq&#10;d+Mfuu5CISKEfYoKTAh1KqXPDVn0Q1cTR+/oGoshyqaQusFbhNtKfiTJRFosOS4YrGllKD/vLlbB&#10;gzLaZg9a8197mia/l9V4Y+5K9Xvt8gtEoDa8w692phWMpyP4Px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BecMAAADcAAAADwAAAAAAAAAAAAAAAACYAgAAZHJzL2Rv&#10;d25yZXYueG1sUEsFBgAAAAAEAAQA9QAAAIgDAAAAAA==&#10;" path="m5,9r2,l9,8,10,7r,-2l10,3,9,1,7,,5,,3,,2,1,1,3,,5,1,7,2,8,3,9r2,xe" fillcolor="#662b25" stroked="f">
                  <v:path arrowok="t" o:connecttype="custom" o:connectlocs="5,9;7,9;9,8;10,7;10,5;10,3;9,1;7,0;5,0;3,0;2,1;1,3;0,5;1,7;2,8;3,9;5,9" o:connectangles="0,0,0,0,0,0,0,0,0,0,0,0,0,0,0,0,0"/>
                </v:shape>
                <v:shape id="Freeform 486" o:spid="_x0000_s1499" style="position:absolute;left:1771;top:64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8P8MA&#10;AADcAAAADwAAAGRycy9kb3ducmV2LnhtbESPQWsCMRSE74L/ITyhN826qC1bo4ggFnpSa70+N6/J&#10;4uZl2UTd/ntTKHgcZuYbZr7sXC1u1IbKs4LxKANBXHpdsVHwddgM30CEiKyx9kwKfinActHvzbHQ&#10;/s47uu2jEQnCoUAFNsamkDKUlhyGkW+Ik/fjW4cxydZI3eI9wV0t8yybSYcVpwWLDa0tlZf91SnA&#10;43a2PfuTt4ddNOYz5NPJ8Vupl0G3egcRqYvP8H/7QyuYvObwdy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Q8P8MAAADcAAAADwAAAAAAAAAAAAAAAACYAgAAZHJzL2Rv&#10;d25yZXYueG1sUEsFBgAAAAAEAAQA9QAAAIgDAAAAAA==&#10;" path="m4,9r2,l7,8,8,6,9,5,8,3,7,2,6,1,4,,3,1,1,2,,3,,5,,6,1,8,3,9r1,xe" fillcolor="#662b25" stroked="f">
                  <v:path arrowok="t" o:connecttype="custom" o:connectlocs="4,9;6,9;7,8;8,6;9,5;8,3;7,2;6,1;4,0;3,1;1,2;0,3;0,5;0,6;1,8;3,9;4,9" o:connectangles="0,0,0,0,0,0,0,0,0,0,0,0,0,0,0,0,0"/>
                </v:shape>
                <v:shape id="Freeform 487" o:spid="_x0000_s1500" style="position:absolute;left:1782;top:65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6lcUA&#10;AADcAAAADwAAAGRycy9kb3ducmV2LnhtbESPQWvCQBSE74X+h+UVequbqhhJ3YQiKKEna0U8PrKv&#10;2bTZtyG7avTXuwWhx2FmvmEWxWBbcaLeN44VvI4SEMSV0w3XCnZfq5c5CB+QNbaOScGFPBT548MC&#10;M+3O/EmnbahFhLDPUIEJocuk9JUhi37kOuLofbveYoiyr6Xu8RzhtpXjJJlJiw3HBYMdLQ1Vv9uj&#10;VXClkjblldZ8GH7SZH9cTj/MRannp+H9DUSgIfyH7+1SK5imE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0jqVxQAAANwAAAAPAAAAAAAAAAAAAAAAAJgCAABkcnMv&#10;ZG93bnJldi54bWxQSwUGAAAAAAQABAD1AAAAigMAAAAA&#10;" path="m6,9r1,l9,8,10,7r,-2l10,3,9,2,7,,6,,3,,2,2,1,3,,5,1,7,2,8,3,9r3,xe" fillcolor="#662b25" stroked="f">
                  <v:path arrowok="t" o:connecttype="custom" o:connectlocs="6,9;7,9;9,8;10,7;10,5;10,3;9,2;7,0;6,0;3,0;2,2;1,3;0,5;1,7;2,8;3,9;6,9" o:connectangles="0,0,0,0,0,0,0,0,0,0,0,0,0,0,0,0,0"/>
                </v:shape>
                <v:shape id="Freeform 488" o:spid="_x0000_s1501" style="position:absolute;left:1791;top:667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fGsUA&#10;AADcAAAADwAAAGRycy9kb3ducmV2LnhtbESP3WrCQBSE7wXfYTmCN1I3/mAluooKFUEoqK3Xh+wx&#10;CWbPhuw2iT59tyD0cpiZb5jlujWFqKlyuWUFo2EEgjixOudUwdfl420OwnlkjYVlUvAgB+tVt7PE&#10;WNuGT1SffSoChF2MCjLvy1hKl2Rk0A1tSRy8m60M+iCrVOoKmwA3hRxH0UwazDksZFjSLqPkfv4x&#10;CrZX3jVWm8+6PD4Gk4Pdz57fe6X6vXazAOGp9f/hV/ugFUzfp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h8axQAAANwAAAAPAAAAAAAAAAAAAAAAAJgCAABkcnMv&#10;ZG93bnJldi54bWxQSwUGAAAAAAQABAD1AAAAigMAAAAA&#10;" path="m5,10l6,8,8,7,9,6,9,4,9,3,8,1,6,1,5,,3,1,2,1,1,3,,4,1,6,2,7,3,8r2,2xe" fillcolor="#662b25" stroked="f">
                  <v:path arrowok="t" o:connecttype="custom" o:connectlocs="5,10;6,8;8,7;9,6;9,4;9,3;8,1;6,1;5,0;3,1;2,1;1,3;0,4;1,6;2,7;3,8;5,10" o:connectangles="0,0,0,0,0,0,0,0,0,0,0,0,0,0,0,0,0"/>
                </v:shape>
                <v:shape id="Freeform 489" o:spid="_x0000_s1502" style="position:absolute;left:1801;top:68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P2MYA&#10;AADcAAAADwAAAGRycy9kb3ducmV2LnhtbESPT2vCQBTE7wW/w/KE3uqmf2wldROqRRG8WOvF2yP7&#10;ugnNvo3ZNcZv7wqCx2FmfsNM897WoqPWV44VPI8SEMSF0xUbBbvfxdMEhA/IGmvHpOBMHvJs8DDF&#10;VLsT/1C3DUZECPsUFZQhNKmUvijJoh+5hjh6f661GKJsjdQtniLc1vIlSd6lxYrjQokNzUsq/rdH&#10;q2DhNq9maas1Hfbr/bfZzDpznCn1OOy/PkEE6sM9fGuvtIK3jzF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P2MYAAADcAAAADwAAAAAAAAAAAAAAAACYAgAAZHJz&#10;L2Rvd25yZXYueG1sUEsFBgAAAAAEAAQA9QAAAIsDAAAAAA==&#10;" path="m5,8r2,l9,7,10,6r,-2l10,3,9,1,7,,5,,3,,2,1,1,3,,4,1,6,2,7,3,8r2,xe" fillcolor="#662b25" stroked="f">
                  <v:path arrowok="t" o:connecttype="custom" o:connectlocs="5,8;7,8;9,7;10,6;10,4;10,3;9,1;7,0;5,0;3,0;2,1;1,3;0,4;1,6;2,7;3,8;5,8" o:connectangles="0,0,0,0,0,0,0,0,0,0,0,0,0,0,0,0,0"/>
                </v:shape>
                <v:shape id="Freeform 490" o:spid="_x0000_s1503" style="position:absolute;left:1813;top:69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6PMMA&#10;AADcAAAADwAAAGRycy9kb3ducmV2LnhtbESPT2sCMRTE74V+h/AK3mq2oqusRhGhKPTk/+tz80yW&#10;bl6WTarbb28KBY/DzPyGmS06V4sbtaHyrOCjn4EgLr2u2Cg47D/fJyBCRNZYeyYFvxRgMX99mWGh&#10;/Z23dNtFIxKEQ4EKbIxNIWUoLTkMfd8QJ+/qW4cxydZI3eI9wV0tB1mWS4cVpwWLDa0sld+7H6cA&#10;j+t8ffFnb/fbaMxXGIyGx5NSvbduOQURqYvP8H97oxUMxzn8nU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86PMMAAADcAAAADwAAAAAAAAAAAAAAAACYAgAAZHJzL2Rv&#10;d25yZXYueG1sUEsFBgAAAAAEAAQA9QAAAIgDAAAAAA==&#10;" path="m5,9l7,8r1,l9,6,9,5,9,3,8,2,7,1,5,,3,1,2,2,1,3,,5,1,6,2,8r1,l5,9xe" fillcolor="#662b25" stroked="f">
                  <v:path arrowok="t" o:connecttype="custom" o:connectlocs="5,9;7,8;8,8;9,6;9,5;9,3;8,2;7,1;5,0;3,1;2,2;1,3;0,5;1,6;2,8;3,8;5,9" o:connectangles="0,0,0,0,0,0,0,0,0,0,0,0,0,0,0,0,0"/>
                </v:shape>
                <v:shape id="Freeform 491" o:spid="_x0000_s1504" style="position:absolute;left:1824;top:710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BbcUA&#10;AADcAAAADwAAAGRycy9kb3ducmV2LnhtbESPQWvCQBSE74L/YXlCL1I3VdGSukoVFEEQjG3Pj+xr&#10;Epp9G7LbJPrrXUHwOMzMN8xi1ZlSNFS7wrKCt1EEgji1uuBMwdd5+/oOwnlkjaVlUnAhB6tlv7fA&#10;WNuWT9QkPhMBwi5GBbn3VSylS3My6Ea2Ig7er60N+iDrTOoa2wA3pRxH0UwaLDgs5FjRJqf0L/k3&#10;CtY/vGmtNsemOlyGk73dza7fO6VeBt3nBwhPnX+GH+29VjCdz+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IFtxQAAANwAAAAPAAAAAAAAAAAAAAAAAJgCAABkcnMv&#10;ZG93bnJldi54bWxQSwUGAAAAAAQABAD1AAAAigMAAAAA&#10;" path="m5,10l7,9,8,8,9,7,9,4,9,3,8,1,7,1,5,,2,1,1,1,,3,,4,,7,1,8,2,9r3,1xe" fillcolor="#662b25" stroked="f">
                  <v:path arrowok="t" o:connecttype="custom" o:connectlocs="5,10;7,9;8,8;9,7;9,4;9,3;8,1;7,1;5,0;2,1;1,1;0,3;0,4;0,7;1,8;2,9;5,10" o:connectangles="0,0,0,0,0,0,0,0,0,0,0,0,0,0,0,0,0"/>
                </v:shape>
                <v:shape id="Freeform 492" o:spid="_x0000_s1505" style="position:absolute;left:1835;top:72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vy78A&#10;AADcAAAADwAAAGRycy9kb3ducmV2LnhtbERPS2rDMBDdF3IHMYHuGrmhtMG1HEpDoKtAnR5gbI0/&#10;WBoJS02U21eLQJeP96/2yRpxoSVMjhU8bwoQxJ3TEw8Kfs7Hpx2IEJE1Gsek4EYB9vXqocJSuyt/&#10;06WJg8ghHEpUMMboSylDN5LFsHGeOHO9WyzGDJdB6gWvOdwauS2KV2lx4twwoqfPkbq5+bUK4iml&#10;3hmTdt7051b6Zj60k1KP6/TxDiJSiv/iu/tLK3h5y2vzmXwEZP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cK/LvwAAANwAAAAPAAAAAAAAAAAAAAAAAJgCAABkcnMvZG93bnJl&#10;di54bWxQSwUGAAAAAAQABAD1AAAAhAMAAAAA&#10;" path="m4,8r2,l7,7,8,6,8,4,8,3,7,1,6,,4,,2,,1,1,,3,,4,,6,1,7,2,8r2,xe" fillcolor="#662b25" stroked="f">
                  <v:path arrowok="t" o:connecttype="custom" o:connectlocs="4,8;6,8;7,7;8,6;8,4;8,3;7,1;6,0;4,0;2,0;1,1;0,3;0,4;0,6;1,7;2,8;4,8" o:connectangles="0,0,0,0,0,0,0,0,0,0,0,0,0,0,0,0,0"/>
                </v:shape>
                <v:shape id="Freeform 493" o:spid="_x0000_s1506" style="position:absolute;left:1845;top:73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izMUA&#10;AADcAAAADwAAAGRycy9kb3ducmV2LnhtbESPQWvCQBSE70L/w/IKvZldS6k2dZUiDUpvJr3k9si+&#10;JiHZtyG7auqv7xYEj8PMfMOst5PtxZlG3zrWsEgUCOLKmZZrDd9FNl+B8AHZYO+YNPySh+3mYbbG&#10;1LgLH+mch1pECPsUNTQhDKmUvmrIok/cQBy9HzdaDFGOtTQjXiLc9vJZqVdpseW40OBAu4aqLj9Z&#10;DYev4rozC5V9ZiV2J9yXVHSD1k+P08c7iEBTuIdv7YPR8LJ8g/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LMxQAAANwAAAAPAAAAAAAAAAAAAAAAAJgCAABkcnMv&#10;ZG93bnJldi54bWxQSwUGAAAAAAQABAD1AAAAigMAAAAA&#10;" path="m5,8r2,l8,7,9,6,9,4,9,3,8,1,7,,5,,3,,1,1,,3,,4,,6,1,7,3,8r2,xe" fillcolor="#662b25" stroked="f">
                  <v:path arrowok="t" o:connecttype="custom" o:connectlocs="5,8;7,8;8,7;9,6;9,4;9,3;8,1;7,0;5,0;3,0;1,1;0,3;0,4;0,6;1,7;3,8;5,8" o:connectangles="0,0,0,0,0,0,0,0,0,0,0,0,0,0,0,0,0"/>
                </v:shape>
                <v:shape id="Freeform 494" o:spid="_x0000_s1507" style="position:absolute;left:1854;top:751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pPsEA&#10;AADcAAAADwAAAGRycy9kb3ducmV2LnhtbERPy4rCMBTdD/gP4QqzGTTVEZFqFBUUYUDwub4017bY&#10;3JQmttWvN4sBl4fzni1aU4iaKpdbVjDoRyCIE6tzThWcT5veBITzyBoLy6TgSQ4W887XDGNtGz5Q&#10;ffSpCCHsYlSQeV/GUrokI4Oub0viwN1sZdAHWKVSV9iEcFPIYRSNpcGcQ0OGJa0zSu7Hh1GwuvK6&#10;sdrs6/Lv+fO7s9vx67JV6rvbLqcgPLX+I/5377SC0ST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8aT7BAAAA3AAAAA8AAAAAAAAAAAAAAAAAmAIAAGRycy9kb3du&#10;cmV2LnhtbFBLBQYAAAAABAAEAPUAAACGAwAAAAA=&#10;" path="m5,10l6,9r2,l9,7,9,6,9,3,8,2,6,1,5,,3,1,2,2,1,3,,6,1,7,2,9r1,l5,10xe" fillcolor="#662b25" stroked="f">
                  <v:path arrowok="t" o:connecttype="custom" o:connectlocs="5,10;6,9;8,9;9,7;9,6;9,3;8,2;6,1;5,0;3,1;2,2;1,3;0,6;1,7;2,9;3,9;5,10" o:connectangles="0,0,0,0,0,0,0,0,0,0,0,0,0,0,0,0,0"/>
                </v:shape>
                <v:shape id="Freeform 495" o:spid="_x0000_s1508" style="position:absolute;left:1861;top:76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5/MUA&#10;AADcAAAADwAAAGRycy9kb3ducmV2LnhtbESPQWvCQBSE70L/w/IKvekmVopEV2kqFiEXtb14e2Sf&#10;m9Ds2zS7Jum/7xYKHoeZ+YZZb0fbiJ46XztWkM4SEMSl0zUbBZ8f++kShA/IGhvHpOCHPGw3D5M1&#10;ZtoNfKL+HIyIEPYZKqhCaDMpfVmRRT9zLXH0rq6zGKLsjNQdDhFuGzlPkhdpsea4UGFLbxWVX+eb&#10;VbB3x2fzbuuCvi/FZWeOeW9uuVJPj+PrCkSgMdzD/+2DVrBY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7n8xQAAANwAAAAPAAAAAAAAAAAAAAAAAJgCAABkcnMv&#10;ZG93bnJldi54bWxQSwUGAAAAAAQABAD1AAAAigMAAAAA&#10;" path="m,4l1,6r,1l3,8r2,l7,8,9,7,10,6r,-2l10,2,9,1,7,,5,,3,,1,1r,1l,4xe" fillcolor="#662b25" stroked="f">
                  <v:path arrowok="t" o:connecttype="custom" o:connectlocs="0,4;1,6;1,7;3,8;5,8;7,8;9,7;10,6;10,4;10,2;9,1;7,0;5,0;3,0;1,1;1,2;0,4" o:connectangles="0,0,0,0,0,0,0,0,0,0,0,0,0,0,0,0,0"/>
                </v:shape>
                <v:shape id="Freeform 496" o:spid="_x0000_s1509" style="position:absolute;left:1870;top:78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MGMIA&#10;AADcAAAADwAAAGRycy9kb3ducmV2LnhtbESPT2sCMRTE7wW/Q3iCt5p1sSJbo4ggFjz5//q6eSaL&#10;m5dlk+r67U2h0OMwM79hZovO1eJObag8KxgNMxDEpdcVGwXHw/p9CiJEZI21Z1LwpACLee9thoX2&#10;D97RfR+NSBAOBSqwMTaFlKG05DAMfUOcvKtvHcYkWyN1i48Ed7XMs2wiHVacFiw2tLJU3vY/TgGe&#10;NpPNt794e9hFY7Yh/xifzkoN+t3yE0SkLv6H/9pfWsF4msPv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UwYwgAAANwAAAAPAAAAAAAAAAAAAAAAAJgCAABkcnMvZG93&#10;bnJldi54bWxQSwUGAAAAAAQABAD1AAAAhwMAAAAA&#10;" path="m5,9l6,8,8,7,9,6,9,4,9,3,8,1,6,1,5,,3,1,2,1,1,3,,4,1,6,2,7,3,8,5,9xe" fillcolor="#662b25" stroked="f">
                  <v:path arrowok="t" o:connecttype="custom" o:connectlocs="5,9;6,8;8,7;9,6;9,4;9,3;8,1;6,1;5,0;3,1;2,1;1,3;0,4;1,6;2,7;3,8;5,9" o:connectangles="0,0,0,0,0,0,0,0,0,0,0,0,0,0,0,0,0"/>
                </v:shape>
                <v:shape id="Freeform 497" o:spid="_x0000_s1510" style="position:absolute;left:1878;top:79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CEMQA&#10;AADcAAAADwAAAGRycy9kb3ducmV2LnhtbESPT4vCMBTE7wt+h/AEb2uqLiLVKP5BWfDiqhdvj+aZ&#10;FpuX2sRav/1mQdjjMDO/YWaL1paiodoXjhUM+gkI4szpgo2C82n7OQHhA7LG0jEpeJGHxbzzMcNU&#10;uyf/UHMMRkQI+xQV5CFUqZQ+y8mi77uKOHpXV1sMUdZG6hqfEW5LOUySsbRYcFzIsaJ1Ttnt+LAK&#10;tu4wMjtb7Ol+2V825rBqzGOlVK/bLqcgArXhP/xuf2sFX5MR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ghDEAAAA3AAAAA8AAAAAAAAAAAAAAAAAmAIAAGRycy9k&#10;b3ducmV2LnhtbFBLBQYAAAAABAAEAPUAAACJAwAAAAA=&#10;" path="m5,8r1,l8,7,10,5r,-1l10,2,8,1,6,,5,,3,,2,1,1,2,,4,1,5,2,7,3,8r2,xe" fillcolor="#662b25" stroked="f">
                  <v:path arrowok="t" o:connecttype="custom" o:connectlocs="5,8;6,8;8,7;10,5;10,4;10,2;8,1;6,0;5,0;3,0;2,1;1,2;0,4;1,5;2,7;3,8;5,8" o:connectangles="0,0,0,0,0,0,0,0,0,0,0,0,0,0,0,0,0"/>
                </v:shape>
                <v:shape id="Freeform 498" o:spid="_x0000_s1511" style="position:absolute;left:1886;top:81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SxsUA&#10;AADcAAAADwAAAGRycy9kb3ducmV2LnhtbESPQWvCQBSE74L/YXlCb3VjCW2IbkIRLKGnVkU8PrKv&#10;2bTZtyG7avTXdwsFj8PMfMOsytF24kyDbx0rWMwTEMS10y03Cva7zWMGwgdkjZ1jUnAlD2Uxnaww&#10;1+7Cn3TehkZECPscFZgQ+lxKXxuy6OeuJ47elxsshiiHRuoBLxFuO/mUJM/SYstxwWBPa0P1z/Zk&#10;Fdyooo/qRm98HL9fksNpnb6bq1IPs/F1CSLQGO7h/3alFaRZC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tLGxQAAANwAAAAPAAAAAAAAAAAAAAAAAJgCAABkcnMv&#10;ZG93bnJldi54bWxQSwUGAAAAAAQABAD1AAAAigMAAAAA&#10;" path="m6,9r2,l9,8,10,7r,-3l10,3,9,1,8,,6,,4,,3,1,2,3,,4,2,7,3,8,4,9r2,xe" fillcolor="#662b25" stroked="f">
                  <v:path arrowok="t" o:connecttype="custom" o:connectlocs="6,9;8,9;9,8;10,7;10,4;10,3;9,1;8,0;6,0;4,0;3,1;2,3;0,4;2,7;3,8;4,9;6,9" o:connectangles="0,0,0,0,0,0,0,0,0,0,0,0,0,0,0,0,0"/>
                </v:shape>
                <v:shape id="Freeform 499" o:spid="_x0000_s1512" style="position:absolute;left:1894;top:82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wcsEA&#10;AADcAAAADwAAAGRycy9kb3ducmV2LnhtbESP3WoCMRSE7wXfIZyCd5ptUVm2RimWQq8EVx/guDn7&#10;g8lJ2KSavr0pFLwcZuYbZrNL1ogbjWFwrOB1UYAgbpweuFNwPn3NSxAhIms0jknBLwXYbaeTDVba&#10;3flItzp2IkM4VKigj9FXUoamJ4th4Txx9lo3WoxZjp3UI94z3Br5VhRraXHgvNCjp31PzbX+sQri&#10;IaXWGZNKb9rTRfr6+nkZlJq9pI93EJFSfIb/299awbJcwd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cHLBAAAA3AAAAA8AAAAAAAAAAAAAAAAAmAIAAGRycy9kb3du&#10;cmV2LnhtbFBLBQYAAAAABAAEAPUAAACGAwAAAAA=&#10;" path="m,4l,6,1,7,2,8r2,l6,8,7,7,8,6,8,4,8,2,7,1,6,,4,,2,,1,1,,2,,4xe" fillcolor="#662b25" stroked="f">
                  <v:path arrowok="t" o:connecttype="custom" o:connectlocs="0,4;0,6;1,7;2,8;4,8;6,8;7,7;8,6;8,4;8,2;7,1;6,0;4,0;2,0;1,1;0,2;0,4" o:connectangles="0,0,0,0,0,0,0,0,0,0,0,0,0,0,0,0,0"/>
                </v:shape>
                <v:shape id="Freeform 500" o:spid="_x0000_s1513" style="position:absolute;left:1900;top:839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hiMUA&#10;AADcAAAADwAAAGRycy9kb3ducmV2LnhtbESPT2vCQBTE74V+h+UVvNVNbZEQXaWxKIIXtb14e2Sf&#10;m9Ds2zS7+eO37xYKHoeZ+Q2zXI+2Fj21vnKs4GWagCAunK7YKPj63D6nIHxA1lg7JgU38rBePT4s&#10;MdNu4BP152BEhLDPUEEZQpNJ6YuSLPqpa4ijd3WtxRBla6RucYhwW8tZksylxYrjQokNbUoqvs+d&#10;VbB1x1ezs9WBfi6Hy4c55r3pcqUmT+P7AkSgMdzD/+29VvCWz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iGIxQAAANwAAAAPAAAAAAAAAAAAAAAAAJgCAABkcnMv&#10;ZG93bnJldi54bWxQSwUGAAAAAAQABAD1AAAAigMAAAAA&#10;" path="m,4l,6,1,7,3,8r1,l6,8,9,7,9,6,10,4,9,2,9,1,6,,4,,3,,1,1,,2,,4xe" fillcolor="#662b25" stroked="f">
                  <v:path arrowok="t" o:connecttype="custom" o:connectlocs="0,4;0,6;1,7;3,8;4,8;6,8;9,7;9,6;10,4;9,2;9,1;6,0;4,0;3,0;1,1;0,2;0,4" o:connectangles="0,0,0,0,0,0,0,0,0,0,0,0,0,0,0,0,0"/>
                </v:shape>
                <v:shape id="Freeform 501" o:spid="_x0000_s1514" style="position:absolute;left:1906;top:85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MscQA&#10;AADcAAAADwAAAGRycy9kb3ducmV2LnhtbESPT2sCMRTE7wW/Q3hCbzVrkSqrUURoWXpqbRGPj81z&#10;s7p5WTZx/336plDocZiZ3zCbXW8r0VLjS8cK5rMEBHHudMmFgu+v16cVCB+QNVaOScFAHnbbycMG&#10;U+06/qT2GAoRIexTVGBCqFMpfW7Iop+5mjh6F9dYDFE2hdQNdhFuK/mcJC/SYslxwWBNB0P57Xi3&#10;CkbK6CMb6Y3P/XWZnO6HxbsZlHqc9vs1iEB9+A//tTOtYLFa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8TLHEAAAA3AAAAA8AAAAAAAAAAAAAAAAAmAIAAGRycy9k&#10;b3ducmV2LnhtbFBLBQYAAAAABAAEAPUAAACJAwAAAAA=&#10;" path="m,4l2,6,3,8,4,9r2,l7,9,9,8,10,6r,-2l10,2,9,1,7,,6,,4,,3,1,2,2,,4xe" fillcolor="#662b25" stroked="f">
                  <v:path arrowok="t" o:connecttype="custom" o:connectlocs="0,4;2,6;3,8;4,9;6,9;7,9;9,8;10,6;10,4;10,2;9,1;7,0;6,0;4,0;3,1;2,2;0,4" o:connectangles="0,0,0,0,0,0,0,0,0,0,0,0,0,0,0,0,0"/>
                </v:shape>
                <v:shape id="Freeform 502" o:spid="_x0000_s1515" style="position:absolute;left:1914;top:868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lOMEA&#10;AADcAAAADwAAAGRycy9kb3ducmV2LnhtbERPy4rCMBTdD/gP4QqzGTTVEZFqFBUUYUDwub4017bY&#10;3JQmttWvN4sBl4fzni1aU4iaKpdbVjDoRyCIE6tzThWcT5veBITzyBoLy6TgSQ4W887XDGNtGz5Q&#10;ffSpCCHsYlSQeV/GUrokI4Oub0viwN1sZdAHWKVSV9iEcFPIYRSNpcGcQ0OGJa0zSu7Hh1GwuvK6&#10;sdrs6/Lv+fO7s9vx67JV6rvbLqcgPLX+I/5377SC0SSsDW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KZTjBAAAA3AAAAA8AAAAAAAAAAAAAAAAAmAIAAGRycy9kb3du&#10;cmV2LnhtbFBLBQYAAAAABAAEAPUAAACGAwAAAAA=&#10;" path="m,5l,6,1,8r2,l4,10,6,8r1,l8,6,9,5,8,3,7,2,6,1,4,,3,1,1,2,,3,,5xe" fillcolor="#662b25" stroked="f">
                  <v:path arrowok="t" o:connecttype="custom" o:connectlocs="0,5;0,6;1,8;3,8;4,10;6,8;7,8;8,6;9,5;8,3;7,2;6,1;4,0;3,1;1,2;0,3;0,5" o:connectangles="0,0,0,0,0,0,0,0,0,0,0,0,0,0,0,0,0"/>
                </v:shape>
                <v:shape id="Freeform 503" o:spid="_x0000_s1516" style="position:absolute;left:1918;top:88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S68IA&#10;AADcAAAADwAAAGRycy9kb3ducmV2LnhtbESPQYvCMBSE74L/ITzBm6aKLFqNImJR9qb14u3RPNvS&#10;5qU0Uev++o0geBxm5htmtelMLR7UutKygsk4AkGcWV1yruCSJqM5COeRNdaWScGLHGzW/d4KY22f&#10;fKLH2eciQNjFqKDwvomldFlBBt3YNsTBu9nWoA+yzaVu8RngppbTKPqRBksOCwU2tCsoq853o+D4&#10;m/7t9CRK9skVqzserpRWjVLDQbddgvDU+W/40z5qBbP5At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9LrwgAAANwAAAAPAAAAAAAAAAAAAAAAAJgCAABkcnMvZG93&#10;bnJldi54bWxQSwUGAAAAAAQABAD1AAAAhwMAAAAA&#10;" path="m,4l1,6r,1l3,8r2,l6,8,8,7,9,6,9,4,9,2,8,1,6,,5,,3,,1,1r,1l,4xe" fillcolor="#662b25" stroked="f">
                  <v:path arrowok="t" o:connecttype="custom" o:connectlocs="0,4;1,6;1,7;3,8;5,8;6,8;8,7;9,6;9,4;9,2;8,1;6,0;5,0;3,0;1,1;1,2;0,4" o:connectangles="0,0,0,0,0,0,0,0,0,0,0,0,0,0,0,0,0"/>
                </v:shape>
                <v:shape id="Freeform 504" o:spid="_x0000_s1517" style="position:absolute;left:1924;top:90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CGMAA&#10;AADcAAAADwAAAGRycy9kb3ducmV2LnhtbERPTYvCMBC9L/gfwgje1lSRXa1GEWGX4slVEY9DMzbV&#10;ZlKaqNVfvzkIHh/ve7ZobSVu1PjSsYJBPwFBnDtdcqFgv/v5HIPwAVlj5ZgUPMjDYt75mGGq3Z3/&#10;6LYNhYgh7FNUYEKoUyl9bsii77uaOHIn11gMETaF1A3eY7it5DBJvqTFkmODwZpWhvLL9moVPCmj&#10;TfakXz625+/kcF2N1uahVK/bLqcgArXhLX65M61gNInz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xCGMAAAADcAAAADwAAAAAAAAAAAAAAAACYAgAAZHJzL2Rvd25y&#10;ZXYueG1sUEsFBgAAAAAEAAQA9QAAAIUDAAAAAA==&#10;" path="m,5l1,6r,1l3,8,6,9,7,8,9,7,10,6r,-1l10,3,9,2,7,1,6,,3,1,1,2r,1l,5xe" fillcolor="#662b25" stroked="f">
                  <v:path arrowok="t" o:connecttype="custom" o:connectlocs="0,5;1,6;1,7;3,8;6,9;7,8;9,7;10,6;10,5;10,3;9,2;7,1;6,0;3,1;1,2;1,3;0,5" o:connectangles="0,0,0,0,0,0,0,0,0,0,0,0,0,0,0,0,0"/>
                </v:shape>
                <v:shape id="Freeform 505" o:spid="_x0000_s1518" style="position:absolute;left:1931;top:92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IMMMA&#10;AADcAAAADwAAAGRycy9kb3ducmV2LnhtbESPQYvCMBSE78L+h/CEvdm0soh2jSKyRfGm9eLt0bxt&#10;S5uX0kTt7q83guBxmJlvmOV6MK24Ue9qywqSKAZBXFhdc6ngnGeTOQjnkTW2lknBHzlYrz5GS0y1&#10;vfORbidfigBhl6KCyvsuldIVFRl0ke2Ig/dre4M+yL6Uusd7gJtWTuN4Jg3WHBYq7GhbUdGcrkbB&#10;/pD/b3USZz/ZBZsr7i6UN51Sn+Nh8w3C0+Df4Vd7rxV8LRJ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IMMMAAADcAAAADwAAAAAAAAAAAAAAAACYAgAAZHJzL2Rv&#10;d25yZXYueG1sUEsFBgAAAAAEAAQA9QAAAIgDAAAAAA==&#10;" path="m,4l1,6r,1l3,8r2,l6,8,8,7,9,6,9,4,9,2,8,1,6,,5,,3,,1,1r,1l,4xe" fillcolor="#662b25" stroked="f">
                  <v:path arrowok="t" o:connecttype="custom" o:connectlocs="0,4;1,6;1,7;3,8;5,8;6,8;8,7;9,6;9,4;9,2;8,1;6,0;5,0;3,0;1,1;1,2;0,4" o:connectangles="0,0,0,0,0,0,0,0,0,0,0,0,0,0,0,0,0"/>
                </v:shape>
                <v:shape id="Freeform 506" o:spid="_x0000_s1519" style="position:absolute;left:1937;top:93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axcMA&#10;AADcAAAADwAAAGRycy9kb3ducmV2LnhtbESPQWsCMRSE74L/ITyhN826qLRbo4ggFnpSa70+N6/J&#10;4uZl2UTd/ntTKHgcZuYbZr7sXC1u1IbKs4LxKANBXHpdsVHwddgMX0GEiKyx9kwKfinActHvzbHQ&#10;/s47uu2jEQnCoUAFNsamkDKUlhyGkW+Ik/fjW4cxydZI3eI9wV0t8yybSYcVpwWLDa0tlZf91SnA&#10;43a2PfuTt4ddNOYz5NPJ8Vupl0G3egcRqYvP8H/7QyuYvOXwdy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jaxcMAAADcAAAADwAAAAAAAAAAAAAAAACYAgAAZHJzL2Rv&#10;d25yZXYueG1sUEsFBgAAAAAEAAQA9QAAAIgDAAAAAA==&#10;" path="m,4l1,6r,1l3,8,5,9,6,8,8,7,9,6,9,4,9,3,8,1,6,1,5,,3,1,1,1r,2l,4xe" fillcolor="#662b25" stroked="f">
                  <v:path arrowok="t" o:connecttype="custom" o:connectlocs="0,4;1,6;1,7;3,8;5,9;6,8;8,7;9,6;9,4;9,3;8,1;6,1;5,0;3,1;1,1;1,3;0,4" o:connectangles="0,0,0,0,0,0,0,0,0,0,0,0,0,0,0,0,0"/>
                </v:shape>
                <v:shape id="Freeform 507" o:spid="_x0000_s1520" style="position:absolute;left:1943;top:95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cb8UA&#10;AADcAAAADwAAAGRycy9kb3ducmV2LnhtbESPQWvCQBSE74L/YXmCN920lVajayhCJXhqrYjHR/Y1&#10;mzb7NmTXGP31bqHQ4zAz3zCrrLe16Kj1lWMFD9MEBHHhdMWlgsPn22QOwgdkjbVjUnAlD9l6OFhh&#10;qt2FP6jbh1JECPsUFZgQmlRKXxiy6KeuIY7el2sthijbUuoWLxFua/mYJM/SYsVxwWBDG0PFz/5s&#10;Fdwop/f8Rls+9d8vyfG8me3MVanxqH9dggjUh//wXzvXCmaLJ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txvxQAAANwAAAAPAAAAAAAAAAAAAAAAAJgCAABkcnMv&#10;ZG93bnJldi54bWxQSwUGAAAAAAQABAD1AAAAigMAAAAA&#10;" path="m,5l1,7r,1l3,9r3,l7,9,9,8,10,7r,-2l10,2,9,1,7,,6,,3,,1,1r,1l,5xe" fillcolor="#662b25" stroked="f">
                  <v:path arrowok="t" o:connecttype="custom" o:connectlocs="0,5;1,7;1,8;3,9;6,9;7,9;9,8;10,7;10,5;10,2;9,1;7,0;6,0;3,0;1,1;1,2;0,5" o:connectangles="0,0,0,0,0,0,0,0,0,0,0,0,0,0,0,0,0"/>
                </v:shape>
                <v:shape id="Freeform 508" o:spid="_x0000_s1521" style="position:absolute;left:1947;top:97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nKsMA&#10;AADcAAAADwAAAGRycy9kb3ducmV2LnhtbESPT2sCMRTE70K/Q3iF3jRbWUVXo4hQLPTk/+tz80yW&#10;bl6WTarbb28KBY/DzPyGmS87V4sbtaHyrOB9kIEgLr2u2Cg47D/6ExAhImusPZOCXwqwXLz05lho&#10;f+ct3XbRiAThUKACG2NTSBlKSw7DwDfEybv61mFMsjVSt3hPcFfLYZaNpcOK04LFhtaWyu/dj1OA&#10;x814c/Fnb/fbaMxXGI7y40mpt9duNQMRqYvP8H/7UyvIpzn8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3nKsMAAADcAAAADwAAAAAAAAAAAAAAAACYAgAAZHJzL2Rv&#10;d25yZXYueG1sUEsFBgAAAAAEAAQA9QAAAIgDAAAAAA==&#10;" path="m,4l,6,2,8,3,9r2,l7,9,8,8,9,6,9,4,9,3,8,1,7,,5,,3,,2,1,,3,,4xe" fillcolor="#662b25" stroked="f">
                  <v:path arrowok="t" o:connecttype="custom" o:connectlocs="0,4;0,6;2,8;3,9;5,9;7,9;8,8;9,6;9,4;9,3;8,1;7,0;5,0;3,0;2,1;0,3;0,4" o:connectangles="0,0,0,0,0,0,0,0,0,0,0,0,0,0,0,0,0"/>
                </v:shape>
                <v:shape id="Freeform 509" o:spid="_x0000_s1522" style="position:absolute;left:1950;top:989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ce8YA&#10;AADcAAAADwAAAGRycy9kb3ducmV2LnhtbESPQWvCQBSE74X+h+UJvYhuqq1odBOqoAiCULU9P7LP&#10;JDT7NmS3Seyv7xaEHoeZ+YZZpb2pREuNKy0reB5HIIgzq0vOFVzO29EchPPIGivLpOBGDtLk8WGF&#10;sbYdv1N78rkIEHYxKii8r2MpXVaQQTe2NXHwrrYx6INscqkb7ALcVHISRTNpsOSwUGBNm4Kyr9O3&#10;UbD+5E1ntTm29eE2nO7tbvbzsVPqadC/LUF46v1/+N7eawUvi1f4O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Jce8YAAADcAAAADwAAAAAAAAAAAAAAAACYAgAAZHJz&#10;L2Rvd25yZXYueG1sUEsFBgAAAAAEAAQA9QAAAIsDAAAAAA==&#10;" path="m,5l1,6,2,7,3,8r2,2l6,8,8,7,9,6,9,5,9,3,8,2,6,1,5,,3,1,2,2,1,3,,5xe" fillcolor="#662b25" stroked="f">
                  <v:path arrowok="t" o:connecttype="custom" o:connectlocs="0,5;1,6;2,7;3,8;5,10;6,8;8,7;9,6;9,5;9,3;8,2;6,1;5,0;3,1;2,2;1,3;0,5" o:connectangles="0,0,0,0,0,0,0,0,0,0,0,0,0,0,0,0,0"/>
                </v:shape>
                <v:shape id="Freeform 510" o:spid="_x0000_s1523" style="position:absolute;left:1953;top:100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3QRMIA&#10;AADcAAAADwAAAGRycy9kb3ducmV2LnhtbESPQYvCMBSE74L/ITzBm6aKiFajiFiUvWm9eHs0z7a0&#10;eSlN1Lq/frMgeBxm5htmve1MLZ7UutKygsk4AkGcWV1yruCaJqMFCOeRNdaWScGbHGw3/d4aY21f&#10;fKbnxeciQNjFqKDwvomldFlBBt3YNsTBu9vWoA+yzaVu8RXgppbTKJpLgyWHhQIb2heUVZeHUXD6&#10;SX/3ehIlh+SG1QOPN0qrRqnhoNutQHjq/Df8aZ+0gtlyDv9nw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dBEwgAAANwAAAAPAAAAAAAAAAAAAAAAAJgCAABkcnMvZG93&#10;bnJldi54bWxQSwUGAAAAAAQABAD1AAAAhwMAAAAA&#10;" path="m,4l1,5r,2l3,8r2,l6,8,8,7,9,5,9,4,9,2,8,1,6,,5,,3,,1,1r,1l,4xe" fillcolor="#662b25" stroked="f">
                  <v:path arrowok="t" o:connecttype="custom" o:connectlocs="0,4;1,5;1,7;3,8;5,8;6,8;8,7;9,5;9,4;9,2;8,1;6,0;5,0;3,0;1,1;1,2;0,4" o:connectangles="0,0,0,0,0,0,0,0,0,0,0,0,0,0,0,0,0"/>
                </v:shape>
                <v:shape id="Freeform 511" o:spid="_x0000_s1524" style="position:absolute;left:1956;top:102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138UA&#10;AADcAAAADwAAAGRycy9kb3ducmV2LnhtbESPQWvCQBSE70L/w/IKvZldS6k2dZUiDUpvJr3k9si+&#10;JiHZtyG7auqv7xYEj8PMfMOst5PtxZlG3zrWsEgUCOLKmZZrDd9FNl+B8AHZYO+YNPySh+3mYbbG&#10;1LgLH+mch1pECPsUNTQhDKmUvmrIok/cQBy9HzdaDFGOtTQjXiLc9vJZqVdpseW40OBAu4aqLj9Z&#10;DYev4rozC5V9ZiV2J9yXVHSD1k+P08c7iEBTuIdv7YPR8PK2hP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XXfxQAAANwAAAAPAAAAAAAAAAAAAAAAAJgCAABkcnMv&#10;ZG93bnJldi54bWxQSwUGAAAAAAQABAD1AAAAigMAAAAA&#10;" path="m,4l,6,1,7,3,8r1,l6,8,7,7,8,6,9,4,8,3,7,1,6,,4,,3,,1,1,,3,,4xe" fillcolor="#662b25" stroked="f">
                  <v:path arrowok="t" o:connecttype="custom" o:connectlocs="0,4;0,6;1,7;3,8;4,8;6,8;7,7;8,6;9,4;8,3;7,1;6,0;4,0;3,0;1,1;0,3;0,4" o:connectangles="0,0,0,0,0,0,0,0,0,0,0,0,0,0,0,0,0"/>
                </v:shape>
                <v:shape id="Freeform 512" o:spid="_x0000_s1525" style="position:absolute;left:1958;top:1046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Qj7sA&#10;AADcAAAADwAAAGRycy9kb3ducmV2LnhtbERPyw7BQBTdS/zD5ErsmBKEMm2ESGy99jedqy2dO9UZ&#10;1N+bhcTy5LxXaWsq8aLGlZYVjIYRCOLM6pJzBefTbjAH4TyyxsoyKfiQgzTpdlYYa/vmA72OPhch&#10;hF2MCgrv61hKlxVk0A1tTRy4q20M+gCbXOoG3yHcVHIcRTNpsOTQUGBNm4Ky+/FpFDx0Xm8u05F9&#10;2vvuU8rb1nnaKtXvteslCE+t/4t/7r1WMFmEteFMOAIy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9aEI+7AAAA3AAAAA8AAAAAAAAAAAAAAAAAmAIAAGRycy9kb3ducmV2Lnht&#10;bFBLBQYAAAAABAAEAPUAAACAAwAAAAA=&#10;" path="m,5l,6,1,8,2,9r2,l6,9,7,8,8,6,8,5,8,3,7,2,6,1,4,,2,1,1,2,,3,,5xe" fillcolor="#662b25" stroked="f">
                  <v:path arrowok="t" o:connecttype="custom" o:connectlocs="0,5;0,6;1,8;2,9;4,9;6,9;7,8;8,6;8,5;8,3;7,2;6,1;4,0;2,1;1,2;0,3;0,5" o:connectangles="0,0,0,0,0,0,0,0,0,0,0,0,0,0,0,0,0"/>
                </v:shape>
                <v:shape id="Freeform 513" o:spid="_x0000_s1526" style="position:absolute;left:1959;top:106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jJ8QA&#10;AADcAAAADwAAAGRycy9kb3ducmV2LnhtbESPQWsCMRSE74L/ITyhN83aFtHVKNpiEbxY9eLtsXlm&#10;Fzcv201c139vBKHHYWa+YWaL1paiodoXjhUMBwkI4szpgo2C42HdH4PwAVlj6ZgU3MnDYt7tzDDV&#10;7sa/1OyDERHCPkUFeQhVKqXPcrLoB64ijt7Z1RZDlLWRusZbhNtSvifJSFosOC7kWNFXTtllf7UK&#10;1m73YX5ssaW/0/b0bXarxlxXSr312uUURKA2/Idf7Y1W8DmZwP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IyfEAAAA3AAAAA8AAAAAAAAAAAAAAAAAmAIAAGRycy9k&#10;b3ducmV2LnhtbFBLBQYAAAAABAAEAPUAAACJAwAAAAA=&#10;" path="m,4l1,6,2,7,3,8r2,l6,8,8,7,10,6r,-2l10,2,8,1,6,,5,,3,,2,1,1,2,,4xe" fillcolor="#662b25" stroked="f">
                  <v:path arrowok="t" o:connecttype="custom" o:connectlocs="0,4;1,6;2,7;3,8;5,8;6,8;8,7;10,6;10,4;10,2;8,1;6,0;5,0;3,0;2,1;1,2;0,4" o:connectangles="0,0,0,0,0,0,0,0,0,0,0,0,0,0,0,0,0"/>
                </v:shape>
                <v:shape id="Freeform 514" o:spid="_x0000_s1527" style="position:absolute;left:1961;top:1087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YAsEA&#10;AADcAAAADwAAAGRycy9kb3ducmV2LnhtbERPTWsCMRC9F/wPYQRvNVGqLVujiGBZPFUr0uOwmW5W&#10;N5NlE3X115tDwePjfc8WnavFhdpQedYwGioQxIU3FZca9j/r1w8QISIbrD2ThhsFWMx7LzPMjL/y&#10;li67WIoUwiFDDTbGJpMyFJYchqFviBP351uHMcG2lKbFawp3tRwrNZUOK04NFhtaWSpOu7PTcKec&#10;vvM7ffFvd3xXh/PqbWNvWg/63fITRKQuPsX/7txomKg0P51JR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2ALBAAAA3AAAAA8AAAAAAAAAAAAAAAAAmAIAAGRycy9kb3du&#10;cmV2LnhtbFBLBQYAAAAABAAEAPUAAACGAwAAAAA=&#10;" path="m,5l1,6,2,8r1,l5,9,6,8r3,l10,6r,-1l10,3,9,2,6,1,5,,3,1,2,2,1,3,,5xe" fillcolor="#662b25" stroked="f">
                  <v:path arrowok="t" o:connecttype="custom" o:connectlocs="0,5;1,6;2,8;3,8;5,9;6,8;9,8;10,6;10,5;10,3;9,2;6,1;5,0;3,1;2,2;1,3;0,5" o:connectangles="0,0,0,0,0,0,0,0,0,0,0,0,0,0,0,0,0"/>
                </v:shape>
                <v:shape id="Freeform 515" o:spid="_x0000_s1528" style="position:absolute;left:1961;top:110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1O8MA&#10;AADcAAAADwAAAGRycy9kb3ducmV2LnhtbESPQYvCMBSE78L+h/CEvWmqi7JUo6iLi+BFXS/eHs0z&#10;LTYv3SbW+u+NIHgcZuYbZjpvbSkaqn3hWMGgn4Agzpwu2Cg4/q173yB8QNZYOiYFd/Iwn310pphq&#10;d+M9NYdgRISwT1FBHkKVSumznCz6vquIo3d2tcUQZW2krvEW4baUwyQZS4sFx4UcK1rllF0OV6tg&#10;7XZf5tcWW/o/bU8/ZrdszHWp1Ge3XUxABGrDO/xqb7SCUTKA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G1O8MAAADcAAAADwAAAAAAAAAAAAAAAACYAgAAZHJzL2Rv&#10;d25yZXYueG1sUEsFBgAAAAAEAAQA9QAAAIgDAAAAAA==&#10;" path="m5,8r1,l9,7,10,5r,-1l10,2,9,1,6,,5,,3,,2,1,1,2,,4,1,5,2,7,3,8r2,xe" fillcolor="#662b25" stroked="f">
                  <v:path arrowok="t" o:connecttype="custom" o:connectlocs="5,8;6,8;9,7;10,5;10,4;10,2;9,1;6,0;5,0;3,0;2,1;1,2;0,4;1,5;2,7;3,8;5,8" o:connectangles="0,0,0,0,0,0,0,0,0,0,0,0,0,0,0,0,0"/>
                </v:shape>
                <v:shape id="Freeform 516" o:spid="_x0000_s1529" style="position:absolute;left:1961;top:112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rTMQA&#10;AADcAAAADwAAAGRycy9kb3ducmV2LnhtbESPT4vCMBTE78J+h/AW9qbpKopUo6wrLoIX/128PZpn&#10;Wmxeuk2s9dsbQfA4zMxvmOm8taVoqPaFYwXfvQQEceZ0wUbB8bDqjkH4gKyxdEwK7uRhPvvoTDHV&#10;7sY7avbBiAhhn6KCPIQqldJnOVn0PVcRR+/saoshytpIXeMtwm0p+0kykhYLjgs5VvSbU3bZX62C&#10;ldsOzJ8tNvR/2pyWZrtozHWh1Ndn+zMBEagN7/CrvdYKhkkf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K0zEAAAA3AAAAA8AAAAAAAAAAAAAAAAAmAIAAGRycy9k&#10;b3ducmV2LnhtbFBLBQYAAAAABAAEAPUAAACJAwAAAAA=&#10;" path="m5,8r1,l9,7,10,5r,-1l10,2,9,1,6,,5,,3,,2,1,1,2,,4,1,5,2,7,3,8r2,xe" fillcolor="#662b25" stroked="f">
                  <v:path arrowok="t" o:connecttype="custom" o:connectlocs="5,8;6,8;9,7;10,5;10,4;10,2;9,1;6,0;5,0;3,0;2,1;1,2;0,4;1,5;2,7;3,8;5,8" o:connectangles="0,0,0,0,0,0,0,0,0,0,0,0,0,0,0,0,0"/>
                </v:shape>
                <v:shape id="Freeform 517" o:spid="_x0000_s1530" style="position:absolute;left:1962;top:114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pxsIA&#10;AADcAAAADwAAAGRycy9kb3ducmV2LnhtbESPQYvCMBSE7wv+h/AEb2uisotUo4hYFG9aL94ezbMt&#10;bV5KE7W7v94sCHscZuYbZrnubSMe1PnKsYbJWIEgzp2puNBwydLPOQgfkA02jknDD3lYrwYfS0yM&#10;e/KJHudQiAhhn6CGMoQ2kdLnJVn0Y9cSR+/mOoshyq6QpsNnhNtGTpX6lhYrjgsltrQtKa/Pd6vh&#10;cMx+t2ai0l16xfqO+ytldav1aNhvFiAC9eE//G4fjIYvNYO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enGwgAAANwAAAAPAAAAAAAAAAAAAAAAAJgCAABkcnMvZG93&#10;bnJldi54bWxQSwUGAAAAAAQABAD1AAAAhwMAAAAA&#10;" path="m4,l2,,1,1,,2,,4,,5,1,7,2,8r2,l7,8,8,7,9,5,9,4,9,2,8,1,7,,4,xe" fillcolor="#662b25" stroked="f">
                  <v:path arrowok="t" o:connecttype="custom" o:connectlocs="4,0;2,0;1,1;0,2;0,4;0,5;1,7;2,8;4,8;7,8;8,7;9,5;9,4;9,2;8,1;7,0;4,0" o:connectangles="0,0,0,0,0,0,0,0,0,0,0,0,0,0,0,0,0"/>
                </v:shape>
                <v:shape id="Freeform 518" o:spid="_x0000_s1531" style="position:absolute;left:1962;top:116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eAcQA&#10;AADcAAAADwAAAGRycy9kb3ducmV2LnhtbESPQWsCMRSE74X+h/CE3mpisa2sRilCy9KTWhGPj81z&#10;s7p5WTZRV3+9EQoeh5n5hpnMOleLE7Wh8qxh0FcgiAtvKi41rP++X0cgQkQ2WHsmDRcKMJs+P00w&#10;M/7MSzqtYikShEOGGmyMTSZlKCw5DH3fECdv51uHMcm2lKbFc4K7Wr4p9SEdVpwWLDY0t1QcVken&#10;4Uo5LfIr/fC223+qzXE+/LUXrV963dcYRKQuPsL/7dxoeFdDuJ9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3gHEAAAA3AAAAA8AAAAAAAAAAAAAAAAAmAIAAGRycy9k&#10;b3ducmV2LnhtbFBLBQYAAAAABAAEAPUAAACJAwAAAAA=&#10;" path="m4,l3,1,1,2,,3,,5,,6,1,8r2,l4,9,7,8r1,l9,6,10,5,9,3,8,2,7,1,4,xe" fillcolor="#662b25" stroked="f">
                  <v:path arrowok="t" o:connecttype="custom" o:connectlocs="4,0;3,1;1,2;0,3;0,5;0,6;1,8;3,8;4,9;7,8;8,8;9,6;10,5;9,3;8,2;7,1;4,0" o:connectangles="0,0,0,0,0,0,0,0,0,0,0,0,0,0,0,0,0"/>
                </v:shape>
                <v:shape id="Freeform 519" o:spid="_x0000_s1532" style="position:absolute;left:1961;top:117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Yq8QA&#10;AADcAAAADwAAAGRycy9kb3ducmV2LnhtbESPzWrDMBCE74W8g9hAb41cU4fgRgklEFzoKT9Orltr&#10;K5laK2Opifv2VSGQ4zAz3zDL9eg6caEhtJ4VPM8yEMSN1y0bBcfD9mkBIkRkjZ1nUvBLAdarycMS&#10;S+2vvKPLPhqRIBxKVGBj7EspQ2PJYZj5njh5X35wGJMcjNQDXhPcdTLPsrl02HJasNjTxlLzvf9x&#10;CrCu5tWnP3t72EVjPkJevNQnpR6n49sriEhjvIdv7XetoMgK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q2KvEAAAA3AAAAA8AAAAAAAAAAAAAAAAAmAIAAGRycy9k&#10;b3ducmV2LnhtbFBLBQYAAAAABAAEAPUAAACJAwAAAAA=&#10;" path="m4,l2,,1,1,,3,,5,,7,1,8,2,9r2,l6,9,8,8,9,7,9,5,9,3,8,1,6,,4,xe" fillcolor="#662b25" stroked="f">
                  <v:path arrowok="t" o:connecttype="custom" o:connectlocs="4,0;2,0;1,1;0,3;0,5;0,7;1,8;2,9;4,9;6,9;8,8;9,7;9,5;9,3;8,1;6,0;4,0" o:connectangles="0,0,0,0,0,0,0,0,0,0,0,0,0,0,0,0,0"/>
                </v:shape>
                <v:shape id="Freeform 520" o:spid="_x0000_s1533" style="position:absolute;left:1959;top:119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XBsIA&#10;AADcAAAADwAAAGRycy9kb3ducmV2LnhtbESP3YrCMBSE7wXfIRzBm6DpCitSjSJCUdgb/x7g0Byb&#10;YnNSmli7b79ZWNjLYWa+YTa7wTWipy7UnjV8zDMQxKU3NVca7rditgIRIrLBxjNp+KYAu+14tMHc&#10;+DdfqL/GSiQIhxw12BjbXKlQWnIY5r4lTt7Ddw5jkl2lTIfvBHeNWmTZUjmsOS1YbOlgqXxeX05D&#10;f5bOyOIsF0X9ZQf/4qOUR62nk2G/BhFpiP/hv/bJaPjMlvB7Jh0Bt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VcGwgAAANwAAAAPAAAAAAAAAAAAAAAAAJgCAABkcnMvZG93&#10;bnJldi54bWxQSwUGAAAAAAQABAD1AAAAhwMAAAAA&#10;" path="m5,l3,1,2,2,1,3,,5,1,7,2,9r1,1l5,10r1,l8,9,10,7r,-2l10,3,8,2,6,1,5,xe" fillcolor="#662b25" stroked="f">
                  <v:path arrowok="t" o:connecttype="custom" o:connectlocs="5,0;3,1;2,2;1,3;0,5;1,7;2,9;3,10;5,10;6,10;8,9;10,7;10,5;10,3;8,2;6,1;5,0" o:connectangles="0,0,0,0,0,0,0,0,0,0,0,0,0,0,0,0,0"/>
                </v:shape>
                <v:shape id="Freeform 521" o:spid="_x0000_s1534" style="position:absolute;left:1957;top:121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jR8UA&#10;AADcAAAADwAAAGRycy9kb3ducmV2LnhtbESPzWrDMBCE74W8g9hAb42c0CTFiWxKoaSQU37cXrfW&#10;RjKxVsZSE/fto0Ihx2FmvmHW5eBacaE+NJ4VTCcZCOLa64aNguPh/ekFRIjIGlvPpOCXApTF6GGN&#10;ufZX3tFlH41IEA45KrAxdrmUobbkMEx8R5y8k+8dxiR7I3WP1wR3rZxl2UI6bDgtWOzozVJ93v84&#10;BVhtFptv/+XtYReN2YbZ/Ln6VOpxPLyuQEQa4j383/7QCubZEv7O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ONHxQAAANwAAAAPAAAAAAAAAAAAAAAAAJgCAABkcnMv&#10;ZG93bnJldi54bWxQSwUGAAAAAAQABAD1AAAAigMAAAAA&#10;" path="m5,l3,,2,1,1,2,,4,1,6,2,8,3,9r2,l6,9,8,8,9,6,9,4,9,2,8,1,6,,5,xe" fillcolor="#662b25" stroked="f">
                  <v:path arrowok="t" o:connecttype="custom" o:connectlocs="5,0;3,0;2,1;1,2;0,4;1,6;2,8;3,9;5,9;6,9;8,8;9,6;9,4;9,2;8,1;6,0;5,0" o:connectangles="0,0,0,0,0,0,0,0,0,0,0,0,0,0,0,0,0"/>
                </v:shape>
                <v:shape id="Freeform 522" o:spid="_x0000_s1535" style="position:absolute;left:1955;top:123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3NcEA&#10;AADcAAAADwAAAGRycy9kb3ducmV2LnhtbERPyWrDMBC9F/oPYgq51XJDEopjJZRCSCCnLG6vU2si&#10;mVojYym2+/fVodDj4+3ldnKtGKgPjWcFL1kOgrj2umGj4HrZPb+CCBFZY+uZFPxQgO3m8aHEQvuR&#10;TzScoxEphEOBCmyMXSFlqC05DJnviBN3873DmGBvpO5xTOGulfM8X0mHDacGix29W6q/z3enAKv9&#10;av/lP729nKIxxzBfLqoPpWZP09saRKQp/ov/3AetYJmn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rdzXBAAAA3AAAAA8AAAAAAAAAAAAAAAAAmAIAAGRycy9kb3du&#10;cmV2LnhtbFBLBQYAAAAABAAEAPUAAACGAwAAAAA=&#10;" path="m5,l3,,2,1,1,2,,4,1,7,2,8,3,9r2,l6,9,8,8,9,7,9,4,9,2,8,1,6,,5,xe" fillcolor="#662b25" stroked="f">
                  <v:path arrowok="t" o:connecttype="custom" o:connectlocs="5,0;3,0;2,1;1,2;0,4;1,7;2,8;3,9;5,9;6,9;8,8;9,7;9,4;9,2;8,1;6,0;5,0" o:connectangles="0,0,0,0,0,0,0,0,0,0,0,0,0,0,0,0,0"/>
                </v:shape>
                <v:shape id="Freeform 523" o:spid="_x0000_s1536" style="position:absolute;left:1953;top:124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SrsUA&#10;AADcAAAADwAAAGRycy9kb3ducmV2LnhtbESPzWrDMBCE74W8g9hAb42c0ITUiWxKoaSQU37cXrfW&#10;RjKxVsZSE/fto0Ihx2FmvmHW5eBacaE+NJ4VTCcZCOLa64aNguPh/WkJIkRkja1nUvBLAcpi9LDG&#10;XPsr7+iyj0YkCIccFdgYu1zKUFtyGCa+I07eyfcOY5K9kbrHa4K7Vs6ybCEdNpwWLHb0Zqk+73+c&#10;Aqw2i823//L2sIvGbMNs/lx9KvU4Hl5XICIN8R7+b39oBfPsBf7O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9KuxQAAANwAAAAPAAAAAAAAAAAAAAAAAJgCAABkcnMv&#10;ZG93bnJldi54bWxQSwUGAAAAAAQABAD1AAAAigMAAAAA&#10;" path="m4,l3,,1,1r,2l,4,1,6r,1l3,8,4,9,6,8,8,7,9,6,9,4,9,3,8,1,6,,4,xe" fillcolor="#662b25" stroked="f">
                  <v:path arrowok="t" o:connecttype="custom" o:connectlocs="4,0;3,0;1,1;1,3;0,4;1,6;1,7;3,8;4,9;6,8;8,7;9,6;9,4;9,3;8,1;6,0;4,0" o:connectangles="0,0,0,0,0,0,0,0,0,0,0,0,0,0,0,0,0"/>
                </v:shape>
                <v:shape id="Freeform 524" o:spid="_x0000_s1537" style="position:absolute;left:1950;top:126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hbL8A&#10;AADcAAAADwAAAGRycy9kb3ducmV2LnhtbERPTYvCMBC9C/6HMII3TSsoSzWKiEXZm9ZLb0MztqXN&#10;pDRRq7/eHBb2+Hjfm91gWvGk3tWWFcTzCARxYXXNpYJbls5+QDiPrLG1TAre5GC3HY82mGj74gs9&#10;r74UIYRdggoq77tESldUZNDNbUccuLvtDfoA+1LqHl8h3LRyEUUrabDm0FBhR4eKiub6MArOv9nn&#10;oOMoPaY5Ng885ZQ1nVLTybBfg/A0+H/xn/usFSzjMD+cCUdAb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auFsvwAAANwAAAAPAAAAAAAAAAAAAAAAAJgCAABkcnMvZG93bnJl&#10;di54bWxQSwUGAAAAAAQABAD1AAAAhAMAAAAA&#10;" path="m5,l3,,1,1r,2l,4,1,6r,1l3,8r2,l6,8,8,7,9,6,9,4,9,3,8,1,6,,5,xe" fillcolor="#662b25" stroked="f">
                  <v:path arrowok="t" o:connecttype="custom" o:connectlocs="5,0;3,0;1,1;1,3;0,4;1,6;1,7;3,8;5,8;6,8;8,7;9,6;9,4;9,3;8,1;6,0;5,0" o:connectangles="0,0,0,0,0,0,0,0,0,0,0,0,0,0,0,0,0"/>
                </v:shape>
                <v:shape id="Freeform 525" o:spid="_x0000_s1538" style="position:absolute;left:1946;top:128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j5sUA&#10;AADcAAAADwAAAGRycy9kb3ducmV2LnhtbESPT2vCQBTE7wW/w/IEb3WTSouk2YhWFMGLf3rx9si+&#10;bkKzb2N2jfHbdwuFHoeZ+Q2TLwbbiJ46XztWkE4TEMSl0zUbBZ/nzfMchA/IGhvHpOBBHhbF6CnH&#10;TLs7H6k/BSMihH2GCqoQ2kxKX1Zk0U9dSxy9L9dZDFF2RuoO7xFuG/mSJG/SYs1xocKWPioqv083&#10;q2DjDjOztfWerpf9ZW0Oq97cVkpNxsPyHUSgIfyH/9o7reA1Te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CPmxQAAANwAAAAPAAAAAAAAAAAAAAAAAJgCAABkcnMv&#10;ZG93bnJldi54bWxQSwUGAAAAAAQABAD1AAAAigMAAAAA&#10;" path="m6,l4,,1,1,,2,,4,,5,1,7,4,8r2,l7,8,9,7,10,5r,-1l10,2,9,1,7,,6,xe" fillcolor="#662b25" stroked="f">
                  <v:path arrowok="t" o:connecttype="custom" o:connectlocs="6,0;4,0;1,1;0,2;0,4;0,5;1,7;4,8;6,8;7,8;9,7;10,5;10,4;10,2;9,1;7,0;6,0" o:connectangles="0,0,0,0,0,0,0,0,0,0,0,0,0,0,0,0,0"/>
                </v:shape>
                <v:shape id="Freeform 526" o:spid="_x0000_s1539" style="position:absolute;left:1944;top:130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agMMA&#10;AADcAAAADwAAAGRycy9kb3ducmV2LnhtbESPQWuDQBSE74X8h+UFcqurQksx2UiRSkNvjbl4e7iv&#10;KrpvxV0Tm1/fLRR6HGbmG+aQr2YUV5pdb1lBEsUgiBure24VXKry8QWE88gaR8uk4Jsc5MfNwwEz&#10;bW/8Sdezb0WAsMtQQef9lEnpmo4MushOxMH7srNBH+TcSj3jLcDNKNM4fpYGew4LHU5UdNQM58Uo&#10;OH1U90IncflW1jgs+F5TNUxK7bbr6x6Ep9X/h//aJ63gKUnh90w4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TagMMAAADcAAAADwAAAAAAAAAAAAAAAACYAgAAZHJzL2Rv&#10;d25yZXYueG1sUEsFBgAAAAAEAAQA9QAAAIgDAAAAAA==&#10;" path="m5,l2,,1,1,,2,,4,,6,1,7,2,8r3,l7,8,8,7,9,6,9,4,9,2,8,1,7,,5,xe" fillcolor="#662b25" stroked="f">
                  <v:path arrowok="t" o:connecttype="custom" o:connectlocs="5,0;2,0;1,1;0,2;0,4;0,6;1,7;2,8;5,8;7,8;8,7;9,6;9,4;9,2;8,1;7,0;5,0" o:connectangles="0,0,0,0,0,0,0,0,0,0,0,0,0,0,0,0,0"/>
                </v:shape>
                <v:shape id="Freeform 527" o:spid="_x0000_s1540" style="position:absolute;left:1937;top:131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zmcMA&#10;AADcAAAADwAAAGRycy9kb3ducmV2LnhtbESPQWsCMRSE74L/IbxCb5rVqpTVKCKIBU9qrdfn5pks&#10;3bwsm1TXf28EocdhZr5hZovWVeJKTSg9Kxj0MxDEhdclGwXfh3XvE0SIyBorz6TgTgEW825nhrn2&#10;N97RdR+NSBAOOSqwMda5lKGw5DD0fU2cvItvHMYkGyN1g7cEd5UcZtlEOiw5LVisaWWp+N3/OQV4&#10;3Ew2Z3/y9rCLxmzDcDw6/ij1/tYupyAitfE//Gp/aQXjwQc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zmcMAAADcAAAADwAAAAAAAAAAAAAAAACYAgAAZHJzL2Rv&#10;d25yZXYueG1sUEsFBgAAAAAEAAQA9QAAAIgDAAAAAA==&#10;" path="m4,l3,,1,2,,3,,5,,7,1,8,3,9r1,l6,9,7,8,8,7,9,5,8,3,7,2,6,,4,xe" fillcolor="#662b25" stroked="f">
                  <v:path arrowok="t" o:connecttype="custom" o:connectlocs="4,0;3,0;1,2;0,3;0,5;0,7;1,8;3,9;4,9;6,9;7,8;8,7;9,5;8,3;7,2;6,0;4,0" o:connectangles="0,0,0,0,0,0,0,0,0,0,0,0,0,0,0,0,0"/>
                </v:shape>
                <v:shape id="Freeform 528" o:spid="_x0000_s1541" style="position:absolute;left:1932;top:13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hXMUA&#10;AADcAAAADwAAAGRycy9kb3ducmV2LnhtbESPQWvCQBSE7wX/w/KE3uompZUSXUWEilJaiApeH9ln&#10;EpJ9G3dXjf76bkHocZiZb5jpvDetuJDztWUF6SgBQVxYXXOpYL/7fPkA4QOyxtYyKbiRh/ls8DTF&#10;TNsr53TZhlJECPsMFVQhdJmUvqjIoB/Zjjh6R+sMhihdKbXDa4SbVr4myVgarDkuVNjRsqKi2Z6N&#10;gnzX8OZ79VPem1Oa9wfzdbyvnVLPw34xARGoD//hR3utFbynb/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KFcxQAAANwAAAAPAAAAAAAAAAAAAAAAAJgCAABkcnMv&#10;ZG93bnJldi54bWxQSwUGAAAAAAQABAD1AAAAigMAAAAA&#10;" path="m4,l2,1,1,2,,3,,6,,7,1,8,2,9r2,1l6,9,7,8,8,7,8,6,8,3,7,2,6,1,4,xe" fillcolor="#662b25" stroked="f">
                  <v:path arrowok="t" o:connecttype="custom" o:connectlocs="4,0;2,1;1,2;0,3;0,6;0,7;1,8;2,9;4,10;6,9;7,8;8,7;8,6;8,3;7,2;6,1;4,0" o:connectangles="0,0,0,0,0,0,0,0,0,0,0,0,0,0,0,0,0"/>
                </v:shape>
                <v:shape id="Freeform 529" o:spid="_x0000_s1542" style="position:absolute;left:1925;top:135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frMIA&#10;AADcAAAADwAAAGRycy9kb3ducmV2LnhtbESP3YrCMBSE7xf2HcJZ2JugqYKLdI0iQnHBG/8e4NCc&#10;bYrNSWlirW9vBMHLYWa+YRarwTWipy7UnjVMxhkI4tKbmisN51MxmoMIEdlg45k03CnAavn5scDc&#10;+BsfqD/GSiQIhxw12BjbXKlQWnIYxr4lTt6/7xzGJLtKmQ5vCe4aNc2yH+Ww5rRgsaWNpfJyvDoN&#10;/V46I4u9nBb1zg7+ylspt1p/fw3rXxCRhvgOv9p/RsNsMoPnmXQE1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l+swgAAANwAAAAPAAAAAAAAAAAAAAAAAJgCAABkcnMvZG93&#10;bnJldi54bWxQSwUGAAAAAAQABAD1AAAAhwMAAAAA&#10;" path="m6,l4,1,2,2,1,3,,5,1,6,2,8r2,l6,10,7,8r2,l10,6r,-1l10,3,9,2,7,1,6,xe" fillcolor="#662b25" stroked="f">
                  <v:path arrowok="t" o:connecttype="custom" o:connectlocs="6,0;4,1;2,2;1,3;0,5;1,6;2,8;4,8;6,10;7,8;9,8;10,6;10,5;10,3;9,2;7,1;6,0" o:connectangles="0,0,0,0,0,0,0,0,0,0,0,0,0,0,0,0,0"/>
                </v:shape>
                <v:shape id="Freeform 530" o:spid="_x0000_s1543" style="position:absolute;left:1920;top:1366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zMMUA&#10;AADcAAAADwAAAGRycy9kb3ducmV2LnhtbESPT2vCQBTE74V+h+UVvDUbpbUSXaUIluDJP0U8PrLP&#10;bGz2bciuGv30XUHwOMzMb5jJrLO1OFPrK8cK+kkKgrhwuuJSwe928T4C4QOyxtoxKbiSh9n09WWC&#10;mXYXXtN5E0oRIewzVGBCaDIpfWHIok9cQxy9g2sthijbUuoWLxFuazlI06G0WHFcMNjQ3FDxtzlZ&#10;BTfKaZXf6If33fEr3Z3mH0tzVar31n2PQQTqwjP8aOdawWd/CPc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3MwxQAAANwAAAAPAAAAAAAAAAAAAAAAAJgCAABkcnMv&#10;ZG93bnJldi54bWxQSwUGAAAAAAQABAD1AAAAigMAAAAA&#10;" path="m4,l3,1,1,2,,3,,5,,6,1,8,3,9r1,l6,9,9,8,9,6,10,5,9,3,9,2,6,1,4,xe" fillcolor="#662b25" stroked="f">
                  <v:path arrowok="t" o:connecttype="custom" o:connectlocs="4,0;3,1;1,2;0,3;0,5;0,6;1,8;3,9;4,9;6,9;9,8;9,6;10,5;9,3;9,2;6,1;4,0" o:connectangles="0,0,0,0,0,0,0,0,0,0,0,0,0,0,0,0,0"/>
                </v:shape>
                <v:shape id="Freeform 531" o:spid="_x0000_s1544" style="position:absolute;left:1915;top:138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5GMMA&#10;AADcAAAADwAAAGRycy9kb3ducmV2LnhtbESPQYvCMBSE78L+h/CEvdm0wqp0jSKyRfGm9eLt0bxt&#10;S5uX0kTt7q83guBxmJlvmOV6MK24Ue9qywqSKAZBXFhdc6ngnGeTBQjnkTW2lknBHzlYrz5GS0y1&#10;vfORbidfigBhl6KCyvsuldIVFRl0ke2Ig/dre4M+yL6Uusd7gJtWTuN4Jg3WHBYq7GhbUdGcrkbB&#10;/pD/b3USZz/ZBZsr7i6UN51Sn+Nh8w3C0+Df4Vd7rxV8JX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N5GMMAAADcAAAADwAAAAAAAAAAAAAAAACYAgAAZHJzL2Rv&#10;d25yZXYueG1sUEsFBgAAAAAEAAQA9QAAAIgDAAAAAA==&#10;" path="m4,l3,,1,1,,2,,4,,5,1,7,3,8r1,l6,8,7,7,8,5,9,4,8,2,7,1,6,,4,xe" fillcolor="#662b25" stroked="f">
                  <v:path arrowok="t" o:connecttype="custom" o:connectlocs="4,0;3,0;1,1;0,2;0,4;0,5;1,7;3,8;4,8;6,8;7,7;8,5;9,4;8,2;7,1;6,0;4,0" o:connectangles="0,0,0,0,0,0,0,0,0,0,0,0,0,0,0,0,0"/>
                </v:shape>
                <v:shape id="Freeform 532" o:spid="_x0000_s1545" style="position:absolute;left:1910;top:1396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cSLsA&#10;AADcAAAADwAAAGRycy9kb3ducmV2LnhtbERPSwrCMBDdC94hjODOphUUqcYiiuDW335oxra2mdQm&#10;ar29WQguH++/ynrTiBd1rrKsIIliEMS51RUXCi7n/WQBwnlkjY1lUvAhB9l6OFhhqu2bj/Q6+UKE&#10;EHYpKii9b1MpXV6SQRfZljhwN9sZ9AF2hdQdvkO4aeQ0jufSYMWhocSWtiXl9elpFDx00W6vs8Q+&#10;bb3/VPK+c552So1H/WYJwlPv/+Kf+6AVzJKwNpwJR0C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RoHEi7AAAA3AAAAA8AAAAAAAAAAAAAAAAAmAIAAGRycy9kb3ducmV2Lnht&#10;bFBLBQYAAAAABAAEAPUAAACAAwAAAAA=&#10;" path="m4,l2,,1,1,,2,,4,,6,1,8,2,9r2,l6,9,7,8,8,6,8,4,8,2,7,1,6,,4,xe" fillcolor="#662b25" stroked="f">
                  <v:path arrowok="t" o:connecttype="custom" o:connectlocs="4,0;2,0;1,1;0,2;0,4;0,6;1,8;2,9;4,9;6,9;7,8;8,6;8,4;8,2;7,1;6,0;4,0" o:connectangles="0,0,0,0,0,0,0,0,0,0,0,0,0,0,0,0,0"/>
                </v:shape>
                <v:shape id="Freeform 533" o:spid="_x0000_s1546" style="position:absolute;left:1902;top:141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nQsUA&#10;AADcAAAADwAAAGRycy9kb3ducmV2LnhtbESPQWvCQBSE70L/w/IK3nSToq3GrFKESujJWhGPj+xr&#10;Nm32bciuGv31XaHQ4zAz3zD5qreNOFPna8cK0nECgrh0uuZKwf7zbTQD4QOyxsYxKbiSh9XyYZBj&#10;pt2FP+i8C5WIEPYZKjAhtJmUvjRk0Y9dSxy9L9dZDFF2ldQdXiLcNvIpSZ6lxZrjgsGW1obKn93J&#10;KrhRQdviRhs+9t8vyeG0nrybq1LDx/51ASJQH/7Df+1CK5imc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OdCxQAAANwAAAAPAAAAAAAAAAAAAAAAAJgCAABkcnMv&#10;ZG93bnJldi54bWxQSwUGAAAAAAQABAD1AAAAigMAAAAA&#10;" path="m4,l3,,1,1,,2,,4,,6,1,7,3,9r1,l7,9,8,7,9,6,10,4,9,2,8,1,7,,4,xe" fillcolor="#662b25" stroked="f">
                  <v:path arrowok="t" o:connecttype="custom" o:connectlocs="4,0;3,0;1,1;0,2;0,4;0,6;1,7;3,9;4,9;7,9;8,7;9,6;10,4;9,2;8,1;7,0;4,0" o:connectangles="0,0,0,0,0,0,0,0,0,0,0,0,0,0,0,0,0"/>
                </v:shape>
                <v:shape id="Freeform 534" o:spid="_x0000_s1547" style="position:absolute;left:1895;top:143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r0b0A&#10;AADcAAAADwAAAGRycy9kb3ducmV2LnhtbERPvQrCMBDeBd8hnOCmqYIi1SgiFsVN6+J2NGdb2lxK&#10;E7X69GYQHD++/9WmM7V4UutKywom4wgEcWZ1ybmCa5qMFiCcR9ZYWyYFb3KwWfd7K4y1ffGZnhef&#10;ixDCLkYFhfdNLKXLCjLoxrYhDtzdtgZ9gG0udYuvEG5qOY2iuTRYcmgosKFdQVl1eRgFx1P62elJ&#10;lOyTG1YPPNworRqlhoNuuwThqfN/8c991Apm0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gYr0b0AAADcAAAADwAAAAAAAAAAAAAAAACYAgAAZHJzL2Rvd25yZXYu&#10;eG1sUEsFBgAAAAAEAAQA9QAAAIIDAAAAAA==&#10;" path="m4,l3,,1,1,,2,,4,,6,1,7,3,8r1,l6,8,8,7,9,6,9,4,9,2,8,1,6,,4,xe" fillcolor="#662b25" stroked="f">
                  <v:path arrowok="t" o:connecttype="custom" o:connectlocs="4,0;3,0;1,1;0,2;0,4;0,6;1,7;3,8;4,8;6,8;8,7;9,6;9,4;9,2;8,1;6,0;4,0" o:connectangles="0,0,0,0,0,0,0,0,0,0,0,0,0,0,0,0,0"/>
                </v:shape>
                <v:shape id="Freeform 535" o:spid="_x0000_s1548" style="position:absolute;left:1888;top:1447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OSsMA&#10;AADcAAAADwAAAGRycy9kb3ducmV2LnhtbESPQWuDQBSE74X8h+UFcqurQksx2UiRSkNvjbl4e7iv&#10;KrpvxV0Tm1/fLRR6HGbmG+aQr2YUV5pdb1lBEsUgiBure24VXKry8QWE88gaR8uk4Jsc5MfNwwEz&#10;bW/8Sdezb0WAsMtQQef9lEnpmo4MushOxMH7srNBH+TcSj3jLcDNKNM4fpYGew4LHU5UdNQM58Uo&#10;OH1U90IncflW1jgs+F5TNUxK7bbr6x6Ep9X/h//aJ63gKU3g90w4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qOSsMAAADcAAAADwAAAAAAAAAAAAAAAACYAgAAZHJzL2Rv&#10;d25yZXYueG1sUEsFBgAAAAAEAAQA9QAAAIgDAAAAAA==&#10;" path="m5,l3,,2,1,1,3,,4,1,6,2,7,3,8r2,l6,8,8,7,9,6,9,4,9,3,8,1,6,,5,xe" fillcolor="#662b25" stroked="f">
                  <v:path arrowok="t" o:connecttype="custom" o:connectlocs="5,0;3,0;2,1;1,3;0,4;1,6;2,7;3,8;5,8;6,8;8,7;9,6;9,4;9,3;8,1;6,0;5,0" o:connectangles="0,0,0,0,0,0,0,0,0,0,0,0,0,0,0,0,0"/>
                </v:shape>
                <v:shape id="Freeform 536" o:spid="_x0000_s1549" style="position:absolute;left:1877;top:146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QPcEA&#10;AADcAAAADwAAAGRycy9kb3ducmV2LnhtbESPQYvCMBSE74L/ITxhb5paUKRrFBGL4k27F2+P5tmW&#10;Ni+liVr31xtB8DjMzDfMct2bRtypc5VlBdNJBII4t7riQsFflo4XIJxH1thYJgVPcrBeDQdLTLR9&#10;8InuZ1+IAGGXoILS+zaR0uUlGXQT2xIH72o7gz7IrpC6w0eAm0bGUTSXBisOCyW2tC0pr883o+Bw&#10;zP63ehqlu/SC9Q33F8rqVqmfUb/5BeGp99/wp33QCmZxDO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YED3BAAAA3AAAAA8AAAAAAAAAAAAAAAAAmAIAAGRycy9kb3du&#10;cmV2LnhtbFBLBQYAAAAABAAEAPUAAACGAwAAAAA=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537" o:spid="_x0000_s1550" style="position:absolute;left:1868;top:1477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EhL4A&#10;AADcAAAADwAAAGRycy9kb3ducmV2LnhtbESPzQrCMBCE74LvEFbwpqmKItW0iCJ49e++NGtbbTa1&#10;iVrf3giCx2FmvmGWaWsq8aTGlZYVjIYRCOLM6pJzBafjdjAH4TyyxsoyKXiTgzTpdpYYa/viPT0P&#10;PhcBwi5GBYX3dSylywoy6Ia2Jg7exTYGfZBNLnWDrwA3lRxH0UwaLDksFFjTuqDsdngYBXed1+vz&#10;dGQf9rZ9l/K6cZ42SvV77WoBwlPr/+Ffe6cVTMc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gRIS+AAAA3AAAAA8AAAAAAAAAAAAAAAAAmAIAAGRycy9kb3ducmV2&#10;LnhtbFBLBQYAAAAABAAEAPUAAACDAwAAAAA=&#10;" path="m4,l2,,1,1,,3,,5,,7,1,8,2,9r2,l6,9,7,8,8,7,8,5,8,3,7,1,6,,4,xe" fillcolor="#662b25" stroked="f">
                  <v:path arrowok="t" o:connecttype="custom" o:connectlocs="4,0;2,0;1,1;0,3;0,5;0,7;1,8;2,9;4,9;6,9;7,8;8,7;8,5;8,3;7,1;6,0;4,0" o:connectangles="0,0,0,0,0,0,0,0,0,0,0,0,0,0,0,0,0"/>
                </v:shape>
                <v:shape id="Freeform 538" o:spid="_x0000_s1551" style="position:absolute;left:1857;top:149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UMMA&#10;AADcAAAADwAAAGRycy9kb3ducmV2LnhtbESPT2sCMRTE74LfITzBm2ZdVGQ1ShGKQk/+7fV180yW&#10;bl6WTarbb98UBI/DzPyGWW06V4s7taHyrGAyzkAQl15XbBScT++jBYgQkTXWnknBLwXYrPu9FRba&#10;P/hA92M0IkE4FKjAxtgUUobSksMw9g1x8m6+dRiTbI3ULT4S3NUyz7K5dFhxWrDY0NZS+X38cQrw&#10;spvvvvynt6dDNOYj5LPp5arUcNC9LUFE6uIr/GzvtYJZPoX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UMMAAADcAAAADwAAAAAAAAAAAAAAAACYAgAAZHJzL2Rv&#10;d25yZXYueG1sUEsFBgAAAAAEAAQA9QAAAIgDAAAAAA==&#10;" path="m5,l3,,2,1,1,3,,4,1,6,2,7,3,9r2,l6,9,8,7,9,6,9,4,9,3,8,1,6,,5,xe" fillcolor="#662b25" stroked="f">
                  <v:path arrowok="t" o:connecttype="custom" o:connectlocs="5,0;3,0;2,1;1,3;0,4;1,6;2,7;3,9;5,9;6,9;8,7;9,6;9,4;9,3;8,1;6,0;5,0" o:connectangles="0,0,0,0,0,0,0,0,0,0,0,0,0,0,0,0,0"/>
                </v:shape>
                <v:shape id="Freeform 539" o:spid="_x0000_s1552" style="position:absolute;left:1848;top:1509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IScQA&#10;AADcAAAADwAAAGRycy9kb3ducmV2LnhtbESPQWuDQBSE74H+h+UVekvWCJZis4YilUpuibnk9nBf&#10;VXTfirsxtr8+Gyj0OMzMN8xuv5hBzDS5zrKC7SYCQVxb3XGj4FwV6zcQziNrHCyTgh9ysM+eVjtM&#10;tb3xkeaTb0SAsEtRQev9mErp6pYMuo0diYP3bSeDPsipkXrCW4CbQcZR9CoNdhwWWhwpb6nuT1ej&#10;oDxUv7neRsVnccH+il8XqvpRqZfn5eMdhKfF/4f/2qVWkMQJPM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iEnEAAAA3AAAAA8AAAAAAAAAAAAAAAAAmAIAAGRycy9k&#10;b3ducmV2LnhtbFBLBQYAAAAABAAEAPUAAACJAwAAAAA=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540" o:spid="_x0000_s1553" style="position:absolute;left:1836;top:152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avMMA&#10;AADcAAAADwAAAGRycy9kb3ducmV2LnhtbESPQWsCMRSE7wX/Q3iCt5rtoktZjVIEUehJrXp9bp7J&#10;4uZl2UTd/vumUOhxmJlvmPmyd414UBdqzwrexhkI4srrmo2Cr8P69R1EiMgaG8+k4JsCLBeDlzmW&#10;2j95R499NCJBOJSowMbYllKGypLDMPYtcfKuvnMYk+yM1B0+E9w1Ms+yQjqsOS1YbGllqbrt704B&#10;HjfF5uLP3h520ZjPkE8nx5NSo2H/MQMRqY//4b/2ViuY5gX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0avMMAAADcAAAADwAAAAAAAAAAAAAAAACYAgAAZHJzL2Rv&#10;d25yZXYueG1sUEsFBgAAAAAEAAQA9QAAAIgDAAAAAA==&#10;" path="m5,l3,1,1,2r,1l,5,1,6r,2l3,8,5,9,6,8r2,l9,6,9,5,9,3,8,2,6,1,5,xe" fillcolor="#662b25" stroked="f">
                  <v:path arrowok="t" o:connecttype="custom" o:connectlocs="5,0;3,1;1,2;1,3;0,5;1,6;1,8;3,8;5,9;6,8;8,8;9,6;9,5;9,3;8,2;6,1;5,0" o:connectangles="0,0,0,0,0,0,0,0,0,0,0,0,0,0,0,0,0"/>
                </v:shape>
                <v:shape id="Freeform 541" o:spid="_x0000_s1554" style="position:absolute;left:1824;top:1539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cFsQA&#10;AADcAAAADwAAAGRycy9kb3ducmV2LnhtbESPQWsCMRSE7wX/Q3iCt5pVrMpqFBFalp5aFfH42Dw3&#10;q5uXZRN19dc3BcHjMDPfMPNlaytxpcaXjhUM+gkI4tzpkgsFu+3n+xSED8gaK8ek4E4elovO2xxT&#10;7W78S9dNKESEsE9RgQmhTqX0uSGLvu9q4ugdXWMxRNkUUjd4i3BbyWGSjKXFkuOCwZrWhvLz5mIV&#10;PCijn+xBX3xoT5Nkf1mPvs1dqV63Xc1ABGrDK/xsZ1rBx3AC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7HBbEAAAA3AAAAA8AAAAAAAAAAAAAAAAAmAIAAGRycy9k&#10;b3ducmV2LnhtbFBLBQYAAAAABAAEAPUAAACJAwAAAAA=&#10;" path="m6,l4,,2,1,1,2,,5,1,7,2,8,4,9r2,l7,9,9,8,10,7r,-2l10,2,9,1,7,,6,xe" fillcolor="#662b25" stroked="f">
                  <v:path arrowok="t" o:connecttype="custom" o:connectlocs="6,0;4,0;2,1;1,2;0,5;1,7;2,8;4,9;6,9;7,9;9,8;10,7;10,5;10,2;9,1;7,0;6,0" o:connectangles="0,0,0,0,0,0,0,0,0,0,0,0,0,0,0,0,0"/>
                </v:shape>
                <v:shape id="Freeform 542" o:spid="_x0000_s1555" style="position:absolute;left:1815;top:155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rVcEA&#10;AADcAAAADwAAAGRycy9kb3ducmV2LnhtbERPz2vCMBS+D/Y/hDfwtqYrq4xqlDEQB56qdl6fzTMp&#10;a15KE7X775fDYMeP7/dyPble3GgMnWcFL1kOgrj1umOj4HjYPL+BCBFZY++ZFPxQgPXq8WGJlfZ3&#10;rum2j0akEA4VKrAxDpWUobXkMGR+IE7cxY8OY4KjkXrEewp3vSzyfC4ddpwaLA70Yan93l+dAmy2&#10;8+3Zn7w91NGYXSjK1+ZLqdnT9L4AEWmK/+I/96dWUBZ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eK1XBAAAA3AAAAA8AAAAAAAAAAAAAAAAAmAIAAGRycy9kb3du&#10;cmV2LnhtbFBLBQYAAAAABAAEAPUAAACGAwAAAAA=&#10;" path="m4,l3,1,1,2,,3,,5,,6,1,8r2,l4,9,6,8r2,l8,6,9,5,8,3,8,2,6,1,4,xe" fillcolor="#662b25" stroked="f">
                  <v:path arrowok="t" o:connecttype="custom" o:connectlocs="4,0;3,1;1,2;0,3;0,5;0,6;1,8;3,8;4,9;6,8;8,8;8,6;9,5;8,3;8,2;6,1;4,0" o:connectangles="0,0,0,0,0,0,0,0,0,0,0,0,0,0,0,0,0"/>
                </v:shape>
                <v:shape id="Freeform 543" o:spid="_x0000_s1556" style="position:absolute;left:1805;top:156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lXcUA&#10;AADcAAAADwAAAGRycy9kb3ducmV2LnhtbESPQWvCQBSE7wX/w/KE3uqmFouN2Yi2KAUvNvbi7ZF9&#10;bkKzb2N2jfHfu4VCj8PMfMNky8E2oqfO144VPE8SEMSl0zUbBd+HzdMchA/IGhvHpOBGHpb56CHD&#10;VLsrf1FfBCMihH2KCqoQ2lRKX1Zk0U9cSxy9k+sshig7I3WH1wi3jZwmyau0WHNcqLCl94rKn+Ji&#10;FWzc/sVsbb2j83F3/DD7dW8ua6Uex8NqASLQEP7Df+1PrWA2fYP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uVdxQAAANwAAAAPAAAAAAAAAAAAAAAAAJgCAABkcnMv&#10;ZG93bnJldi54bWxQSwUGAAAAAAQABAD1AAAAigMAAAAA&#10;" path="m5,l3,,1,1,,3,,4,,6,1,7,3,8r2,l7,8,8,7,9,6,10,4,9,3,8,1,7,,5,xe" fillcolor="#662b25" stroked="f">
                  <v:path arrowok="t" o:connecttype="custom" o:connectlocs="5,0;3,0;1,1;0,3;0,4;0,6;1,7;3,8;5,8;7,8;8,7;9,6;10,4;9,3;8,1;7,0;5,0" o:connectangles="0,0,0,0,0,0,0,0,0,0,0,0,0,0,0,0,0"/>
                </v:shape>
                <v:shape id="Freeform 544" o:spid="_x0000_s1557" style="position:absolute;left:1794;top:1576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MLrsA&#10;AADcAAAADwAAAGRycy9kb3ducmV2LnhtbERPSwrCMBDdC94hjODOpiqKVFMRRXDrbz80Y1vbTGoT&#10;td7eLASXj/dfrTtTixe1rrSsYBzFIIgzq0vOFVzO+9EChPPIGmvLpOBDDtZpv7fCRNs3H+l18rkI&#10;IewSVFB43yRSuqwggy6yDXHgbrY16ANsc6lbfIdwU8tJHM+lwZJDQ4ENbQvKqtPTKHjovNleZ2P7&#10;tNX+U8r7znnaKTUcdJslCE+d/4t/7oNWMJuG+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GrTC67AAAA3AAAAA8AAAAAAAAAAAAAAAAAmAIAAGRycy9kb3ducmV2Lnht&#10;bFBLBQYAAAAABAAEAPUAAACAAwAAAAA=&#10;" path="m4,l2,,1,1,,3,,4,,7,1,8,2,9r2,l6,9,7,8,8,7,8,4,8,3,7,1,6,,4,xe" fillcolor="#662b25" stroked="f">
                  <v:path arrowok="t" o:connecttype="custom" o:connectlocs="4,0;2,0;1,1;0,3;0,4;0,7;1,8;2,9;4,9;6,9;7,8;8,7;8,4;8,3;7,1;6,0;4,0" o:connectangles="0,0,0,0,0,0,0,0,0,0,0,0,0,0,0,0,0"/>
                </v:shape>
                <v:shape id="Freeform 545" o:spid="_x0000_s1558" style="position:absolute;left:1783;top:1589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3JMUA&#10;AADcAAAADwAAAGRycy9kb3ducmV2LnhtbESPQWvCQBSE70L/w/IK3nSTaqvErFKESujJWhGPj+xr&#10;Nm32bciuGv31XaHQ4zAz3zD5qreNOFPna8cK0nECgrh0uuZKwf7zbTQH4QOyxsYxKbiSh9XyYZBj&#10;pt2FP+i8C5WIEPYZKjAhtJmUvjRk0Y9dSxy9L9dZDFF2ldQdXiLcNvIpSV6kxZrjgsGW1obKn93J&#10;KrhRQdviRhs+9t+z5HBaT9/NVanhY/+6ABGoD//hv3ahFTxPUr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7ckxQAAANwAAAAPAAAAAAAAAAAAAAAAAJgCAABkcnMv&#10;ZG93bnJldi54bWxQSwUGAAAAAAQABAD1AAAAigMAAAAA&#10;" path="m5,l4,1,1,2,,3,,4,,6,1,7,4,8,5,9,7,8,8,7,9,6,10,4,9,3,8,2,7,1,5,xe" fillcolor="#662b25" stroked="f">
                  <v:path arrowok="t" o:connecttype="custom" o:connectlocs="5,0;4,1;1,2;0,3;0,4;0,6;1,7;4,8;5,9;7,8;8,7;9,6;10,4;9,3;8,2;7,1;5,0" o:connectangles="0,0,0,0,0,0,0,0,0,0,0,0,0,0,0,0,0"/>
                </v:shape>
                <v:shape id="Freeform 546" o:spid="_x0000_s1559" style="position:absolute;left:1771;top:160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KYsMA&#10;AADcAAAADwAAAGRycy9kb3ducmV2LnhtbESPW2sCMRSE3wv+h3AKvtVs1wtlNYoUikKfvPb1uDkm&#10;i5uTZRN1++9NoeDjMDPfMLNF52pxozZUnhW8DzIQxKXXFRsF+93X2weIEJE11p5JwS8FWMx7LzMs&#10;tL/zhm7baESCcChQgY2xKaQMpSWHYeAb4uSdfeswJtkaqVu8J7irZZ5lE+mw4rRgsaFPS+Vle3UK&#10;8LCarE7+x9vdJhrzHfLx6HBUqv/aLacgInXxGf5vr7WC8TCHv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KYsMAAADcAAAADwAAAAAAAAAAAAAAAACYAgAAZHJzL2Rv&#10;d25yZXYueG1sUEsFBgAAAAAEAAQA9QAAAIgDAAAAAA==&#10;" path="m4,l3,,1,1,,3,,4,,6,1,7,3,8,4,9,6,8,7,7,8,6,9,4,8,3,7,1,6,,4,xe" fillcolor="#662b25" stroked="f">
                  <v:path arrowok="t" o:connecttype="custom" o:connectlocs="4,0;3,0;1,1;0,3;0,4;0,6;1,7;3,8;4,9;6,8;7,7;8,6;9,4;8,3;7,1;6,0;4,0" o:connectangles="0,0,0,0,0,0,0,0,0,0,0,0,0,0,0,0,0"/>
                </v:shape>
                <v:shape id="Freeform 547" o:spid="_x0000_s1560" style="position:absolute;left:1758;top:1616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MyMQA&#10;AADcAAAADwAAAGRycy9kb3ducmV2LnhtbESPQWsCMRSE74L/ITyhN822apXVKEWoLD2pFfH42Lxu&#10;tt28LJuoq7++EQSPw8x8w8yXra3EmRpfOlbwOkhAEOdOl1wo2H9/9qcgfEDWWDkmBVfysFx0O3NM&#10;tbvwls67UIgIYZ+iAhNCnUrpc0MW/cDVxNH7cY3FEGVTSN3gJcJtJd+S5F1aLDkuGKxpZSj/252s&#10;ghtltMlutOZj+ztJDqfV6MtclXrptR8zEIHa8Aw/2plWMB4O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ZjMjEAAAA3AAAAA8AAAAAAAAAAAAAAAAAmAIAAGRycy9k&#10;b3ducmV2LnhtbFBLBQYAAAAABAAEAPUAAACJAwAAAAA=&#10;" path="m4,l3,,1,1,,3,,4,,7,1,8,3,9r1,l6,9,7,8,9,7,10,4,9,3,7,1,6,,4,xe" fillcolor="#662b25" stroked="f">
                  <v:path arrowok="t" o:connecttype="custom" o:connectlocs="4,0;3,0;1,1;0,3;0,4;0,7;1,8;3,9;4,9;6,9;7,8;9,7;10,4;9,3;7,1;6,0;4,0" o:connectangles="0,0,0,0,0,0,0,0,0,0,0,0,0,0,0,0,0"/>
                </v:shape>
                <v:shape id="Freeform 548" o:spid="_x0000_s1561" style="position:absolute;left:1745;top:163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cHsUA&#10;AADcAAAADwAAAGRycy9kb3ducmV2LnhtbESPQWvCQBSE7wX/w/KE3uqmWqXEbERbLAUvNvbi7ZF9&#10;bkKzb9PsGuO/dwtCj8PMfMNkq8E2oqfO144VPE8SEMSl0zUbBd+H7dMrCB+QNTaOScGVPKzy0UOG&#10;qXYX/qK+CEZECPsUFVQhtKmUvqzIop+4ljh6J9dZDFF2RuoOLxFuGzlNkoW0WHNcqLClt4rKn+Js&#10;FWzdfmY+bL2j3+Pu+G72m96cN0o9jof1EkSgIfyH7+1PrWA+e4G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twexQAAANwAAAAPAAAAAAAAAAAAAAAAAJgCAABkcnMv&#10;ZG93bnJldi54bWxQSwUGAAAAAAQABAD1AAAAigMAAAAA&#10;" path="m5,l4,,2,1,,2,,4,,6,2,7,4,8r1,l7,8,8,7,9,6,10,4,9,2,8,1,7,,5,xe" fillcolor="#662b25" stroked="f">
                  <v:path arrowok="t" o:connecttype="custom" o:connectlocs="5,0;4,0;2,1;0,2;0,4;0,6;2,7;4,8;5,8;7,8;8,7;9,6;10,4;9,2;8,1;7,0;5,0" o:connectangles="0,0,0,0,0,0,0,0,0,0,0,0,0,0,0,0,0"/>
                </v:shape>
                <v:shape id="Freeform 549" o:spid="_x0000_s1562" style="position:absolute;left:1732;top:1640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Yp8UA&#10;AADcAAAADwAAAGRycy9kb3ducmV2LnhtbESPQWvCQBSE7wX/w/KE3upGxSLRVURQLKWFqOD1kX0m&#10;Idm3cXfV1F/fLRQ8DjPzDTNfdqYRN3K+sqxgOEhAEOdWV1woOB42b1MQPiBrbCyTgh/ysFz0XuaY&#10;anvnjG77UIgIYZ+igjKENpXS5yUZ9APbEkfvbJ3BEKUrpHZ4j3DTyFGSvEuDFceFEltal5TX+6tR&#10;kB1q/vjafheP+jLMupP5PD92TqnXfreagQjUhWf4v73TCibj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VinxQAAANwAAAAPAAAAAAAAAAAAAAAAAJgCAABkcnMv&#10;ZG93bnJldi54bWxQSwUGAAAAAAQABAD1AAAAigMAAAAA&#10;" path="m4,l2,1,1,3,,4,,6,,7,1,9r1,l4,10,6,9r1,l8,7,8,6,8,4,7,3,6,1,4,xe" fillcolor="#662b25" stroked="f">
                  <v:path arrowok="t" o:connecttype="custom" o:connectlocs="4,0;2,1;1,3;0,4;0,6;0,7;1,9;2,9;4,10;6,9;7,9;8,7;8,6;8,4;7,3;6,1;4,0" o:connectangles="0,0,0,0,0,0,0,0,0,0,0,0,0,0,0,0,0"/>
                </v:shape>
                <v:shape id="Freeform 550" o:spid="_x0000_s1563" style="position:absolute;left:1716;top:165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MYcMA&#10;AADcAAAADwAAAGRycy9kb3ducmV2LnhtbESPW2sCMRSE3wv+h3AKvtVsvSxlNYoUikKfvPb1uDkm&#10;i5uTZRN1++9NoeDjMDPfMLNF52pxozZUnhW8DzIQxKXXFRsF+93X2weIEJE11p5JwS8FWMx7LzMs&#10;tL/zhm7baESCcChQgY2xKaQMpSWHYeAb4uSdfeswJtkaqVu8J7ir5TDLcumw4rRgsaFPS+Vle3UK&#10;8LDKVyf/4+1uE435DsPJ+HBUqv/aLacgInXxGf5vr7WCySiHv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SMYcMAAADcAAAADwAAAAAAAAAAAAAAAACYAgAAZHJzL2Rv&#10;d25yZXYueG1sUEsFBgAAAAAEAAQA9QAAAIgDAAAAAA==&#10;" path="m4,l3,1,1,2,,3,,5,,6,1,8r2,l4,9,6,8r1,l8,6,9,5,8,3,7,2,6,1,4,xe" fillcolor="#662b25" stroked="f">
                  <v:path arrowok="t" o:connecttype="custom" o:connectlocs="4,0;3,1;1,2;0,3;0,5;0,6;1,8;3,8;4,9;6,8;7,8;8,6;9,5;8,3;7,2;6,1;4,0" o:connectangles="0,0,0,0,0,0,0,0,0,0,0,0,0,0,0,0,0"/>
                </v:shape>
                <v:shape id="Freeform 551" o:spid="_x0000_s1564" style="position:absolute;left:1702;top:1664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Ky8UA&#10;AADcAAAADwAAAGRycy9kb3ducmV2LnhtbESPW2sCMRSE3wv+h3CEvtWstl7YGkUEy+KTl1J8PGxO&#10;N9tuTpZN1NVfbwTBx2FmvmGm89ZW4kSNLx0r6PcSEMS50yUXCr73q7cJCB+QNVaOScGFPMxnnZcp&#10;ptqdeUunXShEhLBPUYEJoU6l9Lkhi77nauLo/brGYoiyKaRu8BzhtpKDJBlJiyXHBYM1LQ3l/7uj&#10;VXCljDbZlb740P6Nk5/j8mNtLkq9dtvFJ4hAbXiGH+1MKxi+j+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orLxQAAANwAAAAPAAAAAAAAAAAAAAAAAJgCAABkcnMv&#10;ZG93bnJldi54bWxQSwUGAAAAAAQABAD1AAAAigMAAAAA&#10;" path="m5,l3,1,1,1,,3,,4,,6,1,7,3,8,5,9,7,8,9,7,9,6,10,4,9,3,9,1,7,1,5,xe" fillcolor="#662b25" stroked="f">
                  <v:path arrowok="t" o:connecttype="custom" o:connectlocs="5,0;3,1;1,1;0,3;0,4;0,6;1,7;3,8;5,9;7,8;9,7;9,6;10,4;9,3;9,1;7,1;5,0" o:connectangles="0,0,0,0,0,0,0,0,0,0,0,0,0,0,0,0,0"/>
                </v:shape>
                <v:shape id="Freeform 552" o:spid="_x0000_s1565" style="position:absolute;left:1689;top:167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9iL8A&#10;AADcAAAADwAAAGRycy9kb3ducmV2LnhtbERPy4rCMBTdD/gP4QruxtQnUo0iA4PCrNRx3F6ba1Js&#10;bkoTtfP3ZiG4PJz3YtW6StypCaVnBYN+BoK48Lpko+D38P05AxEissbKMyn4pwCrZedjgbn2D97R&#10;fR+NSCEcclRgY6xzKUNhyWHo+5o4cRffOIwJNkbqBh8p3FVymGVT6bDk1GCxpi9LxXV/cwrwuJlu&#10;zv7k7WEXjfkJw8n4+KdUr9uu5yAitfEtfrm3WsFklNamM+k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x72IvwAAANwAAAAPAAAAAAAAAAAAAAAAAJgCAABkcnMvZG93bnJl&#10;di54bWxQSwUGAAAAAAQABAD1AAAAhAMAAAAA&#10;" path="m5,l3,,1,1r,2l,4,1,6r,1l3,9r2,l6,9,8,7,9,6,9,4,9,3,8,1,6,,5,xe" fillcolor="#662b25" stroked="f">
                  <v:path arrowok="t" o:connecttype="custom" o:connectlocs="5,0;3,0;1,1;1,3;0,4;1,6;1,7;3,9;5,9;6,9;8,7;9,6;9,4;9,3;8,1;6,0;5,0" o:connectangles="0,0,0,0,0,0,0,0,0,0,0,0,0,0,0,0,0"/>
                </v:shape>
                <v:shape id="Freeform 553" o:spid="_x0000_s1566" style="position:absolute;left:1675;top:168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ls74A&#10;AADcAAAADwAAAGRycy9kb3ducmV2LnhtbESPzQrCMBCE74LvEFbwpqmKotUooghe/bsvzdpWm01t&#10;Uq1vbwTB4zAz3zCLVWMK8aTK5ZYVDPoRCOLE6pxTBefTrjcF4TyyxsIyKXiTg9Wy3VpgrO2LD/Q8&#10;+lQECLsYFWTel7GULsnIoOvbkjh4V1sZ9EFWqdQVvgLcFHIYRRNpMOewkGFJm4yS+7E2Ch46LTeX&#10;8cDW9r575/K2dZ62SnU7zXoOwlPj/+Ffe68VjEcz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R5bO+AAAA3AAAAA8AAAAAAAAAAAAAAAAAmAIAAGRycy9kb3ducmV2&#10;LnhtbFBLBQYAAAAABAAEAPUAAACDAwAAAAA=&#10;" path="m4,l2,1,1,1,,3,,4,,6,1,7,2,8,4,9,6,8,7,7,8,6,8,4,8,3,7,1,6,1,4,xe" fillcolor="#662b25" stroked="f">
                  <v:path arrowok="t" o:connecttype="custom" o:connectlocs="4,0;2,1;1,1;0,3;0,4;0,6;1,7;2,8;4,9;6,8;7,7;8,6;8,4;8,3;7,1;6,1;4,0" o:connectangles="0,0,0,0,0,0,0,0,0,0,0,0,0,0,0,0,0"/>
                </v:shape>
                <v:shape id="Freeform 554" o:spid="_x0000_s1567" style="position:absolute;left:1660;top:169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1hwsAA&#10;AADcAAAADwAAAGRycy9kb3ducmV2LnhtbERPTYvCMBC9L/gfwgje1lRxV6lGEWGX4slVEY9DMzbV&#10;ZlKaqNVfvzkIHh/ve7ZobSVu1PjSsYJBPwFBnDtdcqFgv/v5nIDwAVlj5ZgUPMjDYt75mGGq3Z3/&#10;6LYNhYgh7FNUYEKoUyl9bsii77uaOHIn11gMETaF1A3eY7it5DBJvqXFkmODwZpWhvLL9moVPCmj&#10;TfakXz6253FyuK5Ga/NQqtdtl1MQgdrwFr/cmVbwNYrz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1hwsAAAADcAAAADwAAAAAAAAAAAAAAAACYAgAAZHJzL2Rvd25y&#10;ZXYueG1sUEsFBgAAAAAEAAQA9QAAAIUDAAAAAA==&#10;" path="m6,l3,,1,1r,1l,4,1,5r,2l3,9r3,l7,9,9,7,10,5r,-1l10,2,9,1,7,,6,xe" fillcolor="#662b25" stroked="f">
                  <v:path arrowok="t" o:connecttype="custom" o:connectlocs="6,0;3,0;1,1;1,2;0,4;1,5;1,7;3,9;6,9;7,9;9,7;10,5;10,4;10,2;9,1;7,0;6,0" o:connectangles="0,0,0,0,0,0,0,0,0,0,0,0,0,0,0,0,0"/>
                </v:shape>
                <v:shape id="Freeform 555" o:spid="_x0000_s1568" style="position:absolute;left:1647;top:170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DdsEA&#10;AADcAAAADwAAAGRycy9kb3ducmV2LnhtbESP3WoCMRSE7wXfIRzBO81atMhqFLEUeiW4+gDHzdkf&#10;TE7CJtX07U2h0MthZr5htvtkjXjQEHrHChbzAgRx7XTPrYLr5XO2BhEiskbjmBT8UID9bjzaYqnd&#10;k8/0qGIrMoRDiQq6GH0pZag7shjmzhNnr3GDxZjl0Eo94DPDrZFvRfEuLfacFzr0dOyovlffVkE8&#10;pdQ4Y9Lam+Zyk766f9x6paaTdNiAiJTif/iv/aUVrJYL+D2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Hw3bBAAAA3AAAAA8AAAAAAAAAAAAAAAAAmAIAAGRycy9kb3du&#10;cmV2LnhtbFBLBQYAAAAABAAEAPUAAACGAwAAAAA=&#10;" path="m4,l2,,1,1,,2,,4,,6,1,7,2,8r2,l6,8,7,7,8,6,8,4,8,2,7,1,6,,4,xe" fillcolor="#662b25" stroked="f">
                  <v:path arrowok="t" o:connecttype="custom" o:connectlocs="4,0;2,0;1,1;0,2;0,4;0,6;1,7;2,8;4,8;6,8;7,7;8,6;8,4;8,2;7,1;6,0;4,0" o:connectangles="0,0,0,0,0,0,0,0,0,0,0,0,0,0,0,0,0"/>
                </v:shape>
                <v:shape id="Freeform 556" o:spid="_x0000_s1569" style="position:absolute;left:1632;top:1714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1ncQA&#10;AADcAAAADwAAAGRycy9kb3ducmV2LnhtbESPQWuDQBSE74X+h+UVemtWQxuKdZUQKg25NeaS28N9&#10;UdF9K+5qbH99tlDIcZiZb5g0X0wvZhpda1lBvIpAEFdWt1wrOJXFyzsI55E19pZJwQ85yLPHhxQT&#10;ba/8TfPR1yJA2CWooPF+SKR0VUMG3coOxMG72NGgD3KspR7xGuCml+so2kiDLYeFBgfaNVR1x8ko&#10;2B/K352Oo+KzOGM34deZym5Q6vlp2X6A8LT4e/i/vdcK3l7X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9Z3EAAAA3AAAAA8AAAAAAAAAAAAAAAAAmAIAAGRycy9k&#10;b3ducmV2LnhtbFBLBQYAAAAABAAEAPUAAACJAwAAAAA=&#10;" path="m5,l3,,2,1,1,3,,4,1,6,2,7,3,8r2,l6,8,8,7,9,6,9,4,9,3,8,1,6,,5,xe" fillcolor="#662b25" stroked="f">
                  <v:path arrowok="t" o:connecttype="custom" o:connectlocs="5,0;3,0;2,1;1,3;0,4;1,6;2,7;3,8;5,8;6,8;8,7;9,6;9,4;9,3;8,1;6,0;5,0" o:connectangles="0,0,0,0,0,0,0,0,0,0,0,0,0,0,0,0,0"/>
                </v:shape>
                <v:shape id="Freeform 557" o:spid="_x0000_s1570" style="position:absolute;left:1616;top:172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NXsMA&#10;AADcAAAADwAAAGRycy9kb3ducmV2LnhtbESPUWvCMBSF3wX/Q7iCL0FTnZNRjSJCceCLc/sBl+au&#10;KTY3pYm1+/fLYODj4ZzzHc52P7hG9NSF2rOGxTwDQVx6U3Ol4euzmL2BCBHZYOOZNPxQgP1uPNpi&#10;bvyDP6i/xkokCIccNdgY21ypUFpyGOa+JU7et+8cxiS7SpkOHwnuGrXMsrVyWHNasNjS0VJ5u96d&#10;hv4inZHFRS6L+mwHf+eTlCetp5PhsAERaYjP8H/73Wh4Xb3A35l0BN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BNXsMAAADcAAAADwAAAAAAAAAAAAAAAACYAgAAZHJzL2Rv&#10;d25yZXYueG1sUEsFBgAAAAAEAAQA9QAAAIgDAAAAAA==&#10;" path="m5,l3,2,2,3,1,4,,6,1,7,2,9r1,1l5,10r1,l8,9,10,7r,-1l10,4,8,3,6,2,5,xe" fillcolor="#662b25" stroked="f">
                  <v:path arrowok="t" o:connecttype="custom" o:connectlocs="5,0;3,2;2,3;1,4;0,6;1,7;2,9;3,10;5,10;6,10;8,9;10,7;10,6;10,4;8,3;6,2;5,0" o:connectangles="0,0,0,0,0,0,0,0,0,0,0,0,0,0,0,0,0"/>
                </v:shape>
                <v:shape id="Freeform 558" o:spid="_x0000_s1571" style="position:absolute;left:1600;top:173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vY8UA&#10;AADcAAAADwAAAGRycy9kb3ducmV2LnhtbESPQWvCQBSE70L/w/IKvenGVotEV6ktFsGLpl68PbLP&#10;TTD7Ns2uMf57VxA8DjPzDTNbdLYSLTW+dKxgOEhAEOdOl2wU7P9W/QkIH5A1Vo5JwZU8LOYvvRmm&#10;2l14R20WjIgQ9ikqKEKoUyl9XpBFP3A1cfSOrrEYomyM1A1eItxW8j1JPqXFkuNCgTV9F5SfsrNV&#10;sHLbD/Nryw39HzaHH7Ndtua8VOrttfuaggjUhWf40V5rBePRC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K9jxQAAANwAAAAPAAAAAAAAAAAAAAAAAJgCAABkcnMv&#10;ZG93bnJldi54bWxQSwUGAAAAAAQABAD1AAAAigMAAAAA&#10;" path="m6,l3,,2,1,1,2,,4,1,6,2,7,3,8r3,l7,8,9,7,10,6r,-2l10,2,9,1,7,,6,xe" fillcolor="#662b25" stroked="f">
                  <v:path arrowok="t" o:connecttype="custom" o:connectlocs="6,0;3,0;2,1;1,2;0,4;1,6;2,7;3,8;6,8;7,8;9,7;10,6;10,4;10,2;9,1;7,0;6,0" o:connectangles="0,0,0,0,0,0,0,0,0,0,0,0,0,0,0,0,0"/>
                </v:shape>
                <v:shape id="Freeform 559" o:spid="_x0000_s1572" style="position:absolute;left:1584;top:174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wscMA&#10;AADcAAAADwAAAGRycy9kb3ducmV2LnhtbESP0YrCMBRE34X9h3AX9iVouqKLdI0iQlHwRV0/4NJc&#10;m7LNTWli7f79RhB8HGbmDLNcD64RPXWh9qzhc5KBIC69qbnScPkpxgsQISIbbDyThj8KsF69jZaY&#10;G3/nE/XnWIkE4ZCjBhtjmysVSksOw8S3xMm7+s5hTLKrlOnwnuCuUdMs+1IOa04LFlvaWip/zzen&#10;oT9KZ2RxlNOiPtjB33gn5U7rj/dh8w0i0hBf4Wd7bzTMZ3N4nElHQK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wscMAAADcAAAADwAAAAAAAAAAAAAAAACYAgAAZHJzL2Rv&#10;d25yZXYueG1sUEsFBgAAAAAEAAQA9QAAAIgDAAAAAA==&#10;" path="m6,l4,1,3,1,2,4,,5,2,7,3,8,4,9r2,1l7,9,9,8,10,7r,-2l10,4,9,1,7,1,6,xe" fillcolor="#662b25" stroked="f">
                  <v:path arrowok="t" o:connecttype="custom" o:connectlocs="6,0;4,1;3,1;2,4;0,5;2,7;3,8;4,9;6,10;7,9;9,8;10,7;10,5;10,4;9,1;7,1;6,0" o:connectangles="0,0,0,0,0,0,0,0,0,0,0,0,0,0,0,0,0"/>
                </v:shape>
                <v:shape id="Freeform 560" o:spid="_x0000_s1573" style="position:absolute;left:1568;top:174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znsIA&#10;AADcAAAADwAAAGRycy9kb3ducmV2LnhtbESPQYvCMBSE74L/ITzBm6aKK1KNImJR9qb14u3RPNvS&#10;5qU0Uev++o0geBxm5htmtelMLR7UutKygsk4AkGcWV1yruCSJqMFCOeRNdaWScGLHGzW/d4KY22f&#10;fKLH2eciQNjFqKDwvomldFlBBt3YNsTBu9nWoA+yzaVu8RngppbTKJpLgyWHhQIb2hWUVee7UXD8&#10;Tf92ehIl++SK1R0PV0qrRqnhoNsuQXjq/Df8aR+1gp/ZHN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POewgAAANwAAAAPAAAAAAAAAAAAAAAAAJgCAABkcnMvZG93&#10;bnJldi54bWxQSwUGAAAAAAQABAD1AAAAhwMAAAAA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561" o:spid="_x0000_s1574" style="position:absolute;left:1552;top:1753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nJ74A&#10;AADcAAAADwAAAGRycy9kb3ducmV2LnhtbESPSwvCMBCE74L/IazgTVPFF9Uooghefd2XZm2rzaY2&#10;qdZ/bwTB4zAz3zCLVWMK8aTK5ZYVDPoRCOLE6pxTBefTrjcD4TyyxsIyKXiTg9Wy3VpgrO2LD/Q8&#10;+lQECLsYFWTel7GULsnIoOvbkjh4V1sZ9EFWqdQVvgLcFHIYRRNpMOewkGFJm4yS+7E2Ch46LTeX&#10;8cDW9r575/K2dZ62SnU7zXoOwlPj/+Ffe68VjEdT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Epye+AAAA3AAAAA8AAAAAAAAAAAAAAAAAmAIAAGRycy9kb3ducmV2&#10;LnhtbFBLBQYAAAAABAAEAPUAAACDAwAAAAA=&#10;" path="m4,l2,1,1,2,,3,,5,,6,1,8,2,9r2,l6,9,7,8,8,6,8,5,8,3,7,2,6,1,4,xe" fillcolor="#662b25" stroked="f">
                  <v:path arrowok="t" o:connecttype="custom" o:connectlocs="4,0;2,1;1,2;0,3;0,5;0,6;1,8;2,9;4,9;6,9;7,8;8,6;8,5;8,3;7,2;6,1;4,0" o:connectangles="0,0,0,0,0,0,0,0,0,0,0,0,0,0,0,0,0"/>
                </v:shape>
                <v:shape id="Freeform 562" o:spid="_x0000_s1575" style="position:absolute;left:1535;top:1759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txMAA&#10;AADcAAAADwAAAGRycy9kb3ducmV2LnhtbERPTYvCMBC9L/gfwgje1lRxV6lGEWGX4slVEY9DMzbV&#10;ZlKaqNVfvzkIHh/ve7ZobSVu1PjSsYJBPwFBnDtdcqFgv/v5nIDwAVlj5ZgUPMjDYt75mGGq3Z3/&#10;6LYNhYgh7FNUYEKoUyl9bsii77uaOHIn11gMETaF1A3eY7it5DBJvqXFkmODwZpWhvLL9moVPCmj&#10;TfakXz6253FyuK5Ga/NQqtdtl1MQgdrwFr/cmVbwNYpr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ttxMAAAADcAAAADwAAAAAAAAAAAAAAAACYAgAAZHJzL2Rvd25y&#10;ZXYueG1sUEsFBgAAAAAEAAQA9QAAAIUDAAAAAA==&#10;" path="m5,l3,,2,1,1,2,,5,1,7,2,8,3,9r2,l7,9,8,8,10,7r,-2l10,2,8,1,7,,5,xe" fillcolor="#662b25" stroked="f">
                  <v:path arrowok="t" o:connecttype="custom" o:connectlocs="5,0;3,0;2,1;1,2;0,5;1,7;2,8;3,9;5,9;7,9;8,8;10,7;10,5;10,2;8,1;7,0;5,0" o:connectangles="0,0,0,0,0,0,0,0,0,0,0,0,0,0,0,0,0"/>
                </v:shape>
                <v:shape id="Freeform 563" o:spid="_x0000_s1576" style="position:absolute;left:1517;top:176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n7MUA&#10;AADcAAAADwAAAGRycy9kb3ducmV2LnhtbESPQWvCQBSE70L/w/IKvZldSys2dZUiDUpvJr3k9si+&#10;JiHZtyG7auqv7xYEj8PMfMOst5PtxZlG3zrWsEgUCOLKmZZrDd9FNl+B8AHZYO+YNPySh+3mYbbG&#10;1LgLH+mch1pECPsUNTQhDKmUvmrIok/cQBy9HzdaDFGOtTQjXiLc9vJZqaW02HJcaHCgXUNVl5+s&#10;hsNXcd2Zhco+sxK7E+5LKrpB66fH6eMdRKAp3MO39sFoeH15g/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2fsxQAAANwAAAAPAAAAAAAAAAAAAAAAAJgCAABkcnMv&#10;ZG93bnJldi54bWxQSwUGAAAAAAQABAD1AAAAigMAAAAA&#10;" path="m4,l2,,1,1,,2,,4,,5,1,7,2,8r2,l6,8,8,7,9,5,9,4,9,2,8,1,6,,4,xe" fillcolor="#662b25" stroked="f">
                  <v:path arrowok="t" o:connecttype="custom" o:connectlocs="4,0;2,0;1,1;0,2;0,4;0,5;1,7;2,8;4,8;6,8;8,7;9,5;9,4;9,2;8,1;6,0;4,0" o:connectangles="0,0,0,0,0,0,0,0,0,0,0,0,0,0,0,0,0"/>
                </v:shape>
                <v:shape id="Freeform 564" o:spid="_x0000_s1577" style="position:absolute;left:1498;top:177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F9L8A&#10;AADcAAAADwAAAGRycy9kb3ducmV2LnhtbERPzYrCMBC+L/gOYQQvQVMFF+k2yiIUBS+u+gBDM9uU&#10;bSalibW+vTkIe/z4/ovd6FoxUB8azxqWiwwEceVNw7WG27Wcb0CEiGyw9UwanhRgt518FJgb/+Af&#10;Gi6xFimEQ44abIxdrlSoLDkMC98RJ+7X9w5jgn2tTI+PFO5atcqyT+Ww4dRgsaO9pervcncahrN0&#10;RpZnuSqbkx39nQ9SHrSeTcfvLxCRxvgvfruPRsN6neanM+kIq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0X0vwAAANwAAAAPAAAAAAAAAAAAAAAAAJgCAABkcnMvZG93bnJl&#10;di54bWxQSwUGAAAAAAQABAD1AAAAhAMAAAAA&#10;" path="m4,l3,1,1,2,,3,,5,,6,1,9r2,l4,10,7,9r2,l9,6,10,5,9,3,9,2,7,1,4,xe" fillcolor="#662b25" stroked="f">
                  <v:path arrowok="t" o:connecttype="custom" o:connectlocs="4,0;3,1;1,2;0,3;0,5;0,6;1,9;3,9;4,10;7,9;9,9;9,6;10,5;9,3;9,2;7,1;4,0" o:connectangles="0,0,0,0,0,0,0,0,0,0,0,0,0,0,0,0,0"/>
                </v:shape>
                <v:shape id="Freeform 565" o:spid="_x0000_s1578" style="position:absolute;left:1481;top:177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xtcMA&#10;AADcAAAADwAAAGRycy9kb3ducmV2LnhtbESPT2sCMRTE7wW/Q3iCt5pVXJHVKEUQhZ782+vr5pks&#10;3bwsm6jbb98UBI/DzPyGWaw6V4s7taHyrGA0zEAQl15XbBScjpv3GYgQkTXWnknBLwVYLXtvCyy0&#10;f/Ce7odoRIJwKFCBjbEppAylJYdh6Bvi5F196zAm2RqpW3wkuKvlOMum0mHFacFiQ2tL5c/h5hTg&#10;eTvdfvsvb4/7aMxnGOeT80WpQb/7mIOI1MVX+NneaQV5PoL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xtcMAAADcAAAADwAAAAAAAAAAAAAAAACYAgAAZHJzL2Rv&#10;d25yZXYueG1sUEsFBgAAAAAEAAQA9QAAAIgDAAAAAA==&#10;" path="m5,l2,,1,1,,3,,5,,7,1,8,2,9r3,l7,9,8,8,9,7,9,5,9,3,8,1,7,,5,xe" fillcolor="#662b25" stroked="f">
                  <v:path arrowok="t" o:connecttype="custom" o:connectlocs="5,0;2,0;1,1;0,3;0,5;0,7;1,8;2,9;5,9;7,9;8,8;9,7;9,5;9,3;8,1;7,0;5,0" o:connectangles="0,0,0,0,0,0,0,0,0,0,0,0,0,0,0,0,0"/>
                </v:shape>
                <v:shape id="Freeform 566" o:spid="_x0000_s1579" style="position:absolute;left:1463;top:178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EUcUA&#10;AADcAAAADwAAAGRycy9kb3ducmV2LnhtbESPQWvCQBSE70L/w/IKvemmKZESXaVRlIIXa3vx9sg+&#10;N6HZt2l2TeK/7xYKHoeZ+YZZrkfbiJ46XztW8DxLQBCXTtdsFHx97qavIHxA1tg4JgU38rBePUyW&#10;mGs38Af1p2BEhLDPUUEVQptL6cuKLPqZa4mjd3GdxRBlZ6TucIhw28g0SebSYs1xocKWNhWV36er&#10;VbBzxxezt/WBfs6H89Yci95cC6WeHse3BYhAY7iH/9vvWkGWpf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ARRxQAAANwAAAAPAAAAAAAAAAAAAAAAAJgCAABkcnMv&#10;ZG93bnJldi54bWxQSwUGAAAAAAQABAD1AAAAigMAAAAA&#10;" path="m5,l4,,2,1,,2,,4,,6,2,7,4,8r1,l7,8,9,7,9,6,10,4,9,2,9,1,7,,5,xe" fillcolor="#662b25" stroked="f">
                  <v:path arrowok="t" o:connecttype="custom" o:connectlocs="5,0;4,0;2,1;0,2;0,4;0,6;2,7;4,8;5,8;7,8;9,7;9,6;10,4;9,2;9,1;7,0;5,0" o:connectangles="0,0,0,0,0,0,0,0,0,0,0,0,0,0,0,0,0"/>
                </v:shape>
                <v:shape id="Freeform 567" o:spid="_x0000_s1580" style="position:absolute;left:1447;top:179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uR8EA&#10;AADcAAAADwAAAGRycy9kb3ducmV2LnhtbESP3WoCMRSE7wXfIRyhd5q1osjWKGIRvCp07QMcN2d/&#10;MDkJm6jx7ZtCwcthZr5hNrtkjbjTEHrHCuazAgRx7XTPrYKf83G6BhEiskbjmBQ8KcBuOx5tsNTu&#10;wd90r2IrMoRDiQq6GH0pZag7shhmzhNnr3GDxZjl0Eo94CPDrZHvRbGSFnvOCx16OnRUX6ubVRC/&#10;UmqcMWntTXO+SF9dPy+9Um+TtP8AESnFV/i/fdIKlssF/J3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AbkfBAAAA3AAAAA8AAAAAAAAAAAAAAAAAmAIAAGRycy9kb3du&#10;cmV2LnhtbFBLBQYAAAAABAAEAPUAAACGAwAAAAA=&#10;" path="m4,l2,,1,1,,2,,4,,5,1,7,2,8r2,l6,8,7,7,8,5,8,4,8,2,7,1,6,,4,xe" fillcolor="#662b25" stroked="f">
                  <v:path arrowok="t" o:connecttype="custom" o:connectlocs="4,0;2,0;1,1;0,2;0,4;0,5;1,7;2,8;4,8;6,8;7,7;8,5;8,4;8,2;7,1;6,0;4,0" o:connectangles="0,0,0,0,0,0,0,0,0,0,0,0,0,0,0,0,0"/>
                </v:shape>
                <v:shape id="Freeform 568" o:spid="_x0000_s1581" style="position:absolute;left:1425;top:1794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YnMUA&#10;AADcAAAADwAAAGRycy9kb3ducmV2LnhtbESPQWvCQBSE7wX/w/KE3upG0SLRVURQLKWFqOD1kX0m&#10;Idm3cXfV1F/fLRQ8DjPzDTNfdqYRN3K+sqxgOEhAEOdWV1woOB42b1MQPiBrbCyTgh/ysFz0XuaY&#10;anvnjG77UIgIYZ+igjKENpXS5yUZ9APbEkfvbJ3BEKUrpHZ4j3DTyFGSvEuDFceFEltal5TX+6tR&#10;kB1q/vjafheP+jLMupP5PD92TqnXfreagQjUhWf4v73TCiaTM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hicxQAAANwAAAAPAAAAAAAAAAAAAAAAAJgCAABkcnMv&#10;ZG93bnJldi54bWxQSwUGAAAAAAQABAD1AAAAigMAAAAA&#10;" path="m4,l2,1,1,2,,3,,5,,6,1,8r1,l4,10,6,8r1,l8,6,8,5,8,3,7,2,6,1,4,xe" fillcolor="#662b25" stroked="f">
                  <v:path arrowok="t" o:connecttype="custom" o:connectlocs="4,0;2,1;1,2;0,3;0,5;0,6;1,8;2,8;4,10;6,8;7,8;8,6;8,5;8,3;7,2;6,1;4,0" o:connectangles="0,0,0,0,0,0,0,0,0,0,0,0,0,0,0,0,0"/>
                </v:shape>
                <v:shape id="Freeform 569" o:spid="_x0000_s1582" style="position:absolute;left:1402;top:179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mbMMA&#10;AADcAAAADwAAAGRycy9kb3ducmV2LnhtbESP3YrCMBSE7wXfIRxhb8KaKlSkaxQRigt7498DHJqz&#10;TdnmpDSx1rffLCx4OczMN8xmN7pWDNSHxrOGxTwDQVx503Ct4XYt39cgQkQ22HomDU8KsNtOJxss&#10;jH/wmYZLrEWCcChQg42xK5QKlSWHYe474uR9+95hTLKvlenxkeCuVcssWymHDacFix0dLFU/l7vT&#10;MJykM7I8yWXZfNnR3/ko5VHrt9m4/wARaYyv8H/702jI8xz+zqQjoL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zmbMMAAADcAAAADwAAAAAAAAAAAAAAAACYAgAAZHJzL2Rv&#10;d25yZXYueG1sUEsFBgAAAAAEAAQA9QAAAIgDAAAAAA==&#10;" path="m5,l4,,2,1,,3,,5,,7,2,8,4,9r1,1l7,9,8,8,9,7,10,5,9,3,8,1,7,,5,xe" fillcolor="#662b25" stroked="f">
                  <v:path arrowok="t" o:connecttype="custom" o:connectlocs="5,0;4,0;2,1;0,3;0,5;0,7;2,8;4,9;5,10;7,9;8,8;9,7;10,5;9,3;8,1;7,0;5,0" o:connectangles="0,0,0,0,0,0,0,0,0,0,0,0,0,0,0,0,0"/>
                </v:shape>
                <v:shape id="Freeform 570" o:spid="_x0000_s1583" style="position:absolute;left:1385;top:180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pwcQA&#10;AADcAAAADwAAAGRycy9kb3ducmV2LnhtbESPQWvCQBSE74L/YXlCb7ppaEKJrqEIYqEntbbXZ/Z1&#10;NzT7NmS3mv57Vyj0OMzMN8yqHl0nLjSE1rOCx0UGgrjxumWj4P24nT+DCBFZY+eZFPxSgHo9nayw&#10;0v7Ke7ocohEJwqFCBTbGvpIyNJYchoXviZP35QeHMcnBSD3gNcFdJ/MsK6XDltOCxZ42lprvw49T&#10;gKdduTv7T2+P+2jMW8iLp9OHUg+z8WUJItIY/8N/7VetoChK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acHEAAAA3AAAAA8AAAAAAAAAAAAAAAAAmAIAAGRycy9k&#10;b3ducmV2LnhtbFBLBQYAAAAABAAEAPUAAACJAwAAAAA=&#10;" path="m4,l3,,1,2,,3,,5,,7,1,8,3,9r1,l6,9,7,8,8,7,9,5,8,3,7,2,6,,4,xe" fillcolor="#662b25" stroked="f">
                  <v:path arrowok="t" o:connecttype="custom" o:connectlocs="4,0;3,0;1,2;0,3;0,5;0,7;1,8;3,9;4,9;6,9;7,8;8,7;9,5;8,3;7,2;6,0;4,0" o:connectangles="0,0,0,0,0,0,0,0,0,0,0,0,0,0,0,0,0"/>
                </v:shape>
                <v:shape id="Freeform 571" o:spid="_x0000_s1584" style="position:absolute;left:1367;top:180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A2MIA&#10;AADcAAAADwAAAGRycy9kb3ducmV2LnhtbESPQYvCMBSE74L/ITxhb5oquEo1iohlxZvWi7dH82xL&#10;m5fSRK3+erMgeBxm5htmue5MLe7UutKygvEoAkGcWV1yruCcJsM5COeRNdaWScGTHKxX/d4SY20f&#10;fKT7yeciQNjFqKDwvomldFlBBt3INsTBu9rWoA+yzaVu8RHgppaTKPqVBksOCwU2tC0oq043o2B/&#10;SF9bPY6SXXLB6oZ/F0qrRqmfQbdZgPDU+W/4095rBdPpD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cDYwgAAANwAAAAPAAAAAAAAAAAAAAAAAJgCAABkcnMvZG93&#10;bnJldi54bWxQSwUGAAAAAAQABAD1AAAAhwMAAAAA&#10;" path="m4,l3,,1,1,,2,,4,,5,1,7,3,8r1,l6,8,7,7,8,5,9,4,8,2,7,1,6,,4,xe" fillcolor="#662b25" stroked="f">
                  <v:path arrowok="t" o:connecttype="custom" o:connectlocs="4,0;3,0;1,1;0,2;0,4;0,5;1,7;3,8;4,8;6,8;7,7;8,5;9,4;8,2;7,1;6,0;4,0" o:connectangles="0,0,0,0,0,0,0,0,0,0,0,0,0,0,0,0,0"/>
                </v:shape>
                <v:shape id="Freeform 572" o:spid="_x0000_s1585" style="position:absolute;left:1349;top:180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YKMEA&#10;AADcAAAADwAAAGRycy9kb3ducmV2LnhtbERPyWrDMBC9B/IPYgq9JXJDHYIbJZRAcaEnZ+t1ak0l&#10;U2tkLNV2/j46FHp8vH27n1wrBupD41nB0zIDQVx73bBRcD69LTYgQkTW2HomBTcKsN/NZ1sstB+5&#10;ouEYjUghHApUYGPsCilDbclhWPqOOHHfvncYE+yN1D2OKdy1cpVla+mw4dRgsaODpfrn+OsU4KVc&#10;l1/+09tTFY35CKv8+XJV6vFhen0BEWmK/+I/97tWkOdpbTqTj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YWCjBAAAA3AAAAA8AAAAAAAAAAAAAAAAAmAIAAGRycy9kb3du&#10;cmV2LnhtbFBLBQYAAAAABAAEAPUAAACGAwAAAAA=&#10;" path="m4,l3,1,1,1,,3,,4,,6,1,7,3,8,4,9,6,8,8,7,8,6,9,4,8,3,8,1,6,1,4,xe" fillcolor="#662b25" stroked="f">
                  <v:path arrowok="t" o:connecttype="custom" o:connectlocs="4,0;3,1;1,1;0,3;0,4;0,6;1,7;3,8;4,9;6,8;8,7;8,6;9,4;8,3;8,1;6,1;4,0" o:connectangles="0,0,0,0,0,0,0,0,0,0,0,0,0,0,0,0,0"/>
                </v:shape>
                <v:shape id="Freeform 573" o:spid="_x0000_s1586" style="position:absolute;left:1328;top:1809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AE74A&#10;AADcAAAADwAAAGRycy9kb3ducmV2LnhtbESPzQrCMBCE74LvEFbwZlOFilajiCJ49e++NGtbbTa1&#10;iVrf3giCx2FmvmHmy9ZU4kmNKy0rGEYxCOLM6pJzBafjdjAB4TyyxsoyKXiTg+Wi25ljqu2L9/Q8&#10;+FwECLsUFRTe16mULivIoItsTRy8i20M+iCbXOoGXwFuKjmK47E0WHJYKLCmdUHZ7fAwCu46r9fn&#10;ZGgf9rZ9l/K6cZ42SvV77WoGwlPr/+Ffe6cVJMkUvmfCE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1OABO+AAAA3AAAAA8AAAAAAAAAAAAAAAAAmAIAAGRycy9kb3ducmV2&#10;LnhtbFBLBQYAAAAABAAEAPUAAACDAwAAAAA=&#10;" path="m4,l2,,1,1,,3,,4,,6,1,7,2,8,4,9,6,8,7,7,8,6,8,4,8,3,7,1,6,,4,xe" fillcolor="#662b25" stroked="f">
                  <v:path arrowok="t" o:connecttype="custom" o:connectlocs="4,0;2,0;1,1;0,3;0,4;0,6;1,7;2,8;4,9;6,8;7,7;8,6;8,4;8,3;7,1;6,0;4,0" o:connectangles="0,0,0,0,0,0,0,0,0,0,0,0,0,0,0,0,0"/>
                </v:shape>
                <v:shape id="Freeform 574" o:spid="_x0000_s1587" style="position:absolute;left:1306;top:181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SEb0A&#10;AADcAAAADwAAAGRycy9kb3ducmV2LnhtbERPvQrCMBDeBd8hnOCmqYIi1SgiFsVN6+J2NGdb2lxK&#10;E7X69GYQHD++/9WmM7V4UutKywom4wgEcWZ1ybmCa5qMFiCcR9ZYWyYFb3KwWfd7K4y1ffGZnhef&#10;ixDCLkYFhfdNLKXLCjLoxrYhDtzdtgZ9gG0udYuvEG5qOY2iuTRYcmgosKFdQVl1eRgFx1P62elJ&#10;lOyTG1YPPNworRqlhoNuuwThqfN/8c991Apm8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GySEb0AAADcAAAADwAAAAAAAAAAAAAAAACYAgAAZHJzL2Rvd25yZXYu&#10;eG1sUEsFBgAAAAAEAAQA9QAAAIIDAAAAAA==&#10;" path="m4,l3,,1,1,,3,,4,,6,1,7,3,8r1,l6,8,7,7,8,6,9,4,8,3,7,1,6,,4,xe" fillcolor="#662b25" stroked="f">
                  <v:path arrowok="t" o:connecttype="custom" o:connectlocs="4,0;3,0;1,1;0,3;0,4;0,6;1,7;3,8;4,8;6,8;7,7;8,6;9,4;8,3;7,1;6,0;4,0" o:connectangles="0,0,0,0,0,0,0,0,0,0,0,0,0,0,0,0,0"/>
                </v:shape>
                <v:shape id="Freeform 575" o:spid="_x0000_s1588" style="position:absolute;left:1285;top:181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fFsAA&#10;AADcAAAADwAAAGRycy9kb3ducmV2LnhtbESPzYoCMRCE7wu+Q2jB25pRUGTWKIuy4Elw3AdoJz0/&#10;mHTCJKvx7Y0g7LGoqq+o9TZZI240hN6xgtm0AEFcO91zq+D3/PO5AhEiskbjmBQ8KMB2M/pYY6nd&#10;nU90q2IrMoRDiQq6GH0pZag7shimzhNnr3GDxZjl0Eo94D3DrZHzolhKiz3nhQ497Tqqr9WfVRCP&#10;KTXOmLTypjlfpK+u+0uv1GScvr9ARErxP/xuH7SCxXIGrzP5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KfFsAAAADcAAAADwAAAAAAAAAAAAAAAACYAgAAZHJzL2Rvd25y&#10;ZXYueG1sUEsFBgAAAAAEAAQA9QAAAIUDAAAAAA==&#10;" path="m4,l2,,1,1,,2,,4,,6,1,7,2,8r2,l6,8,7,7,8,6,8,4,8,2,7,1,6,,4,xe" fillcolor="#662b25" stroked="f">
                  <v:path arrowok="t" o:connecttype="custom" o:connectlocs="4,0;2,0;1,1;0,2;0,4;0,6;1,7;2,8;4,8;6,8;7,7;8,6;8,4;8,2;7,1;6,0;4,0" o:connectangles="0,0,0,0,0,0,0,0,0,0,0,0,0,0,0,0,0"/>
                </v:shape>
                <v:shape id="Freeform 576" o:spid="_x0000_s1589" style="position:absolute;left:1263;top:181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p/cQA&#10;AADcAAAADwAAAGRycy9kb3ducmV2LnhtbESPQWvCQBSE70L/w/IKvZlNhEpJs0oJDYq3Gi+5PbKv&#10;SUj2bciuGv31rlDocZiZb5hsO5tBXGhynWUFSRSDIK6t7rhRcCqL5QcI55E1DpZJwY0cbDcviwxT&#10;ba/8Q5ejb0SAsEtRQev9mErp6pYMusiOxMH7tZNBH+TUSD3hNcDNIFdxvJYGOw4LLY6Ut1T3x7NR&#10;sD+U91wncfFdVNifcVdR2Y9Kvb3OX58gPM3+P/zX3msF7+sV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qf3EAAAA3AAAAA8AAAAAAAAAAAAAAAAAmAIAAGRycy9k&#10;b3ducmV2LnhtbFBLBQYAAAAABAAEAPUAAACJAwAAAAA=&#10;" path="m4,l3,,1,1,,3,,4,,6,1,7,3,8r1,l6,8,8,7,8,6,9,4,8,3,8,1,6,,4,xe" fillcolor="#662b25" stroked="f">
                  <v:path arrowok="t" o:connecttype="custom" o:connectlocs="4,0;3,0;1,1;0,3;0,4;0,6;1,7;3,8;4,8;6,8;8,7;8,6;9,4;8,3;8,1;6,0;4,0" o:connectangles="0,0,0,0,0,0,0,0,0,0,0,0,0,0,0,0,0"/>
                </v:shape>
                <v:shape id="Freeform 577" o:spid="_x0000_s1590" style="position:absolute;left:1244;top:1809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MZsIA&#10;AADcAAAADwAAAGRycy9kb3ducmV2LnhtbESPQYvCMBSE74L/ITzBm6YqK1KNImJR9qb14u3RPNvS&#10;5qU0Uev++o0geBxm5htmtelMLR7UutKygsk4AkGcWV1yruCSJqMFCOeRNdaWScGLHGzW/d4KY22f&#10;fKLH2eciQNjFqKDwvomldFlBBt3YNsTBu9nWoA+yzaVu8RngppbTKJpLgyWHhQIb2hWUVee7UXD8&#10;Tf92ehIl++SK1R0PV0qrRqnhoNsuQXjq/Df8aR+1gp/5DN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gxmwgAAANwAAAAPAAAAAAAAAAAAAAAAAJgCAABkcnMvZG93&#10;bnJldi54bWxQSwUGAAAAAAQABAD1AAAAhwMAAAAA&#10;" path="m5,l3,,2,1,1,2,,4,1,5,2,7,3,8r2,l6,8,8,7,9,5,9,4,9,2,8,1,6,,5,xe" fillcolor="#662b25" stroked="f">
                  <v:path arrowok="t" o:connecttype="custom" o:connectlocs="5,0;3,0;2,1;1,2;0,4;1,5;2,7;3,8;5,8;6,8;8,7;9,5;9,4;9,2;8,1;6,0;5,0" o:connectangles="0,0,0,0,0,0,0,0,0,0,0,0,0,0,0,0,0"/>
                </v:shape>
                <v:shape id="Freeform 578" o:spid="_x0000_s1591" style="position:absolute;left:1226;top:180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8jsEA&#10;AADcAAAADwAAAGRycy9kb3ducmV2LnhtbESP3WoCMRSE7wu+QzhC72rWoiJbo4hF8Ero2gc4bs7+&#10;YHISNlHj2zdCwcthZr5hVptkjbjREHrHCqaTAgRx7XTPrYLf0/5jCSJEZI3GMSl4UIDNevS2wlK7&#10;O//QrYqtyBAOJSroYvSllKHuyGKYOE+cvcYNFmOWQyv1gPcMt0Z+FsVCWuw5L3ToaddRfamuVkE8&#10;ptQ4Y9LSm+Z0lr66fJ97pd7HafsFIlKKr/B/+6AVzBczeJ7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FPI7BAAAA3AAAAA8AAAAAAAAAAAAAAAAAmAIAAGRycy9kb3du&#10;cmV2LnhtbFBLBQYAAAAABAAEAPUAAACGAwAAAAA=&#10;" path="m4,l2,,1,1,,3,,4,,6,1,7,2,8r2,l6,8,7,7,8,6,8,4,8,3,7,1,6,,4,xe" fillcolor="#662b25" stroked="f">
                  <v:path arrowok="t" o:connecttype="custom" o:connectlocs="4,0;2,0;1,1;0,3;0,4;0,6;1,7;2,8;4,8;6,8;7,7;8,6;8,4;8,3;7,1;6,0;4,0" o:connectangles="0,0,0,0,0,0,0,0,0,0,0,0,0,0,0,0,0"/>
                </v:shape>
                <v:shape id="Freeform 579" o:spid="_x0000_s1592" style="position:absolute;left:1204;top:180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9C8QA&#10;AADcAAAADwAAAGRycy9kb3ducmV2LnhtbESPQWvCQBSE74L/YXlCb7ppaEKJrqEIYqEntbbXZ/Z1&#10;NzT7NmS3mv57Vyj0OMzMN8yqHl0nLjSE1rOCx0UGgrjxumWj4P24nT+DCBFZY+eZFPxSgHo9nayw&#10;0v7Ke7ocohEJwqFCBTbGvpIyNJYchoXviZP35QeHMcnBSD3gNcFdJ/MsK6XDltOCxZ42lprvw49T&#10;gKdduTv7T2+P+2jMW8iLp9OHUg+z8WUJItIY/8N/7VetoCgL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1PQvEAAAA3AAAAA8AAAAAAAAAAAAAAAAAmAIAAGRycy9k&#10;b3ducmV2LnhtbFBLBQYAAAAABAAEAPUAAACJAwAAAAA=&#10;" path="m4,l3,1,1,2,,3,,5,,6,1,8r2,l4,9,6,8r1,l8,6,9,5,8,3,7,2,6,1,4,xe" fillcolor="#662b25" stroked="f">
                  <v:path arrowok="t" o:connecttype="custom" o:connectlocs="4,0;3,1;1,2;0,3;0,5;0,6;1,8;3,8;4,9;6,8;7,8;8,6;9,5;8,3;7,2;6,1;4,0" o:connectangles="0,0,0,0,0,0,0,0,0,0,0,0,0,0,0,0,0"/>
                </v:shape>
                <v:shape id="Freeform 580" o:spid="_x0000_s1593" style="position:absolute;left:1184;top:180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jfMQA&#10;AADcAAAADwAAAGRycy9kb3ducmV2LnhtbESPzWrDMBCE74G+g9hCbokck5jgRgmhUFzoKT9ur1tr&#10;K5laK2Opifv2UaDQ4zAz3zCb3eg6caEhtJ4VLOYZCOLG65aNgvPpZbYGESKyxs4zKfilALvtw2SD&#10;pfZXPtDlGI1IEA4lKrAx9qWUobHkMMx9T5y8Lz84jEkORuoBrwnuOplnWSEdtpwWLPb0bKn5Pv44&#10;BVhXRfXpP7w9HaIxbyFfLet3paaP4/4JRKQx/of/2q9awaoo4H4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o3zEAAAA3AAAAA8AAAAAAAAAAAAAAAAAmAIAAGRycy9k&#10;b3ducmV2LnhtbFBLBQYAAAAABAAEAPUAAACJAwAAAAA=&#10;" path="m4,l3,,1,2,,3,,5,,7,1,8,3,9r1,l6,9,7,8,8,7,9,5,8,3,7,2,6,,4,xe" fillcolor="#662b25" stroked="f">
                  <v:path arrowok="t" o:connecttype="custom" o:connectlocs="4,0;3,0;1,2;0,3;0,5;0,7;1,8;3,9;4,9;6,9;7,8;8,7;9,5;8,3;7,2;6,0;4,0" o:connectangles="0,0,0,0,0,0,0,0,0,0,0,0,0,0,0,0,0"/>
                </v:shape>
                <v:shape id="Freeform 581" o:spid="_x0000_s1594" style="position:absolute;left:1164;top:1800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MVsUA&#10;AADcAAAADwAAAGRycy9kb3ducmV2LnhtbESPQWvCQBSE7wX/w/KE3upGQSvRVURQLKWFqOD1kX0m&#10;Idm3cXfV1F/fLRQ8DjPzDTNfdqYRN3K+sqxgOEhAEOdWV1woOB42b1MQPiBrbCyTgh/ysFz0XuaY&#10;anvnjG77UIgIYZ+igjKENpXS5yUZ9APbEkfvbJ3BEKUrpHZ4j3DTyFGSTKTBiuNCiS2tS8rr/dUo&#10;yA41f3xtv4tHfRlm3cl8nh87p9Rrv1vNQATqwjP8395pBePJO/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ExWxQAAANwAAAAPAAAAAAAAAAAAAAAAAJgCAABkcnMv&#10;ZG93bnJldi54bWxQSwUGAAAAAAQABAD1AAAAigMAAAAA&#10;" path="m4,l2,1,1,2,,4,,6,,7,1,9r1,l4,10,6,9r1,l8,7,8,6,8,4,7,2,6,1,4,xe" fillcolor="#662b25" stroked="f">
                  <v:path arrowok="t" o:connecttype="custom" o:connectlocs="4,0;2,1;1,2;0,4;0,6;0,7;1,9;2,9;4,10;6,9;7,9;8,7;8,6;8,4;7,2;6,1;4,0" o:connectangles="0,0,0,0,0,0,0,0,0,0,0,0,0,0,0,0,0"/>
                </v:shape>
                <v:shape id="Freeform 582" o:spid="_x0000_s1595" style="position:absolute;left:1145;top:179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SlcEA&#10;AADcAAAADwAAAGRycy9kb3ducmV2LnhtbERPyWrDMBC9F/oPYgq51XJDbYoTJZRCSCGnLG6uE2si&#10;mVojYymx+/fVodDj4+3L9eQ6cachtJ4VvGQ5COLG65aNgtNx8/wGIkRkjZ1nUvBDAdarx4clVtqP&#10;vKf7IRqRQjhUqMDG2FdShsaSw5D5njhxVz84jAkORuoBxxTuOjnP81I6bDk1WOzpw1Lzfbg5BVhv&#10;y+3Fn7097qMxuzAvXusvpWZP0/sCRKQp/ov/3J9aQVGm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0kpXBAAAA3AAAAA8AAAAAAAAAAAAAAAAAmAIAAGRycy9kb3du&#10;cmV2LnhtbFBLBQYAAAAABAAEAPUAAACGAwAAAAA=&#10;" path="m5,l3,,2,1,1,2,,4,1,6,2,8,3,9r2,l6,9,8,8,9,6,9,4,9,2,8,1,6,,5,xe" fillcolor="#662b25" stroked="f">
                  <v:path arrowok="t" o:connecttype="custom" o:connectlocs="5,0;3,0;2,1;1,2;0,4;1,6;2,8;3,9;5,9;6,9;8,8;9,6;9,4;9,2;8,1;6,0;5,0" o:connectangles="0,0,0,0,0,0,0,0,0,0,0,0,0,0,0,0,0"/>
                </v:shape>
                <v:shape id="Freeform 583" o:spid="_x0000_s1596" style="position:absolute;left:1127;top:179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3DsMA&#10;AADcAAAADwAAAGRycy9kb3ducmV2LnhtbESPT2sCMRTE74V+h/AK3mq2oouuRhGhWOjJ/9fn5pks&#10;3bwsm1S3374RBI/DzPyGmS06V4srtaHyrOCjn4EgLr2u2CjY7z7fxyBCRNZYeyYFfxRgMX99mWGh&#10;/Y03dN1GIxKEQ4EKbIxNIWUoLTkMfd8QJ+/iW4cxydZI3eItwV0tB1mWS4cVpwWLDa0slT/bX6cA&#10;D+t8ffYnb3ebaMx3GIyGh6NSvbduOQURqYvP8KP9pRWM8gncz6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g3DsMAAADcAAAADwAAAAAAAAAAAAAAAACYAgAAZHJzL2Rv&#10;d25yZXYueG1sUEsFBgAAAAAEAAQA9QAAAIgDAAAAAA==&#10;" path="m4,l3,1,1,2,,3,,5,,6,1,8r2,l4,9,6,8r1,l8,6,9,5,8,3,7,2,6,1,4,xe" fillcolor="#662b25" stroked="f">
                  <v:path arrowok="t" o:connecttype="custom" o:connectlocs="4,0;3,1;1,2;0,3;0,5;0,6;1,8;3,8;4,9;6,8;7,8;8,6;9,5;8,3;7,2;6,1;4,0" o:connectangles="0,0,0,0,0,0,0,0,0,0,0,0,0,0,0,0,0"/>
                </v:shape>
                <v:shape id="Freeform 584" o:spid="_x0000_s1597" style="position:absolute;left:1107;top:178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sUL8A&#10;AADcAAAADwAAAGRycy9kb3ducmV2LnhtbERPS2rDMBDdF3IHMYHuGrmBtsG1HEpDoKtAnR5gbI0/&#10;WBoJS02U21eLQJeP96/2yRpxoSVMjhU8bwoQxJ3TEw8Kfs7Hpx2IEJE1Gsek4EYB9vXqocJSuyt/&#10;06WJg8ghHEpUMMboSylDN5LFsHGeOHO9WyzGDJdB6gWvOdwauS2KV2lx4twwoqfPkbq5+bUK4iml&#10;3hmTdt7051b6Zj60k1KP6/TxDiJSiv/iu/tLK3h5y/PzmXwEZP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56xQvwAAANwAAAAPAAAAAAAAAAAAAAAAAJgCAABkcnMvZG93bnJl&#10;di54bWxQSwUGAAAAAAQABAD1AAAAhAMAAAAA&#10;" path="m4,l2,,1,1,,3,,4,,6,1,7,2,8r2,l6,8,7,7,8,6,8,4,8,3,7,1,6,,4,xe" fillcolor="#662b25" stroked="f">
                  <v:path arrowok="t" o:connecttype="custom" o:connectlocs="4,0;2,0;1,1;0,3;0,4;0,6;1,7;2,8;4,8;6,8;7,7;8,6;8,4;8,3;7,1;6,0;4,0" o:connectangles="0,0,0,0,0,0,0,0,0,0,0,0,0,0,0,0,0"/>
                </v:shape>
                <v:shape id="Freeform 585" o:spid="_x0000_s1598" style="position:absolute;left:1087;top:1780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Qdb4A&#10;AADcAAAADwAAAGRycy9kb3ducmV2LnhtbESPSwvCMBCE74L/IazgzaYVfFCNIorg1dd9ada22mxq&#10;E7X+eyMIHoeZ+YaZL1tTiSc1rrSsIIliEMSZ1SXnCk7H7WAKwnlkjZVlUvAmB8tFtzPHVNsX7+l5&#10;8LkIEHYpKii8r1MpXVaQQRfZmjh4F9sY9EE2udQNvgLcVHIYx2NpsOSwUGBN64Ky2+FhFNx1Xq/P&#10;o8Q+7G37LuV14zxtlOr32tUMhKfW/8O/9k4rGE0S+J4JR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iNUHW+AAAA3AAAAA8AAAAAAAAAAAAAAAAAmAIAAGRycy9kb3ducmV2&#10;LnhtbFBLBQYAAAAABAAEAPUAAACDAwAAAAA=&#10;" path="m4,l2,,1,1,,2,,5,,6,1,8,2,9r2,l6,9,7,8,8,6,8,5,8,2,7,1,6,,4,xe" fillcolor="#662b25" stroked="f">
                  <v:path arrowok="t" o:connecttype="custom" o:connectlocs="4,0;2,0;1,1;0,2;0,5;0,6;1,8;2,9;4,9;6,9;7,8;8,6;8,5;8,2;7,1;6,0;4,0" o:connectangles="0,0,0,0,0,0,0,0,0,0,0,0,0,0,0,0,0"/>
                </v:shape>
                <v:shape id="Freeform 586" o:spid="_x0000_s1599" style="position:absolute;left:1068;top:177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OAr4A&#10;AADcAAAADwAAAGRycy9kb3ducmV2LnhtbESPSwvCMBCE74L/IazgTVMFH1RTEUXw6uu+NGtb22xq&#10;E7X+eyMIHoeZ+YZZrlpTiSc1rrCsYDSMQBCnVhecKTifdoM5COeRNVaWScGbHKySbmeJsbYvPtDz&#10;6DMRIOxiVJB7X8dSujQng25oa+LgXW1j0AfZZFI3+ApwU8lxFE2lwYLDQo41bXJKy+PDKLjrrN5c&#10;JiP7sOXuXcjb1nnaKtXvtesFCE+t/4d/7b1WMJmN4XsmHAGZ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fzgK+AAAA3AAAAA8AAAAAAAAAAAAAAAAAmAIAAGRycy9kb3ducmV2&#10;LnhtbFBLBQYAAAAABAAEAPUAAACDAwAAAAA=&#10;" path="m4,l2,,1,1,,2,,4,,6,1,7,2,9r2,l6,9,7,7,8,6,8,4,8,2,7,1,6,,4,xe" fillcolor="#662b25" stroked="f">
                  <v:path arrowok="t" o:connecttype="custom" o:connectlocs="4,0;2,0;1,1;0,2;0,4;0,6;1,7;2,9;4,9;6,9;7,7;8,6;8,4;8,2;7,1;6,0;4,0" o:connectangles="0,0,0,0,0,0,0,0,0,0,0,0,0,0,0,0,0"/>
                </v:shape>
                <v:shape id="Freeform 587" o:spid="_x0000_s1600" style="position:absolute;left:1049;top:177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yJ8EA&#10;AADcAAAADwAAAGRycy9kb3ducmV2LnhtbESP3WoCMRSE7wu+QziCdzWr0lZWo4gi9KrQtQ9w3Jz9&#10;weQkbKLGtzeFQi+HmfmGWW+TNeJGQ+gdK5hNCxDEtdM9twp+TsfXJYgQkTUax6TgQQG2m9HLGkvt&#10;7vxNtyq2IkM4lKigi9GXUoa6I4th6jxx9ho3WIxZDq3UA94z3Bo5L4p3abHnvNChp31H9aW6WgXx&#10;K6XGGZOW3jSns/TV5XDulZqM024FIlKK/+G/9qdW8PaxgN8z+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1MifBAAAA3AAAAA8AAAAAAAAAAAAAAAAAmAIAAGRycy9kb3du&#10;cmV2LnhtbFBLBQYAAAAABAAEAPUAAACGAwAAAAA=&#10;" path="m4,l2,,1,1,,3,,4,,6,1,7,2,8r2,l6,8,7,7,8,6,8,4,8,3,7,1,6,,4,xe" fillcolor="#662b25" stroked="f">
                  <v:path arrowok="t" o:connecttype="custom" o:connectlocs="4,0;2,0;1,1;0,3;0,4;0,6;1,7;2,8;4,8;6,8;7,7;8,6;8,4;8,3;7,1;6,0;4,0" o:connectangles="0,0,0,0,0,0,0,0,0,0,0,0,0,0,0,0,0"/>
                </v:shape>
                <v:shape id="Freeform 588" o:spid="_x0000_s1601" style="position:absolute;left:1029;top:176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AOTcQA&#10;AADcAAAADwAAAGRycy9kb3ducmV2LnhtbESPT2sCMRTE70K/Q3hCb5pV/FO2m5VSKAo9qdVeXzfP&#10;ZHHzsmxSXb99Iwg9DjPzG6ZY9a4RF+pC7VnBZJyBIK68rtko+Np/jF5AhIissfFMCm4UYFU+DQrM&#10;tb/yli67aESCcMhRgY2xzaUMlSWHYexb4uSdfOcwJtkZqTu8Jrhr5DTLFtJhzWnBYkvvlqrz7tcp&#10;wMN6sf7x397ut9GYzzCdzw5HpZ6H/dsriEh9/A8/2hutYL6cwf1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Dk3EAAAA3AAAAA8AAAAAAAAAAAAAAAAAmAIAAGRycy9k&#10;b3ducmV2LnhtbFBLBQYAAAAABAAEAPUAAACJAwAAAAA=&#10;" path="m5,l3,,2,2,1,3,,5,1,7,2,8,3,9r2,l6,9,8,8,9,7,9,5,9,3,8,2,6,,5,xe" fillcolor="#662b25" stroked="f">
                  <v:path arrowok="t" o:connecttype="custom" o:connectlocs="5,0;3,0;2,2;1,3;0,5;1,7;2,8;3,9;5,9;6,9;8,8;9,7;9,5;9,3;8,2;6,0;5,0" o:connectangles="0,0,0,0,0,0,0,0,0,0,0,0,0,0,0,0,0"/>
                </v:shape>
                <v:shape id="Freeform 589" o:spid="_x0000_s1602" style="position:absolute;left:1010;top:175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r1sQA&#10;AADcAAAADwAAAGRycy9kb3ducmV2LnhtbESPQWsCMRSE74L/ITyhN826dG3ZGhcRioWe1Fqvz81r&#10;srh5WTapbv99Uyh4HGbmG2ZZDa4VV+pD41nBfJaBIK69btgo+Di8Tp9BhIissfVMCn4oQLUaj5ZY&#10;an/jHV330YgE4VCiAhtjV0oZaksOw8x3xMn78r3DmGRvpO7xluCulXmWLaTDhtOCxY42lurL/tsp&#10;wON2sT37k7eHXTTmPeTF4/FTqYfJsH4BEWmI9/B/+00rKJ4K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q9bEAAAA3AAAAA8AAAAAAAAAAAAAAAAAmAIAAGRycy9k&#10;b3ducmV2LnhtbFBLBQYAAAAABAAEAPUAAACJAwAAAAA=&#10;" path="m4,l3,,1,1,,2,,4,,5,1,7,3,9r1,l6,9,7,7,8,5,9,4,8,2,7,1,6,,4,xe" fillcolor="#662b25" stroked="f">
                  <v:path arrowok="t" o:connecttype="custom" o:connectlocs="4,0;3,0;1,1;0,2;0,4;0,5;1,7;3,9;4,9;6,9;7,7;8,5;9,4;8,2;7,1;6,0;4,0" o:connectangles="0,0,0,0,0,0,0,0,0,0,0,0,0,0,0,0,0"/>
                </v:shape>
                <v:shape id="Freeform 590" o:spid="_x0000_s1603" style="position:absolute;left:991;top:174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Rv8EA&#10;AADcAAAADwAAAGRycy9kb3ducmV2LnhtbESP3WoCMRSE7wXfIRyhd5q14A9bo4hF8KrQtQ9w3Jz9&#10;weQkbKLGt28KBS+HmfmG2eySNeJOQ+gdK5jPChDEtdM9twp+zsfpGkSIyBqNY1LwpAC77Xi0wVK7&#10;B3/TvYqtyBAOJSroYvSllKHuyGKYOU+cvcYNFmOWQyv1gI8Mt0a+F8VSWuw5L3To6dBRfa1uVkH8&#10;SqlxxqS1N835In11/bz0Sr1N0v4DRKQUX+H/9kkrWKyW8HcmH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Ckb/BAAAA3AAAAA8AAAAAAAAAAAAAAAAAmAIAAGRycy9kb3du&#10;cmV2LnhtbFBLBQYAAAAABAAEAPUAAACGAwAAAAA=&#10;" path="m4,l2,,1,1,,2,,4,,5,1,7,2,8r2,l6,8,7,7,8,5,8,4,8,2,7,1,6,,4,xe" fillcolor="#662b25" stroked="f">
                  <v:path arrowok="t" o:connecttype="custom" o:connectlocs="4,0;2,0;1,1;0,2;0,4;0,5;1,7;2,8;4,8;6,8;7,7;8,5;8,4;8,2;7,1;6,0;4,0" o:connectangles="0,0,0,0,0,0,0,0,0,0,0,0,0,0,0,0,0"/>
                </v:shape>
                <v:shape id="Freeform 591" o:spid="_x0000_s1604" style="position:absolute;left:974;top:1739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zC8QA&#10;AADcAAAADwAAAGRycy9kb3ducmV2LnhtbESPT2vCQBTE7wW/w/IEb3XTok2JrlKEluDJfxSPj+wz&#10;G5t9G7KrRj+9KxQ8DjPzG2Y672wtztT6yrGCt2ECgrhwuuJSwW77/foJwgdkjbVjUnAlD/NZ72WK&#10;mXYXXtN5E0oRIewzVGBCaDIpfWHIoh+6hjh6B9daDFG2pdQtXiLc1vI9ST6kxYrjgsGGFoaKv83J&#10;KrhRTqv8Rj+8745p8ntajJbmqtSg331NQATqwjP83861gnGa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MwvEAAAA3AAAAA8AAAAAAAAAAAAAAAAAmAIAAGRycy9k&#10;b3ducmV2LnhtbFBLBQYAAAAABAAEAPUAAACJAwAAAAA=&#10;" path="m4,l2,,1,1,,3,,5,,7,1,8,2,9r2,l7,9,8,8,9,7,10,5,9,3,8,1,7,,4,xe" fillcolor="#662b25" stroked="f">
                  <v:path arrowok="t" o:connecttype="custom" o:connectlocs="4,0;2,0;1,1;0,3;0,5;0,7;1,8;2,9;4,9;7,9;8,8;9,7;10,5;9,3;8,1;7,0;4,0" o:connectangles="0,0,0,0,0,0,0,0,0,0,0,0,0,0,0,0,0"/>
                </v:shape>
                <v:shape id="Freeform 592" o:spid="_x0000_s1605" style="position:absolute;left:957;top:173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v28EA&#10;AADcAAAADwAAAGRycy9kb3ducmV2LnhtbERPy4rCMBTdD/gP4QqzG1OVGaUaxQcOghtfG3eX5poW&#10;m5vaxNr5e7MYcHk47+m8taVoqPaFYwX9XgKCOHO6YKPgfNp8jUH4gKyxdEwK/sjDfNb5mGKq3ZMP&#10;1ByDETGEfYoK8hCqVEqf5WTR91xFHLmrqy2GCGsjdY3PGG5LOUiSH2mx4NiQY0WrnLLb8WEVbNx+&#10;aH5tsaP7ZXdZm/2yMY+lUp/ddjEBEagNb/G/e6sVfI/i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db9vBAAAA3AAAAA8AAAAAAAAAAAAAAAAAmAIAAGRycy9kb3du&#10;cmV2LnhtbFBLBQYAAAAABAAEAPUAAACGAwAAAAA=&#10;" path="m5,l4,,1,1,,2,,4,,5,1,7,4,8r1,l7,8,8,7,9,5,10,4,9,2,8,1,7,,5,xe" fillcolor="#662b25" stroked="f">
                  <v:path arrowok="t" o:connecttype="custom" o:connectlocs="5,0;4,0;1,1;0,2;0,4;0,5;1,7;4,8;5,8;7,8;8,7;9,5;10,4;9,2;8,1;7,0;5,0" o:connectangles="0,0,0,0,0,0,0,0,0,0,0,0,0,0,0,0,0"/>
                </v:shape>
                <v:shape id="Freeform 593" o:spid="_x0000_s1606" style="position:absolute;left:942;top:172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h08QA&#10;AADcAAAADwAAAGRycy9kb3ducmV2LnhtbESPQWsCMRSE70L/Q3gFb5qtVK3bzUopFIWe1KrX5+Y1&#10;Wbp5WTZR13/fFAoeh5n5himWvWvEhbpQe1bwNM5AEFde12wUfO0+Ri8gQkTW2HgmBTcKsCwfBgXm&#10;2l95Q5dtNCJBOOSowMbY5lKGypLDMPYtcfK+fecwJtkZqTu8Jrhr5CTLZtJhzWnBYkvvlqqf7dkp&#10;wP1qtjr5o7e7TTTmM0ymz/uDUsPH/u0VRKQ+3sP/7bVWMJ0v4O9MOg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odPEAAAA3AAAAA8AAAAAAAAAAAAAAAAAmAIAAGRycy9k&#10;b3ducmV2LnhtbFBLBQYAAAAABAAEAPUAAACJAwAAAAA=&#10;" path="m5,l3,,1,2r,1l,5,1,6r,2l3,9r2,l6,9,8,8,9,6,9,5,9,3,8,2,6,,5,xe" fillcolor="#662b25" stroked="f">
                  <v:path arrowok="t" o:connecttype="custom" o:connectlocs="5,0;3,0;1,2;1,3;0,5;1,6;1,8;3,9;5,9;6,9;8,8;9,6;9,5;9,3;8,2;6,0;5,0" o:connectangles="0,0,0,0,0,0,0,0,0,0,0,0,0,0,0,0,0"/>
                </v:shape>
                <v:shape id="Freeform 594" o:spid="_x0000_s1607" style="position:absolute;left:927;top:171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cd74A&#10;AADcAAAADwAAAGRycy9kb3ducmV2LnhtbERPy2oCMRTdC/5DuEJ3mlFoGUajiFJwVXDsB1wndx6Y&#10;3IRJqvHvzaLg8nDem12yRtxpDINjBctFAYK4cXrgTsHv5XtegggRWaNxTAqeFGC3nU42WGn34DPd&#10;69iJHMKhQgV9jL6SMjQ9WQwL54kz17rRYsxw7KQe8ZHDrZGroviSFgfODT16OvTU3Oo/qyD+pNQ6&#10;Y1LpTXu5Sl/fjtdBqY9Z2q9BRErxLf53n7SCzzLPz2fyEZD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y3He+AAAA3AAAAA8AAAAAAAAAAAAAAAAAmAIAAGRycy9kb3ducmV2&#10;LnhtbFBLBQYAAAAABAAEAPUAAACDAwAAAAA=&#10;" path="m4,l2,,1,1,,2,,4,,5,1,7,2,8r2,l6,8,7,7,8,5,8,4,8,2,7,1,6,,4,xe" fillcolor="#662b25" stroked="f">
                  <v:path arrowok="t" o:connecttype="custom" o:connectlocs="4,0;2,0;1,1;0,2;0,4;0,5;1,7;2,8;4,8;6,8;7,7;8,5;8,4;8,2;7,1;6,0;4,0" o:connectangles="0,0,0,0,0,0,0,0,0,0,0,0,0,0,0,0,0"/>
                </v:shape>
                <v:shape id="Freeform 595" o:spid="_x0000_s1608" style="position:absolute;left:911;top:170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2YcUA&#10;AADcAAAADwAAAGRycy9kb3ducmV2LnhtbESPQWvCQBSE70L/w/IKvekmFotEV2kqFiEXtb14e2Sf&#10;m9Ds2zS7Jum/7xYKHoeZ+YZZb0fbiJ46XztWkM4SEMSl0zUbBZ8f++kShA/IGhvHpOCHPGw3D5M1&#10;ZtoNfKL+HIyIEPYZKqhCaDMpfVmRRT9zLXH0rq6zGKLsjNQdDhFuGzlPkhdpsea4UGFLbxWVX+eb&#10;VbB3x2fzbuuCvi/FZWeOeW9uuVJPj+PrCkSgMdzD/+2DVrBY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ZhxQAAANwAAAAPAAAAAAAAAAAAAAAAAJgCAABkcnMv&#10;ZG93bnJldi54bWxQSwUGAAAAAAQABAD1AAAAigMAAAAA&#10;" path="m4,l2,,1,1,,2,,4,,5,1,7,2,8r2,l6,8,7,7,9,5,10,4,9,2,7,1,6,,4,xe" fillcolor="#662b25" stroked="f">
                  <v:path arrowok="t" o:connecttype="custom" o:connectlocs="4,0;2,0;1,1;0,2;0,4;0,5;1,7;2,8;4,8;6,8;7,7;9,5;10,4;9,2;7,1;6,0;4,0" o:connectangles="0,0,0,0,0,0,0,0,0,0,0,0,0,0,0,0,0"/>
                </v:shape>
                <v:shape id="Freeform 596" o:spid="_x0000_s1609" style="position:absolute;left:895;top:169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oFsMA&#10;AADcAAAADwAAAGRycy9kb3ducmV2LnhtbESPQYvCMBSE74L/ITzBm6Yqu0g1iu6iLHhx1Yu3R/NM&#10;i81LbWKt/94IC3scZuYbZr5sbSkaqn3hWMFomIAgzpwu2Cg4HTeDKQgfkDWWjknBkzwsF93OHFPt&#10;HvxLzSEYESHsU1SQh1ClUvosJ4t+6Cri6F1cbTFEWRupa3xEuC3lOEk+pcWC40KOFX3llF0Pd6tg&#10;4/YTs7XFjm7n3fnb7NeNua+V6vfa1QxEoDb8h//aP1rBx3QM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AoFsMAAADcAAAADwAAAAAAAAAAAAAAAACYAgAAZHJzL2Rv&#10;d25yZXYueG1sUEsFBgAAAAAEAAQA9QAAAIgDAAAAAA==&#10;" path="m5,l3,,1,1,,2,,4,,5,1,7,3,8r2,l7,8,9,7,9,5,10,4,9,2,9,1,7,,5,xe" fillcolor="#662b25" stroked="f">
                  <v:path arrowok="t" o:connecttype="custom" o:connectlocs="5,0;3,0;1,1;0,2;0,4;0,5;1,7;3,8;5,8;7,8;9,7;9,5;10,4;9,2;9,1;7,0;5,0" o:connectangles="0,0,0,0,0,0,0,0,0,0,0,0,0,0,0,0,0"/>
                </v:shape>
                <v:shape id="Freeform 597" o:spid="_x0000_s1610" style="position:absolute;left:880;top:168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qnMQA&#10;AADcAAAADwAAAGRycy9kb3ducmV2LnhtbESPT2vCQBTE7wW/w/IEb3VjpUWiq4gYGnqr8eLtkX0m&#10;Idm3Ibv5o5++Wyj0OMzMb5jdYTKNGKhzlWUFq2UEgji3uuJCwTVLXjcgnEfW2FgmBQ9ycNjPXnYY&#10;azvyNw0XX4gAYRejgtL7NpbS5SUZdEvbEgfvbjuDPsiukLrDMcBNI9+i6EMarDgslNjSqaS8vvRG&#10;QfqVPU96FSXn5IZ1j583yupWqcV8Om5BeJr8f/ivnWoF75s1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6pzEAAAA3AAAAA8AAAAAAAAAAAAAAAAAmAIAAGRycy9k&#10;b3ducmV2LnhtbFBLBQYAAAAABAAEAPUAAACJAwAAAAA=&#10;" path="m5,l3,,2,1,1,2,,4,1,5,2,7,3,8r2,l6,8,8,7,9,5,9,4,9,2,8,1,6,,5,xe" fillcolor="#662b25" stroked="f">
                  <v:path arrowok="t" o:connecttype="custom" o:connectlocs="5,0;3,0;2,1;1,2;0,4;1,5;2,7;3,8;5,8;6,8;8,7;9,5;9,4;9,2;8,1;6,0;5,0" o:connectangles="0,0,0,0,0,0,0,0,0,0,0,0,0,0,0,0,0"/>
                </v:shape>
                <v:shape id="Freeform 598" o:spid="_x0000_s1611" style="position:absolute;left:865;top:167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Dyr4A&#10;AADcAAAADwAAAGRycy9kb3ducmV2LnhtbESPzQrCMBCE74LvEFbwpqmiItVURBG8+ndfmrWtbTa1&#10;iVrf3giCx2FmvmGWq9ZU4kmNKywrGA0jEMSp1QVnCs6n3WAOwnlkjZVlUvAmB6uk21lirO2LD/Q8&#10;+kwECLsYFeTe17GULs3JoBvamjh4V9sY9EE2mdQNvgLcVHIcRTNpsOCwkGNNm5zS8vgwCu46qzeX&#10;6cg+bLl7F/K2dZ62SvV77XoBwlPr/+Ffe68VTOc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0vg8q+AAAA3AAAAA8AAAAAAAAAAAAAAAAAmAIAAGRycy9kb3ducmV2&#10;LnhtbFBLBQYAAAAABAAEAPUAAACDAwAAAAA=&#10;" path="m4,l2,,1,1,,2,,4,,6,1,7,2,9r2,l6,9,7,7,8,6,8,4,8,2,7,1,6,,4,xe" fillcolor="#662b25" stroked="f">
                  <v:path arrowok="t" o:connecttype="custom" o:connectlocs="4,0;2,0;1,1;0,2;0,4;0,6;1,7;2,9;4,9;6,9;7,7;8,6;8,4;8,2;7,1;6,0;4,0" o:connectangles="0,0,0,0,0,0,0,0,0,0,0,0,0,0,0,0,0"/>
                </v:shape>
                <v:shape id="Freeform 599" o:spid="_x0000_s1612" style="position:absolute;left:854;top:166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Xc8QA&#10;AADcAAAADwAAAGRycy9kb3ducmV2LnhtbESPQWuDQBSE74X+h+UVemvWFAxis4YilYbeEnPJ7eG+&#10;qui+FXc1Nr8+WwjkOMzMN8x2t5hezDS61rKC9SoCQVxZ3XKt4FQWbwkI55E19pZJwR852GXPT1tM&#10;tb3wgeajr0WAsEtRQeP9kErpqoYMupUdiIP3a0eDPsixlnrES4CbXr5H0UYabDksNDhQ3lDVHSej&#10;YP9TXnO9joqv4ozdhN9nKrtBqdeX5fMDhKfFP8L39l4riJMY/s+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13PEAAAA3AAAAA8AAAAAAAAAAAAAAAAAmAIAAGRycy9k&#10;b3ducmV2LnhtbFBLBQYAAAAABAAEAPUAAACJAwAAAAA=&#10;" path="m5,l2,,1,1,,2,,4,,6,1,7,2,8r3,l7,8,8,7,9,6,9,4,9,2,8,1,7,,5,xe" fillcolor="#662b25" stroked="f">
                  <v:path arrowok="t" o:connecttype="custom" o:connectlocs="5,0;2,0;1,1;0,2;0,4;0,6;1,7;2,8;5,8;7,8;8,7;9,6;9,4;9,2;8,1;7,0;5,0" o:connectangles="0,0,0,0,0,0,0,0,0,0,0,0,0,0,0,0,0"/>
                </v:shape>
                <v:shape id="Freeform 600" o:spid="_x0000_s1613" style="position:absolute;left:842;top:165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FhsIA&#10;AADcAAAADwAAAGRycy9kb3ducmV2LnhtbESPT2sCMRTE7wW/Q3iCt5pVdJGtUUQQhZ78f33dPJPF&#10;zcuyibr99k2h0OMwM79h5svO1eJJbag8KxgNMxDEpdcVGwWn4+Z9BiJEZI21Z1LwTQGWi97bHAvt&#10;X7yn5yEakSAcClRgY2wKKUNpyWEY+oY4eTffOoxJtkbqFl8J7mo5zrJcOqw4LVhsaG2pvB8eTgGe&#10;t/n2y1+9Pe6jMZ9hPJ2cL0oN+t3qA0SkLv6H/9o7rWA6y+H3TDo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0WGwgAAANwAAAAPAAAAAAAAAAAAAAAAAJgCAABkcnMvZG93&#10;bnJldi54bWxQSwUGAAAAAAQABAD1AAAAhwMAAAAA&#10;" path="m4,l3,,1,1,,2,,4,,5,1,7,3,9r1,l6,9,7,7,8,5,9,4,8,2,7,1,6,,4,xe" fillcolor="#662b25" stroked="f">
                  <v:path arrowok="t" o:connecttype="custom" o:connectlocs="4,0;3,0;1,1;0,2;0,4;0,5;1,7;3,9;4,9;6,9;7,7;8,5;9,4;8,2;7,1;6,0;4,0" o:connectangles="0,0,0,0,0,0,0,0,0,0,0,0,0,0,0,0,0"/>
                </v:shape>
                <v:shape id="Freeform 601" o:spid="_x0000_s1614" style="position:absolute;left:829;top:164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LjsQA&#10;AADcAAAADwAAAGRycy9kb3ducmV2LnhtbESPQWsCMRSE74L/ITyhN83aUpXVKNpiEbxY9eLtsXlm&#10;Fzcv201c139vBKHHYWa+YWaL1paiodoXjhUMBwkI4szpgo2C42Hdn4DwAVlj6ZgU3MnDYt7tzDDV&#10;7sa/1OyDERHCPkUFeQhVKqXPcrLoB64ijt7Z1RZDlLWRusZbhNtSvifJSFosOC7kWNFXTtllf7UK&#10;1m73YX5ssaW/0/b0bXarxlxXSr312uUURKA2/Idf7Y1W8DkZ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i47EAAAA3AAAAA8AAAAAAAAAAAAAAAAAmAIAAGRycy9k&#10;b3ducmV2LnhtbFBLBQYAAAAABAAEAPUAAACJAwAAAAA=&#10;" path="m5,l3,,1,1r,1l,4,1,6r,1l3,8r2,l6,8,8,7,10,6r,-2l10,2,8,1,6,,5,xe" fillcolor="#662b25" stroked="f">
                  <v:path arrowok="t" o:connecttype="custom" o:connectlocs="5,0;3,0;1,1;1,2;0,4;1,6;1,7;3,8;5,8;6,8;8,7;10,6;10,4;10,2;8,1;6,0;5,0" o:connectangles="0,0,0,0,0,0,0,0,0,0,0,0,0,0,0,0,0"/>
                </v:shape>
                <v:shape id="Freeform 602" o:spid="_x0000_s1615" style="position:absolute;left:816;top:1631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f/MIA&#10;AADcAAAADwAAAGRycy9kb3ducmV2LnhtbERPz2vCMBS+D/Y/hDfYbaZuOEptFHV0CF6c89Lbo3mm&#10;xealNrHt/vvlMNjx4/udryfbioF63zhWMJ8lIIgrpxs2Cs7fxUsKwgdkja1jUvBDHtarx4ccM+1G&#10;/qLhFIyIIewzVFCH0GVS+qomi37mOuLIXVxvMUTYG6l7HGO4beVrkrxLiw3Hhho72tVUXU93q6Bw&#10;xzfzaZsD3cpD+WGO28Hct0o9P02bJYhAU/gX/7n3WsEijWv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B/8wgAAANwAAAAPAAAAAAAAAAAAAAAAAJgCAABkcnMvZG93&#10;bnJldi54bWxQSwUGAAAAAAQABAD1AAAAhwMAAAAA&#10;" path="m6,l4,,3,1,1,3,,4,1,6,3,7,4,8r2,l8,8,9,7,10,6r,-2l10,3,9,1,8,,6,xe" fillcolor="#662b25" stroked="f">
                  <v:path arrowok="t" o:connecttype="custom" o:connectlocs="6,0;4,0;3,1;1,3;0,4;1,6;3,7;4,8;6,8;8,8;9,7;10,6;10,4;10,3;9,1;8,0;6,0" o:connectangles="0,0,0,0,0,0,0,0,0,0,0,0,0,0,0,0,0"/>
                </v:shape>
                <v:shape id="Freeform 603" o:spid="_x0000_s1616" style="position:absolute;left:805;top:1619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bRcUA&#10;AADcAAAADwAAAGRycy9kb3ducmV2LnhtbESPQWvCQBSE7wX/w/KE3upGQdHoKiJULKWFqOD1kX0m&#10;Idm36e6qqb/eLRQ8DjPzDbNYdaYRV3K+sqxgOEhAEOdWV1woOB7e36YgfEDW2FgmBb/kYbXsvSww&#10;1fbGGV33oRARwj5FBWUIbSqlz0sy6Ae2JY7e2TqDIUpXSO3wFuGmkaMkmUiDFceFElvalJTX+4tR&#10;kB1q/vjafhf3+meYdSfzeb7vnFKv/W49BxGoC8/wf3unFYynM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5tFxQAAANwAAAAPAAAAAAAAAAAAAAAAAJgCAABkcnMv&#10;ZG93bnJldi54bWxQSwUGAAAAAAQABAD1AAAAigMAAAAA&#10;" path="m4,l2,1,1,2,,4,,6,,7,1,8,2,9r2,1l6,9,7,8,8,7,8,6,8,4,7,2,6,1,4,xe" fillcolor="#662b25" stroked="f">
                  <v:path arrowok="t" o:connecttype="custom" o:connectlocs="4,0;2,1;1,2;0,4;0,6;0,7;1,8;2,9;4,10;6,9;7,8;8,7;8,6;8,4;7,2;6,1;4,0" o:connectangles="0,0,0,0,0,0,0,0,0,0,0,0,0,0,0,0,0"/>
                </v:shape>
                <v:shape id="Freeform 604" o:spid="_x0000_s1617" style="position:absolute;left:792;top:1609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FJ8EA&#10;AADcAAAADwAAAGRycy9kb3ducmV2LnhtbERPy4rCMBTdD/gP4QqzG1OVGbQaxQcOghtfG3eX5poW&#10;m5vaxNr5e7MYcHk47+m8taVoqPaFYwX9XgKCOHO6YKPgfNp8jUD4gKyxdEwK/sjDfNb5mGKq3ZMP&#10;1ByDETGEfYoK8hCqVEqf5WTR91xFHLmrqy2GCGsjdY3PGG5LOUiSH2mx4NiQY0WrnLLb8WEVbNx+&#10;aH5tsaP7ZXdZm/2yMY+lUp/ddjEBEagNb/G/e6sVfI/j/H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nhSfBAAAA3AAAAA8AAAAAAAAAAAAAAAAAmAIAAGRycy9kb3du&#10;cmV2LnhtbFBLBQYAAAAABAAEAPUAAACGAwAAAAA=&#10;" path="m4,l3,,1,1,,2,,4,,5,1,7,3,8r1,l7,8,9,7,9,5,10,4,9,2,9,1,7,,4,xe" fillcolor="#662b25" stroked="f">
                  <v:path arrowok="t" o:connecttype="custom" o:connectlocs="4,0;3,0;1,1;0,2;0,4;0,5;1,7;3,8;4,8;7,8;9,7;9,5;10,4;9,2;9,1;7,0;4,0" o:connectangles="0,0,0,0,0,0,0,0,0,0,0,0,0,0,0,0,0"/>
                </v:shape>
                <v:shape id="Freeform 605" o:spid="_x0000_s1618" style="position:absolute;left:780;top:159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LL8UA&#10;AADcAAAADwAAAGRycy9kb3ducmV2LnhtbESPzWrDMBCE74G8g9hAbomckITWtRxKoaSQU37cXrfW&#10;VjK1VsZSE/fto0Ihx2FmvmGK7eBacaE+NJ4VLOYZCOLa64aNgvPpdfYAIkRkja1nUvBLAbbleFRg&#10;rv2VD3Q5RiMShEOOCmyMXS5lqC05DHPfESfvy/cOY5K9kbrHa4K7Vi6zbCMdNpwWLHb0Yqn+Pv44&#10;BVjtNrtP/+Ht6RCN2YflelW9KzWdDM9PICIN8R7+b79pBevHBfydSUd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0svxQAAANwAAAAPAAAAAAAAAAAAAAAAAJgCAABkcnMv&#10;ZG93bnJldi54bWxQSwUGAAAAAAQABAD1AAAAigMAAAAA&#10;" path="m5,l3,,2,1,1,2,,4,1,7,2,8,3,9r2,l6,9,8,8,9,7,9,4,9,2,8,1,6,,5,xe" fillcolor="#662b25" stroked="f">
                  <v:path arrowok="t" o:connecttype="custom" o:connectlocs="5,0;3,0;2,1;1,2;0,4;1,7;2,8;3,9;5,9;6,9;8,8;9,7;9,4;9,2;8,1;6,0;5,0" o:connectangles="0,0,0,0,0,0,0,0,0,0,0,0,0,0,0,0,0"/>
                </v:shape>
                <v:shape id="Freeform 606" o:spid="_x0000_s1619" style="position:absolute;left:768;top:158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xRsEA&#10;AADcAAAADwAAAGRycy9kb3ducmV2LnhtbESP3WoCMRSE7wXfIRyhd5pVUOxqFLEIXhW69gGOm7M/&#10;mJyETarx7ZtCwcthZr5htvtkjbjTEHrHCuazAgRx7XTPrYLvy2m6BhEiskbjmBQ8KcB+Nx5tsdTu&#10;wV90r2IrMoRDiQq6GH0pZag7shhmzhNnr3GDxZjl0Eo94CPDrZGLolhJiz3nhQ49HTuqb9WPVRA/&#10;U2qcMWntTXO5Sl/dPq69Um+TdNiAiJTiK/zfPmsFy/cF/J3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1cUbBAAAA3AAAAA8AAAAAAAAAAAAAAAAAmAIAAGRycy9kb3du&#10;cmV2LnhtbFBLBQYAAAAABAAEAPUAAACGAwAAAAA=&#10;" path="m4,l2,,1,1,,3,,4,,6,1,7,2,8r2,l6,8,7,7,8,6,8,4,8,3,7,1,6,,4,xe" fillcolor="#662b25" stroked="f">
                  <v:path arrowok="t" o:connecttype="custom" o:connectlocs="4,0;2,0;1,1;0,3;0,4;0,6;1,7;2,8;4,8;6,8;7,7;8,6;8,4;8,3;7,1;6,0;4,0" o:connectangles="0,0,0,0,0,0,0,0,0,0,0,0,0,0,0,0,0"/>
                </v:shape>
                <v:shape id="Freeform 607" o:spid="_x0000_s1620" style="position:absolute;left:755;top:15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hGcMA&#10;AADcAAAADwAAAGRycy9kb3ducmV2LnhtbESPUWvCMBSF3wX/Q7iCL0FTHQ5XjSJCceCLc/sBl+au&#10;KTY3pYm1+/fLYODj4ZzzHc52P7hG9NSF2rOGxTwDQVx6U3Ol4euzmK1BhIhssPFMGn4owH43Hm0x&#10;N/7BH9RfYyUShEOOGmyMba5UKC05DHPfEifv23cOY5JdpUyHjwR3jVpm2atyWHNasNjS0VJ5u96d&#10;hv4inZHFRS6L+mwHf+eTlCetp5PhsAERaYjP8H/73WhYvb3A35l0BN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hGcMAAADcAAAADwAAAAAAAAAAAAAAAACYAgAAZHJzL2Rv&#10;d25yZXYueG1sUEsFBgAAAAAEAAQA9QAAAIgDAAAAAA==&#10;" path="m5,l4,1,1,1,,3,,4,,6,1,7,4,9r1,1l7,9,8,7,9,6,10,4,9,3,8,1,7,1,5,xe" fillcolor="#662b25" stroked="f">
                  <v:path arrowok="t" o:connecttype="custom" o:connectlocs="5,0;4,1;1,1;0,3;0,4;0,6;1,7;4,9;5,10;7,9;8,7;9,6;10,4;9,3;8,1;7,1;5,0" o:connectangles="0,0,0,0,0,0,0,0,0,0,0,0,0,0,0,0,0"/>
                </v:shape>
                <v:shape id="Freeform 608" o:spid="_x0000_s1621" style="position:absolute;left:745;top:1560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iBsUA&#10;AADcAAAADwAAAGRycy9kb3ducmV2LnhtbESPQWvCQBSE7wX/w/KE3urG0haNriKCYpEKUcHrI/tM&#10;QrJv092tpv56t1DwOMzMN8x03plGXMj5yrKC4SABQZxbXXGh4HhYvYxA+ICssbFMCn7Jw3zWe5pi&#10;qu2VM7rsQyEihH2KCsoQ2lRKn5dk0A9sSxy9s3UGQ5SukNrhNcJNI1+T5EMarDgulNjSsqS83v8Y&#10;Bdmh5s+v9a641d/DrDuZ7fm2cUo997vFBESgLjzC/+2NVvA+foO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6IGxQAAANwAAAAPAAAAAAAAAAAAAAAAAJgCAABkcnMv&#10;ZG93bnJldi54bWxQSwUGAAAAAAQABAD1AAAAigMAAAAA&#10;" path="m4,l2,1,1,3,,4,,6,,7,1,9r1,l4,10,6,9r1,l8,7,8,6,8,4,7,3,6,1,4,xe" fillcolor="#662b25" stroked="f">
                  <v:path arrowok="t" o:connecttype="custom" o:connectlocs="4,0;2,1;1,3;0,4;0,6;0,7;1,9;2,9;4,10;6,9;7,9;8,7;8,6;8,4;7,3;6,1;4,0" o:connectangles="0,0,0,0,0,0,0,0,0,0,0,0,0,0,0,0,0"/>
                </v:shape>
                <v:shape id="Freeform 609" o:spid="_x0000_s1622" style="position:absolute;left:735;top:1550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BrsIA&#10;AADcAAAADwAAAGRycy9kb3ducmV2LnhtbESPQYvCMBSE74L/ITxhb5oquGg1iohlxZvWi7dH82xL&#10;m5fSRK3+erMgeBxm5htmue5MLe7UutKygvEoAkGcWV1yruCcJsMZCOeRNdaWScGTHKxX/d4SY20f&#10;fKT7yeciQNjFqKDwvomldFlBBt3INsTBu9rWoA+yzaVu8RHgppaTKPqVBksOCwU2tC0oq043o2B/&#10;SF9bPY6SXXLB6oZ/F0qrRqmfQbdZgPDU+W/4095rBdP5F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kGuwgAAANwAAAAPAAAAAAAAAAAAAAAAAJgCAABkcnMvZG93&#10;bnJldi54bWxQSwUGAAAAAAQABAD1AAAAhwMAAAAA&#10;" path="m5,l3,,1,1,,2,,4,,5,1,7,3,8r2,l7,8,8,7,9,5,9,4,9,2,8,1,7,,5,xe" fillcolor="#662b25" stroked="f">
                  <v:path arrowok="t" o:connecttype="custom" o:connectlocs="5,0;3,0;1,1;0,2;0,4;0,5;1,7;3,8;5,8;7,8;8,7;9,5;9,4;9,2;8,1;7,0;5,0" o:connectangles="0,0,0,0,0,0,0,0,0,0,0,0,0,0,0,0,0"/>
                </v:shape>
                <v:shape id="Freeform 610" o:spid="_x0000_s1623" style="position:absolute;left:725;top:153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TW8MA&#10;AADcAAAADwAAAGRycy9kb3ducmV2LnhtbESPT2sCMRTE74V+h/AK3mq2oouuRhGhWOjJ/9fn5pks&#10;3bwsm1S3374RBI/DzPyGmS06V4srtaHyrOCjn4EgLr2u2CjY7z7fxyBCRNZYeyYFfxRgMX99mWGh&#10;/Y03dN1GIxKEQ4EKbIxNIWUoLTkMfd8QJ+/iW4cxydZI3eItwV0tB1mWS4cVpwWLDa0slT/bX6cA&#10;D+t8ffYnb3ebaMx3GIyGh6NSvbduOQURqYvP8KP9pRWMJjncz6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LTW8MAAADcAAAADwAAAAAAAAAAAAAAAACYAgAAZHJzL2Rv&#10;d25yZXYueG1sUEsFBgAAAAAEAAQA9QAAAIgDAAAAAA==&#10;" path="m4,l3,,1,1,,2,,4,,7,1,8,3,9r1,l6,9,7,8,8,7,9,4,8,2,7,1,6,,4,xe" fillcolor="#662b25" stroked="f">
                  <v:path arrowok="t" o:connecttype="custom" o:connectlocs="4,0;3,0;1,1;0,2;0,4;0,7;1,8;3,9;4,9;6,9;7,8;8,7;9,4;8,2;7,1;6,0;4,0" o:connectangles="0,0,0,0,0,0,0,0,0,0,0,0,0,0,0,0,0"/>
                </v:shape>
                <v:shape id="Freeform 611" o:spid="_x0000_s1624" style="position:absolute;left:714;top:152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dU8UA&#10;AADcAAAADwAAAGRycy9kb3ducmV2LnhtbESPQWvCQBSE7wX/w/KE3uqmLbU1dROqRRG8WOvF2yP7&#10;ugnNvo3ZNcZ/7wqCx2FmvmGmeW9r0VHrK8cKnkcJCOLC6YqNgt3v4ukDhA/IGmvHpOBMHvJs8DDF&#10;VLsT/1C3DUZECPsUFZQhNKmUvijJoh+5hjh6f661GKJsjdQtniLc1vIlScbSYsVxocSG5iUV/9uj&#10;VbBwm1eztNWaDvv1/ttsZp05zpR6HPZfnyAC9eEevrVXWsHb5B2uZ+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h1TxQAAANwAAAAPAAAAAAAAAAAAAAAAAJgCAABkcnMv&#10;ZG93bnJldi54bWxQSwUGAAAAAAQABAD1AAAAigMAAAAA&#10;" path="m6,l4,,2,1,1,2,,4,1,6,2,7,4,8r2,l7,8,9,7,10,6r,-2l10,2,9,1,7,,6,xe" fillcolor="#662b25" stroked="f">
                  <v:path arrowok="t" o:connecttype="custom" o:connectlocs="6,0;4,0;2,1;1,2;0,4;1,6;2,7;4,8;6,8;7,8;9,7;10,6;10,4;10,2;9,1;7,0;6,0" o:connectangles="0,0,0,0,0,0,0,0,0,0,0,0,0,0,0,0,0"/>
                </v:shape>
                <v:shape id="Freeform 612" o:spid="_x0000_s1625" style="position:absolute;left:705;top:150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GrL8A&#10;AADcAAAADwAAAGRycy9kb3ducmV2LnhtbERP3WrCMBS+F/YO4Qi7s6mDDVeNIhuDXQ1W9wCnzWlT&#10;TE5Ck2n29suF4OXH9787ZGfFheY4eVawrmoQxL3XE48Kfk4fqw2ImJA1Ws+k4I8iHPYPix022l/5&#10;my5tGkUJ4digApNSaKSMvSGHsfKBuHCDnx2mAudR6hmvJdxZ+VTXL9LhxKXBYKA3Q/25/XUK0lfO&#10;g7c2b4IdTp0M7fm9m5R6XObjFkSinO7im/tTK3h+LWvLmXIE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UasvwAAANwAAAAPAAAAAAAAAAAAAAAAAJgCAABkcnMvZG93bnJl&#10;di54bWxQSwUGAAAAAAQABAD1AAAAhAMAAAAA&#10;" path="m4,l2,,1,1,,3,,4,,6,1,7,2,8r2,l6,8,7,7,8,6,8,4,8,3,7,1,6,,4,xe" fillcolor="#662b25" stroked="f">
                  <v:path arrowok="t" o:connecttype="custom" o:connectlocs="4,0;2,0;1,1;0,3;0,4;0,6;1,7;2,8;4,8;6,8;7,7;8,6;8,4;8,3;7,1;6,0;4,0" o:connectangles="0,0,0,0,0,0,0,0,0,0,0,0,0,0,0,0,0"/>
                </v:shape>
                <v:shape id="Freeform 613" o:spid="_x0000_s1626" style="position:absolute;left:693;top:149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W88MA&#10;AADcAAAADwAAAGRycy9kb3ducmV2LnhtbESP0YrCMBRE3xf8h3CFfQmaruCyVqPIQlHYF3X9gEtz&#10;bYrNTWli7f69WRB8HGbmDLPaDK4RPXWh9qzhY5qBIC69qbnScP4tJl8gQkQ22HgmDX8UYLMeva0w&#10;N/7OR+pPsRIJwiFHDTbGNlcqlJYchqlviZN38Z3DmGRXKdPhPcFdo2ZZ9qkc1pwWLLb0bam8nm5O&#10;Q3+QzsjiIGdF/WMHf+OdlDut38fDdgki0hBf4Wd7bzTMFwv4P5OOgFo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hW88MAAADcAAAADwAAAAAAAAAAAAAAAACYAgAAZHJzL2Rv&#10;d25yZXYueG1sUEsFBgAAAAAEAAQA9QAAAIgDAAAAAA==&#10;" path="m6,l3,1,2,2,1,3,,5,1,6,2,7,3,9r3,1l7,9,9,7,10,6r,-1l10,3,9,2,7,1,6,xe" fillcolor="#662b25" stroked="f">
                  <v:path arrowok="t" o:connecttype="custom" o:connectlocs="6,0;3,1;2,2;1,3;0,5;1,6;2,7;3,9;6,10;7,9;9,7;10,6;10,5;10,3;9,2;7,1;6,0" o:connectangles="0,0,0,0,0,0,0,0,0,0,0,0,0,0,0,0,0"/>
                </v:shape>
                <v:shape id="Freeform 614" o:spid="_x0000_s1627" style="position:absolute;left:683;top:1478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n77sA&#10;AADcAAAADwAAAGRycy9kb3ducmV2LnhtbERPSwrCMBDdC94hjOBOUwVFqlFEEdxadT80Y1ttJrWJ&#10;/dzeLASXj/ff7DpTioZqV1hWMJtGIIhTqwvOFNyup8kKhPPIGkvLpKAnB7vtcLDBWNuWL9QkPhMh&#10;hF2MCnLvq1hKl+Zk0E1tRRy4h60N+gDrTOoa2xBuSjmPoqU0WHBoyLGiQ07pK/kYBW+dVYf7YmY/&#10;9nXqC/k8Ok9Hpcajbr8G4anzf/HPfdYKllGYH86EIyC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Ti5++7AAAA3AAAAA8AAAAAAAAAAAAAAAAAmAIAAGRycy9kb3ducmV2Lnht&#10;bFBLBQYAAAAABAAEAPUAAACAAwAAAAA=&#10;" path="m4,l2,,1,1,,2,,5,,7,1,8,2,9r2,l6,9,7,8,8,7,8,5,8,2,7,1,6,,4,xe" fillcolor="#662b25" stroked="f">
                  <v:path arrowok="t" o:connecttype="custom" o:connectlocs="4,0;2,0;1,1;0,2;0,5;0,7;1,8;2,9;4,9;6,9;7,8;8,7;8,5;8,2;7,1;6,0;4,0" o:connectangles="0,0,0,0,0,0,0,0,0,0,0,0,0,0,0,0,0"/>
                </v:shape>
                <v:shape id="Freeform 615" o:spid="_x0000_s1628" style="position:absolute;left:673;top:146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4c5cQA&#10;AADcAAAADwAAAGRycy9kb3ducmV2LnhtbESPT2sCMRTE7wW/Q3iF3jSxFC2rUYpgWTz5p5QeH5vn&#10;ZnXzsmyirn56Iwg9DjPzG2Y671wtztSGyrOG4UCBIC68qbjU8LNb9j9BhIhssPZMGq4UYD7rvUwx&#10;M/7CGzpvYykShEOGGmyMTSZlKCw5DAPfECdv71uHMcm2lKbFS4K7Wr4rNZIOK04LFhtaWCqO25PT&#10;cKOc1vmNvvmvO4zV72nxsbJXrd9eu68JiEhd/A8/27nRMFJDeJx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HOXEAAAA3AAAAA8AAAAAAAAAAAAAAAAAmAIAAGRycy9k&#10;b3ducmV2LnhtbFBLBQYAAAAABAAEAPUAAACJAwAAAAA=&#10;" path="m5,l3,1,1,2,,3,,5,,6,1,8r2,l5,9,7,8r1,l9,6,10,5,9,3,8,2,7,1,5,xe" fillcolor="#662b25" stroked="f">
                  <v:path arrowok="t" o:connecttype="custom" o:connectlocs="5,0;3,1;1,2;0,3;0,5;0,6;1,8;3,8;5,9;7,8;8,8;9,6;10,5;9,3;8,2;7,1;5,0" o:connectangles="0,0,0,0,0,0,0,0,0,0,0,0,0,0,0,0,0"/>
                </v:shape>
                <v:shape id="Freeform 616" o:spid="_x0000_s1629" style="position:absolute;left:667;top:14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FvcAA&#10;AADcAAAADwAAAGRycy9kb3ducmV2LnhtbESPzYoCMRCE78K+Q+gFb5rRg8hoFFEWPC04+gA9k54f&#10;TDphktX49puFBY9FVX1FbffJGvGgMQyOFSzmBQjixumBOwW369dsDSJEZI3GMSl4UYD97mOyxVK7&#10;J1/oUcVOZAiHEhX0MfpSytD0ZDHMnSfOXutGizHLsZN6xGeGWyOXRbGSFgfOCz16OvbU3KsfqyB+&#10;p9Q6Y9Lam/ZaS1/dT/Wg1PQzHTYgIqX4Dv+3z1rBqljC35l8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FvcAAAADcAAAADwAAAAAAAAAAAAAAAACYAgAAZHJzL2Rvd25y&#10;ZXYueG1sUEsFBgAAAAAEAAQA9QAAAIUDAAAAAA==&#10;" path="m8,4l8,2,7,1,6,,4,,2,,1,1,,2,,4,,6,1,7,2,8r2,l6,8,7,7,8,6,8,4xe" fillcolor="#662b25" stroked="f">
                  <v:path arrowok="t" o:connecttype="custom" o:connectlocs="8,4;8,2;7,1;6,0;4,0;2,0;1,1;0,2;0,4;0,6;1,7;2,8;4,8;6,8;7,7;8,6;8,4" o:connectangles="0,0,0,0,0,0,0,0,0,0,0,0,0,0,0,0,0"/>
                </v:shape>
              </v:group>
              <v:shape id="Freeform 618" o:spid="_x0000_s1630" style="position:absolute;left:4184;top:9080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IusIA&#10;AADcAAAADwAAAGRycy9kb3ducmV2LnhtbESPQYvCMBSE74L/ITxhb5q4CyLVKItsUbxpvfT2aN62&#10;pc1LaaLW/fUbQfA4zMw3zHo72FbcqPe1Yw3zmQJBXDhTc6nhkqXTJQgfkA22jknDgzxsN+PRGhPj&#10;7nyi2zmUIkLYJ6ihCqFLpPRFRRb9zHXE0ft1vcUQZV9K0+M9wm0rP5VaSIs1x4UKO9pVVDTnq9Vw&#10;OGZ/OzNX6U+aY3PFfU5Z02n9MRm+VyACDeEdfrUPRsNCfcH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Ii6wgAAANwAAAAPAAAAAAAAAAAAAAAAAJgCAABkcnMvZG93&#10;bnJldi54bWxQSwUGAAAAAAQABAD1AAAAhwMAAAAA&#10;" path="m9,4l9,3,8,1,7,,5,,3,,2,1,1,3,,4,1,6,2,7,3,8r2,l7,8,8,7,9,6,9,4xe" fillcolor="#662b25" stroked="f">
                <v:path arrowok="t" o:connecttype="custom" o:connectlocs="5715,2540;5715,1905;5080,635;4445,0;3175,0;1905,0;1270,635;635,1905;0,2540;635,3810;1270,4445;1905,5080;3175,5080;4445,5080;5080,4445;5715,3810;5715,2540" o:connectangles="0,0,0,0,0,0,0,0,0,0,0,0,0,0,0,0,0"/>
              </v:shape>
              <v:shape id="Freeform 619" o:spid="_x0000_s1631" style="position:absolute;left:4133;top:8985;width:58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cTMMA&#10;AADcAAAADwAAAGRycy9kb3ducmV2LnhtbESPT2sCMRTE74LfITyhN81WdJGtUUqhWOjJP6vX181r&#10;snTzsmxSXb+9EQSPw8z8hlmue9eIM3Wh9qzgdZKBIK68rtkoOOw/xwsQISJrbDyTgisFWK+GgyUW&#10;2l94S+ddNCJBOBSowMbYFlKGypLDMPEtcfJ+fecwJtkZqTu8JLhr5DTLcumw5rRgsaUPS9Xf7t8p&#10;wHKTb378ydv9NhrzHabzWXlU6mXUv7+BiNTHZ/jR/tIK8mw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McTMMAAADcAAAADwAAAAAAAAAAAAAAAACYAgAAZHJzL2Rv&#10;d25yZXYueG1sUEsFBgAAAAAEAAQA9QAAAIgDAAAAAA==&#10;" path="m4,l2,,1,1,,3,,4,,7,1,8,2,9r2,l7,9,8,8,9,7,9,4,9,3,8,1,7,,4,xe" fillcolor="#662b25" stroked="f">
                <v:path arrowok="t" o:connecttype="custom" o:connectlocs="2540,0;1270,0;635,635;0,1905;0,2540;0,4445;635,5080;1270,5715;2540,5715;4445,5715;5080,5080;5715,4445;5715,2540;5715,1905;5080,635;4445,0;2540,0" o:connectangles="0,0,0,0,0,0,0,0,0,0,0,0,0,0,0,0,0"/>
              </v:shape>
              <v:shape id="Freeform 620" o:spid="_x0000_s1632" style="position:absolute;left:4083;top:8896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1VcIA&#10;AADcAAAADwAAAGRycy9kb3ducmV2LnhtbESPQYvCMBSE74L/ITxhb5q4sCLVKItsUbxpvfT2aN62&#10;pc1LaaLW/fUbQfA4zMw3zHo72FbcqPe1Yw3zmQJBXDhTc6nhkqXTJQgfkA22jknDgzxsN+PRGhPj&#10;7nyi2zmUIkLYJ6ihCqFLpPRFRRb9zHXE0ft1vcUQZV9K0+M9wm0rP5VaSIs1x4UKO9pVVDTnq9Vw&#10;OGZ/OzNX6U+aY3PFfU5Z02n9MRm+VyACDeEdfrUPRsNCfcH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bVVwgAAANwAAAAPAAAAAAAAAAAAAAAAAJgCAABkcnMvZG93&#10;bnJldi54bWxQSwUGAAAAAAQABAD1AAAAhwMAAAAA&#10;" path="m4,l3,,1,1,,3,,4,,6,1,7,3,8r1,l6,8,7,7,8,6,9,4,8,3,7,1,6,,4,xe" fillcolor="#662b25" stroked="f">
                <v:path arrowok="t" o:connecttype="custom" o:connectlocs="2540,0;1905,0;635,635;0,1905;0,2540;0,3810;635,4445;1905,5080;2540,5080;3810,5080;4445,4445;5080,3810;5715,2540;5080,1905;4445,635;3810,0;2540,0" o:connectangles="0,0,0,0,0,0,0,0,0,0,0,0,0,0,0,0,0"/>
              </v:shape>
              <v:shape id="Freeform 621" o:spid="_x0000_s1633" style="position:absolute;left:4025;top:8801;width:64;height:50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MM8QA&#10;AADcAAAADwAAAGRycy9kb3ducmV2LnhtbESPzYvCMBTE7wv+D+EJ3tbUFYpUo/iBi+DFr4u3R/NM&#10;i81LbWKt//1mYWGPw8z8hpktOluJlhpfOlYwGiYgiHOnSzYKLuft5wSED8gaK8ek4E0eFvPexwwz&#10;7V58pPYUjIgQ9hkqKEKoMyl9XpBFP3Q1cfRurrEYomyM1A2+ItxW8itJUmmx5LhQYE3rgvL76WkV&#10;bN1hbL5tuafHdX/dmMOqNc+VUoN+t5yCCNSF//Bfe6cVpEkK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TDPEAAAA3AAAAA8AAAAAAAAAAAAAAAAAmAIAAGRycy9k&#10;b3ducmV2LnhtbFBLBQYAAAAABAAEAPUAAACJAwAAAAA=&#10;" path="m5,l4,,2,1,,2,,4,,6,2,7,4,8r1,l7,8,9,7,9,6,10,4,9,2,9,1,7,,5,xe" fillcolor="#662b25" stroked="f">
                <v:path arrowok="t" o:connecttype="custom" o:connectlocs="3175,0;2540,0;1270,635;0,1270;0,2540;0,3810;1270,4445;2540,5080;3175,5080;4445,5080;5715,4445;5715,3810;6350,2540;5715,1270;5715,635;4445,0;3175,0" o:connectangles="0,0,0,0,0,0,0,0,0,0,0,0,0,0,0,0,0"/>
              </v:shape>
              <v:shape id="Freeform 622" o:spid="_x0000_s1634" style="position:absolute;left:3981;top:8686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CO8QA&#10;AADcAAAADwAAAGRycy9kb3ducmV2LnhtbESPzWrDMBCE74G+g9hAb4mc0DjFtRxKoaTQU3573Vob&#10;ycRaGUtN3LePCoUch5n5hilXg2vFhfrQeFYwm2YgiGuvGzYK9rv3yTOIEJE1tp5JwS8FWFUPoxIL&#10;7a+8ocs2GpEgHApUYGPsCilDbclhmPqOOHkn3zuMSfZG6h6vCe5aOc+yXDpsOC1Y7OjNUn3e/jgF&#10;eFjn62//5e1uE435DPPF0+Go1ON4eH0BEWmI9/B/+0MryLMl/J1JR0B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jvEAAAA3AAAAA8AAAAAAAAAAAAAAAAAmAIAAGRycy9k&#10;b3ducmV2LnhtbFBLBQYAAAAABAAEAPUAAACJAwAAAAA=&#10;" path="m4,l2,1,1,2,,3,,5,,6,1,8r1,l4,9,6,8r1,l9,6,9,5,9,3,7,2,6,1,4,xe" fillcolor="#662b25" stroked="f">
                <v:path arrowok="t" o:connecttype="custom" o:connectlocs="2540,0;1270,635;635,1270;0,1905;0,3175;0,3810;635,5080;1270,5080;2540,5715;3810,5080;4445,5080;5715,3810;5715,3175;5715,1905;4445,1270;3810,635;2540,0" o:connectangles="0,0,0,0,0,0,0,0,0,0,0,0,0,0,0,0,0"/>
              </v:shape>
              <v:shape id="Freeform 623" o:spid="_x0000_s1635" style="position:absolute;left:3943;top:8578;width:57;height:64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Ig8EA&#10;AADcAAAADwAAAGRycy9kb3ducmV2LnhtbERPTYvCMBC9C/6HMMJeRNNdoUjXKK6gCIJg3fU8NLNt&#10;sZmUJrbVX28OgsfH+16selOJlhpXWlbwOY1AEGdWl5wr+D1vJ3MQziNrrCyTgjs5WC2HgwUm2nZ8&#10;ojb1uQgh7BJUUHhfJ1K6rCCDbmpr4sD928agD7DJpW6wC+Gmkl9RFEuDJYeGAmvaFJRd05tR8HPh&#10;TWe1Obb14T6e7e0ufvztlPoY9etvEJ56/xa/3HutII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dCIPBAAAA3AAAAA8AAAAAAAAAAAAAAAAAmAIAAGRycy9kb3du&#10;cmV2LnhtbFBLBQYAAAAABAAEAPUAAACGAwAAAAA=&#10;" path="m9,4l9,3,8,2,6,1,5,,3,1,2,2,1,3,,4,1,6,2,7,3,9r2,1l6,9,8,7,9,6,9,4xe" fillcolor="#662b25" stroked="f">
                <v:path arrowok="t" o:connecttype="custom" o:connectlocs="5715,2540;5715,1905;5080,1270;3810,635;3175,0;1905,635;1270,1270;635,1905;0,2540;635,3810;1270,4445;1905,5715;3175,6350;3810,5715;5080,4445;5715,3810;5715,2540" o:connectangles="0,0,0,0,0,0,0,0,0,0,0,0,0,0,0,0,0"/>
              </v:shape>
              <v:shape id="Freeform 624" o:spid="_x0000_s1636" style="position:absolute;left:3911;top:8470;width:57;height:64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tGMUA&#10;AADcAAAADwAAAGRycy9kb3ducmV2LnhtbESP3WrCQBSE7wXfYTmCN6VuaiHY1E2wgiIUCv5eH7Kn&#10;STB7NmTXJPbpu4WCl8PMfMMss8HUoqPWVZYVvMwiEMS51RUXCk7HzfMChPPIGmvLpOBODrJ0PFpi&#10;om3Pe+oOvhABwi5BBaX3TSKly0sy6Ga2IQ7et20N+iDbQuoW+wA3tZxHUSwNVhwWSmxoXVJ+PdyM&#10;go8Lr3urzVfXfN6fXnd2G/+ct0pNJ8PqHYSnwT/C/+2dVhBHb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a0YxQAAANwAAAAPAAAAAAAAAAAAAAAAAJgCAABkcnMv&#10;ZG93bnJldi54bWxQSwUGAAAAAAQABAD1AAAAigMAAAAA&#10;" path="m9,4l8,3,8,1,6,,4,,3,,1,1,,3,,4,,7,1,8,3,9r1,1l6,9,8,8,8,7,9,4xe" fillcolor="#662b25" stroked="f">
                <v:path arrowok="t" o:connecttype="custom" o:connectlocs="5715,2540;5080,1905;5080,635;3810,0;2540,0;1905,0;635,635;0,1905;0,2540;0,4445;635,5080;1905,5715;2540,6350;3810,5715;5080,5080;5080,4445;5715,2540" o:connectangles="0,0,0,0,0,0,0,0,0,0,0,0,0,0,0,0,0"/>
              </v:shape>
              <v:shape id="Freeform 625" o:spid="_x0000_s1637" style="position:absolute;left:3879;top:8369;width:64;height:63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dSL8A&#10;AADcAAAADwAAAGRycy9kb3ducmV2LnhtbERPy4rCMBTdC/MP4Q7MJmiqC5FqLDJQOjAbXx9waa5N&#10;sbkpTaz1781iYJaH894Vk+vESENoPWtYLjIQxLU3LTcarpdyvgERIrLBzjNpeFGAYv8x22Fu/JNP&#10;NJ5jI1IIhxw12Bj7XKlQW3IYFr4nTtzNDw5jgkOjzIDPFO46tcqytXLYcmqw2NO3pfp+fjgN41E6&#10;I8ujXJXtr538gyspK62/PqfDFkSkKf6L/9w/RsN6meanM+kIq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VJ1IvwAAANwAAAAPAAAAAAAAAAAAAAAAAJgCAABkcnMvZG93bnJl&#10;di54bWxQSwUGAAAAAAQABAD1AAAAhAMAAAAA&#10;" path="m10,5l9,4,8,2,7,2,5,,3,2,1,2,,4,,5,,7,1,8,3,9r2,1l7,9,8,8,9,7,10,5xe" fillcolor="#662b25" stroked="f">
                <v:path arrowok="t" o:connecttype="custom" o:connectlocs="6350,3175;5715,2540;5080,1270;4445,1270;3175,0;1905,1270;635,1270;0,2540;0,3175;0,4445;635,5080;1905,5715;3175,6350;4445,5715;5080,5080;5715,4445;6350,3175" o:connectangles="0,0,0,0,0,0,0,0,0,0,0,0,0,0,0,0,0"/>
              </v:shape>
              <v:shape id="Freeform 626" o:spid="_x0000_s1638" style="position:absolute;left:3854;top:8274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pCcMA&#10;AADcAAAADwAAAGRycy9kb3ducmV2LnhtbESPT2sCMRTE74V+h/AKvdXsSl1kNUopFAs9+f/63DyT&#10;xc3Lskl1/fZGEDwOM/MbZjrvXSPO1IXas4J8kIEgrryu2SjYrH8+xiBCRNbYeCYFVwown72+TLHU&#10;/sJLOq+iEQnCoUQFNsa2lDJUlhyGgW+Jk3f0ncOYZGek7vCS4K6RwywrpMOa04LFlr4tVafVv1OA&#10;20WxOPi9t+tlNOYvDEef251S72/91wREpD4+w4/2r1ZQ5Dncz6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pCcMAAADcAAAADwAAAAAAAAAAAAAAAACYAgAAZHJzL2Rv&#10;d25yZXYueG1sUEsFBgAAAAAEAAQA9QAAAIgDAAAAAA==&#10;" path="m9,4l9,3,7,1,6,1,4,,2,1,1,1,,3,,4,,6,1,7,2,8,4,9,6,8,7,7,9,6,9,4xe" fillcolor="#662b25" stroked="f">
                <v:path arrowok="t" o:connecttype="custom" o:connectlocs="5715,2540;5715,1905;4445,635;3810,635;2540,0;1270,635;635,635;0,1905;0,2540;0,3810;635,4445;1270,5080;2540,5715;3810,5080;4445,4445;5715,3810;5715,2540" o:connectangles="0,0,0,0,0,0,0,0,0,0,0,0,0,0,0,0,0"/>
              </v:shape>
              <v:shape id="Freeform 627" o:spid="_x0000_s1639" style="position:absolute;left:3822;top:8172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3fsMA&#10;AADcAAAADwAAAGRycy9kb3ducmV2LnhtbESPT2sCMRTE74V+h/AKvdWsS11kNUopFAs9+f/63DyT&#10;xc3Lskl1/fZGEDwOM/MbZjrvXSPO1IXas4LhIANBXHlds1GwWf98jEGEiKyx8UwKrhRgPnt9mWKp&#10;/YWXdF5FIxKEQ4kKbIxtKWWoLDkMA98SJ+/oO4cxyc5I3eElwV0j8ywrpMOa04LFlr4tVafVv1OA&#10;20WxOPi9t+tlNOYv5KPP7U6p97f+awIiUh+f4Uf7Vysohjncz6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+3fsMAAADcAAAADwAAAAAAAAAAAAAAAACYAgAAZHJzL2Rv&#10;d25yZXYueG1sUEsFBgAAAAAEAAQA9QAAAIgDAAAAAA==&#10;" path="m9,4l9,3,8,1,7,1,5,,3,1,2,1,1,3,,4,1,6,2,7,3,8,5,9,7,8,8,7,9,6,9,4xe" fillcolor="#662b25" stroked="f">
                <v:path arrowok="t" o:connecttype="custom" o:connectlocs="5715,2540;5715,1905;5080,635;4445,635;3175,0;1905,635;1270,635;635,1905;0,2540;635,3810;1270,4445;1905,5080;3175,5715;4445,5080;5080,4445;5715,3810;5715,2540" o:connectangles="0,0,0,0,0,0,0,0,0,0,0,0,0,0,0,0,0"/>
              </v:shape>
              <v:shape id="Freeform 628" o:spid="_x0000_s1640" style="position:absolute;left:3797;top:8070;width:57;height:64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ML8UA&#10;AADcAAAADwAAAGRycy9kb3ducmV2LnhtbESPS2vDMBCE74X8B7GBXkoipwYT3CghDdQYCoXmdV6s&#10;rW1irYyl+tFfXxUKOQ4z8w2z2Y2mET11rrasYLWMQBAXVtdcKjif3hZrEM4ja2wsk4KJHOy2s4cN&#10;ptoO/En90ZciQNilqKDyvk2ldEVFBt3StsTB+7KdQR9kV0rd4RDgppHPUZRIgzWHhQpbOlRU3I7f&#10;RsHrlQ+D1eajb9+npzi3WfJzyZR6nI/7FxCeRn8P/7dzrSBZxf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AwvxQAAANwAAAAPAAAAAAAAAAAAAAAAAJgCAABkcnMv&#10;ZG93bnJldi54bWxQSwUGAAAAAAQABAD1AAAAigMAAAAA&#10;" path="m9,4l9,3,8,2,6,1,5,,3,1,2,2,1,3,,4,1,6,2,7,3,9r2,1l6,9,8,7,9,6,9,4xe" fillcolor="#662b25" stroked="f">
                <v:path arrowok="t" o:connecttype="custom" o:connectlocs="5715,2540;5715,1905;5080,1270;3810,635;3175,0;1905,635;1270,1270;635,1905;0,2540;635,3810;1270,4445;1905,5715;3175,6350;3810,5715;5080,4445;5715,3810;5715,2540" o:connectangles="0,0,0,0,0,0,0,0,0,0,0,0,0,0,0,0,0"/>
              </v:shape>
              <v:shape id="Freeform 629" o:spid="_x0000_s1641" style="position:absolute;left:3784;top:7950;width:51;height:57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3Mb4A&#10;AADcAAAADwAAAGRycy9kb3ducmV2LnhtbESPzQrCMBCE74LvEFbwZtOKilSjiCJ49e++NGtbbTa1&#10;iVrf3giCx2FmvmHmy9ZU4kmNKy0rSKIYBHFmdcm5gtNxO5iCcB5ZY2WZFLzJwXLR7cwx1fbFe3oe&#10;fC4ChF2KCgrv61RKlxVk0EW2Jg7exTYGfZBNLnWDrwA3lRzG8UQaLDksFFjTuqDsdngYBXed1+vz&#10;OLEPe9u+S3ndOE8bpfq9djUD4an1//CvvdMKJskIvmfCE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AdzG+AAAA3AAAAA8AAAAAAAAAAAAAAAAAmAIAAGRycy9kb3ducmV2&#10;LnhtbFBLBQYAAAAABAAEAPUAAACDAwAAAAA=&#10;" path="m8,4l8,3,7,1,6,,4,,2,,1,1,,3,,4,,6,1,8,2,9r2,l6,9,7,8,8,6,8,4xe" fillcolor="#662b25" stroked="f">
                <v:path arrowok="t" o:connecttype="custom" o:connectlocs="5080,2540;5080,1905;4445,635;3810,0;2540,0;1270,0;635,635;0,1905;0,2540;0,3810;635,5080;1270,5715;2540,5715;3810,5715;4445,5080;5080,3810;5080,2540" o:connectangles="0,0,0,0,0,0,0,0,0,0,0,0,0,0,0,0,0"/>
              </v:shape>
              <v:shape id="Freeform 630" o:spid="_x0000_s1642" style="position:absolute;left:3759;top:7829;width:63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MO8UA&#10;AADcAAAADwAAAGRycy9kb3ducmV2LnhtbESPT2vCQBTE74V+h+UVvDUbpbUSXaUIluDJP0U8PrLP&#10;bGz2bciuGv30XUHwOMzMb5jJrLO1OFPrK8cK+kkKgrhwuuJSwe928T4C4QOyxtoxKbiSh9n09WWC&#10;mXYXXtN5E0oRIewzVGBCaDIpfWHIok9cQxy9g2sthijbUuoWLxFuazlI06G0WHFcMNjQ3FDxtzlZ&#10;BTfKaZXf6If33fEr3Z3mH0tzVar31n2PQQTqwjP8aOdawbD/Cfc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Iw7xQAAANwAAAAPAAAAAAAAAAAAAAAAAJgCAABkcnMv&#10;ZG93bnJldi54bWxQSwUGAAAAAAQABAD1AAAAigMAAAAA&#10;" path="m10,4l9,2,8,1,7,,5,,4,,1,1,,2,,4,,7,1,8,4,9r1,l7,9,8,8,9,7,10,4xe" fillcolor="#662b25" stroked="f">
                <v:path arrowok="t" o:connecttype="custom" o:connectlocs="6350,2540;5715,1270;5080,635;4445,0;3175,0;2540,0;635,635;0,1270;0,2540;0,4445;635,5080;2540,5715;3175,5715;4445,5715;5080,5080;5715,4445;6350,2540" o:connectangles="0,0,0,0,0,0,0,0,0,0,0,0,0,0,0,0,0"/>
              </v:shape>
              <v:shape id="Freeform 631" o:spid="_x0000_s1643" style="position:absolute;left:3740;top:7708;width:63;height:58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TMUA&#10;AADcAAAADwAAAGRycy9kb3ducmV2LnhtbESPzWrDMBCE74G+g9hCb7XsUtziRDEl0GJyyk8pPS7W&#10;xnJirYylJE6ePioUchxm5htmVo62EycafOtYQZakIIhrp1tuFHxvP5/fQfiArLFzTAou5KGcP0xm&#10;WGh35jWdNqEREcK+QAUmhL6Q0teGLPrE9cTR27nBYohyaKQe8BzhtpMvaZpLiy3HBYM9LQzVh83R&#10;KrhSRavqSl/8O+7f0p/j4nVpLko9PY4fUxCBxnAP/7crrSDPcvg7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hJMxQAAANwAAAAPAAAAAAAAAAAAAAAAAJgCAABkcnMv&#10;ZG93bnJldi54bWxQSwUGAAAAAAQABAD1AAAAigMAAAAA&#10;" path="m10,5r,-3l9,1,7,,5,,3,,1,1r,1l,5,1,6r,2l3,9r2,l7,9,9,8,10,6r,-1xe" fillcolor="#662b25" stroked="f">
                <v:path arrowok="t" o:connecttype="custom" o:connectlocs="6350,3175;6350,1270;5715,635;4445,0;3175,0;1905,0;635,635;635,1270;0,3175;635,3810;635,5080;1905,5715;3175,5715;4445,5715;5715,5080;6350,3810;6350,3175" o:connectangles="0,0,0,0,0,0,0,0,0,0,0,0,0,0,0,0,0"/>
              </v:shape>
              <v:shape id="Freeform 632" o:spid="_x0000_s1644" style="position:absolute;left:3721;top:7581;width:63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FPMMA&#10;AADcAAAADwAAAGRycy9kb3ducmV2LnhtbESP3YrCMBSE7xf2HcJZ2JugqV640jWKCMUFb/x7gENz&#10;tik2J6WJtb69EQQvh5n5hlmsBteInrpQe9YwGWcgiEtvaq40nE/FaA4iRGSDjWfScKcAq+XnxwJz&#10;4298oP4YK5EgHHLUYGNsc6VCaclhGPuWOHn/vnMYk+wqZTq8Jbhr1DTLZsphzWnBYksbS+XleHUa&#10;+r10RhZ7OS3qnR38lbdSbrX+/hrWvyAiDfEdfrX/jIbZ5AeeZ9IRU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0FPMMAAADcAAAADwAAAAAAAAAAAAAAAACYAgAAZHJzL2Rv&#10;d25yZXYueG1sUEsFBgAAAAAEAAQA9QAAAIgDAAAAAA==&#10;" path="m10,5r,-2l8,2,7,1,5,,3,1,2,2,1,3,,5,1,7,2,8,3,9r2,1l7,9,8,8,10,7r,-2xe" fillcolor="#662b25" stroked="f">
                <v:path arrowok="t" o:connecttype="custom" o:connectlocs="6350,3175;6350,1905;5080,1270;4445,635;3175,0;1905,635;1270,1270;635,1905;0,3175;635,4445;1270,5080;1905,5715;3175,6350;4445,5715;5080,5080;6350,4445;6350,3175" o:connectangles="0,0,0,0,0,0,0,0,0,0,0,0,0,0,0,0,0"/>
              </v:shape>
              <v:shape id="Freeform 633" o:spid="_x0000_s1645" style="position:absolute;left:3708;top:7461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AlMEA&#10;AADcAAAADwAAAGRycy9kb3ducmV2LnhtbERPz2vCMBS+D/Y/hDfYbU2VWUY1yhgMBzu12nl9Ns+k&#10;rHkpTabdf28OgseP7/dqM7lenGkMnWcFsywHQdx63bFRsN99vryBCBFZY++ZFPxTgM368WGFpfYX&#10;ruhcRyNSCIcSFdgYh1LK0FpyGDI/ECfu5EeHMcHRSD3iJYW7Xs7zvJAOO04NFgf6sNT+1n9OATbb&#10;Ynv0B293VTTmO8wXr82PUs9P0/sSRKQp3sU395dWUMzS2nQmHQG5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XgJTBAAAA3AAAAA8AAAAAAAAAAAAAAAAAmAIAAGRycy9kb3du&#10;cmV2LnhtbFBLBQYAAAAABAAEAPUAAACGAwAAAAA=&#10;" path="m9,5l8,4,7,1,6,,4,,2,,1,1,,4,,5,,7,1,8,2,9r2,l6,9,7,8,8,7,9,5xe" fillcolor="#662b25" stroked="f">
                <v:path arrowok="t" o:connecttype="custom" o:connectlocs="5715,3175;5080,2540;4445,635;3810,0;2540,0;1270,0;635,635;0,2540;0,3175;0,4445;635,5080;1270,5715;2540,5715;3810,5715;4445,5080;5080,4445;5715,3175" o:connectangles="0,0,0,0,0,0,0,0,0,0,0,0,0,0,0,0,0"/>
              </v:shape>
              <v:shape id="Freeform 634" o:spid="_x0000_s1646" style="position:absolute;left:3695;top:7340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lD8MA&#10;AADcAAAADwAAAGRycy9kb3ducmV2LnhtbESPT2sCMRTE70K/Q3iF3jSr1EVXoxRBLPTk/+tz80yW&#10;bl6WTarbb28KBY/DzPyGmS87V4sbtaHyrGA4yEAQl15XbBQc9uv+BESIyBprz6TglwIsFy+9ORba&#10;33lLt100IkE4FKjAxtgUUobSksMw8A1x8q6+dRiTbI3ULd4T3NVylGW5dFhxWrDY0MpS+b37cQrw&#10;uMk3F3/2dr+NxnyF0fj9eFLq7bX7mIGI1MVn+L/9qRXkwyn8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lD8MAAADcAAAADwAAAAAAAAAAAAAAAACYAgAAZHJzL2Rv&#10;d25yZXYueG1sUEsFBgAAAAAEAAQA9QAAAIgDAAAAAA==&#10;" path="m9,5l9,3,8,1,6,,5,,3,,2,1,1,3,,5,1,7,2,8,3,9r2,l6,9,8,8,9,7,9,5xe" fillcolor="#662b25" stroked="f">
                <v:path arrowok="t" o:connecttype="custom" o:connectlocs="5715,3175;5715,1905;5080,635;3810,0;3175,0;1905,0;1270,635;635,1905;0,3175;635,4445;1270,5080;1905,5715;3175,5715;3810,5715;5080,5080;5715,4445;5715,3175" o:connectangles="0,0,0,0,0,0,0,0,0,0,0,0,0,0,0,0,0"/>
              </v:shape>
              <v:shape id="Freeform 635" o:spid="_x0000_s1647" style="position:absolute;left:3695;top:7232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Krb0A&#10;AADcAAAADwAAAGRycy9kb3ducmV2LnhtbERPvQrCMBDeBd8hnOCmqQ4i1SgiFsVN69LtaM62tLmU&#10;Jmr16c0gOH58/+ttbxrxpM5VlhXMphEI4tzqigsFtzSZLEE4j6yxsUwK3uRguxkO1hhr++ILPa++&#10;ECGEXYwKSu/bWEqXl2TQTW1LHLi77Qz6ALtC6g5fIdw0ch5FC2mw4tBQYkv7kvL6+jAKTuf0s9ez&#10;KDkkGdYPPGaU1q1S41G/W4Hw1Pu/+Oc+aQWLe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SNKrb0AAADcAAAADwAAAAAAAAAAAAAAAACYAgAAZHJzL2Rvd25yZXYu&#10;eG1sUEsFBgAAAAAEAAQA9QAAAIIDAAAAAA==&#10;" path="m4,8r2,l7,7,8,6,9,4,8,2,7,1,6,,4,,3,,1,1,,2,,4,,6,1,7,3,8r1,xe" fillcolor="#662b25" stroked="f">
                <v:path arrowok="t" o:connecttype="custom" o:connectlocs="2540,5080;3810,5080;4445,4445;5080,3810;5715,2540;5080,1270;4445,635;3810,0;2540,0;1905,0;635,635;0,1270;0,2540;0,3810;635,4445;1905,5080;2540,5080" o:connectangles="0,0,0,0,0,0,0,0,0,0,0,0,0,0,0,0,0"/>
              </v:shape>
              <v:shape id="Freeform 636" o:spid="_x0000_s1648" style="position:absolute;left:3695;top:7118;width:51;height:51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HqsAA&#10;AADcAAAADwAAAGRycy9kb3ducmV2LnhtbESPzYoCMRCE74LvEFrYm2b0IDJrlEURPAk7+gDtpOcH&#10;k06YRI1vbxYWPBZV9RW13iZrxIOG0DtWMJ8VIIhrp3tuFVzOh+kKRIjIGo1jUvCiANvNeLTGUrsn&#10;/9Kjiq3IEA4lKuhi9KWUoe7IYpg5T5y9xg0WY5ZDK/WAzwy3Ri6KYikt9pwXOvS066i+VXerIJ5S&#10;apwxaeVNc75KX932116pr0n6+QYRKcVP+L991AqWizn8nc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1HqsAAAADcAAAADwAAAAAAAAAAAAAAAACYAgAAZHJzL2Rvd25y&#10;ZXYueG1sUEsFBgAAAAAEAAQA9QAAAIUDAAAAAA==&#10;" path="m4,8r2,l7,7,8,5,8,4,8,2,7,1,6,,4,,2,,1,1,,2,,4,,5,1,7,2,8r2,xe" fillcolor="#662b25" stroked="f">
                <v:path arrowok="t" o:connecttype="custom" o:connectlocs="2540,5080;3810,5080;4445,4445;5080,3175;5080,2540;5080,1270;4445,635;3810,0;2540,0;1270,0;635,635;0,1270;0,2540;0,3175;635,4445;1270,5080;2540,5080" o:connectangles="0,0,0,0,0,0,0,0,0,0,0,0,0,0,0,0,0"/>
              </v:shape>
              <v:shape id="Freeform 637" o:spid="_x0000_s1649" style="position:absolute;left:3695;top:7016;width:51;height:57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AY70A&#10;AADcAAAADwAAAGRycy9kb3ducmV2LnhtbESPzQrCMBCE74LvEFbwpqkFRaqpiCJ49e++NGtb22xq&#10;E7W+vREEj8PMfMMsV52pxZNaV1pWMBlHIIgzq0vOFZxPu9EchPPIGmvLpOBNDlZpv7fERNsXH+h5&#10;9LkIEHYJKii8bxIpXVaQQTe2DXHwrrY16INsc6lbfAW4qWUcRTNpsOSwUGBDm4Ky6vgwCu46bzaX&#10;6cQ+bLV7l/K2dZ62Sg0H3XoBwlPn/+Ffe68VzOIYvmfCEZD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MmAY70AAADcAAAADwAAAAAAAAAAAAAAAACYAgAAZHJzL2Rvd25yZXYu&#10;eG1sUEsFBgAAAAAEAAQA9QAAAIIDAAAAAA==&#10;" path="m4,9l6,8,7,7,8,6,8,5,8,3,7,2,6,1,4,,2,1,1,2,,3,,5,,6,1,7,2,8,4,9xe" fillcolor="#662b25" stroked="f">
                <v:path arrowok="t" o:connecttype="custom" o:connectlocs="2540,5715;3810,5080;4445,4445;5080,3810;5080,3175;5080,1905;4445,1270;3810,635;2540,0;1270,635;635,1270;0,1905;0,3175;0,3810;635,4445;1270,5080;2540,5715" o:connectangles="0,0,0,0,0,0,0,0,0,0,0,0,0,0,0,0,0"/>
              </v:shape>
              <v:shape id="Freeform 638" o:spid="_x0000_s1650" style="position:absolute;left:3695;top:6902;width:51;height:57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l+L4A&#10;AADcAAAADwAAAGRycy9kb3ducmV2LnhtbESPzQrCMBCE74LvEFbwpqmKItW0iCJ49e++NGtbbTa1&#10;iVrf3giCx2FmvmGWaWsq8aTGlZYVjIYRCOLM6pJzBafjdjAH4TyyxsoyKXiTgzTpdpYYa/viPT0P&#10;PhcBwi5GBYX3dSylywoy6Ia2Jg7exTYGfZBNLnWDrwA3lRxH0UwaLDksFFjTuqDsdngYBXed1+vz&#10;dGQf9rZ9l/K6cZ42SvV77WoBwlPr/+Ffe6cVzMY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FJfi+AAAA3AAAAA8AAAAAAAAAAAAAAAAAmAIAAGRycy9kb3ducmV2&#10;LnhtbFBLBQYAAAAABAAEAPUAAACDAwAAAAA=&#10;" path="m4,9l6,8,7,7,8,6,8,4,8,3,7,1,6,1,4,,2,1,1,1,,3,,4,,6,1,7,2,8,4,9xe" fillcolor="#662b25" stroked="f">
                <v:path arrowok="t" o:connecttype="custom" o:connectlocs="2540,5715;3810,5080;4445,4445;5080,3810;5080,2540;5080,1905;4445,635;3810,635;2540,0;1270,635;635,635;0,1905;0,2540;0,3810;635,4445;1270,5080;2540,5715" o:connectangles="0,0,0,0,0,0,0,0,0,0,0,0,0,0,0,0,0"/>
              </v:shape>
              <v:shape id="Freeform 639" o:spid="_x0000_s1651" style="position:absolute;left:3695;top:6807;width:51;height:57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9jL4A&#10;AADcAAAADwAAAGRycy9kb3ducmV2LnhtbESPzQrCMBCE74LvEFbwpqmiItW0iCJ49e++NGtbbTa1&#10;iVrf3giCx2FmvmGWaWsq8aTGlZYVjIYRCOLM6pJzBafjdjAH4TyyxsoyKXiTgzTpdpYYa/viPT0P&#10;PhcBwi5GBYX3dSylywoy6Ia2Jg7exTYGfZBNLnWDrwA3lRxH0UwaLDksFFjTuqDsdngYBXed1+vz&#10;dGQf9rZ9l/K6cZ42SvV77WoBwlPr/+Ffe6cVzMY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svYy+AAAA3AAAAA8AAAAAAAAAAAAAAAAAmAIAAGRycy9kb3ducmV2&#10;LnhtbFBLBQYAAAAABAAEAPUAAACDAwAAAAA=&#10;" path="m4,9r2,l7,8,8,7,8,4,8,2,7,1,6,,4,,2,,1,1,,2,,4,,7,1,8,2,9r2,xe" fillcolor="#662b25" stroked="f">
                <v:path arrowok="t" o:connecttype="custom" o:connectlocs="2540,5715;3810,5715;4445,5080;5080,4445;5080,2540;5080,1270;4445,635;3810,0;2540,0;1270,0;635,635;0,1270;0,2540;0,4445;635,5080;1270,5715;2540,5715" o:connectangles="0,0,0,0,0,0,0,0,0,0,0,0,0,0,0,0,0"/>
              </v:shape>
              <v:shape id="Freeform 640" o:spid="_x0000_s1652" style="position:absolute;left:3708;top:6692;width:57;height:58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lt8MA&#10;AADcAAAADwAAAGRycy9kb3ducmV2LnhtbESPQWsCMRSE7wX/Q3iCt5rtoktZjVIEUehJrXp9bp7J&#10;4uZl2UTd/vumUOhxmJlvmPmyd414UBdqzwrexhkI4srrmo2Cr8P69R1EiMgaG8+k4JsCLBeDlzmW&#10;2j95R499NCJBOJSowMbYllKGypLDMPYtcfKuvnMYk+yM1B0+E9w1Ms+yQjqsOS1YbGllqbrt704B&#10;HjfF5uLP3h520ZjPkE8nx5NSo2H/MQMRqY//4b/2Viso8in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rlt8MAAADcAAAADwAAAAAAAAAAAAAAAACYAgAAZHJzL2Rv&#10;d25yZXYueG1sUEsFBgAAAAAEAAQA9QAAAIgDAAAAAA==&#10;" path="m5,9r1,l8,8,9,6,9,5,9,2,8,1,6,,5,,3,,2,1,1,2,,5,1,6,2,8,3,9r2,xe" fillcolor="#662b25" stroked="f">
                <v:path arrowok="t" o:connecttype="custom" o:connectlocs="3175,5715;3810,5715;5080,5080;5715,3810;5715,3175;5715,1270;5080,635;3810,0;3175,0;1905,0;1270,635;635,1270;0,3175;635,3810;1270,5080;1905,5715;3175,5715" o:connectangles="0,0,0,0,0,0,0,0,0,0,0,0,0,0,0,0,0"/>
              </v:shape>
              <v:shape id="Freeform 641" o:spid="_x0000_s1653" style="position:absolute;left:3727;top:6572;width:63;height:63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qGsMA&#10;AADcAAAADwAAAGRycy9kb3ducmV2LnhtbESPQYvCMBSE74L/ITzBS9DUHop0jbIIRWEvrrs/4NE8&#10;m7LNS2lirf9+IyzscZiZb5jdYXKdGGkIrWcNm3UGgrj2puVGw/dXtdqCCBHZYOeZNDwpwGE/n+2w&#10;NP7BnzReYyMShEOJGmyMfalUqC05DGvfEyfv5geHMcmhUWbAR4K7TuVZViiHLacFiz0dLdU/17vT&#10;MF6kM7K6yLxqP+zk73yS8qT1cjG9v4GINMX/8F/7bDQUeQGvM+kIq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1qGsMAAADcAAAADwAAAAAAAAAAAAAAAACYAgAAZHJzL2Rv&#10;d25yZXYueG1sUEsFBgAAAAAEAAQA9QAAAIgDAAAAAA==&#10;" path="m4,10l6,9,9,8,9,7,10,5,9,4,9,1,6,1,4,,3,1,1,1,,4,,5,,7,1,8,3,9r1,1xe" fillcolor="#662b25" stroked="f">
                <v:path arrowok="t" o:connecttype="custom" o:connectlocs="2540,6350;3810,5715;5715,5080;5715,4445;6350,3175;5715,2540;5715,635;3810,635;2540,0;1905,635;635,635;0,2540;0,3175;0,4445;635,5080;1905,5715;2540,6350" o:connectangles="0,0,0,0,0,0,0,0,0,0,0,0,0,0,0,0,0"/>
              </v:shape>
              <v:shape id="Freeform 642" o:spid="_x0000_s1654" style="position:absolute;left:3746;top:6464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1yMUA&#10;AADcAAAADwAAAGRycy9kb3ducmV2LnhtbESPQWvCQBSE70L/w/IKvemmKcQSXaVRlIIXa3vx9sg+&#10;N6HZt2l2TeK/7xYKHoeZ+YZZrkfbiJ46XztW8DxLQBCXTtdsFHx97qavIHxA1tg4JgU38rBePUyW&#10;mGs38Af1p2BEhLDPUUEVQptL6cuKLPqZa4mjd3GdxRBlZ6TucIhw28g0STJpsea4UGFLm4rK79PV&#10;Kti544vZ2/pAP+fDeWuORW+uhVJPj+PbAkSgMdzD/+13rSBL5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LXIxQAAANwAAAAPAAAAAAAAAAAAAAAAAJgCAABkcnMv&#10;ZG93bnJldi54bWxQSwUGAAAAAAQABAD1AAAAigMAAAAA&#10;" path="m4,8r3,l8,7,9,6,10,4,9,2,8,1,7,,4,,2,,1,1,,2,,4,,6,1,7,2,8r2,xe" fillcolor="#662b25" stroked="f">
                <v:path arrowok="t" o:connecttype="custom" o:connectlocs="2540,5080;4445,5080;5080,4445;5715,3810;6350,2540;5715,1270;5080,635;4445,0;2540,0;1270,0;635,635;0,1270;0,2540;0,3810;635,4445;1270,5080;2540,5080" o:connectangles="0,0,0,0,0,0,0,0,0,0,0,0,0,0,0,0,0"/>
              </v:shape>
              <v:shape id="Freeform 643" o:spid="_x0000_s1655" style="position:absolute;left:3752;top:6362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husIA&#10;AADcAAAADwAAAGRycy9kb3ducmV2LnhtbERPz2vCMBS+D/wfwhN2W1MdlFGNog7HwIurXrw9mmda&#10;bF66Jrbdf78cBI8f3+/lerSN6KnztWMFsyQFQVw6XbNRcD7t3z5A+ICssXFMCv7Iw3o1eVlirt3A&#10;P9QXwYgYwj5HBVUIbS6lLyuy6BPXEkfu6jqLIcLOSN3hEMNtI+dpmkmLNceGClvaVVTeirtVsHfH&#10;d/Nl6wP9Xg6XT3Pc9ua+Vep1Om4WIAKN4Sl+uL+1gmwe18Y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yG6wgAAANwAAAAPAAAAAAAAAAAAAAAAAJgCAABkcnMvZG93&#10;bnJldi54bWxQSwUGAAAAAAQABAD1AAAAhwMAAAAA&#10;" path="m5,8r2,l8,7,9,5,10,4,9,2,8,1,7,,5,,3,,1,1,,2,,4,,5,1,7,3,8r2,xe" fillcolor="#662b25" stroked="f">
                <v:path arrowok="t" o:connecttype="custom" o:connectlocs="3175,5080;4445,5080;5080,4445;5715,3175;6350,2540;5715,1270;5080,635;4445,0;3175,0;1905,0;635,635;0,1270;0,2540;0,3175;635,4445;1905,5080;3175,5080" o:connectangles="0,0,0,0,0,0,0,0,0,0,0,0,0,0,0,0,0"/>
              </v:shape>
              <v:shape id="Freeform 644" o:spid="_x0000_s1656" style="position:absolute;left:3771;top:6248;width:64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Mg8QA&#10;AADcAAAADwAAAGRycy9kb3ducmV2LnhtbESPQWvCQBSE74L/YXlCb2ZTKVqjqxShJfRUtYjHR/aZ&#10;jc2+DdlVo7++Kwgeh5n5hpkvO1uLM7W+cqzgNUlBEBdOV1wq+N1+Dt9B+ICssXZMCq7kYbno9+aY&#10;aXfhNZ03oRQRwj5DBSaEJpPSF4Ys+sQ1xNE7uNZiiLItpW7xEuG2lqM0HUuLFccFgw2tDBV/m5NV&#10;cKOcfvIbffG+O07S3Wn19m2uSr0Muo8ZiEBdeIYf7VwrGI+m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TIPEAAAA3AAAAA8AAAAAAAAAAAAAAAAAmAIAAGRycy9k&#10;b3ducmV2LnhtbFBLBQYAAAAABAAEAPUAAACJAwAAAAA=&#10;" path="m5,9l7,8r1,l9,6,10,5,9,3,8,2,7,1,5,,4,1,2,2,,3,,5,,6,2,8r2,l5,9xe" fillcolor="#662b25" stroked="f">
                <v:path arrowok="t" o:connecttype="custom" o:connectlocs="3175,5715;4445,5080;5080,5080;5715,3810;6350,3175;5715,1905;5080,1270;4445,635;3175,0;2540,635;1270,1270;0,1905;0,3175;0,3810;1270,5080;2540,5080;3175,5715" o:connectangles="0,0,0,0,0,0,0,0,0,0,0,0,0,0,0,0,0"/>
              </v:shape>
              <v:shape id="Freeform 645" o:spid="_x0000_s1657" style="position:absolute;left:3803;top:6140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ccL0A&#10;AADcAAAADwAAAGRycy9kb3ducmV2LnhtbERPvQrCMBDeBd8hnOCmqQoi1SgiFsVN6+J2NGdb2lxK&#10;E7X69GYQHD++/9WmM7V4UutKywom4wgEcWZ1ybmCa5qMFiCcR9ZYWyYFb3KwWfd7K4y1ffGZnhef&#10;ixDCLkYFhfdNLKXLCjLoxrYhDtzdtgZ9gG0udYuvEG5qOY2iuTRYcmgosKFdQVl1eRgFx1P62elJ&#10;lOyTG1YPPNworRqlhoNuuwThqfN/8c991Arms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PrccL0AAADcAAAADwAAAAAAAAAAAAAAAACYAgAAZHJzL2Rvd25yZXYu&#10;eG1sUEsFBgAAAAAEAAQA9QAAAIIDAAAAAA==&#10;" path="m5,8r1,l8,7,9,6,9,4,9,3,8,1,6,,5,,3,,1,1r,2l,4,1,6r,1l3,8r2,xe" fillcolor="#662b25" stroked="f">
                <v:path arrowok="t" o:connecttype="custom" o:connectlocs="3175,5080;3810,5080;5080,4445;5715,3810;5715,2540;5715,1905;5080,635;3810,0;3175,0;1905,0;635,635;635,1905;0,2540;635,3810;635,4445;1905,5080;3175,5080" o:connectangles="0,0,0,0,0,0,0,0,0,0,0,0,0,0,0,0,0"/>
              </v:shape>
              <v:shape id="Freeform 646" o:spid="_x0000_s1658" style="position:absolute;left:3829;top:6032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1acQA&#10;AADcAAAADwAAAGRycy9kb3ducmV2LnhtbESPzWrDMBCE74G+g9hCb4kctzXFiRJCoDjQU3573Vhb&#10;ydRaGUtNnLevCoUch5n5hpkvB9eKC/Wh8axgOslAENdeN2wUHPbv4zcQISJrbD2TghsFWC4eRnMs&#10;tb/yli67aESCcChRgY2xK6UMtSWHYeI74uR9+d5hTLI3Uvd4TXDXyjzLCumw4bRgsaO1pfp79+MU&#10;4LEqqrP/9Ha/jcZ8hPz15XhS6ulxWM1ARBriPfzf3mgFxfMU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dWnEAAAA3AAAAA8AAAAAAAAAAAAAAAAAmAIAAGRycy9k&#10;b3ducmV2LnhtbFBLBQYAAAAABAAEAPUAAACJAwAAAAA=&#10;" path="m5,9r1,l8,8,9,5,9,4,9,2,8,1,6,,5,,3,,2,1,1,2,,4,1,5,2,8,3,9r2,xe" fillcolor="#662b25" stroked="f">
                <v:path arrowok="t" o:connecttype="custom" o:connectlocs="3175,5715;3810,5715;5080,5080;5715,3175;5715,2540;5715,1270;5080,635;3810,0;3175,0;1905,0;1270,635;635,1270;0,2540;635,3175;1270,5080;1905,5715;3175,5715" o:connectangles="0,0,0,0,0,0,0,0,0,0,0,0,0,0,0,0,0"/>
              </v:shape>
              <v:shape id="Freeform 647" o:spid="_x0000_s1659" style="position:absolute;left:3860;top:5918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rHsMA&#10;AADcAAAADwAAAGRycy9kb3ducmV2LnhtbESPQWsCMRSE74L/ITyhN826rUvZGqUURKEntdbrc/Oa&#10;LG5elk3U9d83BaHHYWa+YebL3jXiSl2oPSuYTjIQxJXXNRsFX/vV+BVEiMgaG8+k4E4BlovhYI6l&#10;9jfe0nUXjUgQDiUqsDG2pZShsuQwTHxLnLwf3zmMSXZG6g5vCe4amWdZIR3WnBYstvRhqTrvLk4B&#10;HtbF+uSP3u630ZjPkM9eDt9KPY369zcQkfr4H360N1pB8ZzD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rrHsMAAADcAAAADwAAAAAAAAAAAAAAAACYAgAAZHJzL2Rv&#10;d25yZXYueG1sUEsFBgAAAAAEAAQA9QAAAIgDAAAAAA==&#10;" path="m4,9r2,l8,8,9,7,9,5,9,3,8,1,6,,4,,2,,1,1,,3,,5,,7,1,8,2,9r2,xe" fillcolor="#662b25" stroked="f">
                <v:path arrowok="t" o:connecttype="custom" o:connectlocs="2540,5715;3810,5715;5080,5080;5715,4445;5715,3175;5715,1905;5080,635;3810,0;2540,0;1270,0;635,635;0,1905;0,3175;0,4445;635,5080;1270,5715;2540,5715" o:connectangles="0,0,0,0,0,0,0,0,0,0,0,0,0,0,0,0,0"/>
              </v:shape>
              <v:shape id="Freeform 648" o:spid="_x0000_s1660" style="position:absolute;left:3886;top:5810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OhcMA&#10;AADcAAAADwAAAGRycy9kb3ducmV2LnhtbESPQWsCMRSE70L/Q3iCN82q7SKrUUqhWOhJrfX63DyT&#10;xc3Lsom6/fdGKHgcZuYbZrHqXC2u1IbKs4LxKANBXHpdsVHws/sczkCEiKyx9kwK/ijAavnSW2Ch&#10;/Y03dN1GIxKEQ4EKbIxNIWUoLTkMI98QJ+/kW4cxydZI3eItwV0tJ1mWS4cVpwWLDX1YKs/bi1OA&#10;+3W+PvqDt7tNNOY7TN5e979KDfrd+xxEpC4+w//tL60gn07h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ZOhcMAAADcAAAADwAAAAAAAAAAAAAAAACYAgAAZHJzL2Rv&#10;d25yZXYueG1sUEsFBgAAAAAEAAQA9QAAAIgDAAAAAA==&#10;" path="m5,9r2,l8,8,9,6,9,5,9,3,8,2,7,,5,,2,,1,2,,3,,5,,6,1,8,2,9r3,xe" fillcolor="#662b25" stroked="f">
                <v:path arrowok="t" o:connecttype="custom" o:connectlocs="3175,5715;4445,5715;5080,5080;5715,3810;5715,3175;5715,1905;5080,1270;4445,0;3175,0;1270,0;635,1270;0,1905;0,3175;0,3810;635,5080;1270,5715;3175,5715" o:connectangles="0,0,0,0,0,0,0,0,0,0,0,0,0,0,0,0,0"/>
              </v:shape>
              <v:shape id="Freeform 649" o:spid="_x0000_s1661" style="position:absolute;left:3943;top:5670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W8cMA&#10;AADcAAAADwAAAGRycy9kb3ducmV2LnhtbESPT2sCMRTE7wW/Q3hCbzWr1UVWo0ihWOjJ/9fn5pks&#10;bl6WTarbb98UBI/DzPyGmS87V4sbtaHyrGA4yEAQl15XbBTsd59vUxAhImusPZOCXwqwXPRe5lho&#10;f+cN3bbRiAThUKACG2NTSBlKSw7DwDfEybv41mFMsjVSt3hPcFfLUZbl0mHFacFiQx+Wyuv2xynA&#10;wzpfn/3J290mGvMdRpPx4ajUa79bzUBE6uIz/Gh/aQX5+xj+z6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/W8cMAAADcAAAADwAAAAAAAAAAAAAAAACYAgAAZHJzL2Rv&#10;d25yZXYueG1sUEsFBgAAAAAEAAQA9QAAAIgDAAAAAA==&#10;" path="m5,9r1,l8,8,9,7,9,5,9,4,8,1,6,,5,,3,,2,1,1,4,,5,1,7,2,8,3,9r2,xe" fillcolor="#662b25" stroked="f">
                <v:path arrowok="t" o:connecttype="custom" o:connectlocs="3175,5715;3810,5715;5080,5080;5715,4445;5715,3175;5715,2540;5080,635;3810,0;3175,0;1905,0;1270,635;635,2540;0,3175;635,4445;1270,5080;1905,5715;3175,5715" o:connectangles="0,0,0,0,0,0,0,0,0,0,0,0,0,0,0,0,0"/>
              </v:shape>
              <v:shape id="Freeform 650" o:spid="_x0000_s1662" style="position:absolute;left:3981;top:5549;width:63;height:58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QW8QA&#10;AADcAAAADwAAAGRycy9kb3ducmV2LnhtbESPT2sCMRTE7wW/Q3hCbzWrrVq2RhHBsnjyH9LjY/O6&#10;2Xbzsmyirn56Iwgeh5n5DTOZtbYSJ2p86VhBv5eAIM6dLrlQsN8t3z5B+ICssXJMCi7kYTbtvEww&#10;1e7MGzptQyEihH2KCkwIdSqlzw1Z9D1XE0fv1zUWQ5RNIXWD5wi3lRwkyUhaLDkuGKxpYSj/3x6t&#10;gitltM6u9M0/7d84ORwXHytzUeq1286/QARqwzP8aGdaweh9CP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0FvEAAAA3AAAAA8AAAAAAAAAAAAAAAAAmAIAAGRycy9k&#10;b3ducmV2LnhtbFBLBQYAAAAABAAEAPUAAACJAwAAAAA=&#10;" path="m5,9r1,l9,8,10,7r,-2l10,4,9,1,6,,5,,3,,1,1r,3l,5,1,7r,1l3,9r2,xe" fillcolor="#662b25" stroked="f">
                <v:path arrowok="t" o:connecttype="custom" o:connectlocs="3175,5715;3810,5715;5715,5080;6350,4445;6350,3175;6350,2540;5715,635;3810,0;3175,0;1905,0;635,635;635,2540;0,3175;635,4445;635,5080;1905,5715;3175,5715" o:connectangles="0,0,0,0,0,0,0,0,0,0,0,0,0,0,0,0,0"/>
              </v:shape>
              <v:shape id="Freeform 651" o:spid="_x0000_s1663" style="position:absolute;left:4019;top:5448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GjsMA&#10;AADcAAAADwAAAGRycy9kb3ducmV2LnhtbESPT4vCMBTE78J+h/AW9qbpKhSpRllXXAQv/rt4ezTP&#10;tNi8dJtY67c3guBxmJnfMNN5ZyvRUuNLxwq+BwkI4tzpko2C42HVH4PwAVlj5ZgU3MnDfPbRm2Km&#10;3Y131O6DERHCPkMFRQh1JqXPC7LoB64mjt7ZNRZDlI2RusFbhNtKDpMklRZLjgsF1vRbUH7ZX62C&#10;lduOzJ8tN/R/2pyWZrtozXWh1Ndn9zMBEagL7/CrvdYK0lEK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GGjsMAAADcAAAADwAAAAAAAAAAAAAAAACYAgAAZHJzL2Rv&#10;d25yZXYueG1sUEsFBgAAAAAEAAQA9QAAAIgDAAAAAA==&#10;" path="m6,8r1,l9,7,10,6r,-2l10,2,9,1,7,,6,,4,,1,1r,1l,4,1,6r,1l4,8r2,xe" fillcolor="#662b25" stroked="f">
                <v:path arrowok="t" o:connecttype="custom" o:connectlocs="3810,5080;4445,5080;5715,4445;6350,3810;6350,2540;6350,1270;5715,635;4445,0;3810,0;2540,0;635,635;635,1270;0,2540;635,3810;635,4445;2540,5080;3810,5080" o:connectangles="0,0,0,0,0,0,0,0,0,0,0,0,0,0,0,0,0"/>
              </v:shape>
              <v:shape id="Freeform 652" o:spid="_x0000_s1664" style="position:absolute;left:4064;top:5340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EBMIA&#10;AADcAAAADwAAAGRycy9kb3ducmV2LnhtbESPQYvCMBSE74L/ITzBm6YqqFSjiFiUvWm9eHs0z7a0&#10;eSlN1Lq/frMgeBxm5htmve1MLZ7UutKygsk4AkGcWV1yruCaJqMlCOeRNdaWScGbHGw3/d4aY21f&#10;fKbnxeciQNjFqKDwvomldFlBBt3YNsTBu9vWoA+yzaVu8RXgppbTKJpLgyWHhQIb2heUVZeHUXD6&#10;SX/3ehIlh+SG1QOPN0qrRqnhoNutQHjq/Df8aZ+0gvlsAf9nw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0QEwgAAANwAAAAPAAAAAAAAAAAAAAAAAJgCAABkcnMvZG93&#10;bnJldi54bWxQSwUGAAAAAAQABAD1AAAAhwMAAAAA&#10;" path="m5,8r1,l8,7,9,6,9,4,9,2,8,1,6,,5,,3,,1,1r,1l,4,1,6r,1l3,8r2,xe" fillcolor="#662b25" stroked="f">
                <v:path arrowok="t" o:connecttype="custom" o:connectlocs="3175,5080;3810,5080;5080,4445;5715,3810;5715,2540;5715,1270;5080,635;3810,0;3175,0;1905,0;635,635;635,1270;0,2540;635,3810;635,4445;1905,5080;3175,5080" o:connectangles="0,0,0,0,0,0,0,0,0,0,0,0,0,0,0,0,0"/>
              </v:shape>
              <v:shape id="Freeform 653" o:spid="_x0000_s1665" style="position:absolute;left:4121;top:5219;width:63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/xcIA&#10;AADcAAAADwAAAGRycy9kb3ducmV2LnhtbERPz2vCMBS+C/sfwhvspqnb6EZnlCEoZSetY+z4aN6a&#10;zualNFHb/vXmIHj8+H4vVr1txJk6XztWMJ8lIIhLp2uuFHwfNtN3ED4ga2wck4KBPKyWD5MFZtpd&#10;eE/nIlQihrDPUIEJoc2k9KUhi37mWuLI/bnOYoiwq6Tu8BLDbSOfkySVFmuODQZbWhsqj8XJKhgp&#10;p10+0pZ/+/+35Oe0fv0yg1JPj/3nB4hAfbiLb+5cK0hf4tp4Jh4B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H/FwgAAANwAAAAPAAAAAAAAAAAAAAAAAJgCAABkcnMvZG93&#10;bnJldi54bWxQSwUGAAAAAAQABAD1AAAAhwMAAAAA&#10;" path="m5,9l6,8,9,7,10,6r,-1l10,3,9,2,6,1,5,,3,1,1,2r,1l,5,1,6r,1l3,8,5,9xe" fillcolor="#662b25" stroked="f">
                <v:path arrowok="t" o:connecttype="custom" o:connectlocs="3175,5715;3810,5080;5715,4445;6350,3810;6350,3175;6350,1905;5715,1270;3810,635;3175,0;1905,635;635,1270;635,1905;0,3175;635,3810;635,4445;1905,5080;3175,5715" o:connectangles="0,0,0,0,0,0,0,0,0,0,0,0,0,0,0,0,0"/>
              </v:shape>
              <v:shape id="Freeform 654" o:spid="_x0000_s1666" style="position:absolute;left:4178;top:5124;width:57;height:63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npcQA&#10;AADcAAAADwAAAGRycy9kb3ducmV2LnhtbESPQWvCQBSE74L/YXmCl6IbKwSbuooKFUEoqLXnR/aZ&#10;BLNvQ3ZNor/eLRQ8DjPzDTNfdqYUDdWusKxgMo5AEKdWF5wp+Dl9jWYgnEfWWFomBXdysFz0e3NM&#10;tG35QM3RZyJA2CWoIPe+SqR0aU4G3dhWxMG72NqgD7LOpK6xDXBTyvcoiqXBgsNCjhVtckqvx5tR&#10;sP7lTWu1+W6q/f1turPb+HHeKjUcdKtPEJ46/wr/t3daQTz9gL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9Z6XEAAAA3AAAAA8AAAAAAAAAAAAAAAAAmAIAAGRycy9k&#10;b3ducmV2LnhtbFBLBQYAAAAABAAEAPUAAACJAwAAAAA=&#10;" path="m4,10l6,8,7,7,8,6,9,4,8,3,7,1,6,1,4,,3,1,1,1,,3,,4,,6,1,7,3,8r1,2xe" fillcolor="#662b25" stroked="f">
                <v:path arrowok="t" o:connecttype="custom" o:connectlocs="2540,6350;3810,5080;4445,4445;5080,3810;5715,2540;5080,1905;4445,635;3810,635;2540,0;1905,635;635,635;0,1905;0,2540;0,3810;635,4445;1905,5080;2540,6350" o:connectangles="0,0,0,0,0,0,0,0,0,0,0,0,0,0,0,0,0"/>
              </v:shape>
              <v:shape id="Freeform 655" o:spid="_x0000_s1667" style="position:absolute;left:4229;top:5029;width:50;height:63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pPsMA&#10;AADcAAAADwAAAGRycy9kb3ducmV2LnhtbERPXWvCMBR9H/gfwhV8m6lDyuiMMgaOytigKuz10lzb&#10;0uamJrHt/PXLw2CPh/O92U2mEwM531hWsFomIIhLqxuuFJxP+8dnED4ga+wsk4If8rDbzh42mGk7&#10;ckHDMVQihrDPUEEdQp9J6cuaDPql7Ykjd7HOYIjQVVI7HGO46eRTkqTSYMOxocae3moq2+PNKChO&#10;LR8+37+qe3tdFdO3+bjcc6fUYj69voAINIV/8Z871wrSdZ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XpPsMAAADcAAAADwAAAAAAAAAAAAAAAACYAgAAZHJzL2Rv&#10;d25yZXYueG1sUEsFBgAAAAAEAAQA9QAAAIgDAAAAAA==&#10;" path="m4,10l6,9,7,8,8,7,8,5,8,4,7,1,6,1,4,,2,1,1,1,,4,,5,,7,1,8,2,9r2,1xe" fillcolor="#662b25" stroked="f">
                <v:path arrowok="t" o:connecttype="custom" o:connectlocs="2540,6350;3810,5715;4445,5080;5080,4445;5080,3175;5080,2540;4445,635;3810,635;2540,0;1270,635;635,635;0,2540;0,3175;0,4445;635,5080;1270,5715;2540,6350" o:connectangles="0,0,0,0,0,0,0,0,0,0,0,0,0,0,0,0,0"/>
              </v:shape>
              <v:shape id="Freeform 656" o:spid="_x0000_s1668" style="position:absolute;left:4279;top:4940;width:58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GFMQA&#10;AADcAAAADwAAAGRycy9kb3ducmV2LnhtbESPT2sCMRTE74LfITyhN80qdimrUaRQLPTkn63X5+aZ&#10;LG5elk2q22/fFASPw8z8hlmue9eIG3Wh9qxgOslAEFde12wUHA8f4zcQISJrbDyTgl8KsF4NB0ss&#10;tL/zjm77aESCcChQgY2xLaQMlSWHYeJb4uRdfOcwJtkZqTu8J7hr5CzLcumw5rRgsaV3S9V1/+MU&#10;YLnNt2d/8vawi8Z8hdnrvPxW6mXUbxYgIvXxGX60P7WCfD6F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BhTEAAAA3AAAAA8AAAAAAAAAAAAAAAAAmAIAAGRycy9k&#10;b3ducmV2LnhtbFBLBQYAAAAABAAEAPUAAACJAwAAAAA=&#10;" path="m5,9l7,8,8,7,9,6,9,4,9,3,8,1,7,,5,,3,,1,1,,3,,4,,6,1,7,3,8,5,9xe" fillcolor="#662b25" stroked="f">
                <v:path arrowok="t" o:connecttype="custom" o:connectlocs="3175,5715;4445,5080;5080,4445;5715,3810;5715,2540;5715,1905;5080,635;4445,0;3175,0;1905,0;635,635;0,1905;0,2540;0,3810;635,4445;1905,5080;3175,5715" o:connectangles="0,0,0,0,0,0,0,0,0,0,0,0,0,0,0,0,0"/>
              </v:shape>
              <v:shape id="Freeform 657" o:spid="_x0000_s1669" style="position:absolute;left:4330;top:4845;width:57;height:50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U4cQA&#10;AADcAAAADwAAAGRycy9kb3ducmV2LnhtbESPQWvCQBSE70L/w/IKvZlNpEhJs0oJDYq3Gi+5PbKv&#10;SUj2bciuGv31rlDocZiZb5hsO5tBXGhynWUFSRSDIK6t7rhRcCqL5QcI55E1DpZJwY0cbDcviwxT&#10;ba/8Q5ejb0SAsEtRQev9mErp6pYMusiOxMH7tZNBH+TUSD3hNcDNIFdxvJYGOw4LLY6Ut1T3x7NR&#10;sD+U91wncfFdVNifcVdR2Y9Kvb3OX58gPM3+P/zX3msF6/cV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lOHEAAAA3AAAAA8AAAAAAAAAAAAAAAAAmAIAAGRycy9k&#10;b3ducmV2LnhtbFBLBQYAAAAABAAEAPUAAACJAwAAAAA=&#10;" path="m5,8r1,l8,7,9,6,9,4,9,3,8,1,6,,5,,3,,2,1,1,3,,4,1,6,2,7,3,8r2,xe" fillcolor="#662b25" stroked="f">
                <v:path arrowok="t" o:connecttype="custom" o:connectlocs="3175,5080;3810,5080;5080,4445;5715,3810;5715,2540;5715,1905;5080,635;3810,0;3175,0;1905,0;1270,635;635,1905;0,2540;635,3810;1270,4445;1905,5080;3175,5080" o:connectangles="0,0,0,0,0,0,0,0,0,0,0,0,0,0,0,0,0"/>
              </v:shape>
              <v:shape id="Freeform 658" o:spid="_x0000_s1670" style="position:absolute;left:4381;top:4749;width:64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eycQA&#10;AADcAAAADwAAAGRycy9kb3ducmV2LnhtbESPQWvCQBSE74L/YXlCb7rRipboJojQEjy1VorHR/Y1&#10;m5p9G7KrRn+9Wyj0OMzMN8w6720jLtT52rGC6SQBQVw6XXOl4PD5On4B4QOyxsYxKbiRhzwbDtaY&#10;anflD7rsQyUihH2KCkwIbSqlLw1Z9BPXEkfv23UWQ5RdJXWH1wi3jZwlyUJarDkuGGxpa6g87c9W&#10;wZ0Kei/u9MbH/meZfJ238525KfU06jcrEIH68B/+axdawWL+DL9n4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6nsnEAAAA3AAAAA8AAAAAAAAAAAAAAAAAmAIAAGRycy9k&#10;b3ducmV2LnhtbFBLBQYAAAAABAAEAPUAAACJAwAAAAA=&#10;" path="m4,9r3,l9,8,10,6r,-2l10,3,9,1,7,,4,,3,,1,1r,2l,4,1,6r,2l3,9r1,xe" fillcolor="#662b25" stroked="f">
                <v:path arrowok="t" o:connecttype="custom" o:connectlocs="2540,5715;4445,5715;5715,5080;6350,3810;6350,2540;6350,1905;5715,635;4445,0;2540,0;1905,0;635,635;635,1905;0,2540;635,3810;635,5080;1905,5715;2540,5715" o:connectangles="0,0,0,0,0,0,0,0,0,0,0,0,0,0,0,0,0"/>
              </v:shape>
              <v:shape id="Freeform 659" o:spid="_x0000_s1671" style="position:absolute;left:4438;top:4654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ljMMA&#10;AADcAAAADwAAAGRycy9kb3ducmV2LnhtbESPQWsCMRSE7wX/Q3iCt5pVtktZjSKCKHhSa3t9bl6T&#10;pZuXZRN1/femUOhxmJlvmPmyd424URdqzwom4wwEceV1zUbBx2nz+g4iRGSNjWdS8KAAy8XgZY6l&#10;9nc+0O0YjUgQDiUqsDG2pZShsuQwjH1LnLxv3zmMSXZG6g7vCe4aOc2yQjqsOS1YbGltqfo5Xp0C&#10;PG+L7cV/eXs6RGP2YfqWnz+VGg371QxEpD7+h//aO62gyHP4PZ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ljMMAAADcAAAADwAAAAAAAAAAAAAAAACYAgAAZHJzL2Rv&#10;d25yZXYueG1sUEsFBgAAAAAEAAQA9QAAAIgDAAAAAA==&#10;" path="m4,9r2,l7,8,8,7,9,5,8,4,7,1,6,,4,,3,,1,1,,4,,5,,7,1,8,3,9r1,xe" fillcolor="#662b25" stroked="f">
                <v:path arrowok="t" o:connecttype="custom" o:connectlocs="2540,5715;3810,5715;4445,5080;5080,4445;5715,3175;5080,2540;4445,635;3810,0;2540,0;1905,0;635,635;0,2540;0,3175;0,4445;635,5080;1905,5715;2540,5715" o:connectangles="0,0,0,0,0,0,0,0,0,0,0,0,0,0,0,0,0"/>
              </v:shape>
              <v:shape id="Freeform 660" o:spid="_x0000_s1672" style="position:absolute;left:4527;top:4565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rhMUA&#10;AADcAAAADwAAAGRycy9kb3ducmV2LnhtbESPQWvCQBSE74X+h+UVvNVN1YYSs0pVlIIXtV5ye2Rf&#10;N6HZtzG7xvTfdwsFj8PMfMPky8E2oqfO144VvIwTEMSl0zUbBefP7fMbCB+QNTaOScEPeVguHh9y&#10;zLS78ZH6UzAiQthnqKAKoc2k9GVFFv3YtcTR+3KdxRBlZ6Tu8BbhtpGTJEmlxZrjQoUtrSsqv09X&#10;q2DrDlOzs/WeLsW+2JjDqjfXlVKjp+F9DiLQEO7h//aHVpDOX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WuExQAAANwAAAAPAAAAAAAAAAAAAAAAAJgCAABkcnMv&#10;ZG93bnJldi54bWxQSwUGAAAAAAQABAD1AAAAigMAAAAA&#10;" path="m5,8r2,l8,7,9,5,10,4,9,2,8,1,7,,5,,4,,1,1,,2,,4,,5,1,7,4,8r1,xe" fillcolor="#662b25" stroked="f">
                <v:path arrowok="t" o:connecttype="custom" o:connectlocs="3175,5080;4445,5080;5080,4445;5715,3175;6350,2540;5715,1270;5080,635;4445,0;3175,0;2540,0;635,635;0,1270;0,2540;0,3175;635,4445;2540,5080;3175,5080" o:connectangles="0,0,0,0,0,0,0,0,0,0,0,0,0,0,0,0,0"/>
              </v:shape>
              <v:shape id="Freeform 661" o:spid="_x0000_s1673" style="position:absolute;left:4603;top:4457;width:51;height:51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6fsEA&#10;AADcAAAADwAAAGRycy9kb3ducmV2LnhtbESP3WoCMRSE7wu+QzgF72q2IousRimVgleCax/guDn7&#10;g8lJ2KQa394IQi+HmfmGWW+TNeJKYxgcK/icFSCIG6cH7hT8nn4+liBCRNZoHJOCOwXYbiZva6y0&#10;u/GRrnXsRIZwqFBBH6OvpAxNTxbDzHni7LVutBizHDupR7xluDVyXhSltDhwXujR03dPzaX+swri&#10;IaXWGZOW3rSns/T1ZXcelJq+p68ViEgp/odf7b1WUC5KeJ7JR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On7BAAAA3AAAAA8AAAAAAAAAAAAAAAAAmAIAAGRycy9kb3du&#10;cmV2LnhtbFBLBQYAAAAABAAEAPUAAACGAwAAAAA=&#10;" path="m4,8r2,l7,7,8,6,8,4,8,3,7,1,6,,4,,2,,1,1,,3,,4,,6,1,7,2,8r2,xe" fillcolor="#662b25" stroked="f">
                <v:path arrowok="t" o:connecttype="custom" o:connectlocs="2540,5080;3810,5080;4445,4445;5080,3810;5080,2540;5080,1905;4445,635;3810,0;2540,0;1270,0;635,635;0,1905;0,2540;0,3810;635,4445;1270,5080;2540,5080" o:connectangles="0,0,0,0,0,0,0,0,0,0,0,0,0,0,0,0,0"/>
              </v:shape>
              <v:shape id="Freeform 662" o:spid="_x0000_s1674" style="position:absolute;left:4667;top:4368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7+8MA&#10;AADcAAAADwAAAGRycy9kb3ducmV2LnhtbESPT2sCMRTE74V+h/AK3mq2oqusRhGhKPTk/+tz80yW&#10;bl6WTarbb28KBY/DzPyGmS06V4sbtaHyrOCjn4EgLr2u2Cg47D/fJyBCRNZYeyYFvxRgMX99mWGh&#10;/Z23dNtFIxKEQ4EKbIxNIWUoLTkMfd8QJ+/qW4cxydZI3eI9wV0tB1mWS4cVpwWLDa0sld+7H6cA&#10;j+t8ffFnb/fbaMxXGIyGx5NSvbduOQURqYvP8H97oxXkwzH8nU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s7+8MAAADcAAAADwAAAAAAAAAAAAAAAACYAgAAZHJzL2Rv&#10;d25yZXYueG1sUEsFBgAAAAAEAAQA9QAAAIgDAAAAAA==&#10;" path="m5,9r2,l8,8,9,6,9,4,9,2,8,1,7,,5,,3,,2,1,,2,,4,,6,2,8,3,9r2,xe" fillcolor="#662b25" stroked="f">
                <v:path arrowok="t" o:connecttype="custom" o:connectlocs="3175,5715;4445,5715;5080,5080;5715,3810;5715,2540;5715,1270;5080,635;4445,0;3175,0;1905,0;1270,635;0,1270;0,2540;0,3810;1270,5080;1905,5715;3175,5715" o:connectangles="0,0,0,0,0,0,0,0,0,0,0,0,0,0,0,0,0"/>
              </v:shape>
              <v:shape id="Freeform 663" o:spid="_x0000_s1675" style="position:absolute;left:4737;top:4279;width:50;height:58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SKbsA&#10;AADcAAAADwAAAGRycy9kb3ducmV2LnhtbERPSwrCMBDdC94hjODOpoqKVFMRRXDrbz80Y1vbTGoT&#10;td7eLASXj/dfrTtTixe1rrSsYBzFIIgzq0vOFVzO+9EChPPIGmvLpOBDDtZpv7fCRNs3H+l18rkI&#10;IewSVFB43yRSuqwggy6yDXHgbrY16ANsc6lbfIdwU8tJHM+lwZJDQ4ENbQvKqtPTKHjovNleZ2P7&#10;tNX+U8r7znnaKTUcdJslCE+d/4t/7oNWMJ+G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z+Uim7AAAA3AAAAA8AAAAAAAAAAAAAAAAAmAIAAGRycy9kb3ducmV2Lnht&#10;bFBLBQYAAAAABAAEAPUAAACAAwAAAAA=&#10;" path="m4,9r2,l7,8,8,7,8,5,8,3,7,2,6,,4,,2,,1,2,,3,,5,,7,1,8,2,9r2,xe" fillcolor="#662b25" stroked="f">
                <v:path arrowok="t" o:connecttype="custom" o:connectlocs="2540,5715;3810,5715;4445,5080;5080,4445;5080,3175;5080,1905;4445,1270;3810,0;2540,0;1270,0;635,1270;0,1905;0,3175;0,4445;635,5080;1270,5715;2540,5715" o:connectangles="0,0,0,0,0,0,0,0,0,0,0,0,0,0,0,0,0"/>
              </v:shape>
              <v:shape id="Freeform 664" o:spid="_x0000_s1676" style="position:absolute;left:4819;top:4191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KEsMA&#10;AADcAAAADwAAAGRycy9kb3ducmV2LnhtbESPT2sCMRTE74V+h/AK3mq2oouuRhGhKPTk/+tz80yW&#10;bl6WTarbb28KBY/DzPyGmS06V4sbtaHyrOCjn4EgLr2u2Cg47D/fxyBCRNZYeyYFvxRgMX99mWGh&#10;/Z23dNtFIxKEQ4EKbIxNIWUoLTkMfd8QJ+/qW4cxydZI3eI9wV0tB1mWS4cVpwWLDa0sld+7H6cA&#10;j+t8ffFnb/fbaMxXGIyGx5NSvbduOQURqYvP8H97oxXkwwn8nU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gKEsMAAADcAAAADwAAAAAAAAAAAAAAAACYAgAAZHJzL2Rv&#10;d25yZXYueG1sUEsFBgAAAAAEAAQA9QAAAIgDAAAAAA==&#10;" path="m4,9l6,8,7,7,8,6,9,4,8,3,7,1,6,1,4,,3,1,1,1,,3,,4,,6,1,7,3,8,4,9xe" fillcolor="#662b25" stroked="f">
                <v:path arrowok="t" o:connecttype="custom" o:connectlocs="2540,5715;3810,5080;4445,4445;5080,3810;5715,2540;5080,1905;4445,635;3810,635;2540,0;1905,635;635,635;0,1905;0,2540;0,3810;635,4445;1905,5080;2540,5715" o:connectangles="0,0,0,0,0,0,0,0,0,0,0,0,0,0,0,0,0"/>
              </v:shape>
              <v:shape id="Freeform 665" o:spid="_x0000_s1677" style="position:absolute;left:4889;top:4108;width:64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WY8IA&#10;AADcAAAADwAAAGRycy9kb3ducmV2LnhtbERPz2vCMBS+C/sfwhvspqlj60ZnlCEoZSetY+z4aN6a&#10;zualNFHb/vXmIHj8+H4vVr1txJk6XztWMJ8lIIhLp2uuFHwfNtN3ED4ga2wck4KBPKyWD5MFZtpd&#10;eE/nIlQihrDPUIEJoc2k9KUhi37mWuLI/bnOYoiwq6Tu8BLDbSOfkySVFmuODQZbWhsqj8XJKhgp&#10;p10+0pZ/+/+35Oe0fvkyg1JPj/3nB4hAfbiLb+5cK0hf4/x4Jh4B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ZZjwgAAANwAAAAPAAAAAAAAAAAAAAAAAJgCAABkcnMvZG93&#10;bnJldi54bWxQSwUGAAAAAAQABAD1AAAAhwMAAAAA&#10;" path="m4,9r2,l8,7,9,6,10,4,9,3,8,1,6,,4,,3,,1,1,,3,,4,,6,1,7,3,9r1,xe" fillcolor="#662b25" stroked="f">
                <v:path arrowok="t" o:connecttype="custom" o:connectlocs="2540,5715;3810,5715;5080,4445;5715,3810;6350,2540;5715,1905;5080,635;3810,0;2540,0;1905,0;635,635;0,1905;0,2540;0,3810;635,4445;1905,5715;2540,5715" o:connectangles="0,0,0,0,0,0,0,0,0,0,0,0,0,0,0,0,0"/>
              </v:shape>
              <v:shape id="Freeform 666" o:spid="_x0000_s1678" style="position:absolute;left:4965;top:4032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cS8MA&#10;AADcAAAADwAAAGRycy9kb3ducmV2LnhtbESPQYvCMBSE74L/ITzBm6ZdUKQay1K2rHjTevH2aN62&#10;pc1LaaJ299dvBMHjMDPfMLt0NJ240+AaywriZQSCuLS64UrBpcgXGxDOI2vsLJOCX3KQ7qeTHSba&#10;PvhE97OvRICwS1BB7X2fSOnKmgy6pe2Jg/djB4M+yKGSesBHgJtOfkTRWhpsOCzU2FNWU9meb0bB&#10;4Vj8ZTqO8q/8iu0Nv69UtL1S89n4uQXhafTv8Kt90ArWqxieZ8IR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mcS8MAAADcAAAADwAAAAAAAAAAAAAAAACYAgAAZHJzL2Rv&#10;d25yZXYueG1sUEsFBgAAAAAEAAQA9QAAAIgDAAAAAA==&#10;" path="m4,8r2,l8,7,8,6,9,4,8,2,8,1,6,,4,,3,,1,1,,2,,4,,6,1,7,3,8r1,xe" fillcolor="#662b25" stroked="f">
                <v:path arrowok="t" o:connecttype="custom" o:connectlocs="2540,5080;3810,5080;5080,4445;5080,3810;5715,2540;5080,1270;5080,635;3810,0;2540,0;1905,0;635,635;0,1270;0,2540;0,3810;635,4445;1905,5080;2540,5080" o:connectangles="0,0,0,0,0,0,0,0,0,0,0,0,0,0,0,0,0"/>
              </v:shape>
              <v:shape id="Freeform 667" o:spid="_x0000_s1679" style="position:absolute;left:5041;top:3949;width:64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tj8QA&#10;AADcAAAADwAAAGRycy9kb3ducmV2LnhtbESPQWsCMRSE74L/ITzBm2Yr1spqlCJUFk9qi3h8bJ6b&#10;tZuXZRN19dc3gtDjMDPfMPNlaytxpcaXjhW8DRMQxLnTJRcKfr6/BlMQPiBrrByTgjt5WC66nTmm&#10;2t14R9d9KESEsE9RgQmhTqX0uSGLfuhq4uidXGMxRNkUUjd4i3BbyVGSTKTFkuOCwZpWhvLf/cUq&#10;eFBG2+xBaz6254/kcFmNN+auVL/Xfs5ABGrDf/jVzrSCyfsIn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rY/EAAAA3AAAAA8AAAAAAAAAAAAAAAAAmAIAAGRycy9k&#10;b3ducmV2LnhtbFBLBQYAAAAABAAEAPUAAACJAwAAAAA=&#10;" path="m6,9l7,8,9,7,10,6r,-1l10,3,9,2,7,1,6,,4,1,2,2,1,3,,5,1,6,2,7,4,8,6,9xe" fillcolor="#662b25" stroked="f">
                <v:path arrowok="t" o:connecttype="custom" o:connectlocs="3810,5715;4445,5080;5715,4445;6350,3810;6350,3175;6350,1905;5715,1270;4445,635;3810,0;2540,635;1270,1270;635,1905;0,3175;635,3810;1270,4445;2540,5080;3810,5715" o:connectangles="0,0,0,0,0,0,0,0,0,0,0,0,0,0,0,0,0"/>
              </v:shape>
              <v:shape id="Freeform 668" o:spid="_x0000_s1680" style="position:absolute;left:5130;top:3873;width:51;height:57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Whb4A&#10;AADcAAAADwAAAGRycy9kb3ducmV2LnhtbESPzQrCMBCE74LvEFbwpqmKItW0iCJ49e++NGtbbTa1&#10;iVrf3giCx2FmvmGWaWsq8aTGlZYVjIYRCOLM6pJzBafjdjAH4TyyxsoyKXiTgzTpdpYYa/viPT0P&#10;PhcBwi5GBYX3dSylywoy6Ia2Jg7exTYGfZBNLnWDrwA3lRxH0UwaLDksFFjTuqDsdngYBXed1+vz&#10;dGQf9rZ9l/K6cZ42SvV77WoBwlPr/+Ffe6cVzKY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DVoW+AAAA3AAAAA8AAAAAAAAAAAAAAAAAmAIAAGRycy9kb3ducmV2&#10;LnhtbFBLBQYAAAAABAAEAPUAAACDAwAAAAA=&#10;" path="m4,9r2,l7,8,8,7,8,5,8,3,7,1,6,,4,,2,,1,1,,3,,5,,7,1,8,2,9r2,xe" fillcolor="#662b25" stroked="f">
                <v:path arrowok="t" o:connecttype="custom" o:connectlocs="2540,5715;3810,5715;4445,5080;5080,4445;5080,3175;5080,1905;4445,635;3810,0;2540,0;1270,0;635,635;0,1905;0,3175;0,4445;635,5080;1270,5715;2540,5715" o:connectangles="0,0,0,0,0,0,0,0,0,0,0,0,0,0,0,0,0"/>
              </v:shape>
              <v:shape id="Freeform 669" o:spid="_x0000_s1681" style="position:absolute;left:5238;top:3790;width:51;height:58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O8b4A&#10;AADcAAAADwAAAGRycy9kb3ducmV2LnhtbESPzQrCMBCE74LvEFbwpqmiItW0iCJ49e++NGtbbTa1&#10;iVrf3giCx2FmvmGWaWsq8aTGlZYVjIYRCOLM6pJzBafjdjAH4TyyxsoyKXiTgzTpdpYYa/viPT0P&#10;PhcBwi5GBYX3dSylywoy6Ia2Jg7exTYGfZBNLnWDrwA3lRxH0UwaLDksFFjTuqDsdngYBXed1+vz&#10;dGQf9rZ9l/K6cZ42SvV77WoBwlPr/+Ffe6cVzKYT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qzvG+AAAA3AAAAA8AAAAAAAAAAAAAAAAAmAIAAGRycy9kb3ducmV2&#10;LnhtbFBLBQYAAAAABAAEAPUAAACDAwAAAAA=&#10;" path="m4,9l6,8r1,l8,6,8,5,8,3,7,2,6,1,4,,2,1,1,2,,3,,5,,6,1,8r1,l4,9xe" fillcolor="#662b25" stroked="f">
                <v:path arrowok="t" o:connecttype="custom" o:connectlocs="2540,5715;3810,5080;4445,5080;5080,3810;5080,3175;5080,1905;4445,1270;3810,635;2540,0;1270,635;635,1270;0,1905;0,3175;0,3810;635,5080;1270,5080;2540,5715" o:connectangles="0,0,0,0,0,0,0,0,0,0,0,0,0,0,0,0,0"/>
              </v:shape>
              <v:shape id="Freeform 670" o:spid="_x0000_s1682" style="position:absolute;left:5327;top:3708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WysQA&#10;AADcAAAADwAAAGRycy9kb3ducmV2LnhtbESPQWvCQBSE74L/YXlCb7ppaEKJrqEIYqEntbbXZ/Z1&#10;NzT7NmS3mv57Vyj0OMzMN8yqHl0nLjSE1rOCx0UGgrjxumWj4P24nT+DCBFZY+eZFPxSgHo9nayw&#10;0v7Ke7ocohEJwqFCBTbGvpIyNJYchoXviZP35QeHMcnBSD3gNcFdJ/MsK6XDltOCxZ42lprvw49T&#10;gKdduTv7T2+P+2jMW8iLp9OHUg+z8WUJItIY/8N/7VetoCwK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lsrEAAAA3AAAAA8AAAAAAAAAAAAAAAAAmAIAAGRycy9k&#10;b3ducmV2LnhtbFBLBQYAAAAABAAEAPUAAACJAwAAAAA=&#10;" path="m5,9l6,8,8,7,9,6,9,4,9,3,8,1,6,,5,,3,,2,1,1,3,,4,1,6,2,7,3,8,5,9xe" fillcolor="#662b25" stroked="f">
                <v:path arrowok="t" o:connecttype="custom" o:connectlocs="3175,5715;3810,5080;5080,4445;5715,3810;5715,2540;5715,1905;5080,635;3810,0;3175,0;1905,0;1270,635;635,1905;0,2540;635,3810;1270,4445;1905,5080;3175,5715" o:connectangles="0,0,0,0,0,0,0,0,0,0,0,0,0,0,0,0,0"/>
              </v:shape>
              <v:shape id="Freeform 671" o:spid="_x0000_s1683" style="position:absolute;left:5416;top:3632;width:57;height:63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Wd8UA&#10;AADcAAAADwAAAGRycy9kb3ducmV2LnhtbESP3WrCQBSE7wXfYTmCN1I3tTSU1E2wgiIUCv5eH7Kn&#10;STB7NmTXJPbpu4WCl8PMfMMss8HUoqPWVZYVPM8jEMS51RUXCk7HzdMbCOeRNdaWScGdHGTpeLTE&#10;RNue99QdfCEChF2CCkrvm0RKl5dk0M1tQxy8b9sa9EG2hdQt9gFuarmIolgarDgslNjQuqT8ergZ&#10;BR8XXvdWm6+u+bzPXnZ2G/+ct0pNJ8PqHYSnwT/C/+2dVhC/xv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RZ3xQAAANwAAAAPAAAAAAAAAAAAAAAAAJgCAABkcnMv&#10;ZG93bnJldi54bWxQSwUGAAAAAAQABAD1AAAAigMAAAAA&#10;" path="m5,10l7,9r1,l9,7,9,6,9,4,8,3,7,1,5,,2,1,1,3,,4,,6,,7,1,9r1,l5,10xe" fillcolor="#662b25" stroked="f">
                <v:path arrowok="t" o:connecttype="custom" o:connectlocs="3175,6350;4445,5715;5080,5715;5715,4445;5715,3810;5715,2540;5080,1905;4445,635;3175,0;1270,635;635,1905;0,2540;0,3810;0,4445;635,5715;1270,5715;3175,6350" o:connectangles="0,0,0,0,0,0,0,0,0,0,0,0,0,0,0,0,0"/>
              </v:shape>
              <v:shape id="Freeform 672" o:spid="_x0000_s1684" style="position:absolute;left:5505;top:3568;width:51;height:51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JOMEA&#10;AADcAAAADwAAAGRycy9kb3ducmV2LnhtbESP3WoCMRSE7wXfIRyhd5q14A9bo4hF8KrQtQ9w3Jz9&#10;weQkbKLGt28KBS+HmfmG2eySNeJOQ+gdK5jPChDEtdM9twp+zsfpGkSIyBqNY1LwpAC77Xi0wVK7&#10;B3/TvYqtyBAOJSroYvSllKHuyGKYOU+cvcYNFmOWQyv1gI8Mt0a+F8VSWuw5L3To6dBRfa1uVkH8&#10;SqlxxqS1N835In11/bz0Sr1N0v4DRKQUX+H/9kkrWC5W8HcmH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CTjBAAAA3AAAAA8AAAAAAAAAAAAAAAAAmAIAAGRycy9kb3du&#10;cmV2LnhtbFBLBQYAAAAABAAEAPUAAACGAwAAAAA=&#10;" path="m4,8r2,l7,7,8,5,8,4,8,2,7,1,6,,4,,2,,1,1,,2,,4,,5,1,7,2,8r2,xe" fillcolor="#662b25" stroked="f">
                <v:path arrowok="t" o:connecttype="custom" o:connectlocs="2540,5080;3810,5080;4445,4445;5080,3175;5080,2540;5080,1270;4445,635;3810,0;2540,0;1270,0;635,635;0,1270;0,2540;0,3175;635,4445;1270,5080;2540,5080" o:connectangles="0,0,0,0,0,0,0,0,0,0,0,0,0,0,0,0,0"/>
              </v:shape>
              <v:shape id="Freeform 673" o:spid="_x0000_s1685" style="position:absolute;left:5600;top:3511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5VMEA&#10;AADcAAAADwAAAGRycy9kb3ducmV2LnhtbERPyWrDMBC9F/oPYgq51XJDbYoTJZRCSCGnLG6uE2si&#10;mVojYymx+/fVodDj4+3L9eQ6cachtJ4VvGQ5COLG65aNgtNx8/wGIkRkjZ1nUvBDAdarx4clVtqP&#10;vKf7IRqRQjhUqMDG2FdShsaSw5D5njhxVz84jAkORuoBxxTuOjnP81I6bDk1WOzpw1Lzfbg5BVhv&#10;y+3Fn7097qMxuzAvXusvpWZP0/sCRKQp/ov/3J9aQVmk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9OVTBAAAA3AAAAA8AAAAAAAAAAAAAAAAAmAIAAGRycy9kb3du&#10;cmV2LnhtbFBLBQYAAAAABAAEAPUAAACGAwAAAAA=&#10;" path="m4,9r2,l8,8,9,7,9,5,9,3,8,2,6,,4,,3,,1,2,,3,,5,,7,1,8,3,9r1,xe" fillcolor="#662b25" stroked="f">
                <v:path arrowok="t" o:connecttype="custom" o:connectlocs="2540,5715;3810,5715;5080,5080;5715,4445;5715,3175;5715,1905;5080,1270;3810,0;2540,0;1905,0;635,1270;0,1905;0,3175;0,4445;635,5080;1905,5715;2540,5715" o:connectangles="0,0,0,0,0,0,0,0,0,0,0,0,0,0,0,0,0"/>
              </v:shape>
              <v:shape id="Freeform 674" o:spid="_x0000_s1686" style="position:absolute;left:5695;top:3448;width:64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//sUA&#10;AADcAAAADwAAAGRycy9kb3ducmV2LnhtbESPT2sCMRTE74LfITyhN80qrbZbo4jQsvTknyIeH5vn&#10;ZnXzsmyirn76piB4HGbmN8x03tpKXKjxpWMFw0ECgjh3uuRCwe/2q/8OwgdkjZVjUnAjD/NZtzPF&#10;VLsrr+myCYWIEPYpKjAh1KmUPjdk0Q9cTRy9g2sshiibQuoGrxFuKzlKkrG0WHJcMFjT0lB+2pyt&#10;gjtltMru9M379jhJdufl64+5KfXSaxefIAK14Rl+tDOtYPz2Af9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z/+xQAAANwAAAAPAAAAAAAAAAAAAAAAAJgCAABkcnMv&#10;ZG93bnJldi54bWxQSwUGAAAAAAQABAD1AAAAigMAAAAA&#10;" path="m6,9l7,8,9,7,10,6r,-2l10,3,9,1,7,1,6,,4,1,3,1,2,3,,4,2,6,3,7,4,8,6,9xe" fillcolor="#662b25" stroked="f">
                <v:path arrowok="t" o:connecttype="custom" o:connectlocs="3810,5715;4445,5080;5715,4445;6350,3810;6350,2540;6350,1905;5715,635;4445,635;3810,0;2540,635;1905,635;1270,1905;0,2540;1270,3810;1905,4445;2540,5080;3810,5715" o:connectangles="0,0,0,0,0,0,0,0,0,0,0,0,0,0,0,0,0"/>
              </v:shape>
              <v:shape id="Freeform 675" o:spid="_x0000_s1687" style="position:absolute;left:5784;top:3397;width:58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/778A&#10;AADcAAAADwAAAGRycy9kb3ducmV2LnhtbERPy4rCMBTdC/5DuII7TRWnSDWKCOLArHxvr801KTY3&#10;pclo5+8ni4FZHs57ue5cLV7Uhsqzgsk4A0Fcel2xUXA+7UZzECEia6w9k4IfCrBe9XtLLLR/84Fe&#10;x2hECuFQoAIbY1NIGUpLDsPYN8SJe/jWYUywNVK3+E7hrpbTLMulw4pTg8WGtpbK5/HbKcDLPt/f&#10;/c3b0yEa8xWmH7PLVanhoNssQETq4r/4z/2pFeR5mp/OpCM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J//vvwAAANwAAAAPAAAAAAAAAAAAAAAAAJgCAABkcnMvZG93bnJl&#10;di54bWxQSwUGAAAAAAQABAD1AAAAhAMAAAAA&#10;" path="m4,9r2,l8,8,9,6,9,5,9,3,8,2,6,1,4,,2,1,1,2,,3,,5,,6,1,8,2,9r2,xe" fillcolor="#662b25" stroked="f">
                <v:path arrowok="t" o:connecttype="custom" o:connectlocs="2540,5715;3810,5715;5080,5080;5715,3810;5715,3175;5715,1905;5080,1270;3810,635;2540,0;1270,635;635,1270;0,1905;0,3175;0,3810;635,5080;1270,5715;2540,5715" o:connectangles="0,0,0,0,0,0,0,0,0,0,0,0,0,0,0,0,0"/>
              </v:shape>
              <v:shape id="Freeform 676" o:spid="_x0000_s1688" style="position:absolute;left:5880;top:3333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W9sMA&#10;AADcAAAADwAAAGRycy9kb3ducmV2LnhtbESPQYvCMBSE7wv+h/AEb2taD0WqUUQsyt7W7sXbo3m2&#10;pc1LadJa99ebBWGPw8x8w2z3k2nFSL2rLSuIlxEI4sLqmksFP3n2uQbhPLLG1jIpeJKD/W72scVU&#10;2wd/03j1pQgQdikqqLzvUildUZFBt7QdcfDutjfog+xLqXt8BLhp5SqKEmmw5rBQYUfHiormOhgF&#10;l6/896jjKDtlN2wGPN8obzqlFvPpsAHhafL/4Xf7ohUkSQx/Z8IR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VW9sMAAADcAAAADwAAAAAAAAAAAAAAAACYAgAAZHJzL2Rv&#10;d25yZXYueG1sUEsFBgAAAAAEAAQA9QAAAIgDAAAAAA==&#10;" path="m5,8r1,l8,7,9,6,9,4,9,2,8,1,6,,5,,3,,2,1,1,2,,4,1,6,2,7,3,8r2,xe" fillcolor="#662b25" stroked="f">
                <v:path arrowok="t" o:connecttype="custom" o:connectlocs="3175,5080;3810,5080;5080,4445;5715,3810;5715,2540;5715,1270;5080,635;3810,0;3175,0;1905,0;1270,635;635,1270;0,2540;635,3810;1270,4445;1905,5080;3175,5080" o:connectangles="0,0,0,0,0,0,0,0,0,0,0,0,0,0,0,0,0"/>
              </v:shape>
              <v:shape id="Freeform 677" o:spid="_x0000_s1689" style="position:absolute;left:5988;top:3282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IgcEA&#10;AADcAAAADwAAAGRycy9kb3ducmV2LnhtbESPQYvCMBSE74L/ITzBm6Z6KNI1iohF8abdS2+P5m1b&#10;2ryUJmr11xtB2OMwM98w6+1gWnGn3tWWFSzmEQjiwuqaSwW/WTpbgXAeWWNrmRQ8ycF2Mx6tMdH2&#10;wRe6X30pAoRdggoq77tESldUZNDNbUccvD/bG/RB9qXUPT4C3LRyGUWxNFhzWKiwo31FRXO9GQWn&#10;c/ba60WUHtIcmxsec8qaTqnpZNj9gPA0+P/wt33SCuJ4CZ8z4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XyIHBAAAA3AAAAA8AAAAAAAAAAAAAAAAAmAIAAGRycy9kb3du&#10;cmV2LnhtbFBLBQYAAAAABAAEAPUAAACGAwAAAAA=&#10;" path="m4,8r2,l7,7,8,6,9,4,8,3,7,1,6,,4,,3,,1,1,,3,,4,,6,1,7,3,8r1,xe" fillcolor="#662b25" stroked="f">
                <v:path arrowok="t" o:connecttype="custom" o:connectlocs="2540,5080;3810,5080;4445,4445;5080,3810;5715,2540;5080,1905;4445,635;3810,0;2540,0;1905,0;635,635;0,1905;0,2540;0,3810;635,4445;1905,5080;2540,5080" o:connectangles="0,0,0,0,0,0,0,0,0,0,0,0,0,0,0,0,0"/>
              </v:shape>
              <v:shape id="Freeform 678" o:spid="_x0000_s1690" style="position:absolute;left:6096;top:3225;width:50;height:6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rKcUA&#10;AADcAAAADwAAAGRycy9kb3ducmV2LnhtbESPQWvCQBSE74L/YXmCN92oEErqKiJUlFIhWuj1kX0m&#10;Idm36e6qqb++KxR6HGbmG2a57k0rbuR8bVnBbJqAIC6srrlU8Hl+m7yA8AFZY2uZFPyQh/VqOFhi&#10;pu2dc7qdQikihH2GCqoQukxKX1Rk0E9tRxy9i3UGQ5SulNrhPcJNK+dJkkqDNceFCjvaVlQ0p6tR&#10;kJ8bPnzsjuWj+Z7l/Zd5vzz2TqnxqN+8ggjUh//wX3uvFaTpAp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ispxQAAANwAAAAPAAAAAAAAAAAAAAAAAJgCAABkcnMv&#10;ZG93bnJldi54bWxQSwUGAAAAAAQABAD1AAAAigMAAAAA&#10;" path="m4,10l6,9,7,8,8,7,8,5,8,3,7,2,6,1,4,,2,1,1,2,,3,,5,,7,1,8,2,9r2,1xe" fillcolor="#662b25" stroked="f">
                <v:path arrowok="t" o:connecttype="custom" o:connectlocs="2540,6350;3810,5715;4445,5080;5080,4445;5080,3175;5080,1905;4445,1270;3810,635;2540,0;1270,635;635,1270;0,1905;0,3175;0,4445;635,5080;1270,5715;2540,6350" o:connectangles="0,0,0,0,0,0,0,0,0,0,0,0,0,0,0,0,0"/>
              </v:shape>
              <v:shape id="Freeform 679" o:spid="_x0000_s1691" style="position:absolute;left:6191;top:3181;width:63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Sf8QA&#10;AADcAAAADwAAAGRycy9kb3ducmV2LnhtbESPQWvCQBSE74X+h+UVvNWNVYJEV9EWRfCi0Yu3R/a5&#10;CWbfptk1xn/fLRR6HGbmG2a+7G0tOmp95VjBaJiAIC6crtgoOJ8271MQPiBrrB2Tgid5WC5eX+aY&#10;affgI3V5MCJC2GeooAyhyaT0RUkW/dA1xNG7utZiiLI1Urf4iHBby48kSaXFiuNCiQ19llTc8rtV&#10;sHGHsdnaak/fl/3lyxzWnbmvlRq89asZiEB9+A//tXdaQZpO4P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skn/EAAAA3AAAAA8AAAAAAAAAAAAAAAAAmAIAAGRycy9k&#10;b3ducmV2LnhtbFBLBQYAAAAABAAEAPUAAACJAwAAAAA=&#10;" path="m6,8r1,l9,7,10,5r,-1l10,2,9,1,7,,6,,4,,1,1r,1l,4,1,5r,2l4,8r2,xe" fillcolor="#662b25" stroked="f">
                <v:path arrowok="t" o:connecttype="custom" o:connectlocs="3810,5080;4445,5080;5715,4445;6350,3175;6350,2540;6350,1270;5715,635;4445,0;3810,0;2540,0;635,635;635,1270;0,2540;635,3175;635,4445;2540,5080;3810,5080" o:connectangles="0,0,0,0,0,0,0,0,0,0,0,0,0,0,0,0,0"/>
              </v:shape>
              <v:shape id="Freeform 680" o:spid="_x0000_s1692" style="position:absolute;left:6299;top:3124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cd8QA&#10;AADcAAAADwAAAGRycy9kb3ducmV2LnhtbESPzWrDMBCE74G+g9hCbokck5jgRgmhUFzoKT9ur1tr&#10;K5laK2Opifv2UaDQ4zAz3zCb3eg6caEhtJ4VLOYZCOLG65aNgvPpZbYGESKyxs4zKfilALvtw2SD&#10;pfZXPtDlGI1IEA4lKrAx9qWUobHkMMx9T5y8Lz84jEkORuoBrwnuOplnWSEdtpwWLPb0bKn5Pv44&#10;BVhXRfXpP7w9HaIxbyFfLet3paaP4/4JRKQx/of/2q9aQVGs4H4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HfEAAAA3AAAAA8AAAAAAAAAAAAAAAAAmAIAAGRycy9k&#10;b3ducmV2LnhtbFBLBQYAAAAABAAEAPUAAACJAwAAAAA=&#10;" path="m4,9r2,l8,8,9,7,9,5,9,3,8,2,6,,4,,2,,1,2,,3,,5,,7,1,8,2,9r2,xe" fillcolor="#662b25" stroked="f">
                <v:path arrowok="t" o:connecttype="custom" o:connectlocs="2540,5715;3810,5715;5080,5080;5715,4445;5715,3175;5715,1905;5080,1270;3810,0;2540,0;1270,0;635,1270;0,1905;0,3175;0,4445;635,5080;1270,5715;2540,5715" o:connectangles="0,0,0,0,0,0,0,0,0,0,0,0,0,0,0,0,0"/>
              </v:shape>
              <v:shape id="Freeform 681" o:spid="_x0000_s1693" style="position:absolute;left:6413;top:3073;width:51;height:63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IscQA&#10;AADcAAAADwAAAGRycy9kb3ducmV2LnhtbESPQWvCQBSE7wX/w/IEb3VjD0Giq4hgsUgLUcHrI/tM&#10;QrJv4+5WU399VxA8DjPzDTNf9qYVV3K+tqxgMk5AEBdW11wqOB4271MQPiBrbC2Tgj/ysFwM3uaY&#10;aXvjnK77UIoIYZ+hgiqELpPSFxUZ9GPbEUfvbJ3BEKUrpXZ4i3DTyo8kSaXBmuNChR2tKyqa/a9R&#10;kB8a/vr+/CnvzWWS9yezO9+3TqnRsF/NQATqwyv8bG+1gjRN4XE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1iLHEAAAA3AAAAA8AAAAAAAAAAAAAAAAAmAIAAGRycy9k&#10;b3ducmV2LnhtbFBLBQYAAAAABAAEAPUAAACJAwAAAAA=&#10;" path="m4,10l6,8,7,7,8,6,8,4,8,3,7,2,6,1,4,,2,1,1,2,,3,,4,,6,1,7,2,8r2,2xe" fillcolor="#662b25" stroked="f">
                <v:path arrowok="t" o:connecttype="custom" o:connectlocs="2540,6350;3810,5080;4445,4445;5080,3810;5080,2540;5080,1905;4445,1270;3810,635;2540,0;1270,635;635,1270;0,1905;0,2540;0,3810;635,4445;1270,5080;2540,6350" o:connectangles="0,0,0,0,0,0,0,0,0,0,0,0,0,0,0,0,0"/>
              </v:shape>
              <v:shape id="Freeform 682" o:spid="_x0000_s1694" style="position:absolute;left:6521;top:3028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rGcQA&#10;AADcAAAADwAAAGRycy9kb3ducmV2LnhtbESPwWrDMBBE74H8g9hAb4mcHtziRgnF1NT0FruX3BZr&#10;axlbK2PJiduvrwKFHoeZecMcTosdxJUm3zlWsN8lIIgbpztuFXzWxfYZhA/IGgfHpOCbPJyO69UB&#10;M+1ufKZrFVoRIewzVGBCGDMpfWPIot+5kTh6X26yGKKcWqknvEW4HeRjkqTSYsdxweBIuaGmr2ar&#10;oPyof3K9T4q34oL9jO8XqvtRqYfN8voCItAS/sN/7VIrSNMnuJ+JR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axnEAAAA3AAAAA8AAAAAAAAAAAAAAAAAmAIAAGRycy9k&#10;b3ducmV2LnhtbFBLBQYAAAAABAAEAPUAAACJAwAAAAA=&#10;" path="m5,8r1,l8,7,9,6,9,4,9,2,8,1,6,,5,,3,,2,1,1,2,,4,1,6,2,7,3,8r2,xe" fillcolor="#662b25" stroked="f">
                <v:path arrowok="t" o:connecttype="custom" o:connectlocs="3175,5080;3810,5080;5080,4445;5715,3810;5715,2540;5715,1270;5080,635;3810,0;3175,0;1905,0;1270,635;635,1270;0,2540;635,3810;1270,4445;1905,5080;3175,5080" o:connectangles="0,0,0,0,0,0,0,0,0,0,0,0,0,0,0,0,0"/>
              </v:shape>
              <v:shape id="Freeform 683" o:spid="_x0000_s1695" style="position:absolute;left:6629;top:2990;width:51;height:58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OSbsA&#10;AADcAAAADwAAAGRycy9kb3ducmV2LnhtbERPSwrCMBDdC94hjODOpgoWqcYiiuDW335oxra2mdQm&#10;ar29WQguH++/ynrTiBd1rrKsYBrFIIhzqysuFFzO+8kChPPIGhvLpOBDDrL1cLDCVNs3H+l18oUI&#10;IexSVFB636ZSurwkgy6yLXHgbrYz6APsCqk7fIdw08hZHCfSYMWhocSWtiXl9elpFDx00W6v86l9&#10;2nr/qeR95zztlBqP+s0ShKfe/8U/90ErSJKwNpwJR0C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dLDkm7AAAA3AAAAA8AAAAAAAAAAAAAAAAAmAIAAGRycy9kb3ducmV2Lnht&#10;bFBLBQYAAAAABAAEAPUAAACAAwAAAAA=&#10;" path="m4,9r2,l7,8,8,7,8,5,8,4,7,1,6,,4,,2,,1,1,,4,,5,,7,1,8,2,9r2,xe" fillcolor="#662b25" stroked="f">
                <v:path arrowok="t" o:connecttype="custom" o:connectlocs="2540,5715;3810,5715;4445,5080;5080,4445;5080,3175;5080,2540;4445,635;3810,0;2540,0;1270,0;635,635;0,2540;0,3175;0,4445;635,5080;1270,5715;2540,5715" o:connectangles="0,0,0,0,0,0,0,0,0,0,0,0,0,0,0,0,0"/>
              </v:shape>
              <v:shape id="Freeform 684" o:spid="_x0000_s1696" style="position:absolute;left:6731;top:2959;width:57;height:63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IuMUA&#10;AADcAAAADwAAAGRycy9kb3ducmV2LnhtbESP3WrCQBSE7wXfYTmCN6VuaiHY1E2wgiIUCv5eH7Kn&#10;STB7NmTXJPbpu4WCl8PMfMMss8HUoqPWVZYVvMwiEMS51RUXCk7HzfMChPPIGmvLpOBODrJ0PFpi&#10;om3Pe+oOvhABwi5BBaX3TSKly0sy6Ga2IQ7et20N+iDbQuoW+wA3tZxHUSwNVhwWSmxoXVJ+PdyM&#10;go8Lr3urzVfXfN6fXnd2G/+ct0pNJ8PqHYSnwT/C/+2dVhDHb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ki4xQAAANwAAAAPAAAAAAAAAAAAAAAAAJgCAABkcnMv&#10;ZG93bnJldi54bWxQSwUGAAAAAAQABAD1AAAAigMAAAAA&#10;" path="m4,10l6,9,7,8,8,6,9,4,8,3,7,1,6,1,4,,3,1,1,1,,3,,4,,6,1,8,3,9r1,1xe" fillcolor="#662b25" stroked="f">
                <v:path arrowok="t" o:connecttype="custom" o:connectlocs="2540,6350;3810,5715;4445,5080;5080,3810;5715,2540;5080,1905;4445,635;3810,635;2540,0;1905,635;635,635;0,1905;0,2540;0,3810;635,5080;1905,5715;2540,6350" o:connectangles="0,0,0,0,0,0,0,0,0,0,0,0,0,0,0,0,0"/>
              </v:shape>
              <v:shape id="Freeform 685" o:spid="_x0000_s1697" style="position:absolute;left:6826;top:2927;width:63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KA8AA&#10;AADcAAAADwAAAGRycy9kb3ducmV2LnhtbERPy4rCMBTdC/5DuII7TR1EpWMUERyKK1/ILC/NnaZj&#10;c1OaqNWvNwvB5eG858vWVuJGjS8dKxgNExDEudMlFwpOx81gBsIHZI2VY1LwIA/LRbczx1S7O+/p&#10;dgiFiCHsU1RgQqhTKX1uyKIfupo4cn+usRgibAqpG7zHcFvJrySZSIslxwaDNa0N5ZfD1Sp4Uka7&#10;7Ek//Nv+T5PzdT3emodS/V67+gYRqA0f8dudaQWTaZwf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TKA8AAAADcAAAADwAAAAAAAAAAAAAAAACYAgAAZHJzL2Rvd25y&#10;ZXYueG1sUEsFBgAAAAAEAAQA9QAAAIUDAAAAAA==&#10;" path="m6,9l7,8r2,l10,6r,-1l10,3,9,2,7,1,6,,3,1,2,2,1,3,,5,1,6,2,8r1,l6,9xe" fillcolor="#662b25" stroked="f">
                <v:path arrowok="t" o:connecttype="custom" o:connectlocs="3810,5715;4445,5080;5715,5080;6350,3810;6350,3175;6350,1905;5715,1270;4445,635;3810,0;1905,635;1270,1270;635,1905;0,3175;635,3810;1270,5080;1905,5080;3810,5715" o:connectangles="0,0,0,0,0,0,0,0,0,0,0,0,0,0,0,0,0"/>
              </v:shape>
              <v:shape id="Freeform 686" o:spid="_x0000_s1698" style="position:absolute;left:6927;top:2908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nOsUA&#10;AADcAAAADwAAAGRycy9kb3ducmV2LnhtbESPQWvCQBSE70L/w/IKvekmFmKJrtJULAUv1vbi7ZF9&#10;bkKzb9PsmqT/visIHoeZ+YZZbUbbiJ46XztWkM4SEMSl0zUbBd9fu+kLCB+QNTaOScEfedisHyYr&#10;zLUb+JP6YzAiQtjnqKAKoc2l9GVFFv3MtcTRO7vOYoiyM1J3OES4beQ8STJpsea4UGFLbxWVP8eL&#10;VbBzh2fzbus9/Z72p605FL25FEo9PY6vSxCBxnAP39ofWkG2SO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qc6xQAAANwAAAAPAAAAAAAAAAAAAAAAAJgCAABkcnMv&#10;ZG93bnJldi54bWxQSwUGAAAAAAQABAD1AAAAigMAAAAA&#10;" path="m5,8r1,l8,7,10,6r,-2l10,2,8,1,6,,5,,3,,2,1,1,2,,4,1,6,2,7,3,8r2,xe" fillcolor="#662b25" stroked="f">
                <v:path arrowok="t" o:connecttype="custom" o:connectlocs="3175,5080;3810,5080;5080,4445;6350,3810;6350,2540;6350,1270;5080,635;3810,0;3175,0;1905,0;1270,635;635,1270;0,2540;635,3810;1270,4445;1905,5080;3175,5080" o:connectangles="0,0,0,0,0,0,0,0,0,0,0,0,0,0,0,0,0"/>
              </v:shape>
              <v:shape id="Freeform 687" o:spid="_x0000_s1699" style="position:absolute;left:7029;top:2882;width:57;height:58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S3sMA&#10;AADcAAAADwAAAGRycy9kb3ducmV2LnhtbESPQWsCMRSE7wX/Q3hCbzXrotuyGkUKxYIntbbX5+aZ&#10;LG5elk3U9d+bQqHHYWa+YebL3jXiSl2oPSsYjzIQxJXXNRsFX/uPlzcQISJrbDyTgjsFWC4GT3Ms&#10;tb/xlq67aESCcChRgY2xLaUMlSWHYeRb4uSdfOcwJtkZqTu8JbhrZJ5lhXRYc1qw2NK7peq8uzgF&#10;eFgX66P/8Xa/jcZsQj6dHL6Veh72qxmISH38D/+1P7WC4jWH3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BS3sMAAADcAAAADwAAAAAAAAAAAAAAAACYAgAAZHJzL2Rv&#10;d25yZXYueG1sUEsFBgAAAAAEAAQA9QAAAIgDAAAAAA==&#10;" path="m5,9l6,8,8,7,9,6,9,4,9,3,8,1,6,1,5,,3,1,1,1r,2l,4,1,6r,1l3,8,5,9xe" fillcolor="#662b25" stroked="f">
                <v:path arrowok="t" o:connecttype="custom" o:connectlocs="3175,5715;3810,5080;5080,4445;5715,3810;5715,2540;5715,1905;5080,635;3810,635;3175,0;1905,635;635,635;635,1905;0,2540;635,3810;635,4445;1905,5080;3175,5715" o:connectangles="0,0,0,0,0,0,0,0,0,0,0,0,0,0,0,0,0"/>
              </v:shape>
              <v:shape id="Freeform 688" o:spid="_x0000_s1700" style="position:absolute;left:7131;top:2857;width:57;height:57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3RcQA&#10;AADcAAAADwAAAGRycy9kb3ducmV2LnhtbESPW2sCMRSE3wv9D+EUfKvZetnKapRSKBZ88lZfj5vT&#10;ZOnmZNmkuv57Iwg+DjPzDTNbdK4WJ2pD5VnBWz8DQVx6XbFRsNt+vU5AhIissfZMCi4UYDF/fpph&#10;of2Z13TaRCMShEOBCmyMTSFlKC05DH3fECfv17cOY5KtkbrFc4K7Wg6yLJcOK04LFhv6tFT+bf6d&#10;Atwv8+XRH7zdrqMxqzAYj/Y/SvVeuo8piEhdfITv7W+tIH8fwu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90XEAAAA3AAAAA8AAAAAAAAAAAAAAAAAmAIAAGRycy9k&#10;b3ducmV2LnhtbFBLBQYAAAAABAAEAPUAAACJAwAAAAA=&#10;" path="m5,9r1,l8,8,9,6,9,5,9,2,8,1,6,,5,,3,,1,1r,1l,5,1,6r,2l3,9r2,xe" fillcolor="#662b25" stroked="f">
                <v:path arrowok="t" o:connecttype="custom" o:connectlocs="3175,5715;3810,5715;5080,5080;5715,3810;5715,3175;5715,1270;5080,635;3810,0;3175,0;1905,0;635,635;635,1270;0,3175;635,3810;635,5080;1905,5715;3175,5715" o:connectangles="0,0,0,0,0,0,0,0,0,0,0,0,0,0,0,0,0"/>
              </v:shape>
              <v:shape id="Freeform 689" o:spid="_x0000_s1701" style="position:absolute;left:7226;top:2832;width:63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/MAMMA&#10;AADcAAAADwAAAGRycy9kb3ducmV2LnhtbESPT4vCMBTE78J+h/AEb2uqiC7VKIuwUjz5j8Xjo3k2&#10;dZuX0kStfnojLHgcZuY3zGzR2kpcqfGlYwWDfgKCOHe65ELBYf/z+QXCB2SNlWNScCcPi/lHZ4ap&#10;djfe0nUXChEh7FNUYEKoUyl9bsii77uaOHon11gMUTaF1A3eItxWcpgkY2mx5LhgsKalofxvd7EK&#10;HpTRJnvQio/teZL8Xpajtbkr1eu231MQgdrwDv+3M61gPBnB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/MAMMAAADcAAAADwAAAAAAAAAAAAAAAACYAgAAZHJzL2Rv&#10;d25yZXYueG1sUEsFBgAAAAAEAAQA9QAAAIgDAAAAAA==&#10;" path="m6,9r1,l9,8,10,6r,-2l10,3,9,1,7,,6,,4,,1,1r,2l,4,1,6r,2l4,9r2,xe" fillcolor="#662b25" stroked="f">
                <v:path arrowok="t" o:connecttype="custom" o:connectlocs="3810,5715;4445,5715;5715,5080;6350,3810;6350,2540;6350,1905;5715,635;4445,0;3810,0;2540,0;635,635;635,1905;0,2540;635,3810;635,5080;2540,5715;3810,5715" o:connectangles="0,0,0,0,0,0,0,0,0,0,0,0,0,0,0,0,0"/>
              </v:shape>
              <v:shape id="Freeform 690" o:spid="_x0000_s1702" style="position:absolute;left:7327;top:2806;width:64;height:57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pm8UA&#10;AADcAAAADwAAAGRycy9kb3ducmV2LnhtbESPT2vCQBTE74LfYXlCb7qx+I/UTRChEnpqbSkeH9nX&#10;bDT7NmRXjX56t1DocZiZ3zDrvLeNuFDna8cKppMEBHHpdM2Vgq/P1/EKhA/IGhvHpOBGHvJsOFhj&#10;qt2VP+iyD5WIEPYpKjAhtKmUvjRk0U9cSxy9H9dZDFF2ldQdXiPcNvI5SRbSYs1xwWBLW0PlaX+2&#10;Cu5U0Htxpx0f+uMy+T5vZ2/mptTTqN+8gAjUh//wX7vQChbLOfyeiUd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2mbxQAAANwAAAAPAAAAAAAAAAAAAAAAAJgCAABkcnMv&#10;ZG93bnJldi54bWxQSwUGAAAAAAQABAD1AAAAigMAAAAA&#10;" path="m5,9r2,l9,8,10,6r,-1l10,3,9,2,7,1,5,,3,1,1,2r,1l,5,1,6r,2l3,9r2,xe" fillcolor="#662b25" stroked="f">
                <v:path arrowok="t" o:connecttype="custom" o:connectlocs="3175,5715;4445,5715;5715,5080;6350,3810;6350,3175;6350,1905;5715,1270;4445,635;3175,0;1905,635;635,1270;635,1905;0,3175;635,3810;635,5080;1905,5715;3175,5715" o:connectangles="0,0,0,0,0,0,0,0,0,0,0,0,0,0,0,0,0"/>
              </v:shape>
              <v:shape id="Freeform 691" o:spid="_x0000_s1703" style="position:absolute;left:7467;top:2794;width:57;height:50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YX8QA&#10;AADcAAAADwAAAGRycy9kb3ducmV2LnhtbESPwWrDMBBE74H8g9hAb4mcHtziRgnF1NT0FruX3BZr&#10;axlbK2PJiduvrwKFHoeZecMcTosdxJUm3zlWsN8lIIgbpztuFXzWxfYZhA/IGgfHpOCbPJyO69UB&#10;M+1ufKZrFVoRIewzVGBCGDMpfWPIot+5kTh6X26yGKKcWqknvEW4HeRjkqTSYsdxweBIuaGmr2ar&#10;oPyof3K9T4q34oL9jO8XqvtRqYfN8voCItAS/sN/7VIrSJ9SuJ+JR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1WF/EAAAA3AAAAA8AAAAAAAAAAAAAAAAAmAIAAGRycy9k&#10;b3ducmV2LnhtbFBLBQYAAAAABAAEAPUAAACJAwAAAAA=&#10;" path="m5,8r2,l8,7,9,6,9,4,9,3,8,1,7,,5,,2,,1,1,,3,,4,,6,1,7,2,8r3,xe" fillcolor="#662b25" stroked="f">
                <v:path arrowok="t" o:connecttype="custom" o:connectlocs="3175,5080;4445,5080;5080,4445;5715,3810;5715,2540;5715,1905;5080,635;4445,0;3175,0;1270,0;635,635;0,1905;0,2540;0,3810;635,4445;1270,5080;3175,5080" o:connectangles="0,0,0,0,0,0,0,0,0,0,0,0,0,0,0,0,0"/>
              </v:shape>
              <v:shape id="Freeform 692" o:spid="_x0000_s1704" style="position:absolute;left:7581;top:2781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a1cUA&#10;AADcAAAADwAAAGRycy9kb3ducmV2LnhtbESPT2vCQBTE70K/w/IKvdVNLahEV2ksKYIXtb14e2Sf&#10;m9Ds2zS7+eO37xYKHoeZ+Q2z3o62Fj21vnKs4GWagCAunK7YKPj6zJ+XIHxA1lg7JgU38rDdPEzW&#10;mGo38In6czAiQtinqKAMoUml9EVJFv3UNcTRu7rWYoiyNVK3OES4reUsSebSYsVxocSGdiUV3+fO&#10;Ksjd8dV82OpAP5fD5d0cs950mVJPj+PbCkSgMdzD/+29VjBfLO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5rVxQAAANwAAAAPAAAAAAAAAAAAAAAAAJgCAABkcnMv&#10;ZG93bnJldi54bWxQSwUGAAAAAAQABAD1AAAAigMAAAAA&#10;" path="m5,8r2,l9,7,10,6r,-2l10,3,9,1,7,,5,,3,,2,1,1,3,,4,1,6,2,7,3,8r2,xe" fillcolor="#662b25" stroked="f">
                <v:path arrowok="t" o:connecttype="custom" o:connectlocs="3175,5080;4445,5080;5715,4445;6350,3810;6350,2540;6350,1905;5715,635;4445,0;3175,0;1905,0;1270,635;635,1905;0,2540;635,3810;1270,4445;1905,5080;3175,5080" o:connectangles="0,0,0,0,0,0,0,0,0,0,0,0,0,0,0,0,0"/>
              </v:shape>
              <v:shape id="Freeform 693" o:spid="_x0000_s1705" style="position:absolute;left:7702;top:2768;width:64;height:51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Op8IA&#10;AADcAAAADwAAAGRycy9kb3ducmV2LnhtbERPz2vCMBS+C/4P4Q1203QKbnRGmUrHoJeu28Xbo3lL&#10;y5qX2qS1++/NQdjx4/u93U+2FSP1vnGs4GmZgCCunG7YKPj+yhYvIHxA1tg6JgV/5GG/m8+2mGp3&#10;5U8ay2BEDGGfooI6hC6V0lc1WfRL1xFH7sf1FkOEvZG6x2sMt61cJclGWmw4NtTY0bGm6rccrILM&#10;FWvzbpucLuf8fDLFYTTDQanHh+ntFUSgKfyL7+4PrWDzHNfG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A6nwgAAANwAAAAPAAAAAAAAAAAAAAAAAJgCAABkcnMvZG93&#10;bnJldi54bWxQSwUGAAAAAAQABAD1AAAAhwMAAAAA&#10;" path="m4,8r2,l7,7,9,6,10,4,9,2,7,1,6,,4,,3,,1,1,,2,,4,,6,1,7,3,8r1,xe" fillcolor="#662b25" stroked="f">
                <v:path arrowok="t" o:connecttype="custom" o:connectlocs="2540,5080;3810,5080;4445,4445;5715,3810;6350,2540;5715,1270;4445,635;3810,0;2540,0;1905,0;635,635;0,1270;0,2540;0,3810;635,4445;1905,5080;2540,5080" o:connectangles="0,0,0,0,0,0,0,0,0,0,0,0,0,0,0,0,0"/>
              </v:shape>
              <v:shape id="Freeform 694" o:spid="_x0000_s1706" style="position:absolute;left:7810;top:2762;width:51;height:51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kscEA&#10;AADcAAAADwAAAGRycy9kb3ducmV2LnhtbESP3WoCMRSE7wXfIRyhd5q1F2pXo4il4JXQtQ9w3Jz9&#10;weQkbFKNb98IBS+HmfmG2eySNeJGQ+gdK5jPChDEtdM9twp+zl/TFYgQkTUax6TgQQF22/Fog6V2&#10;d/6mWxVbkSEcSlTQxehLKUPdkcUwc544e40bLMYsh1bqAe8Zbo18L4qFtNhzXujQ06Gj+lr9WgXx&#10;lFLjjEkrb5rzRfrq+nnplXqbpP0aRKQUX+H/9lErWCw/4HkmHw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4ZLHBAAAA3AAAAA8AAAAAAAAAAAAAAAAAmAIAAGRycy9kb3du&#10;cmV2LnhtbFBLBQYAAAAABAAEAPUAAACGAwAAAAA=&#10;" path="m4,8r2,l7,7,8,6,8,4,8,3,7,1,6,,4,,2,,1,1,,3,,4,,6,1,7,2,8r2,xe" fillcolor="#662b25" stroked="f">
                <v:path arrowok="t" o:connecttype="custom" o:connectlocs="2540,5080;3810,5080;4445,4445;5080,3810;5080,2540;5080,1905;4445,635;3810,0;2540,0;1270,0;635,635;0,1905;0,2540;0,3810;635,4445;1270,5080;2540,5080" o:connectangles="0,0,0,0,0,0,0,0,0,0,0,0,0,0,0,0,0"/>
              </v:shape>
              <v:shape id="Freeform 695" o:spid="_x0000_s1707" style="position:absolute;left:7912;top:2755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Vl70A&#10;AADcAAAADwAAAGRycy9kb3ducmV2LnhtbERPvQrCMBDeBd8hnOCmqQ4i1SgiFsVN69LtaM62tLmU&#10;Jmr16c0gOH58/+ttbxrxpM5VlhXMphEI4tzqigsFtzSZLEE4j6yxsUwK3uRguxkO1hhr++ILPa++&#10;ECGEXYwKSu/bWEqXl2TQTW1LHLi77Qz6ALtC6g5fIdw0ch5FC2mw4tBQYkv7kvL6+jAKTuf0s9ez&#10;KDkkGdYPPGaU1q1S41G/W4Hw1Pu/+Oc+aQWLZ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0UVl70AAADcAAAADwAAAAAAAAAAAAAAAACYAgAAZHJzL2Rvd25yZXYu&#10;eG1sUEsFBgAAAAAEAAQA9QAAAIIDAAAAAA==&#10;" path="m4,8r2,l8,7,9,6,9,4,9,3,8,1,6,,4,,3,,1,1,,3,,4,,6,1,7,3,8r1,xe" fillcolor="#662b25" stroked="f">
                <v:path arrowok="t" o:connecttype="custom" o:connectlocs="2540,5080;3810,5080;5080,4445;5715,3810;5715,2540;5715,1905;5080,635;3810,0;2540,0;1905,0;635,635;0,1905;0,2540;0,3810;635,4445;1905,5080;2540,5080" o:connectangles="0,0,0,0,0,0,0,0,0,0,0,0,0,0,0,0,0"/>
              </v:shape>
              <v:shape id="Freeform 696" o:spid="_x0000_s1708" style="position:absolute;left:8020;top:2743;width:50;height:63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D2P8QA&#10;AADcAAAADwAAAGRycy9kb3ducmV2LnhtbESPQWvCQBSE74X+h+UVequbeBCJrlIERRELUaHXR/aZ&#10;hGTfxt1VU3+9WxA8DjPzDTOd96YVV3K+tqwgHSQgiAuray4VHA/LrzEIH5A1tpZJwR95mM/e36aY&#10;aXvjnK77UIoIYZ+hgiqELpPSFxUZ9APbEUfvZJ3BEKUrpXZ4i3DTymGSjKTBmuNChR0tKiqa/cUo&#10;yA8Nb3arn/LenNO8/zXb033tlPr86L8nIAL14RV+ttdawWicwv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9j/EAAAA3AAAAA8AAAAAAAAAAAAAAAAAmAIAAGRycy9k&#10;b3ducmV2LnhtbFBLBQYAAAAABAAEAPUAAACJAwAAAAA=&#10;" path="m4,10l6,9,7,8,8,7,8,5,8,4,7,2,6,2,4,,2,2,1,2,,4,,5,,7,1,8,2,9r2,1xe" fillcolor="#662b25" stroked="f">
                <v:path arrowok="t" o:connecttype="custom" o:connectlocs="2540,6350;3810,5715;4445,5080;5080,4445;5080,3175;5080,2540;4445,1270;3810,1270;2540,0;1270,1270;635,1270;0,2540;0,3175;0,4445;635,5080;1270,5715;2540,6350" o:connectangles="0,0,0,0,0,0,0,0,0,0,0,0,0,0,0,0,0"/>
              </v:shape>
              <v:shape id="Freeform 697" o:spid="_x0000_s1709" style="position:absolute;left:8153;top:2755;width:51;height:51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G58AA&#10;AADcAAAADwAAAGRycy9kb3ducmV2LnhtbESPzYoCMRCE78K+Q+iFvWlGDzKMRhFlYU/Cjj5AO+n5&#10;waQTJlnNvr0RBI9FVX1FrbfJGnGjMQyOFcxnBQjixumBOwXn0/e0BBEiskbjmBT8U4Dt5mOyxkq7&#10;O//SrY6dyBAOFSroY/SVlKHpyWKYOU+cvdaNFmOWYyf1iPcMt0YuimIpLQ6cF3r0tO+pudZ/VkE8&#10;ptQ6Y1LpTXu6SF9fD5dBqa/PtFuBiJTiO/xq/2gFy3IBzzP5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G58AAAADcAAAADwAAAAAAAAAAAAAAAACYAgAAZHJzL2Rvd25y&#10;ZXYueG1sUEsFBgAAAAAEAAQA9QAAAIUDAAAAAA==&#10;" path="m4,8r2,l7,7,8,6,8,4,8,3,7,1,6,,4,,2,,1,1,,3,,4,,6,1,7,2,8r2,xe" fillcolor="#662b25" stroked="f">
                <v:path arrowok="t" o:connecttype="custom" o:connectlocs="2540,5080;3810,5080;4445,4445;5080,3810;5080,2540;5080,1905;4445,635;3810,0;2540,0;1270,0;635,635;0,1905;0,2540;0,3810;635,4445;1270,5080;2540,5080" o:connectangles="0,0,0,0,0,0,0,0,0,0,0,0,0,0,0,0,0"/>
              </v:shape>
              <v:shape id="Freeform 698" o:spid="_x0000_s1710" style="position:absolute;left:8280;top:2762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L4MEA&#10;AADcAAAADwAAAGRycy9kb3ducmV2LnhtbESPQavCMBCE74L/IazgTVOfIFKNImJ54k3rxdvSrG1p&#10;sylN1OqvN4LgcZiZb5jlujO1uFPrSssKJuMIBHFmdcm5gnOajOYgnEfWWFsmBU9ysF71e0uMtX3w&#10;ke4nn4sAYRejgsL7JpbSZQUZdGPbEAfvaluDPsg2l7rFR4CbWv5F0UwaLDksFNjQtqCsOt2Mgv0h&#10;fW31JEp2yQWrG/5fKK0apYaDbrMA4anzv/C3vdcKZvMp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Xi+DBAAAA3AAAAA8AAAAAAAAAAAAAAAAAmAIAAGRycy9kb3du&#10;cmV2LnhtbFBLBQYAAAAABAAEAPUAAACGAwAAAAA=&#10;" path="m5,8r1,l8,7,9,6,9,4,9,3,8,1,6,,5,,3,,2,1,1,3,,4,1,6,2,7,3,8r2,xe" fillcolor="#662b25" stroked="f">
                <v:path arrowok="t" o:connecttype="custom" o:connectlocs="3175,5080;3810,5080;5080,4445;5715,3810;5715,2540;5715,1905;5080,635;3810,0;3175,0;1905,0;1270,635;635,1905;0,2540;635,3810;1270,4445;1905,5080;3175,5080" o:connectangles="0,0,0,0,0,0,0,0,0,0,0,0,0,0,0,0,0"/>
              </v:shape>
              <v:shape id="Freeform 699" o:spid="_x0000_s1711" style="position:absolute;left:8413;top:2768;width:57;height:5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TlMEA&#10;AADcAAAADwAAAGRycy9kb3ducmV2LnhtbESPQavCMBCE74L/IazgTVMfIlKNImJ54k3rxdvSrG1p&#10;sylN1OqvN4LgcZiZb5jlujO1uFPrSssKJuMIBHFmdcm5gnOajOYgnEfWWFsmBU9ysF71e0uMtX3w&#10;ke4nn4sAYRejgsL7JpbSZQUZdGPbEAfvaluDPsg2l7rFR4CbWv5F0UwaLDksFNjQtqCsOt2Mgv0h&#10;fW31JEp2yQWrG/5fKK0apYaDbrMA4anzv/C3vdcKZvMp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+E5TBAAAA3AAAAA8AAAAAAAAAAAAAAAAAmAIAAGRycy9kb3du&#10;cmV2LnhtbFBLBQYAAAAABAAEAPUAAACGAwAAAAA=&#10;" path="m4,8r2,l8,7,8,6,9,4,8,2,8,1,6,,4,,3,,1,1,,2,,4,,6,1,7,3,8r1,xe" fillcolor="#662b25" stroked="f">
                <v:path arrowok="t" o:connecttype="custom" o:connectlocs="2540,5080;3810,5080;5080,4445;5080,3810;5715,2540;5080,1270;5080,635;3810,0;2540,0;1905,0;635,635;0,1270;0,2540;0,3810;635,4445;1905,5080;2540,5080" o:connectangles="0,0,0,0,0,0,0,0,0,0,0,0,0,0,0,0,0"/>
              </v:shape>
              <v:shape id="Freeform 700" o:spid="_x0000_s1712" style="position:absolute;left:11328;top:7537;width:178;height:184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zaMUA&#10;AADcAAAADwAAAGRycy9kb3ducmV2LnhtbESPQWvCQBSE7wX/w/IEL6VuGkiQmI2IUBTaUkzF8yP7&#10;moRm34bsamJ/fbdQ8DjMzDdMvplMJ640uNaygudlBIK4srrlWsHp8+VpBcJ5ZI2dZVJwIwebYvaQ&#10;Y6btyEe6lr4WAcIuQwWN930mpasaMuiWticO3pcdDPogh1rqAccAN52MoyiVBlsOCw32tGuo+i4v&#10;RsFbQvvk4/3n1qXjST7GZ4OvdazUYj5t1yA8Tf4e/m8ftIJ0lcDfmX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/NoxQAAANwAAAAPAAAAAAAAAAAAAAAAAJgCAABkcnMv&#10;ZG93bnJldi54bWxQSwUGAAAAAAQABAD1AAAAigMAAAAA&#10;" path="m12,20r-2,l8,19,,28r2,l2,28r3,1l7,29r1,l10,28r2,-2l12,25r1,1l16,28r2,l20,28r3,-1l25,25r1,-3l27,20r,-2l26,17,24,14r-1,l24,13,27,9r,-1l28,6,27,4,26,1,25,r,l16,9r1,1l17,12r,3l16,17r-2,2l12,20xe" fillcolor="#662b25" stroked="f">
                <v:path arrowok="t" o:connecttype="custom" o:connectlocs="7620,12700;6350,12700;5080,12065;0,17780;1270,17780;1270,17780;3175,18415;4445,18415;5080,18415;6350,17780;7620,16510;7620,15875;8255,16510;10160,17780;11430,17780;12700,17780;14605,17145;15875,15875;16510,13970;17145,12700;17145,11430;16510,10795;15240,8890;14605,8890;15240,8255;17145,5715;17145,5080;17780,3810;17145,2540;16510,635;15875,0;15875,0;10160,5715;10795,6350;10795,7620;10795,9525;10160,10795;8890,12065;7620,12700" o:connectangles="0,0,0,0,0,0,0,0,0,0,0,0,0,0,0,0,0,0,0,0,0,0,0,0,0,0,0,0,0,0,0,0,0,0,0,0,0,0,0"/>
              </v:shape>
              <v:shape id="Freeform 701" o:spid="_x0000_s1713" style="position:absolute;left:10153;top:8712;width:76;height:9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dOcYA&#10;AADcAAAADwAAAGRycy9kb3ducmV2LnhtbESPQWvCQBSE7wX/w/IKXkQ3VhokuooIok29qIVeH9ln&#10;Epp9G7LbJPbXu4LQ4zAz3zDLdW8q0VLjSssKppMIBHFmdcm5gq/LbjwH4TyyxsoyKbiRg/Vq8LLE&#10;RNuOT9SefS4ChF2CCgrv60RKlxVk0E1sTRy8q20M+iCbXOoGuwA3lXyLolgaLDksFFjTtqDs5/xr&#10;FKTZ9+dlNk3/7Oy433dy9JHe2nelhq/9ZgHCU+//w8/2QSuI5zE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FdOcYAAADcAAAADwAAAAAAAAAAAAAAAACYAgAAZHJz&#10;L2Rvd25yZXYueG1sUEsFBgAAAAAEAAQA9QAAAIsDAAAAAA==&#10;" path="m,1l,15r11,l12,14,11,5,10,3,9,2,7,1,4,,1,,,1xe" fillcolor="#662b25" stroked="f">
                <v:path arrowok="t" o:connecttype="custom" o:connectlocs="0,635;0,9525;6985,9525;7620,8890;6985,3175;6350,1905;5715,1270;4445,635;2540,0;635,0;0,635" o:connectangles="0,0,0,0,0,0,0,0,0,0,0"/>
              </v:shape>
              <v:shape id="Freeform 706" o:spid="_x0000_s1714" style="position:absolute;left:25869;top:9613;width:39663;height:1410;visibility:visible;mso-wrap-style:square;v-text-anchor:top" coordsize="624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hl8UA&#10;AADcAAAADwAAAGRycy9kb3ducmV2LnhtbESPT2vCQBTE74LfYXmCt7qpipXoKir451AKTVvPj+xr&#10;Nph9G7Ibjd/eLRQ8DjPzG2a57mwlrtT40rGC11ECgjh3uuRCwffX/mUOwgdkjZVjUnAnD+tVv7fE&#10;VLsbf9I1C4WIEPYpKjAh1KmUPjdk0Y9cTRy9X9dYDFE2hdQN3iLcVnKcJDNpseS4YLCmnaH8krVW&#10;wW5jzlx8TN6Ph8v0Ps5O7db+tEoNB91mASJQF57h//ZJK5jN3+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iGXxQAAANwAAAAPAAAAAAAAAAAAAAAAAJgCAABkcnMv&#10;ZG93bnJldi54bWxQSwUGAAAAAAQABAD1AAAAigMAAAAA&#10;" path="m,16r9,l19,16r8,l36,16r9,l54,16r9,l71,16r2,6l55,28r-4,1l50,32r,5l50,43r,6l50,56r,79l51,154r3,16l56,176r2,6l61,187r2,5l67,195r4,3l76,201r5,2l86,205r7,1l99,207r6,l113,207r6,-1l125,205r6,-2l136,201r5,-3l145,195r3,-4l151,186r3,-5l157,176r1,-7l161,154r1,-18l162,56r,-7l161,43r,-6l161,32r-1,-3l158,28,141,22r-1,-6l157,16r14,l185,16r17,l203,22r-19,6l182,30r-1,3l181,38r,5l181,50r,6l181,130r,11l180,152r-2,10l176,171r-2,8l170,187r-4,7l162,200r-5,5l150,210r-6,4l137,217r-8,2l120,221r-9,1l101,222r-10,l82,221r-8,-2l66,217r-7,-2l53,211r-7,-5l41,202r-4,-5l34,191r-5,-8l27,176r-2,-9l23,159r,-9l22,139r,-83l22,50r,-7l22,38r,-5l21,30,19,28,1,22,,16xm212,91r12,-2l236,85r11,-2l258,80r2,1l260,98r11,-7l284,85r12,-4l306,80r10,1l324,83r7,3l338,92r5,6l347,105r2,10l349,124r,51l349,191r1,10l350,203r1,1l352,206r1,l369,212r1,5l361,217r-9,l344,217r-7,l322,217r-17,l305,212r15,-5l322,205r1,-2l323,200r,-6l323,132r,-9l321,116r-2,-5l315,105r-5,-3l304,100r-6,-1l289,98r-7,1l275,100r-8,3l260,106r,64l260,178r,8l260,195r,7l261,205r2,2l278,212r1,5l269,217r-7,l254,217r-8,l239,217r-8,l223,217r-9,l212,212r17,-6l232,205r,-3l232,193r2,-9l234,136r-2,-10l232,117r,-8l232,100,214,96r-2,-5xm426,30r,3l425,37r-1,2l422,42r-2,2l417,45r-4,1l409,46r-3,l403,45r-2,-1l398,42r-2,-2l394,37r-1,-3l393,31r,-5l394,23r2,-2l398,18r3,-2l404,15r3,-1l410,14r3,l417,15r3,1l422,18r2,2l425,23r1,3l426,30xm378,91r12,-2l402,85r11,-2l425,80r1,1l425,91r,10l425,112r,10l425,178r,15l425,201r1,3l429,206r16,6l446,217r-9,l427,217r-7,l412,217r-7,l397,217r-9,l379,217r-1,-5l394,206r3,-1l398,202r1,-7l399,183r,-47l399,126r,-9l398,109r,-9l379,96r-1,-5xm443,83r8,1l460,84r7,l474,84r15,l506,83r,7l490,94r5,18l503,129r6,17l517,165r4,10l524,184r4,-9l531,165r8,-16l545,132r7,-18l559,94,543,90r-1,-7l554,84r12,l579,84r12,-1l592,90r-14,4l574,96r-2,3l566,113r-6,16l552,144r-6,18l539,179r-7,15l527,207r-4,11l510,219r-4,-12l501,195r-7,-16l488,162r-7,-18l474,129r-6,-15l463,100r-3,-4l457,94,443,90r,-7xm713,206r-6,5l701,214r-7,2l688,218r-13,2l664,221r-8,l649,220r-7,-2l635,217r-6,-3l624,211r-5,-4l613,203r-4,-5l605,193r-3,-6l600,181r-2,-6l595,169r-1,-8l594,153r,-8l595,138r2,-7l599,124r3,-6l605,112r3,-6l612,101r6,-5l622,92r6,-3l633,85r7,-2l646,82r7,-1l661,80r11,1l683,84r5,2l692,89r4,3l700,96r4,4l706,104r3,5l710,114r3,11l714,138r,3l713,145r-90,l624,160r2,13l628,178r3,4l633,186r5,4l641,193r4,3l650,198r5,2l668,202r15,1l696,202r16,-1l713,206xm686,134r,-4l685,120r-1,-8l682,105r-3,-5l675,97r-4,-3l666,92r-6,l651,93r-6,2l639,98r-6,6l629,111r-3,7l624,125r-1,9l686,134xm727,91r12,-2l750,85r12,-2l772,80r1,1l773,98r14,-7l800,85r7,-2l813,81r7,l826,80r1,1l825,92r-2,11l821,115r-2,10l812,126r-3,-10l805,108r-2,-4l800,101r-4,-1l793,100r-4,l784,101r-4,2l773,106r,64l773,179r,10l773,196r1,5l774,203r1,1l776,205r1,1l796,212r1,5l786,217r-10,l768,217r-7,l753,217r-8,l736,217r-9,l727,212r17,-6l746,205r1,-3l747,195r,-11l747,136r,-12l747,115r,-7l746,100,727,96r,-5xm835,216r12,-17l857,183r10,-13l875,157r10,-14l894,130r11,-17l916,96r-55,l851,124r-6,1l844,115r-2,-11l840,94r-2,-9l838,83r15,1l867,84r15,l895,84r14,l924,84r13,l952,83r1,2l944,100r-11,16l924,131r-11,13l904,159r-10,15l884,190r-11,15l931,205r18,-29l954,175r-1,10l952,195r,10l951,217r-1,l937,217r-14,l908,217r-16,l877,217r-14,l849,217r-13,l835,216xm1017,30r,3l1016,37r-1,2l1013,42r-3,2l1007,45r-3,1l1001,46r-4,l994,45r-3,-1l989,42r-2,-2l986,37r-1,-3l984,31r1,-5l986,23r1,-2l989,18r2,-2l994,15r3,-1l1002,14r3,l1008,15r3,1l1013,18r2,2l1016,23r1,3l1017,30xm969,91r13,-2l993,85r12,-2l1015,80r1,1l1016,91r,10l1016,112r,10l1016,178r,15l1016,201r1,3l1019,206r17,6l1036,217r-9,l1018,217r-8,l1003,217r-8,l987,217r-9,l969,217r,-5l986,206r2,-1l989,202r,-7l989,183r,-47l989,126r,-9l989,109r,-9l970,96r-1,-5xm1089,99r,23l1089,143r,19l1089,178r,6l1090,191r1,4l1093,198r2,3l1099,202r6,1l1110,204r12,-1l1136,201r,6l1125,214r-12,3l1103,220r-11,l1085,220r-7,-2l1073,216r-4,-4l1066,207r-2,-6l1062,195r,-9l1062,171r,-20l1062,126r1,-27l1043,94r-1,-6l1064,86r10,-35l1082,49r6,-1l1090,49r,8l1090,64r-1,9l1089,80r,5l1133,85r,14l1089,99xm1213,152r-15,1l1187,154r-10,2l1170,158r-5,4l1162,166r-3,6l1158,179r,6l1160,191r3,4l1166,198r4,3l1175,202r5,1l1187,204r7,-1l1200,202r7,-1l1212,199r1,-47xm1144,93r12,-5l1170,83r12,-2l1193,80r10,1l1212,83r8,3l1227,92r5,6l1236,106r2,9l1239,125r-1,60l1238,192r,5l1239,201r2,2l1244,205r4,1l1252,207r6,l1259,214r-6,2l1245,218r-8,2l1232,221r-6,-1l1220,217r-4,-4l1213,206r-9,7l1194,217r-9,3l1175,221r-9,-1l1157,219r-7,-3l1144,212r-6,-7l1134,199r-2,-7l1131,183r,-5l1132,173r2,-4l1136,164r2,-4l1143,157r3,-3l1151,151r12,-5l1176,143r17,-2l1213,140r,-10l1212,121r-1,-6l1209,110r-4,-5l1200,102r-6,-3l1187,98r-8,-1l1172,98r-7,1l1156,100r-9,2l1144,93xm1392,56r,117l1392,181r,8l1392,195r,6l1392,203r1,1l1394,205r1,1l1412,212r,5l1404,217r-9,l1387,217r-9,l1369,217r-9,l1351,217r-9,l1341,212r18,-6l1362,204r2,-3l1364,196r,-7l1364,181r,-8l1364,56r,-6l1364,43r,-5l1364,33r-2,-3l1359,28r-18,-6l1341,16r10,l1359,16r10,l1377,16r9,l1394,16r8,l1411,16r1,6l1395,28r-1,l1393,29r-1,1l1392,32r,5l1392,42r,7l1392,56xm1395,115r58,-64l1459,43r6,-5l1468,33r1,-3l1468,28r-3,-3l1453,22r-1,-6l1459,16r9,l1475,16r10,l1492,16r8,l1508,16r8,l1516,22r-15,4l1496,30r-5,3l1486,38r-6,5l1422,106r66,87l1492,198r4,4l1500,205r7,2l1519,212r1,5l1507,217r-17,l1485,217r-6,l1474,217r-4,l1466,211r-6,-9l1453,192r-11,-14l1395,115xm1604,152r-14,1l1578,154r-9,2l1561,158r-5,4l1553,166r-2,6l1550,179r,6l1552,191r2,4l1557,198r4,3l1567,202r5,1l1578,204r8,-1l1592,202r6,-1l1603,199r1,-47xm1535,93r13,-5l1561,83r12,-2l1584,80r10,1l1603,83r9,3l1618,92r5,6l1628,106r2,9l1631,125r-1,60l1630,192r,5l1631,201r2,2l1635,205r4,1l1643,207r7,l1651,214r-7,2l1636,218r-7,2l1623,221r-6,-1l1612,217r-4,-4l1604,206r-9,7l1586,217r-10,3l1567,221r-10,-1l1549,219r-8,-3l1535,212r-5,-7l1526,199r-3,-7l1522,183r,-5l1523,173r3,-4l1528,164r2,-4l1534,157r3,-3l1542,151r12,-5l1568,143r16,-2l1604,140r,-10l1603,121r-1,-6l1600,110r-4,-5l1592,102r-6,-3l1578,98r-7,-1l1563,98r-7,1l1548,100r-10,2l1535,93xm1659,91r12,-2l1682,85r12,-2l1704,80r3,1l1707,98r12,-7l1733,85r6,-2l1745,81r7,l1758,80r1,1l1757,92r-2,11l1753,115r-2,10l1745,126r-4,-10l1737,108r-2,-4l1733,101r-3,-1l1725,100r-4,l1717,101r-5,2l1707,106r,64l1707,179r,10l1707,196r,5l1707,203r1,1l1709,205r1,1l1730,212r,5l1719,217r-9,l1700,217r-7,l1685,217r-7,l1669,217r-9,l1659,212r17,-6l1678,205r1,-3l1679,195r,-11l1679,136r,-12l1679,115r,-7l1679,100r-19,-4l1659,91xm1765,16r,-5l1777,9r13,-4l1801,3,1812,r1,1l1813,15r,15l1813,48r,18l1813,160r,13l1813,183r,10l1813,201r,2l1814,205r1,1l1817,206r16,6l1833,217r-10,l1815,217r-9,l1799,217r-7,l1784,217r-9,l1765,217r,-5l1781,206r3,-1l1785,202r,-8l1785,185r,-9l1785,166r,-60l1785,81r,-22l1785,39r,-18l1765,16xm1872,150r1,12l1875,174r3,10l1882,193r2,4l1887,200r4,3l1895,205r3,2l1902,209r5,1l1912,210r8,-1l1929,206r3,-2l1935,201r3,-3l1940,195r4,-9l1947,177r3,-13l1950,151r,-13l1947,126r-3,-10l1940,108r-3,-4l1934,101r-3,-3l1927,96r-4,-2l1919,93r-4,-1l1910,92r-9,1l1894,96r-7,4l1882,106r-5,8l1875,124r-2,12l1872,150xm1979,148r,8l1978,163r-2,8l1974,178r-2,6l1969,190r-5,6l1959,201r-5,4l1949,210r-6,3l1937,216r-6,2l1923,220r-6,1l1910,221r-8,l1895,220r-6,-2l1882,216r-6,-2l1871,211r-6,-5l1861,202r-4,-5l1853,192r-3,-6l1848,180r-3,-6l1844,166r-1,-6l1843,153r,-9l1844,137r1,-6l1848,123r3,-6l1854,112r3,-7l1862,100r4,-4l1873,92r5,-3l1884,85r7,-2l1898,82r7,-1l1913,80r7,1l1927,81r7,2l1940,85r5,3l1951,91r5,4l1961,99r4,4l1969,109r3,6l1975,120r2,6l1978,134r1,6l1979,148xm1972,83r8,1l1989,84r7,l2003,84r15,l2035,83r,7l2019,94r5,18l2032,129r6,17l2046,165r4,10l2053,184r4,-9l2060,165r7,-16l2074,132r7,-18l2087,94r-15,-4l2071,83r12,1l2095,84r12,l2120,83r1,7l2106,94r-3,2l2101,99r-6,14l2088,129r-6,15l2075,162r-8,17l2061,194r-5,13l2052,218r-13,1l2035,207r-5,-12l2024,179r-7,-17l2010,144r-7,-15l1997,114r-5,-14l1989,96r-4,-2l1972,90r,-7xm2180,152r-15,1l2154,154r-10,2l2137,158r-5,4l2128,166r-2,6l2125,179r1,6l2127,191r2,4l2134,198r4,3l2142,202r5,1l2154,204r7,-1l2167,202r7,-1l2180,199r,-47xm2111,93r13,-5l2137,83r11,-2l2160,80r11,1l2180,83r7,3l2195,92r5,6l2203,106r2,9l2206,125r-1,60l2205,192r1,5l2207,201r1,2l2212,205r3,1l2220,207r6,l2226,214r-6,2l2212,218r-8,2l2200,221r-6,-1l2188,217r-5,-4l2180,206r-9,7l2161,217r-9,3l2142,221r-9,-1l2124,219r-7,-3l2111,212r-6,-7l2101,199r-2,-7l2098,183r1,-5l2100,173r1,-4l2103,164r3,-4l2109,157r5,-3l2118,151r11,-5l2143,143r17,-2l2180,140r,-10l2180,121r-2,-6l2176,110r-4,-5l2167,102r-6,-3l2155,98r-9,-1l2140,98r-8,1l2123,100r-9,2l2111,93xm2290,83r9,1l2307,84r9,l2322,84r15,l2354,83r,7l2338,94r5,18l2350,129r7,17l2365,165r3,10l2371,184r5,-9l2379,165r7,-16l2393,132r7,-18l2406,94r-16,-4l2389,83r13,1l2414,84r12,l2439,83r1,7l2425,94r-3,2l2420,99r-6,14l2407,129r-6,15l2394,162r-8,17l2380,194r-5,13l2370,218r-11,1l2354,207r-6,-12l2343,179r-7,-17l2328,144r-6,-15l2316,114r-6,-14l2307,96r-3,-2l2290,90r,-7xm2563,120r9,1l2583,121r10,l2603,119r8,-4l2618,110r5,-7l2627,95r2,-10l2629,74r,-12l2627,53r-4,-8l2619,38r-8,-4l2604,30r-11,-2l2582,28r-10,l2563,29r,91xm2563,173r,8l2563,189r,6l2563,201r1,2l2567,205r20,7l2587,217r-10,l2567,217r-9,l2549,217r-8,l2531,217r-8,l2514,217r-2,-5l2530,206r4,-2l2535,201r,-5l2535,189r,-8l2535,173r,-117l2535,50r,-7l2535,38r,-5l2534,30r-3,-2l2514,22r-2,-6l2522,16r9,l2540,16r9,l2561,16r10,l2582,16r9,-1l2608,16r14,3l2627,20r6,2l2639,25r4,4l2647,32r3,4l2653,40r3,5l2658,51r1,5l2660,62r,7l2660,76r-1,6l2658,90r-2,6l2652,101r-3,5l2645,112r-5,4l2635,120r-6,3l2623,126r-6,3l2609,131r-8,1l2593,133r-9,l2573,133r-10,-1l2563,173xm2666,91r13,-2l2690,85r11,-2l2712,80r1,1l2713,98r14,-7l2740,85r6,-2l2752,81r8,l2766,80r,1l2764,92r-2,11l2760,115r-1,10l2752,126r-4,-10l2745,108r-2,-4l2740,101r-3,-1l2733,100r-4,l2724,101r-5,2l2713,106r,64l2713,179r,10l2713,196r,5l2714,203r,1l2716,205r2,1l2737,212r,5l2726,217r-9,l2708,217r-7,l2693,217r-8,l2677,217r-10,l2666,212r17,-6l2686,205r1,-3l2687,195r,-11l2687,136r,-12l2687,115r,-7l2686,100r-19,-4l2666,91xm2853,152r-13,1l2827,154r-9,2l2811,158r-5,4l2802,166r-2,6l2800,179r,6l2801,191r3,4l2807,198r4,3l2815,202r7,1l2828,204r6,-1l2842,202r6,-1l2853,199r,-47xm2784,93r14,-5l2810,83r13,-2l2833,80r11,1l2853,83r8,3l2868,92r5,6l2878,106r2,9l2880,125r,60l2880,192r,5l2881,201r1,2l2885,205r3,1l2893,207r7,l2901,214r-8,2l2885,218r-7,2l2873,221r-6,-1l2862,217r-4,-4l2854,206r-10,7l2834,217r-9,3l2817,221r-10,-1l2799,219r-9,-3l2784,212r-5,-7l2776,199r-4,-7l2772,183r,-5l2773,173r1,-4l2777,164r3,-4l2783,157r4,-3l2791,151r12,-5l2818,143r16,-2l2853,140r1,-10l2853,121r-1,-6l2849,110r-3,-5l2841,102r-6,-3l2828,98r-8,-1l2813,98r-8,1l2797,100r-10,2l2784,93xm2910,216r12,-17l2932,183r11,-13l2951,157r9,-14l2969,130r11,-17l2992,96r-57,l2926,124r-5,1l2919,115r-1,-11l2915,94r-2,-9l2913,83r15,1l2943,84r13,l2970,84r15,l2999,84r14,l3028,83r1,2l3019,100r-11,16l2999,131r-10,13l2980,159r-11,15l2960,190r-11,15l3006,205r18,-29l3030,175r-1,10l3028,195r-1,10l3026,217r,l3012,217r-13,l2983,217r-16,l2952,217r-14,l2924,217r-13,l2910,216xm3166,206r-6,5l3153,214r-6,2l3141,218r-13,2l3116,221r-7,l3102,220r-8,-2l3088,217r-6,-3l3076,211r-5,-4l3066,203r-4,-5l3057,193r-3,-6l3052,181r-2,-6l3048,169r-1,-8l3047,153r,-8l3048,138r1,-7l3051,124r3,-6l3057,112r4,-6l3065,101r5,-5l3074,92r7,-3l3086,85r6,-2l3099,82r7,-1l3113,80r12,1l3135,84r6,2l3145,89r4,3l3152,96r4,4l3158,104r4,5l3163,114r3,11l3167,138r,3l3166,145r-91,l3076,160r3,13l3081,178r3,4l3086,186r4,4l3093,193r4,3l3103,198r5,2l3121,202r14,1l3149,202r16,-1l3166,206xm3139,134r,-4l3137,120r-1,-8l3134,105r-3,-5l3128,97r-4,-3l3119,92r-7,l3104,93r-7,2l3091,98r-5,6l3082,111r-3,7l3076,125r-1,9l3139,134xm3252,136r80,l3332,155r-80,l3252,136xm3471,56r,117l3471,189r,15l3540,204r19,-38l3566,165r-3,52l3561,217r-17,l3526,217r-17,l3493,217r-36,l3448,217r-9,l3430,217r-8,l3420,212r18,-6l3442,204r1,-3l3443,196r,-7l3443,181r,-8l3443,56r,-6l3443,43r,-5l3443,33r-1,-3l3438,28r-18,-6l3420,16r10,l3438,16r10,l3456,16r9,l3474,16r9,l3492,16r,6l3475,28r-2,l3472,29r-1,2l3471,32r,6l3471,46r,8l3471,56xm3694,206r-6,5l3681,214r-6,2l3669,218r-13,2l3645,221r-8,l3630,220r-8,-2l3616,217r-6,-3l3605,211r-6,-4l3594,203r-4,-5l3586,193r-3,-6l3580,181r-2,-6l3576,169r,-8l3575,153r1,-8l3576,138r2,-7l3580,124r3,-6l3586,112r3,-6l3593,101r5,-5l3604,92r5,-3l3614,85r6,-2l3628,82r6,-1l3641,80r13,1l3665,84r4,2l3673,89r4,3l3681,96r4,4l3687,104r3,5l3692,114r2,11l3695,138r,3l3695,145r-91,l3605,160r2,13l3609,178r3,4l3615,186r3,4l3622,193r5,3l3631,198r6,2l3649,202r15,1l3678,202r15,-1l3694,206xm3667,134r,-4l3666,120r-1,-8l3662,105r-2,-5l3656,97r-4,-3l3647,92r-7,l3632,93r-6,2l3619,98r-5,6l3610,111r-2,7l3606,125r-1,9l3667,134xm3648,14r28,l3642,68r-9,l3648,14xm3858,217r-17,l3830,217r-8,l3813,217r-5,-8l3800,198r-9,-14l3780,171r-11,-13l3758,144r52,-50l3794,90r-1,-7l3809,84r11,l3832,84r19,-1l3851,90r-13,3l3830,96r-7,4l3815,106r-30,30l3831,193r7,8l3843,206r6,3l3858,212r,5xm3708,16r-1,-5l3719,9r12,-4l3742,3,3753,r2,1l3754,14r,15l3754,46r,20l3754,161r,11l3754,182r,10l3754,202r,2l3755,205r1,1l3758,207r14,5l3772,217r-16,l3740,217r-7,l3726,217r-9,l3708,217r-1,-5l3724,206r2,-1l3727,202r,-8l3728,185r,-9l3728,166r,-60l3728,74r-1,-25l3727,31r,-10l3708,16xm3939,152r-15,1l3913,154r-10,2l3896,158r-4,4l3888,166r-2,6l3884,179r2,6l3887,191r2,4l3893,198r4,3l3901,202r6,1l3913,204r7,-1l3927,202r6,-1l3939,199r,-47xm3870,93r13,-5l3896,83r12,-2l3919,80r11,1l3939,83r8,3l3954,92r5,6l3962,106r2,9l3965,125r-1,60l3964,192r1,5l3967,201r1,2l3971,205r3,1l3979,207r6,l3987,214r-8,2l3971,218r-8,2l3959,221r-6,-1l3948,217r-5,-4l3940,206r-10,7l3920,217r-9,3l3902,221r-10,-1l3883,219r-7,-3l3870,212r-6,-7l3860,199r-2,-7l3857,183r1,-5l3859,173r1,-4l3862,164r4,-4l3869,157r4,-3l3877,151r12,-5l3902,143r17,-2l3939,140r,-10l3939,121r-2,-6l3935,110r-3,-5l3927,102r-7,-3l3914,98r-8,-1l3899,98r-8,1l3882,100r-9,2l3870,93xm3994,91r13,-2l4018,85r11,-2l4040,80r1,1l4041,98r14,-7l4068,85r6,-2l4080,81r8,l4094,80r,1l4092,92r-2,11l4088,115r-2,10l4080,126r-4,-10l4073,108r-2,-4l4068,101r-4,-1l4061,100r-4,l4052,101r-5,2l4041,106r,64l4041,179r,10l4041,196r,5l4042,203r,1l4043,205r2,1l4064,212r,5l4054,217r-10,l4036,217r-7,l4021,217r-8,l4004,217r-9,l3994,212r17,-6l4014,205r1,-3l4015,195r,-11l4015,136r,-12l4015,115r,-7l4014,100r-19,-4l3994,91xm4004,14r11,l4047,45r30,-31l4088,14r-32,54l4035,68,4004,14xm4175,95r-9,-1l4157,93r-6,l4144,94r-5,2l4135,98r-3,3l4129,104r-1,4l4126,113r2,3l4129,120r1,3l4132,126r8,5l4153,136r11,4l4174,143r7,5l4188,152r5,4l4197,160r3,5l4202,172r,6l4202,183r-1,4l4200,192r-2,4l4196,200r-2,3l4191,206r-5,4l4179,215r-9,3l4159,220r-11,1l4137,220r-12,-1l4114,216r-11,-4l4105,203r3,-9l4110,184r1,-8l4117,175r9,30l4136,209r12,l4154,209r6,-2l4164,205r5,-2l4173,200r2,-3l4177,193r,-6l4177,183r-1,-3l4174,176r-2,-2l4169,171r-5,-2l4160,166r-5,-2l4139,159r-8,-3l4123,152r-6,-3l4113,143r-3,-4l4108,134r-3,-6l4105,121r1,-9l4109,104r5,-7l4119,92r9,-6l4136,83r10,-2l4157,80r11,1l4178,82r10,2l4197,86r-2,9l4193,103r-1,10l4190,121r-6,1l4175,95xm4365,217r-17,l4336,217r-6,l4320,217r-6,-8l4307,198r-10,-14l4286,171r-10,-13l4264,144r53,-50l4300,90r,-7l4316,84r11,l4339,84r18,-1l4358,90r-13,3l4337,96r-6,4l4322,106r-30,30l4338,193r6,8l4350,206r6,3l4364,212r1,5xm4214,16r,-5l4226,9r12,-4l4250,3,4260,r1,1l4261,14r,15l4261,46r,20l4261,161r,11l4261,182r,10l4261,202r,2l4262,205r1,1l4264,207r15,5l4279,217r-17,l4247,217r-7,l4233,217r-10,l4215,217r-1,-5l4231,206r2,-1l4234,202r,-8l4234,185r,-9l4234,166r,-60l4234,74r,-25l4234,31r,-10l4214,16xm4446,152r-14,1l4420,154r-9,2l4403,158r-5,4l4395,166r-2,6l4392,179r1,6l4394,191r2,4l4399,198r4,3l4408,202r6,1l4420,204r7,-1l4434,202r6,-1l4446,199r,-47xm4377,93r14,-5l4403,83r12,-2l4426,80r11,1l4445,83r9,3l4460,92r5,6l4469,106r3,9l4473,125r-1,60l4472,192r1,5l4473,201r2,2l4477,205r4,1l4486,207r7,l4493,214r-7,2l4478,218r-7,2l4465,221r-6,-1l4454,217r-5,-4l4446,206r-9,7l4427,217r-9,3l4408,221r-9,-1l4391,219r-8,-3l4377,212r-5,-7l4367,199r-2,-7l4364,183r1,-5l4365,173r2,-4l4370,164r3,-4l4376,157r4,-3l4384,151r12,-5l4410,143r16,-2l4446,140r,-10l4446,121r-2,-6l4442,110r-4,-5l4434,102r-7,-3l4421,98r-8,-1l4405,98r-7,1l4390,100r-10,2l4377,93xm4433,14r28,l4427,68r-10,l4433,14xm4616,99r,79l4617,191r,10l4617,203r1,1l4619,205r1,1l4639,212r,5l4628,217r-9,l4610,217r-7,l4596,217r-9,l4579,217r-10,l4569,212r16,-5l4587,206r1,-1l4589,204r,-2l4589,193r,-10l4589,99r-19,-5l4569,88r20,-2l4589,85r1,-9l4590,66r3,-8l4595,50r2,-8l4600,35r3,-6l4607,22r5,-5l4617,13r5,-3l4628,7r6,-4l4641,2r6,-1l4655,r13,1l4683,4r-3,9l4678,22r-2,9l4675,40r-7,1l4659,13r-4,-1l4650,12r-7,1l4636,16r-6,4l4625,26r-4,10l4619,48r-2,15l4616,81r,4l4651,85r,14l4616,99xm4720,152r-15,1l4694,154r-10,2l4677,158r-4,4l4668,166r-2,6l4665,179r1,6l4667,191r2,4l4674,198r4,3l4682,202r5,1l4694,204r7,-1l4707,202r7,-1l4720,199r,-47xm4650,93r14,-5l4677,83r11,-2l4700,80r10,1l4720,83r7,3l4735,92r5,6l4743,106r2,9l4746,125r-1,60l4745,192r1,5l4747,201r1,2l4751,205r4,1l4760,207r6,l4766,214r-6,2l4751,218r-7,2l4740,221r-6,-1l4728,217r-5,-4l4721,206r-11,7l4701,217r-10,3l4682,221r-9,-1l4664,219r-7,-3l4650,212r-5,-7l4641,199r-2,-7l4638,183r1,-5l4640,173r1,-4l4643,164r3,-4l4649,157r5,-3l4658,151r11,-5l4683,143r17,-2l4720,140r,-10l4720,121r-2,-6l4716,110r-5,-5l4707,102r-6,-3l4695,98r-9,-1l4680,98r-9,1l4663,100r-9,2l4650,93xm4925,217r-17,l4897,217r-8,l4881,217r-6,-8l4868,198r-10,-14l4847,171r-10,-13l4825,144r52,-50l4861,90r,-7l4877,84r11,l4899,84r19,-1l4919,90r-13,3l4898,96r-8,4l4883,106r-31,30l4899,193r6,8l4910,206r7,3l4925,212r,5xm4775,16r-1,-5l4786,9r13,-4l4810,3,4821,r1,1l4822,14r,15l4821,46r,20l4821,161r,11l4821,182r1,10l4822,202r,2l4823,205r1,1l4825,207r14,5l4840,217r-17,l4808,217r-7,l4792,217r-8,l4775,217r,-5l4791,206r3,-1l4795,202r,-8l4795,185r,-9l4795,166r,-60l4795,74r,-25l4795,31r,-10l4775,16xm5032,204r-11,8l5010,217r-11,3l4988,221r-11,-1l4968,218r-8,-3l4953,210r-4,-7l4945,196r-2,-9l4943,177r,-31l4943,133r-1,-13l4942,110r,-10l4923,96r-1,-5l4935,89r11,-4l4958,83r10,-3l4970,81r-1,10l4969,101r,11l4969,124r,47l4969,179r2,6l4973,191r5,5l4982,199r5,2l4993,203r8,l5008,203r8,-2l5023,199r8,-3l5031,135r,-11l5031,116r-1,-8l5030,100r-19,-4l5011,91r12,-2l5034,85r12,-2l5058,80r1,1l5058,91r,10l5058,113r,12l5058,150r,17l5058,181r,9l5059,195r,4l5060,202r2,2l5064,206r3,1l5072,207r6,l5079,214r-8,2l5064,219r-7,1l5051,221r-3,l5045,220r-3,-1l5040,217r-4,-5l5032,204xm5088,16r-1,-5l5100,9r11,-4l5123,3,5134,r1,1l5134,15r,15l5134,48r,18l5134,160r,13l5134,183r,10l5134,201r1,2l5135,205r2,1l5139,206r15,6l5154,217r-9,l5137,217r-8,l5122,217r-9,l5106,217r-8,l5088,217r-1,-5l5104,206r2,-1l5107,202r,-8l5108,185r,-9l5108,166r,-60l5108,81r,-22l5107,39r,-18l5088,16xm5193,99r,23l5192,143r,19l5192,178r,6l5193,191r1,4l5197,198r3,3l5203,202r5,1l5213,204r12,-1l5240,201r1,6l5228,214r-11,3l5206,220r-9,l5189,220r-6,-2l5178,216r-6,-4l5169,207r-2,-6l5166,195r-1,-9l5165,171r,-20l5166,126r,-27l5146,94r,-6l5168,86r10,-35l5185,49r7,-1l5193,49r,8l5193,64r,9l5193,80r,5l5236,85r,14l5193,99xm5313,152r-13,1l5287,154r-9,2l5271,158r-5,4l5262,166r-2,6l5260,179r,6l5261,191r3,4l5267,198r4,3l5275,202r7,1l5287,204r7,-1l5302,202r6,-1l5313,199r,-47xm5244,93r14,-5l5270,83r13,-2l5293,80r11,1l5313,83r8,3l5328,92r5,6l5338,106r2,9l5340,125r,60l5340,192r,5l5341,201r1,2l5345,205r3,1l5353,207r7,l5361,214r-8,2l5345,218r-7,2l5333,221r-6,-1l5322,217r-4,-4l5314,206r-10,7l5294,217r-9,3l5276,221r-9,-1l5259,219r-9,-3l5244,212r-5,-7l5235,199r-3,-7l5232,183r,-5l5233,173r1,-4l5236,164r4,-4l5243,157r4,-3l5251,151r12,-5l5278,143r16,-2l5313,140r1,-10l5313,121r-1,-6l5309,110r-3,-5l5301,102r-6,-3l5288,98r-8,-1l5273,98r-8,1l5256,100r-9,2l5244,93xm5424,83r8,1l5441,84r8,l5456,84r14,l5487,83r1,7l5471,94r6,18l5484,129r7,17l5498,165r4,10l5506,184r3,-9l5513,165r7,-16l5526,132r7,-18l5541,94r-17,-4l5524,83r11,1l5548,84r13,l5572,83r1,7l5558,94r-3,2l5553,99r-6,14l5541,129r-7,15l5527,162r-7,17l5513,194r-5,13l5504,218r-12,1l5488,207r-5,-12l5476,179r-7,-17l5462,144r-7,-15l5449,114r-5,-14l5441,96r-4,-2l5424,90r,-7xm5696,120r11,1l5716,121r11,l5736,119r9,-4l5751,110r5,-7l5760,95r3,-10l5764,74r-1,-12l5760,53r-3,-8l5752,38r-6,-4l5737,30r-9,-2l5716,28r-9,l5696,29r,91xm5696,173r,8l5696,189r,6l5697,201r,2l5700,205r20,7l5720,217r-9,l5700,217r-8,l5683,217r-9,l5665,217r-9,l5647,217r,-5l5665,206r2,-2l5668,201r,-5l5668,189r,-8l5668,173r,-117l5668,50r,-7l5668,38r,-5l5667,30r-2,-2l5647,22r,-6l5655,16r10,l5674,16r9,l5694,16r12,l5716,16r10,-1l5742,16r13,3l5762,20r5,2l5772,25r4,4l5780,32r4,4l5787,40r3,5l5791,51r2,5l5793,62r1,7l5793,76r,6l5791,90r-2,6l5786,101r-3,5l5778,112r-4,4l5769,120r-6,3l5756,126r-6,3l5743,131r-8,1l5727,133r-10,l5708,133r-12,-1l5696,173xm5799,16r,-5l5812,9r12,-4l5835,3,5846,r2,1l5847,15r,15l5847,48r,18l5847,160r,13l5847,183r,10l5847,201r,2l5848,205r1,1l5851,206r16,6l5867,217r-10,l5849,217r-9,l5833,217r-7,l5818,217r-9,l5800,217r-1,-5l5815,206r3,-1l5819,202r,-8l5819,185r,-9l5819,166r,-60l5819,81r,-22l5819,39r,-18l5799,16xm5878,216r12,-17l5900,183r11,-13l5919,157r9,-14l5937,130r11,-17l5960,96r-56,l5894,124r-5,1l5887,115r-1,-11l5884,94r-3,-9l5881,83r15,1l5911,84r14,l5938,84r14,l5967,84r14,l5996,83r1,2l5987,100r-11,16l5967,131r-10,13l5948,159r-11,15l5928,190r-11,15l5974,205r18,-29l5998,175r-1,10l5996,195r-1,10l5994,217r,l5980,217r-13,l5951,217r-16,l5920,217r-14,l5892,217r-13,l5878,216xm6012,91r13,-2l6036,85r11,-2l6058,80r1,1l6059,98r13,-7l6083,85r12,-4l6106,80r9,1l6123,83r9,3l6138,92r4,6l6147,105r2,10l6150,124r,51l6150,191r,10l6150,203r1,1l6152,206r1,l6170,212r,5l6160,217r-8,l6143,217r-7,l6121,217r-15,l6105,212r14,-5l6121,205r1,-2l6122,200r,-6l6122,132r,-9l6120,116r-2,-5l6114,105r-4,-3l6103,100r-6,-1l6089,98r-7,1l6074,100r-7,3l6059,106r,64l6059,178r,8l6059,195r,7l6060,205r2,2l6078,212r,5l6070,217r-9,l6053,217r-7,l6039,217r-8,l6022,217r-9,l6012,212r17,-6l6032,205r1,-3l6033,193r,-9l6033,136r,-10l6033,117r-1,-8l6032,100r-19,-4l6012,91xm6227,30r-1,3l6224,37r-1,2l6221,42r-2,2l6216,45r-3,1l6209,46r-3,l6202,45r-2,-1l6197,42r-2,-2l6194,37r-1,-3l6193,31r,-5l6194,23r2,-2l6198,18r2,-2l6203,15r4,-1l6210,14r4,l6217,15r2,1l6221,18r2,2l6226,23r,3l6227,30xm6177,91r13,-2l6201,85r12,-2l6224,80r2,1l6226,91r-2,10l6224,112r,10l6224,178r,15l6224,201r2,3l6229,206r17,6l6246,217r-10,l6227,217r-8,l6212,217r-8,l6196,217r-8,l6178,217r-1,-5l6194,206r3,-1l6198,202r,-7l6198,183r,-47l6198,126r,-9l6198,109r-1,-9l6178,96r-1,-5xe" fillcolor="#662b25" stroked="f">
                <v:path arrowok="t" o:connecttype="custom" o:connectlocs="102235,20320;13970,31750;202565,70485;254635,27940;253365,123825;313690,113665;436880,54610;490220,50800;474345,78740;566420,137795;645160,127635;675640,127635;774700,54610;767715,69850;874395,10160;935990,137795;1048385,135890;1082040,50800;1066165,78740;1189355,102870;1240790,130175;1254125,76200;1268095,72390;1409700,137160;1483995,53340;1652905,75565;1595120,10160;1743710,52705;1692910,57785;1817370,137795;1858010,78740;1960880,137795;1966595,124460;2183130,130810;2275205,118745;2345690,130810;2440305,130810;2471420,102870;2477770,140335;2595880,73025;2562225,43180;2633980,132715;2728595,116840;2675890,134620;2840355,125095;2787650,63500;2942590,1905;2976880,51435;2997200,88900;3061970,635;3138170,76200;3215640,130810;3243580,111760;3297555,53975;3389630,139700;3484880,57150;3651885,69850;3597275,10160;3712845,101600;3753485,53340;3905250,78740;3818255,137795;3952240,50800" o:connectangles="0,0,0,0,0,0,0,0,0,0,0,0,0,0,0,0,0,0,0,0,0,0,0,0,0,0,0,0,0,0,0,0,0,0,0,0,0,0,0,0,0,0,0,0,0,0,0,0,0,0,0,0,0,0,0,0,0,0,0,0,0,0,0"/>
                <o:lock v:ext="edit" verticies="t"/>
              </v:shape>
              <v:rect id="Rectangle 707" o:spid="_x0000_s1715" style="position:absolute;left:3613;top:12585;width:6838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AZsMA&#10;AADcAAAADwAAAGRycy9kb3ducmV2LnhtbERPy2rCQBTdF/oPwy10VydtQTTNKLZSqAsRYzfZXTK3&#10;SWjmTpiZPPTrnYXg8nDe2XoyrRjI+caygtdZAoK4tLrhSsHv6ftlAcIHZI2tZVJwJg/r1eNDhqm2&#10;Ix9pyEMlYgj7FBXUIXSplL6syaCf2Y44cn/WGQwRukpqh2MMN618S5K5NNhwbKixo6+ayv+8NwqW&#10;40F+XkLR027bvG9w321PU6HU89O0+QARaAp38c39oxXMF3FtPB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MAZsMAAADcAAAADwAAAAAAAAAAAAAAAACYAgAAZHJzL2Rv&#10;d25yZXYueG1sUEsFBgAAAAAEAAQA9QAAAIgDAAAAAA==&#10;" fillcolor="#662b25" stroked="f"/>
              <v:rect id="Rectangle 708" o:spid="_x0000_s1716" style="position:absolute;left:3613;top:99523;width:6838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l/cUA&#10;AADcAAAADwAAAGRycy9kb3ducmV2LnhtbESPQWvCQBSE74L/YXlCb7qxhZCkrqKVQj1IUXvx9si+&#10;JqHZtyG7JtFf7woFj8PMfMMsVoOpRUetqywrmM8iEMS51RUXCn5On9MEhPPIGmvLpOBKDlbL8WiB&#10;mbY9H6g7+kIECLsMFZTeN5mULi/JoJvZhjh4v7Y16INsC6lb7APc1PI1imJpsOKwUGJDHyXlf8eL&#10;UZD233Jz8+cL7bbV2xr3zfY0nJV6mQzrdxCeBv8M/7e/tII4Se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6X9xQAAANwAAAAPAAAAAAAAAAAAAAAAAJgCAABkcnMv&#10;ZG93bnJldi54bWxQSwUGAAAAAAQABAD1AAAAigMAAAAA&#10;" fillcolor="#662b25" stroked="f"/>
              <v:rect id="Rectangle 709" o:spid="_x0000_s1717" style="position:absolute;left:33191;top:15779;width:37668;height:10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40s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ySL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+NLBAAAA3AAAAA8AAAAAAAAAAAAAAAAAmAIAAGRycy9kb3du&#10;cmV2LnhtbFBLBQYAAAAABAAEAPUAAACGAwAAAAA=&#10;" stroked="f"/>
              <v:rect id="Rectangle 710" o:spid="_x0000_s1718" style="position:absolute;left:37445;top:14281;width:29160;height:14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56A" w:rsidRDefault="005668E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45881" o:spid="_x0000_s2058" type="#_x0000_t75" style="position:absolute;margin-left:0;margin-top:0;width:595.15pt;height:841.8pt;z-index:-251659776;mso-position-horizontal:center;mso-position-horizontal-relative:margin;mso-position-vertical:center;mso-position-vertical-relative:margin" o:allowincell="f">
          <v:imagedata r:id="rId1" o:title="dopisni-cist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D2"/>
    <w:rsid w:val="0010019F"/>
    <w:rsid w:val="00173E2A"/>
    <w:rsid w:val="001751C7"/>
    <w:rsid w:val="001A59E9"/>
    <w:rsid w:val="002E72D6"/>
    <w:rsid w:val="003455C7"/>
    <w:rsid w:val="003B0D5A"/>
    <w:rsid w:val="003C0BD3"/>
    <w:rsid w:val="004078FF"/>
    <w:rsid w:val="004E2300"/>
    <w:rsid w:val="00517D1C"/>
    <w:rsid w:val="005668EC"/>
    <w:rsid w:val="0076080B"/>
    <w:rsid w:val="008D1AE0"/>
    <w:rsid w:val="00910455"/>
    <w:rsid w:val="00A35833"/>
    <w:rsid w:val="00A4756A"/>
    <w:rsid w:val="00A728A2"/>
    <w:rsid w:val="00B037F7"/>
    <w:rsid w:val="00B74922"/>
    <w:rsid w:val="00BC7FDF"/>
    <w:rsid w:val="00BD3115"/>
    <w:rsid w:val="00BE4597"/>
    <w:rsid w:val="00C147F4"/>
    <w:rsid w:val="00C221B8"/>
    <w:rsid w:val="00C505D2"/>
    <w:rsid w:val="00D20878"/>
    <w:rsid w:val="00D32329"/>
    <w:rsid w:val="00E3768D"/>
    <w:rsid w:val="00F23F22"/>
    <w:rsid w:val="00F80A06"/>
    <w:rsid w:val="00F979A2"/>
    <w:rsid w:val="00FB7116"/>
    <w:rsid w:val="00FE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05D2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4756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A4756A"/>
  </w:style>
  <w:style w:type="paragraph" w:styleId="Zpat">
    <w:name w:val="footer"/>
    <w:basedOn w:val="Normln"/>
    <w:link w:val="ZpatChar"/>
    <w:uiPriority w:val="99"/>
    <w:semiHidden/>
    <w:unhideWhenUsed/>
    <w:rsid w:val="00A4756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A47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05D2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4756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A4756A"/>
  </w:style>
  <w:style w:type="paragraph" w:styleId="Zpat">
    <w:name w:val="footer"/>
    <w:basedOn w:val="Normln"/>
    <w:link w:val="ZpatChar"/>
    <w:uiPriority w:val="99"/>
    <w:semiHidden/>
    <w:unhideWhenUsed/>
    <w:rsid w:val="00A4756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A4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dova\Documents\&#352;ABLONY_MEMORANDA\P&#345;&#237;kaz,%20ob&#283;&#382;n&#237;k,%20opat&#345;en&#237;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5370C-80BC-4421-9868-C16E26557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Příkaz, oběžník, opatření</Template>
  <TotalTime>1</TotalTime>
  <Pages>1</Pages>
  <Words>313</Words>
  <Characters>1848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Jandová Vladimíra</dc:creator>
  <cp:lastModifiedBy>Rajdlová Tereza</cp:lastModifiedBy>
  <cp:revision>2</cp:revision>
  <cp:lastPrinted>2012-01-12T13:31:00Z</cp:lastPrinted>
  <dcterms:created xsi:type="dcterms:W3CDTF">2016-10-12T12:34:00Z</dcterms:created>
  <dcterms:modified xsi:type="dcterms:W3CDTF">2016-10-12T12:34:00Z</dcterms:modified>
</cp:coreProperties>
</file>